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92F" w:rsidRPr="00FD1852" w:rsidRDefault="00D5292F" w:rsidP="002B4889">
      <w:pPr>
        <w:spacing w:after="0" w:line="240" w:lineRule="auto"/>
        <w:jc w:val="center"/>
        <w:rPr>
          <w:rFonts w:ascii="Times New Roman" w:hAnsi="Times New Roman"/>
          <w:b/>
          <w:i/>
          <w:color w:val="0000FF"/>
          <w:sz w:val="36"/>
          <w:szCs w:val="36"/>
        </w:rPr>
      </w:pPr>
      <w:r w:rsidRPr="00FD1852">
        <w:rPr>
          <w:rFonts w:ascii="Times New Roman" w:hAnsi="Times New Roman"/>
          <w:b/>
          <w:i/>
          <w:color w:val="0000FF"/>
          <w:sz w:val="36"/>
          <w:szCs w:val="36"/>
          <w:lang w:val="en-US"/>
        </w:rPr>
        <w:t>La fete de l’alphabet francais</w:t>
      </w:r>
    </w:p>
    <w:p w:rsidR="00D5292F" w:rsidRPr="00FD1852" w:rsidRDefault="00D5292F" w:rsidP="002B488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Свято французького алфавіту у 5 класі</w:t>
      </w: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B4889">
        <w:rPr>
          <w:rFonts w:ascii="Times New Roman" w:hAnsi="Times New Roman"/>
          <w:b/>
          <w:sz w:val="28"/>
          <w:szCs w:val="28"/>
        </w:rPr>
        <w:t>Мета</w:t>
      </w:r>
      <w:r w:rsidRPr="00102CE7">
        <w:rPr>
          <w:rFonts w:ascii="Times New Roman" w:hAnsi="Times New Roman"/>
          <w:sz w:val="28"/>
          <w:szCs w:val="28"/>
        </w:rPr>
        <w:t>: розвивати інтерес до вивчення іноземної мови; формувати мотиви вивчення іноземної мови; дати можливість дітям на практиці показати свої знання; розвивати фантазію, здібності, мислення.</w:t>
      </w: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B4889">
        <w:rPr>
          <w:rFonts w:ascii="Times New Roman" w:hAnsi="Times New Roman"/>
          <w:b/>
          <w:sz w:val="28"/>
          <w:szCs w:val="28"/>
        </w:rPr>
        <w:t>Оформлення залу</w:t>
      </w:r>
      <w:r w:rsidRPr="00102CE7">
        <w:rPr>
          <w:rFonts w:ascii="Times New Roman" w:hAnsi="Times New Roman"/>
          <w:sz w:val="28"/>
          <w:szCs w:val="28"/>
        </w:rPr>
        <w:t>: макет будиночку для букв, кольорові букви алфавіту , буквосполучення.</w:t>
      </w: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2B4889">
        <w:rPr>
          <w:rFonts w:ascii="Times New Roman" w:hAnsi="Times New Roman"/>
          <w:i/>
          <w:sz w:val="28"/>
          <w:szCs w:val="28"/>
          <w:lang w:val="en-US"/>
        </w:rPr>
        <w:t>E1.</w:t>
      </w:r>
      <w:r w:rsidRPr="00102CE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02CE7">
        <w:rPr>
          <w:rFonts w:ascii="Times New Roman" w:hAnsi="Times New Roman"/>
          <w:sz w:val="28"/>
          <w:szCs w:val="28"/>
        </w:rPr>
        <w:t xml:space="preserve">       </w:t>
      </w:r>
      <w:r w:rsidRPr="00102CE7">
        <w:rPr>
          <w:rFonts w:ascii="Times New Roman" w:hAnsi="Times New Roman"/>
          <w:sz w:val="28"/>
          <w:szCs w:val="28"/>
          <w:lang w:val="en-US"/>
        </w:rPr>
        <w:t>Attention! Attention!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102CE7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Pr="00102CE7">
        <w:rPr>
          <w:rFonts w:ascii="Times New Roman" w:hAnsi="Times New Roman"/>
          <w:sz w:val="28"/>
          <w:szCs w:val="28"/>
        </w:rPr>
        <w:t xml:space="preserve">       </w:t>
      </w:r>
      <w:r w:rsidRPr="00FD1852">
        <w:rPr>
          <w:rFonts w:ascii="Times New Roman" w:hAnsi="Times New Roman"/>
          <w:sz w:val="28"/>
          <w:szCs w:val="28"/>
          <w:lang w:val="fr-FR"/>
        </w:rPr>
        <w:t>Chers fillettes et garcons!</w:t>
      </w:r>
    </w:p>
    <w:p w:rsidR="00D5292F" w:rsidRPr="00E44444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E2.</w:t>
      </w:r>
      <w:r w:rsidRPr="00102CE7">
        <w:rPr>
          <w:rFonts w:ascii="Times New Roman" w:hAnsi="Times New Roman"/>
          <w:sz w:val="28"/>
          <w:szCs w:val="28"/>
        </w:rPr>
        <w:t xml:space="preserve">       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Aujour’hui, c’est un jour interessant</w:t>
      </w:r>
      <w:r>
        <w:rPr>
          <w:rFonts w:ascii="Times New Roman" w:hAnsi="Times New Roman"/>
          <w:sz w:val="28"/>
          <w:szCs w:val="28"/>
        </w:rPr>
        <w:t>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</w:t>
      </w:r>
      <w:r w:rsidRPr="00102CE7">
        <w:rPr>
          <w:rFonts w:ascii="Times New Roman" w:hAnsi="Times New Roman"/>
          <w:sz w:val="28"/>
          <w:szCs w:val="28"/>
        </w:rPr>
        <w:t xml:space="preserve">       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Nous commencons notre joyeuse fete.</w:t>
      </w: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</w:t>
      </w:r>
      <w:r w:rsidRPr="00102CE7">
        <w:rPr>
          <w:rFonts w:ascii="Times New Roman" w:hAnsi="Times New Roman"/>
          <w:sz w:val="28"/>
          <w:szCs w:val="28"/>
        </w:rPr>
        <w:t xml:space="preserve">       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C’est la fete de l’alphabet francais</w:t>
      </w:r>
      <w:r w:rsidRPr="00102CE7">
        <w:rPr>
          <w:rFonts w:ascii="Times New Roman" w:hAnsi="Times New Roman"/>
          <w:sz w:val="28"/>
          <w:szCs w:val="28"/>
        </w:rPr>
        <w:t>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</w:t>
      </w:r>
      <w:r w:rsidRPr="00FD1852">
        <w:rPr>
          <w:rFonts w:ascii="Times New Roman" w:hAnsi="Times New Roman"/>
          <w:i/>
          <w:sz w:val="28"/>
          <w:szCs w:val="28"/>
          <w:lang w:val="fr-FR"/>
        </w:rPr>
        <w:t>E1</w:t>
      </w:r>
      <w:r w:rsidRPr="00FD1852">
        <w:rPr>
          <w:rFonts w:ascii="Times New Roman" w:hAnsi="Times New Roman"/>
          <w:sz w:val="28"/>
          <w:szCs w:val="28"/>
          <w:lang w:val="fr-FR"/>
        </w:rPr>
        <w:t>.      Regarder, s’il vous plait, et dites-moi, qu’est-ce que c’est?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 xml:space="preserve">Les eleves:  </w:t>
      </w:r>
      <w:r w:rsidRPr="00FD1852">
        <w:rPr>
          <w:rFonts w:ascii="Times New Roman" w:hAnsi="Times New Roman"/>
          <w:sz w:val="28"/>
          <w:szCs w:val="28"/>
          <w:lang w:val="fr-FR"/>
        </w:rPr>
        <w:t>C’est une maison.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 xml:space="preserve">  E1.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Et ca qu’est-ce que c’est?</w:t>
      </w:r>
      <w:r w:rsidRPr="00102CE7">
        <w:rPr>
          <w:rFonts w:ascii="Times New Roman" w:hAnsi="Times New Roman"/>
          <w:i/>
          <w:sz w:val="28"/>
          <w:szCs w:val="28"/>
        </w:rPr>
        <w:br/>
      </w:r>
      <w:r w:rsidRPr="00FD1852">
        <w:rPr>
          <w:rFonts w:ascii="Times New Roman" w:hAnsi="Times New Roman"/>
          <w:i/>
          <w:sz w:val="28"/>
          <w:szCs w:val="28"/>
          <w:lang w:val="fr-FR"/>
        </w:rPr>
        <w:t xml:space="preserve"> Les eleves:  </w:t>
      </w:r>
      <w:r w:rsidRPr="00FD1852">
        <w:rPr>
          <w:rFonts w:ascii="Times New Roman" w:hAnsi="Times New Roman"/>
          <w:sz w:val="28"/>
          <w:szCs w:val="28"/>
          <w:lang w:val="fr-FR"/>
        </w:rPr>
        <w:t>C’est une porte</w:t>
      </w:r>
      <w:r w:rsidRPr="00102CE7">
        <w:rPr>
          <w:rFonts w:ascii="Times New Roman" w:hAnsi="Times New Roman"/>
          <w:sz w:val="28"/>
          <w:szCs w:val="28"/>
        </w:rPr>
        <w:t>!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E1</w:t>
      </w:r>
      <w:r w:rsidRPr="00FD1852">
        <w:rPr>
          <w:rFonts w:ascii="Times New Roman" w:hAnsi="Times New Roman"/>
          <w:sz w:val="28"/>
          <w:szCs w:val="28"/>
          <w:lang w:val="fr-FR"/>
        </w:rPr>
        <w:t>.        Qu’est-ce qu’il ya derriere cette porte? Qui dit</w:t>
      </w:r>
      <w:r w:rsidRPr="00102CE7">
        <w:rPr>
          <w:rFonts w:ascii="Times New Roman" w:hAnsi="Times New Roman"/>
          <w:sz w:val="28"/>
          <w:szCs w:val="28"/>
        </w:rPr>
        <w:t>?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E3</w:t>
      </w:r>
      <w:r w:rsidRPr="00FD1852">
        <w:rPr>
          <w:rFonts w:ascii="Times New Roman" w:hAnsi="Times New Roman"/>
          <w:sz w:val="28"/>
          <w:szCs w:val="28"/>
          <w:lang w:val="fr-FR"/>
        </w:rPr>
        <w:t>.        Je pense que ce sont des letters.</w:t>
      </w: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102CE7">
        <w:rPr>
          <w:rFonts w:ascii="Times New Roman" w:hAnsi="Times New Roman"/>
          <w:sz w:val="28"/>
          <w:szCs w:val="28"/>
        </w:rPr>
        <w:t xml:space="preserve">                   </w:t>
      </w:r>
      <w:r w:rsidRPr="00102CE7">
        <w:rPr>
          <w:rFonts w:ascii="Times New Roman" w:hAnsi="Times New Roman"/>
          <w:i/>
          <w:sz w:val="28"/>
          <w:szCs w:val="28"/>
        </w:rPr>
        <w:t>Двері будиночку відкриваються і виходить буква А.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 xml:space="preserve">Lettre A: </w:t>
      </w:r>
      <w:r w:rsidRPr="00FD1852">
        <w:rPr>
          <w:rFonts w:ascii="Times New Roman" w:hAnsi="Times New Roman"/>
          <w:sz w:val="28"/>
          <w:szCs w:val="28"/>
          <w:lang w:val="fr-FR"/>
        </w:rPr>
        <w:t>Je suis une belle letter</w:t>
      </w:r>
      <w:r w:rsidRPr="00FD1852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D5292F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Vous me bien saveg. (</w:t>
      </w:r>
      <w:r w:rsidRPr="00102CE7">
        <w:rPr>
          <w:rFonts w:ascii="Times New Roman" w:hAnsi="Times New Roman"/>
          <w:sz w:val="28"/>
          <w:szCs w:val="28"/>
          <w:lang w:val="ru-RU"/>
        </w:rPr>
        <w:t>Хором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102CE7">
        <w:rPr>
          <w:rFonts w:ascii="Times New Roman" w:hAnsi="Times New Roman"/>
          <w:sz w:val="28"/>
          <w:szCs w:val="28"/>
          <w:lang w:val="ru-RU"/>
        </w:rPr>
        <w:t>діти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102CE7">
        <w:rPr>
          <w:rFonts w:ascii="Times New Roman" w:hAnsi="Times New Roman"/>
          <w:sz w:val="28"/>
          <w:szCs w:val="28"/>
          <w:lang w:val="ru-RU"/>
        </w:rPr>
        <w:t>відповідають</w:t>
      </w:r>
      <w:r w:rsidRPr="00FD1852">
        <w:rPr>
          <w:rFonts w:ascii="Times New Roman" w:hAnsi="Times New Roman"/>
          <w:sz w:val="28"/>
          <w:szCs w:val="28"/>
          <w:lang w:val="fr-FR"/>
        </w:rPr>
        <w:t>: C’est la lettre A)</w:t>
      </w:r>
      <w:r w:rsidRPr="00102CE7">
        <w:rPr>
          <w:rFonts w:ascii="Times New Roman" w:hAnsi="Times New Roman"/>
          <w:sz w:val="28"/>
          <w:szCs w:val="28"/>
        </w:rPr>
        <w:t xml:space="preserve"> </w:t>
      </w: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102CE7">
        <w:rPr>
          <w:rFonts w:ascii="Times New Roman" w:hAnsi="Times New Roman"/>
          <w:i/>
          <w:sz w:val="28"/>
          <w:szCs w:val="28"/>
        </w:rPr>
        <w:t>По черзі діти виходять з карточками, на яких зображено букви алфавіту.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E1</w:t>
      </w:r>
      <w:r w:rsidRPr="00FD1852">
        <w:rPr>
          <w:rFonts w:ascii="Times New Roman" w:hAnsi="Times New Roman"/>
          <w:sz w:val="28"/>
          <w:szCs w:val="28"/>
          <w:lang w:val="fr-FR"/>
        </w:rPr>
        <w:t>.         Cheres lettres! Asseyez – vous, s’il vous plait! Prenez vos places dans la salle.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2B4889">
        <w:rPr>
          <w:rFonts w:ascii="Times New Roman" w:hAnsi="Times New Roman"/>
          <w:i/>
          <w:sz w:val="28"/>
          <w:szCs w:val="28"/>
          <w:lang w:val="en-US"/>
        </w:rPr>
        <w:t>E</w:t>
      </w:r>
      <w:r w:rsidRPr="00FD1852">
        <w:rPr>
          <w:rFonts w:ascii="Times New Roman" w:hAnsi="Times New Roman"/>
          <w:i/>
          <w:sz w:val="28"/>
          <w:szCs w:val="28"/>
          <w:lang w:val="ru-RU"/>
        </w:rPr>
        <w:t>2</w:t>
      </w:r>
      <w:r w:rsidRPr="00FD1852">
        <w:rPr>
          <w:rFonts w:ascii="Times New Roman" w:hAnsi="Times New Roman"/>
          <w:sz w:val="28"/>
          <w:szCs w:val="28"/>
          <w:lang w:val="ru-RU"/>
        </w:rPr>
        <w:t xml:space="preserve">.         </w:t>
      </w:r>
      <w:r w:rsidRPr="00102CE7">
        <w:rPr>
          <w:rFonts w:ascii="Times New Roman" w:hAnsi="Times New Roman"/>
          <w:sz w:val="28"/>
          <w:szCs w:val="28"/>
        </w:rPr>
        <w:t>Букви алфавіту у Франції дуже хитрі. А знаєте чому? А тому, що іноді дві або три букви читаються як одна. Давайте позмагаємося, хто ж найкраще засвоїв правила читання буквосполучень.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 w:rsidRPr="00102CE7">
        <w:rPr>
          <w:rFonts w:ascii="Times New Roman" w:hAnsi="Times New Roman"/>
          <w:sz w:val="28"/>
          <w:szCs w:val="28"/>
        </w:rPr>
        <w:t xml:space="preserve">      </w:t>
      </w:r>
      <w:r w:rsidRPr="00102CE7">
        <w:rPr>
          <w:rFonts w:ascii="Times New Roman" w:hAnsi="Times New Roman"/>
          <w:i/>
          <w:sz w:val="28"/>
          <w:szCs w:val="28"/>
        </w:rPr>
        <w:t>На сцену виходять учні, які тримають в руках написані буквосполучення. Діти читають буквосполучення і наводять приклади слів, в яких вони пишуться.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FD1852">
        <w:rPr>
          <w:rFonts w:ascii="Times New Roman" w:hAnsi="Times New Roman"/>
          <w:b/>
          <w:sz w:val="28"/>
          <w:szCs w:val="28"/>
          <w:lang w:val="fr-FR"/>
        </w:rPr>
        <w:t>ou, oi ai, au, am, an, en, em, eu, ei, in, ch, ph, on, om.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FD1852">
        <w:rPr>
          <w:rFonts w:ascii="Times New Roman" w:hAnsi="Times New Roman"/>
          <w:b/>
          <w:sz w:val="28"/>
          <w:szCs w:val="28"/>
          <w:lang w:val="fr-FR"/>
        </w:rPr>
        <w:t>ch – chat, cherche, chais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FD1852">
        <w:rPr>
          <w:rFonts w:ascii="Times New Roman" w:hAnsi="Times New Roman"/>
          <w:b/>
          <w:sz w:val="28"/>
          <w:szCs w:val="28"/>
          <w:lang w:val="fr-FR"/>
        </w:rPr>
        <w:t>ai – maison, mauvais</w:t>
      </w:r>
    </w:p>
    <w:p w:rsidR="00D5292F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D1852">
        <w:rPr>
          <w:rFonts w:ascii="Times New Roman" w:hAnsi="Times New Roman"/>
          <w:b/>
          <w:sz w:val="28"/>
          <w:szCs w:val="28"/>
          <w:lang w:val="fr-FR"/>
        </w:rPr>
        <w:t>oi – trios, moi, bois               etc</w:t>
      </w:r>
    </w:p>
    <w:p w:rsidR="00D5292F" w:rsidRPr="002B4889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2CE7">
        <w:rPr>
          <w:rFonts w:ascii="Times New Roman" w:hAnsi="Times New Roman"/>
          <w:sz w:val="28"/>
          <w:szCs w:val="28"/>
        </w:rPr>
        <w:t>Конкурс «Хто більше згадає слів, у яких є два буквосполучення?».</w:t>
      </w:r>
    </w:p>
    <w:p w:rsidR="00D5292F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D1852">
        <w:rPr>
          <w:rFonts w:ascii="Times New Roman" w:hAnsi="Times New Roman"/>
          <w:b/>
          <w:sz w:val="28"/>
          <w:szCs w:val="28"/>
          <w:lang w:val="fr-FR"/>
        </w:rPr>
        <w:t>enfant, maison, mauvais, cherche</w:t>
      </w:r>
    </w:p>
    <w:p w:rsidR="00D5292F" w:rsidRPr="002B4889" w:rsidRDefault="00D5292F" w:rsidP="002B48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102CE7">
        <w:rPr>
          <w:rFonts w:ascii="Times New Roman" w:hAnsi="Times New Roman"/>
          <w:sz w:val="28"/>
          <w:szCs w:val="28"/>
          <w:lang w:val="ru-RU"/>
        </w:rPr>
        <w:t>Конкурс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«</w:t>
      </w:r>
      <w:r w:rsidRPr="00102CE7">
        <w:rPr>
          <w:rFonts w:ascii="Times New Roman" w:hAnsi="Times New Roman"/>
          <w:sz w:val="28"/>
          <w:szCs w:val="28"/>
          <w:lang w:val="ru-RU"/>
        </w:rPr>
        <w:t>Склади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102CE7">
        <w:rPr>
          <w:rFonts w:ascii="Times New Roman" w:hAnsi="Times New Roman"/>
          <w:sz w:val="28"/>
          <w:szCs w:val="28"/>
          <w:lang w:val="ru-RU"/>
        </w:rPr>
        <w:t>слово</w:t>
      </w:r>
      <w:r w:rsidRPr="00FD1852">
        <w:rPr>
          <w:rFonts w:ascii="Times New Roman" w:hAnsi="Times New Roman"/>
          <w:sz w:val="28"/>
          <w:szCs w:val="28"/>
          <w:lang w:val="fr-FR"/>
        </w:rPr>
        <w:t>».</w:t>
      </w:r>
    </w:p>
    <w:p w:rsidR="00D5292F" w:rsidRPr="00102CE7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</w:t>
      </w:r>
      <w:r w:rsidRPr="00102CE7">
        <w:rPr>
          <w:rFonts w:ascii="Times New Roman" w:hAnsi="Times New Roman"/>
          <w:i/>
          <w:sz w:val="28"/>
          <w:szCs w:val="28"/>
          <w:lang w:val="ru-RU"/>
        </w:rPr>
        <w:t>Роздаються карточки, на яких написані букви.</w:t>
      </w:r>
      <w:r w:rsidRPr="00102CE7">
        <w:rPr>
          <w:rFonts w:ascii="Times New Roman" w:hAnsi="Times New Roman"/>
          <w:i/>
          <w:sz w:val="28"/>
          <w:szCs w:val="28"/>
        </w:rPr>
        <w:t xml:space="preserve"> Із них треба скласти слова.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>
        <w:rPr>
          <w:noProof/>
          <w:lang w:val="ru-RU" w:eastAsia="ru-RU"/>
        </w:rPr>
        <w:pict>
          <v:rect id="_x0000_s1026" style="position:absolute;margin-left:306.25pt;margin-top:1.45pt;width:80.9pt;height:39.25pt;z-index:251659264">
            <v:textbox style="mso-next-textbox:#_x0000_s1026">
              <w:txbxContent>
                <w:p w:rsidR="00D5292F" w:rsidRDefault="00D5292F" w:rsidP="00102C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oistr,</w:t>
                  </w:r>
                </w:p>
                <w:p w:rsidR="00D5292F" w:rsidRDefault="00D5292F" w:rsidP="00102C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olyst</w:t>
                  </w:r>
                </w:p>
                <w:p w:rsidR="00D5292F" w:rsidRPr="00102CE7" w:rsidRDefault="00D5292F" w:rsidP="00102C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rect id="_x0000_s1027" style="position:absolute;margin-left:213.3pt;margin-top:1.45pt;width:82.6pt;height:39.25pt;z-index:251658240">
            <v:textbox style="mso-next-textbox:#_x0000_s1027">
              <w:txbxContent>
                <w:p w:rsidR="00D5292F" w:rsidRDefault="00D5292F" w:rsidP="004779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trenefe</w:t>
                  </w:r>
                </w:p>
                <w:p w:rsidR="00D5292F" w:rsidRDefault="00D5292F" w:rsidP="004779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osre</w:t>
                  </w:r>
                </w:p>
                <w:p w:rsidR="00D5292F" w:rsidRPr="00477950" w:rsidRDefault="00D5292F" w:rsidP="004779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rect id="_x0000_s1028" style="position:absolute;margin-left:122.05pt;margin-top:1.45pt;width:82.55pt;height:39.25pt;z-index:251657216">
            <v:textbox style="mso-next-textbox:#_x0000_s1028">
              <w:txbxContent>
                <w:p w:rsidR="00D5292F" w:rsidRDefault="00D5292F" w:rsidP="004779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upej</w:t>
                  </w:r>
                </w:p>
                <w:p w:rsidR="00D5292F" w:rsidRPr="00477950" w:rsidRDefault="00D5292F" w:rsidP="004779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alleb</w:t>
                  </w: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rect id="_x0000_s1029" style="position:absolute;margin-left:29.65pt;margin-top:1.45pt;width:87.05pt;height:39.25pt;z-index:251656192">
            <v:textbox style="mso-next-textbox:#_x0000_s1029">
              <w:txbxContent>
                <w:p w:rsidR="00D5292F" w:rsidRDefault="00D5292F" w:rsidP="004779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t</w:t>
                  </w:r>
                  <w:r w:rsidRPr="00477950"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tecas</w:t>
                  </w:r>
                </w:p>
                <w:p w:rsidR="00D5292F" w:rsidRDefault="00D5292F" w:rsidP="004779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que</w:t>
                  </w:r>
                </w:p>
                <w:p w:rsidR="00D5292F" w:rsidRPr="00477950" w:rsidRDefault="00D5292F" w:rsidP="00477950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</w:p>
                <w:p w:rsidR="00D5292F" w:rsidRPr="00477950" w:rsidRDefault="00D5292F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en-US"/>
                    </w:rPr>
                  </w:pPr>
                </w:p>
              </w:txbxContent>
            </v:textbox>
          </v:rect>
        </w:pict>
      </w:r>
      <w:r w:rsidRPr="00102CE7">
        <w:rPr>
          <w:rFonts w:ascii="Times New Roman" w:hAnsi="Times New Roman"/>
          <w:i/>
          <w:sz w:val="28"/>
          <w:szCs w:val="28"/>
        </w:rPr>
        <w:t xml:space="preserve">          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FD1852"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 w:rsidRPr="00102CE7">
        <w:rPr>
          <w:rFonts w:ascii="Times New Roman" w:hAnsi="Times New Roman"/>
          <w:sz w:val="28"/>
          <w:szCs w:val="28"/>
        </w:rPr>
        <w:t xml:space="preserve">Конкурс малюнків. </w:t>
      </w:r>
      <w:r w:rsidRPr="00102CE7">
        <w:rPr>
          <w:rFonts w:ascii="Times New Roman" w:hAnsi="Times New Roman"/>
          <w:i/>
          <w:sz w:val="28"/>
          <w:szCs w:val="28"/>
        </w:rPr>
        <w:t>Учні малюють букву алфавіту і слово, яке починається з даної букви</w:t>
      </w:r>
      <w:r w:rsidRPr="00FD1852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02CE7">
        <w:rPr>
          <w:rFonts w:ascii="Times New Roman" w:hAnsi="Times New Roman"/>
          <w:sz w:val="28"/>
          <w:szCs w:val="28"/>
        </w:rPr>
        <w:t>Конкурс римувань, які діти вивчили на лексичних і фонетичних зарядках уроку.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u w:val="single"/>
          <w:lang w:val="fr-FR"/>
        </w:rPr>
      </w:pPr>
      <w:r w:rsidRPr="00FD1852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Pr="00FD1852">
        <w:rPr>
          <w:rFonts w:ascii="Times New Roman" w:hAnsi="Times New Roman"/>
          <w:sz w:val="28"/>
          <w:szCs w:val="28"/>
          <w:u w:val="single"/>
          <w:lang w:val="fr-FR"/>
        </w:rPr>
        <w:t>Les canards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         </w:t>
      </w:r>
      <w:r w:rsidRPr="00FD1852">
        <w:rPr>
          <w:rFonts w:ascii="Times New Roman" w:hAnsi="Times New Roman"/>
          <w:sz w:val="28"/>
          <w:szCs w:val="28"/>
          <w:u w:val="single"/>
          <w:lang w:val="fr-FR"/>
        </w:rPr>
        <w:t xml:space="preserve">Le poussin                                                                                                            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b/>
          <w:sz w:val="28"/>
          <w:szCs w:val="28"/>
          <w:lang w:val="fr-FR"/>
        </w:rPr>
        <w:t xml:space="preserve">           </w:t>
      </w:r>
      <w:r w:rsidRPr="00FD1852">
        <w:rPr>
          <w:rFonts w:ascii="Times New Roman" w:hAnsi="Times New Roman"/>
          <w:sz w:val="28"/>
          <w:szCs w:val="28"/>
          <w:lang w:val="fr-FR"/>
        </w:rPr>
        <w:t>Quels bavards,                            Mou cousin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Ces canards!                                Le poussin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Ils ne disent,                                 Est alle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Que bêtises!                                 Parader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Coin, coin, coin,                          Au palais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A plein bec!                                 Des poulets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Est–ce gres,                                 Deja roi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Italien                                           Des poussin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Ou Anglais?                                  Au jardin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En tout cas,                                  Ah! Quell fat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Je ne le comprends pas!                Il ne tient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                                         Meme pas</w:t>
      </w:r>
    </w:p>
    <w:p w:rsidR="00D5292F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                                        Sur ses pattes.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u w:val="single"/>
          <w:lang w:val="fr-FR"/>
        </w:rPr>
        <w:t>Un, deux, trios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    </w:t>
      </w:r>
      <w:r w:rsidRPr="00FD1852">
        <w:rPr>
          <w:rFonts w:ascii="Times New Roman" w:hAnsi="Times New Roman"/>
          <w:sz w:val="28"/>
          <w:szCs w:val="28"/>
          <w:u w:val="single"/>
          <w:lang w:val="fr-FR"/>
        </w:rPr>
        <w:t>le chat et le soleil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Un, deux, trois,                          Le chat ouvrit les yeux,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Noir, bleu, vert.                          Le soleil y entra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Un, deux, trois,                           Le chat ferma les yeux,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Air, mer, terre.                            La soleil y resta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Un, deux, trois,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Jel, pluie, vent.                            Voila pourquoi, le soir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Un, deux, trois,                           Quand le chat se reveille,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Eau, pain, grains.                        J’apercois dans le noir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Un, deux, trois,                          Deux morceaux de soleil.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Plomb, or, fer</w:t>
      </w:r>
    </w:p>
    <w:p w:rsidR="00D5292F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Je suis un bon eleve. </w:t>
      </w:r>
    </w:p>
    <w:p w:rsidR="00D5292F" w:rsidRPr="002B4889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u w:val="single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</w:t>
      </w:r>
      <w:r w:rsidRPr="00FD1852">
        <w:rPr>
          <w:rFonts w:ascii="Times New Roman" w:hAnsi="Times New Roman"/>
          <w:sz w:val="28"/>
          <w:szCs w:val="28"/>
          <w:u w:val="single"/>
          <w:lang w:val="fr-FR"/>
        </w:rPr>
        <w:t>Jean petit qui danse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Jean petit qui dance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De sa tele il danse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De sa tele, tele, tele,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Ainsi danse Jean Petit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Jean Petit qui danse,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De son pied il danse,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De son pied, pied, pied,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De son pied, pied, pied,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De sa tete, tete, tete,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 Ainsi danse Jean Petit.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  <w:lang w:val="fr-FR"/>
        </w:rPr>
      </w:pPr>
      <w:r w:rsidRPr="00102CE7">
        <w:rPr>
          <w:rFonts w:ascii="Times New Roman" w:hAnsi="Times New Roman"/>
          <w:i/>
          <w:sz w:val="28"/>
          <w:szCs w:val="28"/>
        </w:rPr>
        <w:t xml:space="preserve">                           Група дітей виконує французьку народну пісню»</w:t>
      </w:r>
      <w:r w:rsidRPr="00FD1852">
        <w:rPr>
          <w:rFonts w:ascii="Times New Roman" w:hAnsi="Times New Roman"/>
          <w:i/>
          <w:sz w:val="28"/>
          <w:szCs w:val="28"/>
          <w:lang w:val="fr-FR"/>
        </w:rPr>
        <w:t>Mon chat»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Mon chat, mon p’tit chat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A mal a la tete.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Maman lui a fait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Un chapeau pour sa tete.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Et des souliers lilas, la, la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Et des souliers lilas.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Mon chat, mon p’tit chat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A mal a ses yeux.</w:t>
      </w:r>
    </w:p>
    <w:p w:rsidR="00D5292F" w:rsidRPr="00FB4920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Maman lui a fait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Des lunettes bleues.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Et des souliers lilas, la, la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Et des souliers lilas.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Mon chat, mon p’tit chat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A mal a son nez.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>Maman lui a fait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Un beau cache-nez               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Et des souliers lilas, la, la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Et des souliers lilas.  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                         </w:t>
      </w:r>
      <w:r w:rsidRPr="00C07F90">
        <w:rPr>
          <w:rFonts w:ascii="Times New Roman" w:hAnsi="Times New Roman"/>
          <w:i/>
          <w:sz w:val="28"/>
          <w:szCs w:val="28"/>
        </w:rPr>
        <w:t>Сценка (два учні біля телефонів).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C07F90">
        <w:rPr>
          <w:rFonts w:ascii="Times New Roman" w:hAnsi="Times New Roman"/>
          <w:i/>
          <w:sz w:val="28"/>
          <w:szCs w:val="28"/>
        </w:rPr>
        <w:t>Е1</w:t>
      </w:r>
      <w:r w:rsidRPr="00FD1852">
        <w:rPr>
          <w:rFonts w:ascii="Times New Roman" w:hAnsi="Times New Roman"/>
          <w:i/>
          <w:sz w:val="28"/>
          <w:szCs w:val="28"/>
          <w:lang w:val="fr-FR"/>
        </w:rPr>
        <w:t>.</w:t>
      </w:r>
      <w:r w:rsidRPr="00C07F90">
        <w:rPr>
          <w:rFonts w:ascii="Times New Roman" w:hAnsi="Times New Roman"/>
          <w:i/>
          <w:sz w:val="28"/>
          <w:szCs w:val="28"/>
        </w:rPr>
        <w:t xml:space="preserve"> (буква А):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Allo, allo, ici la lettre A.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Bonjour, mademoiselle. Comment ca va?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E2. (B)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Ca va ca va bien.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Je veux parler avec la lettre B.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 xml:space="preserve">E3.      </w:t>
      </w:r>
      <w:r w:rsidRPr="00FD1852">
        <w:rPr>
          <w:rFonts w:ascii="Times New Roman" w:hAnsi="Times New Roman"/>
          <w:sz w:val="28"/>
          <w:szCs w:val="28"/>
          <w:lang w:val="fr-FR"/>
        </w:rPr>
        <w:t>Je suis la lettre B.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Je me porte bien.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Appellez, s’il vous plait, les letters Fet Q.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E1.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Les letters F,Q sont maladies, parce que les eleves les ecrivent mal.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E2.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Les letters ont mal a la tete.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E1.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Qui va ecrire les mot saves ces letters?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E3.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 C’est moi! Frere, froid, casquette, jaquette, quell, qui.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E1.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      Maintenant les letters F et Q se portent bien?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i/>
          <w:sz w:val="28"/>
          <w:szCs w:val="28"/>
          <w:lang w:val="fr-FR"/>
        </w:rPr>
        <w:t>E2, E3.</w:t>
      </w:r>
      <w:r w:rsidRPr="00FD1852">
        <w:rPr>
          <w:rFonts w:ascii="Times New Roman" w:hAnsi="Times New Roman"/>
          <w:sz w:val="28"/>
          <w:szCs w:val="28"/>
          <w:lang w:val="fr-FR"/>
        </w:rPr>
        <w:t xml:space="preserve">  Qui, elles se portent bien. Nous les aimons.</w:t>
      </w:r>
    </w:p>
    <w:p w:rsidR="00D5292F" w:rsidRPr="002B4889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Elles sont belles, toutes les lettres  de l’alphabet francais.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</w:rPr>
        <w:t xml:space="preserve">Пісня:   </w:t>
      </w:r>
      <w:r w:rsidRPr="00FD1852">
        <w:rPr>
          <w:rFonts w:ascii="Times New Roman" w:hAnsi="Times New Roman"/>
          <w:sz w:val="28"/>
          <w:szCs w:val="28"/>
          <w:lang w:val="fr-FR"/>
        </w:rPr>
        <w:t>Frere Jacques,   frere Jacques,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Dormez-vous?  dormez-vous?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Sonnez les matines,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Sonnez les matines.</w:t>
      </w:r>
    </w:p>
    <w:p w:rsidR="00D5292F" w:rsidRPr="00FD1852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Dinn, din, don</w:t>
      </w:r>
    </w:p>
    <w:p w:rsidR="00D5292F" w:rsidRPr="002E2EF8" w:rsidRDefault="00D5292F" w:rsidP="002B48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  <w:lang w:val="fr-FR"/>
        </w:rPr>
        <w:t xml:space="preserve">              </w:t>
      </w:r>
      <w:r>
        <w:rPr>
          <w:rFonts w:ascii="Times New Roman" w:hAnsi="Times New Roman"/>
          <w:sz w:val="28"/>
          <w:szCs w:val="28"/>
          <w:lang w:val="en-US"/>
        </w:rPr>
        <w:t>Dinn</w:t>
      </w:r>
      <w:r w:rsidRPr="00FD1852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din</w:t>
      </w:r>
      <w:r w:rsidRPr="00FD1852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don</w:t>
      </w:r>
      <w:r w:rsidRPr="00FD1852">
        <w:rPr>
          <w:rFonts w:ascii="Times New Roman" w:hAnsi="Times New Roman"/>
          <w:sz w:val="28"/>
          <w:szCs w:val="28"/>
          <w:lang w:val="ru-RU"/>
        </w:rPr>
        <w:t>.</w:t>
      </w:r>
    </w:p>
    <w:p w:rsidR="00D5292F" w:rsidRDefault="00D5292F" w:rsidP="002B488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Підсумки проведення конкурсів. Нагородження учасників свята. Свято закінчується піснею «</w:t>
      </w:r>
      <w:r>
        <w:rPr>
          <w:rFonts w:ascii="Times New Roman" w:hAnsi="Times New Roman"/>
          <w:i/>
          <w:sz w:val="28"/>
          <w:szCs w:val="28"/>
          <w:lang w:val="en-US"/>
        </w:rPr>
        <w:t>Chantons</w:t>
      </w:r>
      <w:r>
        <w:rPr>
          <w:rFonts w:ascii="Times New Roman" w:hAnsi="Times New Roman"/>
          <w:i/>
          <w:sz w:val="28"/>
          <w:szCs w:val="28"/>
        </w:rPr>
        <w:t>!»</w:t>
      </w:r>
    </w:p>
    <w:p w:rsidR="00D5292F" w:rsidRPr="00E44444" w:rsidRDefault="00D5292F" w:rsidP="002E2E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  </w:t>
      </w:r>
      <w:r w:rsidRPr="00E44444">
        <w:rPr>
          <w:rFonts w:ascii="Times New Roman" w:hAnsi="Times New Roman"/>
          <w:b/>
          <w:sz w:val="28"/>
          <w:szCs w:val="28"/>
        </w:rPr>
        <w:t>Г.О. Федчук</w:t>
      </w:r>
    </w:p>
    <w:p w:rsidR="00D5292F" w:rsidRDefault="00D5292F" w:rsidP="00C64CF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учитель французької мови </w:t>
      </w:r>
    </w:p>
    <w:p w:rsidR="00D5292F" w:rsidRDefault="00D5292F" w:rsidP="002E2EF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Чупирянського НВО</w:t>
      </w:r>
    </w:p>
    <w:p w:rsidR="00D5292F" w:rsidRPr="00E44444" w:rsidRDefault="00D5292F" w:rsidP="002B48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ЗОШ І-ІІ ступенів – дитячий садок»</w:t>
      </w:r>
    </w:p>
    <w:p w:rsidR="00D5292F" w:rsidRPr="00FD1852" w:rsidRDefault="00D5292F" w:rsidP="00FB4920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D5292F" w:rsidRPr="00FD1852" w:rsidRDefault="00D5292F" w:rsidP="00FB492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</w:rPr>
        <w:t xml:space="preserve"> </w:t>
      </w:r>
    </w:p>
    <w:p w:rsidR="00D5292F" w:rsidRPr="00FD1852" w:rsidRDefault="00D5292F" w:rsidP="00FB49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292F" w:rsidRPr="00E44444" w:rsidRDefault="00D5292F" w:rsidP="00FB492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</w:p>
    <w:p w:rsidR="00D5292F" w:rsidRPr="00FD1852" w:rsidRDefault="00D5292F" w:rsidP="00FB49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292F" w:rsidRPr="00FD1852" w:rsidRDefault="00D5292F" w:rsidP="00102C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292F" w:rsidRPr="00FD1852" w:rsidRDefault="00D5292F" w:rsidP="00102C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</w:rPr>
        <w:t xml:space="preserve">                 </w:t>
      </w:r>
    </w:p>
    <w:p w:rsidR="00D5292F" w:rsidRPr="00FD1852" w:rsidRDefault="00D5292F" w:rsidP="00102C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1852">
        <w:rPr>
          <w:rFonts w:ascii="Times New Roman" w:hAnsi="Times New Roman"/>
          <w:sz w:val="28"/>
          <w:szCs w:val="28"/>
        </w:rPr>
        <w:t xml:space="preserve">             </w:t>
      </w:r>
    </w:p>
    <w:p w:rsidR="00D5292F" w:rsidRPr="00FD1852" w:rsidRDefault="00D5292F" w:rsidP="002C14CE">
      <w:pPr>
        <w:spacing w:line="240" w:lineRule="auto"/>
        <w:rPr>
          <w:sz w:val="28"/>
          <w:szCs w:val="28"/>
        </w:rPr>
      </w:pPr>
      <w:r w:rsidRPr="00FD1852">
        <w:rPr>
          <w:sz w:val="28"/>
          <w:szCs w:val="28"/>
        </w:rPr>
        <w:t xml:space="preserve">              </w:t>
      </w:r>
    </w:p>
    <w:p w:rsidR="00D5292F" w:rsidRPr="00FD1852" w:rsidRDefault="00D5292F" w:rsidP="002C14CE">
      <w:pPr>
        <w:spacing w:line="240" w:lineRule="auto"/>
        <w:rPr>
          <w:sz w:val="28"/>
          <w:szCs w:val="28"/>
        </w:rPr>
      </w:pPr>
      <w:r w:rsidRPr="00FD1852">
        <w:rPr>
          <w:sz w:val="28"/>
          <w:szCs w:val="28"/>
        </w:rPr>
        <w:t xml:space="preserve">              </w:t>
      </w:r>
    </w:p>
    <w:p w:rsidR="00D5292F" w:rsidRPr="00FD1852" w:rsidRDefault="00D5292F" w:rsidP="0036674B">
      <w:pPr>
        <w:spacing w:line="240" w:lineRule="auto"/>
        <w:rPr>
          <w:sz w:val="28"/>
          <w:szCs w:val="28"/>
        </w:rPr>
      </w:pPr>
    </w:p>
    <w:p w:rsidR="00D5292F" w:rsidRPr="00FD1852" w:rsidRDefault="00D5292F" w:rsidP="00DF5B77">
      <w:pPr>
        <w:spacing w:line="240" w:lineRule="auto"/>
        <w:rPr>
          <w:i/>
          <w:sz w:val="28"/>
          <w:szCs w:val="28"/>
        </w:rPr>
      </w:pPr>
      <w:r w:rsidRPr="00FD1852">
        <w:rPr>
          <w:i/>
          <w:sz w:val="28"/>
          <w:szCs w:val="28"/>
        </w:rPr>
        <w:t xml:space="preserve">             </w:t>
      </w:r>
    </w:p>
    <w:p w:rsidR="00D5292F" w:rsidRPr="00FD1852" w:rsidRDefault="00D5292F" w:rsidP="00DF5B77">
      <w:pPr>
        <w:spacing w:line="240" w:lineRule="auto"/>
      </w:pPr>
    </w:p>
    <w:p w:rsidR="00D5292F" w:rsidRPr="00FD1852" w:rsidRDefault="00D5292F" w:rsidP="002E2EF8">
      <w:r>
        <w:br/>
        <w:t xml:space="preserve"> </w:t>
      </w:r>
    </w:p>
    <w:p w:rsidR="00D5292F" w:rsidRDefault="00D5292F" w:rsidP="002E2EF8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D5292F" w:rsidRPr="00FD1852" w:rsidRDefault="00D5292F">
      <w:r>
        <w:br/>
      </w:r>
      <w:r>
        <w:br/>
      </w:r>
      <w:r>
        <w:br/>
      </w:r>
    </w:p>
    <w:p w:rsidR="00D5292F" w:rsidRPr="00FD1852" w:rsidRDefault="00D5292F"/>
    <w:sectPr w:rsidR="00D5292F" w:rsidRPr="00FD1852" w:rsidSect="00C64CF5">
      <w:pgSz w:w="11906" w:h="16838"/>
      <w:pgMar w:top="1134" w:right="850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92F" w:rsidRDefault="00D5292F" w:rsidP="002B4889">
      <w:pPr>
        <w:spacing w:after="0" w:line="240" w:lineRule="auto"/>
      </w:pPr>
      <w:r>
        <w:separator/>
      </w:r>
    </w:p>
  </w:endnote>
  <w:endnote w:type="continuationSeparator" w:id="1">
    <w:p w:rsidR="00D5292F" w:rsidRDefault="00D5292F" w:rsidP="002B4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92F" w:rsidRDefault="00D5292F" w:rsidP="002B4889">
      <w:pPr>
        <w:spacing w:after="0" w:line="240" w:lineRule="auto"/>
      </w:pPr>
      <w:r>
        <w:separator/>
      </w:r>
    </w:p>
  </w:footnote>
  <w:footnote w:type="continuationSeparator" w:id="1">
    <w:p w:rsidR="00D5292F" w:rsidRDefault="00D5292F" w:rsidP="002B4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002DF"/>
    <w:multiLevelType w:val="hybridMultilevel"/>
    <w:tmpl w:val="9898A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0670"/>
    <w:rsid w:val="00027C9C"/>
    <w:rsid w:val="0006665E"/>
    <w:rsid w:val="000A1751"/>
    <w:rsid w:val="00100670"/>
    <w:rsid w:val="00102CE7"/>
    <w:rsid w:val="00120CC2"/>
    <w:rsid w:val="0016731D"/>
    <w:rsid w:val="001D5878"/>
    <w:rsid w:val="00223BA4"/>
    <w:rsid w:val="002B4889"/>
    <w:rsid w:val="002C14CE"/>
    <w:rsid w:val="002E2EF8"/>
    <w:rsid w:val="00312B90"/>
    <w:rsid w:val="0036674B"/>
    <w:rsid w:val="003A183D"/>
    <w:rsid w:val="00443E44"/>
    <w:rsid w:val="004726FA"/>
    <w:rsid w:val="00477950"/>
    <w:rsid w:val="00495D5D"/>
    <w:rsid w:val="00605BFA"/>
    <w:rsid w:val="00672D4A"/>
    <w:rsid w:val="00782C4E"/>
    <w:rsid w:val="007D67BE"/>
    <w:rsid w:val="007E249D"/>
    <w:rsid w:val="00880332"/>
    <w:rsid w:val="008F51DF"/>
    <w:rsid w:val="008F69C5"/>
    <w:rsid w:val="00945F99"/>
    <w:rsid w:val="00964E01"/>
    <w:rsid w:val="00A62677"/>
    <w:rsid w:val="00AF2C8B"/>
    <w:rsid w:val="00B439A3"/>
    <w:rsid w:val="00C07F90"/>
    <w:rsid w:val="00C64CF5"/>
    <w:rsid w:val="00D23973"/>
    <w:rsid w:val="00D5292F"/>
    <w:rsid w:val="00D8696A"/>
    <w:rsid w:val="00DF5B77"/>
    <w:rsid w:val="00DF75C8"/>
    <w:rsid w:val="00E37A2A"/>
    <w:rsid w:val="00E44444"/>
    <w:rsid w:val="00F75336"/>
    <w:rsid w:val="00FB4920"/>
    <w:rsid w:val="00FD1852"/>
    <w:rsid w:val="00FF1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751"/>
    <w:pPr>
      <w:spacing w:after="200" w:line="276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2B4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B4889"/>
    <w:rPr>
      <w:rFonts w:cs="Times New Roman"/>
      <w:lang w:val="uk-UA"/>
    </w:rPr>
  </w:style>
  <w:style w:type="paragraph" w:styleId="Footer">
    <w:name w:val="footer"/>
    <w:basedOn w:val="Normal"/>
    <w:link w:val="FooterChar"/>
    <w:uiPriority w:val="99"/>
    <w:semiHidden/>
    <w:rsid w:val="002B4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B4889"/>
    <w:rPr>
      <w:rFonts w:cs="Times New Roman"/>
      <w:lang w:val="uk-UA"/>
    </w:rPr>
  </w:style>
  <w:style w:type="paragraph" w:styleId="ListParagraph">
    <w:name w:val="List Paragraph"/>
    <w:basedOn w:val="Normal"/>
    <w:uiPriority w:val="99"/>
    <w:qFormat/>
    <w:rsid w:val="002E2E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487</TotalTime>
  <Pages>4</Pages>
  <Words>965</Words>
  <Characters>5504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</cp:lastModifiedBy>
  <cp:revision>12</cp:revision>
  <dcterms:created xsi:type="dcterms:W3CDTF">2017-10-21T15:37:00Z</dcterms:created>
  <dcterms:modified xsi:type="dcterms:W3CDTF">2017-11-01T10:26:00Z</dcterms:modified>
</cp:coreProperties>
</file>