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D39" w:rsidRPr="008C21A6" w:rsidRDefault="00915D39" w:rsidP="00725C37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  <w:lang w:val="uk-UA"/>
        </w:rPr>
        <w:t>План –конспект у</w:t>
      </w:r>
      <w:r w:rsidRPr="008C21A6">
        <w:rPr>
          <w:rFonts w:ascii="Times New Roman" w:hAnsi="Times New Roman"/>
          <w:b/>
          <w:sz w:val="40"/>
          <w:szCs w:val="40"/>
          <w:lang w:val="uk-UA"/>
        </w:rPr>
        <w:t>рок</w:t>
      </w:r>
      <w:r>
        <w:rPr>
          <w:rFonts w:ascii="Times New Roman" w:hAnsi="Times New Roman"/>
          <w:b/>
          <w:sz w:val="40"/>
          <w:szCs w:val="40"/>
          <w:lang w:val="uk-UA"/>
        </w:rPr>
        <w:t xml:space="preserve">у </w:t>
      </w:r>
      <w:r w:rsidRPr="008C21A6">
        <w:rPr>
          <w:rFonts w:ascii="Times New Roman" w:hAnsi="Times New Roman"/>
          <w:b/>
          <w:sz w:val="40"/>
          <w:szCs w:val="40"/>
          <w:lang w:val="uk-UA"/>
        </w:rPr>
        <w:t>англійської мови у 6 класі «Значення спорту у житті людини</w:t>
      </w:r>
      <w:r w:rsidRPr="008C21A6">
        <w:rPr>
          <w:rFonts w:ascii="Times New Roman" w:hAnsi="Times New Roman"/>
          <w:b/>
          <w:sz w:val="40"/>
          <w:szCs w:val="40"/>
        </w:rPr>
        <w:t>»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Мета : Закріпити та узагальнити вивчене з теми «Спорт»; розвивати навички </w:t>
      </w:r>
      <w:r w:rsidRPr="007C52CC">
        <w:rPr>
          <w:rFonts w:ascii="Times New Roman" w:hAnsi="Times New Roman"/>
          <w:sz w:val="28"/>
          <w:szCs w:val="28"/>
        </w:rPr>
        <w:t>аудіюв</w:t>
      </w:r>
      <w:r>
        <w:rPr>
          <w:rFonts w:ascii="Times New Roman" w:hAnsi="Times New Roman"/>
          <w:sz w:val="28"/>
          <w:szCs w:val="28"/>
          <w:lang w:val="uk-UA"/>
        </w:rPr>
        <w:t>ання , діалогічного та монологічного мовлення ; навички вживання вивченої лексики та роботи в групах ; виховувати у дітей любов до спорту , показати значення спорту у житті людини.</w:t>
      </w:r>
    </w:p>
    <w:p w:rsidR="00915D39" w:rsidRPr="009C6C65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Наочність : малюнки з зображеннями різних видів спорту ,комп’ютер, конверти з завданнями , магнітна дошка , проектні роботи учнів.</w:t>
      </w:r>
    </w:p>
    <w:p w:rsidR="00915D39" w:rsidRPr="002003D6" w:rsidRDefault="00915D39" w:rsidP="00725C37">
      <w:pPr>
        <w:tabs>
          <w:tab w:val="left" w:pos="2891"/>
        </w:tabs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2003D6">
        <w:rPr>
          <w:rFonts w:ascii="Times New Roman" w:hAnsi="Times New Roman"/>
          <w:b/>
          <w:sz w:val="28"/>
          <w:szCs w:val="28"/>
          <w:lang w:val="uk-UA"/>
        </w:rPr>
        <w:t xml:space="preserve">Хід уроку </w:t>
      </w:r>
    </w:p>
    <w:p w:rsidR="00915D39" w:rsidRPr="009C6C65" w:rsidRDefault="00915D39" w:rsidP="00725C37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smartTag w:uri="urn:schemas-microsoft-com:office:smarttags" w:element="place">
        <w:r w:rsidRPr="009C6C65">
          <w:rPr>
            <w:rFonts w:ascii="Times New Roman" w:hAnsi="Times New Roman"/>
            <w:b/>
            <w:sz w:val="28"/>
            <w:szCs w:val="28"/>
            <w:lang w:val="en-US"/>
          </w:rPr>
          <w:t>I</w:t>
        </w:r>
        <w:r w:rsidRPr="009C6C65">
          <w:rPr>
            <w:rFonts w:ascii="Times New Roman" w:hAnsi="Times New Roman"/>
            <w:b/>
            <w:sz w:val="28"/>
            <w:szCs w:val="28"/>
          </w:rPr>
          <w:t>.</w:t>
        </w:r>
      </w:smartTag>
      <w:r w:rsidRPr="009C6C65">
        <w:rPr>
          <w:rFonts w:ascii="Times New Roman" w:hAnsi="Times New Roman"/>
          <w:b/>
          <w:sz w:val="28"/>
          <w:szCs w:val="28"/>
        </w:rPr>
        <w:t xml:space="preserve">  Організаційний  момент</w:t>
      </w:r>
      <w:r w:rsidRPr="009C6C65">
        <w:rPr>
          <w:rFonts w:ascii="Times New Roman" w:hAnsi="Times New Roman"/>
          <w:b/>
          <w:sz w:val="28"/>
          <w:szCs w:val="28"/>
          <w:lang w:val="uk-UA"/>
        </w:rPr>
        <w:t xml:space="preserve"> .</w:t>
      </w:r>
      <w:r w:rsidRPr="0023145F">
        <w:rPr>
          <w:rFonts w:ascii="Times New Roman" w:hAnsi="Times New Roman"/>
          <w:b/>
          <w:sz w:val="28"/>
          <w:szCs w:val="28"/>
        </w:rPr>
        <w:t>Привітання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 : Good morning , boys and girls ! I am very glad to see you .Sit down ,please.</w:t>
      </w:r>
    </w:p>
    <w:p w:rsidR="00915D39" w:rsidRPr="00725C37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Tell me , please ,who is on duty today ?</w:t>
      </w:r>
    </w:p>
    <w:p w:rsidR="00915D39" w:rsidRPr="00725C37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Who is absent ?</w:t>
      </w:r>
    </w:p>
    <w:p w:rsidR="00915D39" w:rsidRPr="00725C37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season is it now ?</w:t>
      </w:r>
    </w:p>
    <w:p w:rsidR="00915D39" w:rsidRPr="00725C37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month is it now ?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day is it today ?</w:t>
      </w:r>
    </w:p>
    <w:p w:rsidR="00915D39" w:rsidRPr="009C6C65" w:rsidRDefault="00915D39" w:rsidP="00725C37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C6C65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9C6C65">
        <w:rPr>
          <w:rFonts w:ascii="Times New Roman" w:hAnsi="Times New Roman"/>
          <w:b/>
          <w:sz w:val="28"/>
          <w:szCs w:val="28"/>
        </w:rPr>
        <w:t xml:space="preserve">.Уведення в </w:t>
      </w:r>
      <w:r w:rsidRPr="009C6C65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9C6C65">
        <w:rPr>
          <w:rFonts w:ascii="Times New Roman" w:hAnsi="Times New Roman"/>
          <w:b/>
          <w:sz w:val="28"/>
          <w:szCs w:val="28"/>
        </w:rPr>
        <w:t>ншомовну</w:t>
      </w:r>
      <w:r w:rsidRPr="009C6C65">
        <w:rPr>
          <w:rFonts w:ascii="Times New Roman" w:hAnsi="Times New Roman"/>
          <w:b/>
          <w:sz w:val="28"/>
          <w:szCs w:val="28"/>
          <w:lang w:val="uk-UA"/>
        </w:rPr>
        <w:t xml:space="preserve"> атмосферу</w:t>
      </w:r>
    </w:p>
    <w:p w:rsidR="00915D39" w:rsidRPr="00052A61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</w:t>
      </w:r>
      <w:r>
        <w:rPr>
          <w:rFonts w:ascii="Times New Roman" w:hAnsi="Times New Roman"/>
          <w:sz w:val="28"/>
          <w:szCs w:val="28"/>
        </w:rPr>
        <w:t xml:space="preserve">Повідомлення теми та </w:t>
      </w:r>
      <w:r w:rsidRPr="00052A61">
        <w:rPr>
          <w:rFonts w:ascii="Times New Roman" w:hAnsi="Times New Roman"/>
          <w:sz w:val="28"/>
          <w:szCs w:val="28"/>
        </w:rPr>
        <w:t>мети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2A61">
        <w:rPr>
          <w:rFonts w:ascii="Times New Roman" w:hAnsi="Times New Roman"/>
          <w:sz w:val="28"/>
          <w:szCs w:val="28"/>
        </w:rPr>
        <w:t>уроку</w:t>
      </w:r>
    </w:p>
    <w:p w:rsidR="00915D39" w:rsidRPr="003747C2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3747C2">
        <w:rPr>
          <w:rFonts w:ascii="Times New Roman" w:hAnsi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/>
          <w:sz w:val="28"/>
          <w:szCs w:val="28"/>
          <w:lang w:val="en-US"/>
        </w:rPr>
        <w:t>Dear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children</w:t>
      </w:r>
      <w:r w:rsidRPr="003747C2">
        <w:rPr>
          <w:rFonts w:ascii="Times New Roman" w:hAnsi="Times New Roman"/>
          <w:sz w:val="28"/>
          <w:szCs w:val="28"/>
          <w:lang w:val="en-US"/>
        </w:rPr>
        <w:t xml:space="preserve"> !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The topic of our lesson is “Sport in Your Life”.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Today we are going to</w:t>
      </w:r>
      <w:r w:rsidRPr="00334A84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speak about sports and games , about your favourite Ukrainian  sportsmen ,  play lexical games , work in groups  , speak about sport in your life  .</w:t>
      </w:r>
    </w:p>
    <w:p w:rsidR="00915D39" w:rsidRPr="0022197B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The motto of our lesson is “A sound mind in a sound body”. So , let’s start  our lesson.</w:t>
      </w:r>
    </w:p>
    <w:p w:rsidR="00915D39" w:rsidRPr="005D244F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</w:t>
      </w:r>
      <w:r w:rsidRPr="0022197B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Мовленнєва зарядка 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Children ,</w:t>
      </w:r>
      <w:r w:rsidRPr="006C00B3">
        <w:rPr>
          <w:rFonts w:ascii="Times New Roman" w:hAnsi="Times New Roman"/>
          <w:sz w:val="28"/>
          <w:szCs w:val="28"/>
          <w:lang w:val="en-US"/>
        </w:rPr>
        <w:t>you know</w:t>
      </w:r>
      <w:r>
        <w:rPr>
          <w:rFonts w:ascii="Times New Roman" w:hAnsi="Times New Roman"/>
          <w:sz w:val="28"/>
          <w:szCs w:val="28"/>
          <w:lang w:val="en-US"/>
        </w:rPr>
        <w:t xml:space="preserve"> some proverbs and saying about sport , translate them into English .</w:t>
      </w:r>
    </w:p>
    <w:p w:rsidR="00915D39" w:rsidRPr="002465FC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2465FC">
        <w:rPr>
          <w:rFonts w:ascii="Times New Roman" w:hAnsi="Times New Roman"/>
          <w:sz w:val="28"/>
          <w:szCs w:val="28"/>
        </w:rPr>
        <w:t>: Здоров</w:t>
      </w:r>
      <w:r>
        <w:rPr>
          <w:rFonts w:ascii="Times New Roman" w:hAnsi="Times New Roman"/>
          <w:sz w:val="28"/>
          <w:szCs w:val="28"/>
          <w:lang w:val="uk-UA"/>
        </w:rPr>
        <w:t>’я важливіше за багатство.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P1: Health is better  than wealth.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 w:rsidRPr="008B5334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>Після обіду посидь, після вечері милю пройди 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P2:After dinner sit a while , after supper walk a mile .</w:t>
      </w:r>
    </w:p>
    <w:p w:rsidR="00915D39" w:rsidRPr="00512091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T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>Головне – участь , а не перемога .</w:t>
      </w:r>
      <w:r w:rsidRPr="00512091">
        <w:rPr>
          <w:rFonts w:ascii="Times New Roman" w:hAnsi="Times New Roman"/>
          <w:sz w:val="28"/>
          <w:szCs w:val="28"/>
        </w:rPr>
        <w:t>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P3: It is above all to take part in , not to win 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T: Швидше!</w:t>
      </w:r>
      <w:r>
        <w:rPr>
          <w:rFonts w:ascii="Times New Roman" w:hAnsi="Times New Roman"/>
          <w:sz w:val="28"/>
          <w:szCs w:val="28"/>
          <w:lang w:val="uk-UA"/>
        </w:rPr>
        <w:t xml:space="preserve"> Вище!Сильніше!</w:t>
      </w:r>
    </w:p>
    <w:p w:rsidR="00915D39" w:rsidRPr="00512091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P4:Quicker!Higher!Stronger!</w:t>
      </w:r>
    </w:p>
    <w:p w:rsidR="00915D39" w:rsidRPr="00512091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Do you know poems about sport ?</w:t>
      </w:r>
    </w:p>
    <w:p w:rsidR="00915D39" w:rsidRPr="003747C2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P1: Sport</w:t>
      </w:r>
      <w:r w:rsidRPr="003747C2">
        <w:rPr>
          <w:rFonts w:ascii="Times New Roman" w:hAnsi="Times New Roman"/>
          <w:sz w:val="28"/>
          <w:szCs w:val="28"/>
          <w:lang w:val="en-US"/>
        </w:rPr>
        <w:t xml:space="preserve"> is fun for boys and girls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It’s much better than the toys 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You can sleigh and ski and skate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And play snowball with Kate 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You can swim and play football 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Hockey ,tennis , basketball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You can jump and you can run 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You can have a lot of fun.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P2: It is large and high and light 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We’d like to play there day and night 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It helps us to be strong and slim.</w:t>
      </w:r>
    </w:p>
    <w:p w:rsidR="00915D39" w:rsidRPr="00397C6A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And it is our school gym.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en-US"/>
        </w:rPr>
        <w:t>. М</w:t>
      </w:r>
      <w:r>
        <w:rPr>
          <w:rFonts w:ascii="Times New Roman" w:hAnsi="Times New Roman"/>
          <w:sz w:val="28"/>
          <w:szCs w:val="28"/>
          <w:lang w:val="uk-UA"/>
        </w:rPr>
        <w:t>от</w:t>
      </w:r>
      <w:r>
        <w:rPr>
          <w:rFonts w:ascii="Times New Roman" w:hAnsi="Times New Roman"/>
          <w:sz w:val="28"/>
          <w:szCs w:val="28"/>
          <w:lang w:val="en-US"/>
        </w:rPr>
        <w:t>ивація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навчальної</w:t>
      </w:r>
      <w:r>
        <w:rPr>
          <w:rFonts w:ascii="Times New Roman" w:hAnsi="Times New Roman"/>
          <w:sz w:val="28"/>
          <w:szCs w:val="28"/>
          <w:lang w:val="uk-UA"/>
        </w:rPr>
        <w:t xml:space="preserve"> діяльності .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Why do you go in for sport ?</w:t>
      </w:r>
    </w:p>
    <w:p w:rsidR="00915D39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P1: I go in for sport because I want to be healthy.</w:t>
      </w:r>
    </w:p>
    <w:p w:rsidR="00915D39" w:rsidRPr="00374245" w:rsidRDefault="00915D39" w:rsidP="00725C37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P2: I go in for sport because sport helps to develop my character.</w:t>
      </w:r>
    </w:p>
    <w:p w:rsidR="00915D39" w:rsidRPr="00F50B6E" w:rsidRDefault="00915D39" w:rsidP="002D2D2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</w:t>
      </w:r>
      <w:r w:rsidRPr="00F50B6E">
        <w:rPr>
          <w:rFonts w:ascii="Times New Roman" w:hAnsi="Times New Roman"/>
          <w:sz w:val="28"/>
          <w:szCs w:val="28"/>
          <w:lang w:val="en-US"/>
        </w:rPr>
        <w:t xml:space="preserve">3:  </w:t>
      </w:r>
      <w:r>
        <w:rPr>
          <w:rFonts w:ascii="Times New Roman" w:hAnsi="Times New Roman"/>
          <w:sz w:val="28"/>
          <w:szCs w:val="28"/>
          <w:lang w:val="en-US"/>
        </w:rPr>
        <w:t>We go in for sport because we want to be strong and active.</w:t>
      </w:r>
    </w:p>
    <w:p w:rsidR="00915D39" w:rsidRPr="009C6C65" w:rsidRDefault="00915D39" w:rsidP="002D2D2E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C6C65">
        <w:rPr>
          <w:rFonts w:ascii="Times New Roman" w:hAnsi="Times New Roman"/>
          <w:b/>
          <w:sz w:val="28"/>
          <w:szCs w:val="28"/>
          <w:lang w:val="en-US"/>
        </w:rPr>
        <w:t xml:space="preserve">III. </w:t>
      </w:r>
      <w:r w:rsidRPr="009C6C65">
        <w:rPr>
          <w:rFonts w:ascii="Times New Roman" w:hAnsi="Times New Roman"/>
          <w:b/>
          <w:sz w:val="28"/>
          <w:szCs w:val="28"/>
        </w:rPr>
        <w:t>Основна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6C65">
        <w:rPr>
          <w:rFonts w:ascii="Times New Roman" w:hAnsi="Times New Roman"/>
          <w:b/>
          <w:sz w:val="28"/>
          <w:szCs w:val="28"/>
        </w:rPr>
        <w:t>частина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6C65">
        <w:rPr>
          <w:rFonts w:ascii="Times New Roman" w:hAnsi="Times New Roman"/>
          <w:b/>
          <w:sz w:val="28"/>
          <w:szCs w:val="28"/>
        </w:rPr>
        <w:t>уроку</w:t>
      </w:r>
      <w:r w:rsidRPr="009C6C65">
        <w:rPr>
          <w:rFonts w:ascii="Times New Roman" w:hAnsi="Times New Roman"/>
          <w:b/>
          <w:sz w:val="28"/>
          <w:szCs w:val="28"/>
          <w:lang w:val="en-US"/>
        </w:rPr>
        <w:t xml:space="preserve"> .</w:t>
      </w:r>
    </w:p>
    <w:p w:rsidR="00915D39" w:rsidRDefault="00915D39" w:rsidP="002D2D2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Актуалізація опорних знань «Асоціативний кущ».</w:t>
      </w:r>
    </w:p>
    <w:p w:rsidR="00915D39" w:rsidRDefault="00915D39" w:rsidP="002D2D2E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Pupils , with what words do you associate “Sport”</w:t>
      </w:r>
    </w:p>
    <w:p w:rsidR="00915D39" w:rsidRPr="00725C37" w:rsidRDefault="00915D39" w:rsidP="00725C37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Ps:   Competition ,sportsman ,ball, health ,energy, gym ,stadium , Olympic Games, champion …</w:t>
      </w:r>
    </w:p>
    <w:p w:rsidR="00915D39" w:rsidRDefault="00915D39" w:rsidP="00725C3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Повторення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лексики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за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темою.</w:t>
      </w:r>
    </w:p>
    <w:p w:rsidR="00915D39" w:rsidRDefault="00915D39" w:rsidP="00725C3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You have already known different kinds of  sports . Let’s recollect them .</w:t>
      </w:r>
    </w:p>
    <w:p w:rsidR="00915D39" w:rsidRDefault="00915D39" w:rsidP="00725C3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(малюнки з зображеннями різних видів спорту розміщені на дошці).</w:t>
      </w:r>
    </w:p>
    <w:p w:rsidR="00915D39" w:rsidRPr="00944861" w:rsidRDefault="00915D39" w:rsidP="00725C37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944861">
        <w:rPr>
          <w:rFonts w:ascii="Times New Roman" w:hAnsi="Times New Roman"/>
          <w:sz w:val="28"/>
          <w:szCs w:val="28"/>
          <w:lang w:val="uk-UA"/>
        </w:rPr>
        <w:t>Розвиток навичок говоріння .</w:t>
      </w:r>
    </w:p>
    <w:p w:rsidR="00915D39" w:rsidRPr="006B600B" w:rsidRDefault="00915D39" w:rsidP="00725C3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T: And now</w:t>
      </w:r>
      <w:r w:rsidRPr="00334A84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exercise</w:t>
      </w:r>
      <w:r w:rsidRPr="006B600B">
        <w:rPr>
          <w:rFonts w:ascii="Times New Roman" w:hAnsi="Times New Roman"/>
          <w:sz w:val="28"/>
          <w:szCs w:val="28"/>
          <w:lang w:val="uk-UA"/>
        </w:rPr>
        <w:t xml:space="preserve"> “</w:t>
      </w:r>
      <w:r>
        <w:rPr>
          <w:rFonts w:ascii="Times New Roman" w:hAnsi="Times New Roman"/>
          <w:sz w:val="28"/>
          <w:szCs w:val="28"/>
          <w:lang w:val="en-US"/>
        </w:rPr>
        <w:t>Microphone</w:t>
      </w:r>
      <w:r w:rsidRPr="006B600B">
        <w:rPr>
          <w:rFonts w:ascii="Times New Roman" w:hAnsi="Times New Roman"/>
          <w:sz w:val="28"/>
          <w:szCs w:val="28"/>
          <w:lang w:val="uk-UA"/>
        </w:rPr>
        <w:t>”</w:t>
      </w:r>
      <w:r w:rsidRPr="006F0992">
        <w:rPr>
          <w:rFonts w:ascii="Times New Roman" w:hAnsi="Times New Roman"/>
          <w:sz w:val="28"/>
          <w:szCs w:val="28"/>
          <w:lang w:val="uk-UA"/>
        </w:rPr>
        <w:t>.</w:t>
      </w:r>
    </w:p>
    <w:p w:rsidR="00915D39" w:rsidRDefault="00915D39" w:rsidP="00725C3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Do you go in for sport ?</w:t>
      </w:r>
    </w:p>
    <w:p w:rsidR="00915D39" w:rsidRDefault="00915D39" w:rsidP="00725C3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kind of sport do you go in for ?</w:t>
      </w:r>
    </w:p>
    <w:p w:rsidR="00915D39" w:rsidRPr="00852AFA" w:rsidRDefault="00915D39" w:rsidP="00725C3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Do you take part in any sport competitions ?</w:t>
      </w:r>
    </w:p>
    <w:p w:rsidR="00915D39" w:rsidRDefault="00915D39" w:rsidP="00725C3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Have you ever won a prize or</w:t>
      </w:r>
      <w:r w:rsidRPr="00334A84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  <w:lang w:val="en-US"/>
        </w:rPr>
        <w:t xml:space="preserve"> medal there ?</w:t>
      </w:r>
    </w:p>
    <w:p w:rsidR="00915D39" w:rsidRDefault="00915D39" w:rsidP="00725C37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What sport is popular in your family ?</w:t>
      </w:r>
    </w:p>
    <w:p w:rsidR="00915D39" w:rsidRDefault="00915D39" w:rsidP="00725C37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Are you a football fan?</w:t>
      </w:r>
    </w:p>
    <w:p w:rsidR="00915D39" w:rsidRPr="0023145F" w:rsidRDefault="00915D39" w:rsidP="002D2D2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3145F">
        <w:rPr>
          <w:rFonts w:ascii="Times New Roman" w:hAnsi="Times New Roman"/>
          <w:sz w:val="28"/>
          <w:szCs w:val="28"/>
          <w:lang w:val="en-US"/>
        </w:rPr>
        <w:t>Do you know the famous Ukrainian sportsmen?</w:t>
      </w:r>
    </w:p>
    <w:p w:rsidR="00915D39" w:rsidRPr="002D2D2E" w:rsidRDefault="00915D39" w:rsidP="002D2D2E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2D2D2E">
        <w:rPr>
          <w:rFonts w:ascii="Times New Roman" w:hAnsi="Times New Roman"/>
          <w:sz w:val="28"/>
          <w:szCs w:val="28"/>
          <w:lang w:val="en-US"/>
        </w:rPr>
        <w:t>4 .</w:t>
      </w:r>
      <w:r w:rsidRPr="002D2D2E">
        <w:rPr>
          <w:rFonts w:ascii="Times New Roman" w:hAnsi="Times New Roman"/>
          <w:sz w:val="28"/>
          <w:szCs w:val="28"/>
        </w:rPr>
        <w:t>Перев</w:t>
      </w:r>
      <w:r w:rsidRPr="002D2D2E">
        <w:rPr>
          <w:rFonts w:ascii="Times New Roman" w:hAnsi="Times New Roman"/>
          <w:sz w:val="28"/>
          <w:szCs w:val="28"/>
          <w:lang w:val="uk-UA"/>
        </w:rPr>
        <w:t>і</w:t>
      </w:r>
      <w:r w:rsidRPr="002D2D2E">
        <w:rPr>
          <w:rFonts w:ascii="Times New Roman" w:hAnsi="Times New Roman"/>
          <w:sz w:val="28"/>
          <w:szCs w:val="28"/>
        </w:rPr>
        <w:t>рка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2D2E">
        <w:rPr>
          <w:rFonts w:ascii="Times New Roman" w:hAnsi="Times New Roman"/>
          <w:sz w:val="28"/>
          <w:szCs w:val="28"/>
        </w:rPr>
        <w:t>домашнього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2D2E">
        <w:rPr>
          <w:rFonts w:ascii="Times New Roman" w:hAnsi="Times New Roman"/>
          <w:sz w:val="28"/>
          <w:szCs w:val="28"/>
        </w:rPr>
        <w:t>завдан</w:t>
      </w:r>
      <w:r w:rsidRPr="002D2D2E">
        <w:rPr>
          <w:rFonts w:ascii="Times New Roman" w:hAnsi="Times New Roman"/>
          <w:sz w:val="28"/>
          <w:szCs w:val="28"/>
          <w:lang w:val="en-US"/>
        </w:rPr>
        <w:t>ня .</w:t>
      </w:r>
    </w:p>
    <w:p w:rsidR="00915D39" w:rsidRPr="002D2D2E" w:rsidRDefault="00915D39" w:rsidP="002D2D2E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2D2D2E">
        <w:rPr>
          <w:rFonts w:ascii="Times New Roman" w:hAnsi="Times New Roman"/>
          <w:sz w:val="28"/>
          <w:szCs w:val="28"/>
          <w:lang w:val="en-US"/>
        </w:rPr>
        <w:t xml:space="preserve">T: You must go to the blackboard and present your project works. </w:t>
      </w:r>
    </w:p>
    <w:p w:rsidR="00915D39" w:rsidRPr="002D2D2E" w:rsidRDefault="00915D39" w:rsidP="002D2D2E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en-US"/>
        </w:rPr>
      </w:pPr>
      <w:r w:rsidRPr="002D2D2E">
        <w:rPr>
          <w:rFonts w:ascii="Times New Roman" w:hAnsi="Times New Roman"/>
          <w:sz w:val="28"/>
          <w:szCs w:val="28"/>
          <w:lang w:val="uk-UA"/>
        </w:rPr>
        <w:t>Учні презентують проекти  «</w:t>
      </w:r>
      <w:r w:rsidRPr="002D2D2E">
        <w:rPr>
          <w:rFonts w:ascii="Times New Roman" w:hAnsi="Times New Roman"/>
          <w:sz w:val="28"/>
          <w:szCs w:val="28"/>
          <w:lang w:val="en-US"/>
        </w:rPr>
        <w:t>Famous Ukrainian Sportsmen</w:t>
      </w:r>
      <w:r w:rsidRPr="002D2D2E">
        <w:rPr>
          <w:rFonts w:ascii="Times New Roman" w:hAnsi="Times New Roman"/>
          <w:sz w:val="28"/>
          <w:szCs w:val="28"/>
          <w:lang w:val="uk-UA"/>
        </w:rPr>
        <w:t>»</w:t>
      </w:r>
    </w:p>
    <w:p w:rsidR="00915D39" w:rsidRPr="002D2D2E" w:rsidRDefault="00915D39" w:rsidP="002D2D2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D2D2E">
        <w:rPr>
          <w:rFonts w:ascii="Times New Roman" w:hAnsi="Times New Roman"/>
          <w:sz w:val="28"/>
          <w:szCs w:val="28"/>
          <w:lang w:val="uk-UA"/>
        </w:rPr>
        <w:t xml:space="preserve">5.  Фізкультхвилинка. </w:t>
      </w:r>
      <w:r w:rsidRPr="00334A84">
        <w:rPr>
          <w:rFonts w:ascii="Times New Roman" w:hAnsi="Times New Roman"/>
          <w:sz w:val="28"/>
          <w:szCs w:val="28"/>
          <w:lang w:val="en-US"/>
        </w:rPr>
        <w:t>(</w:t>
      </w:r>
      <w:r w:rsidRPr="002D2D2E">
        <w:rPr>
          <w:rFonts w:ascii="Times New Roman" w:hAnsi="Times New Roman"/>
          <w:sz w:val="28"/>
          <w:szCs w:val="28"/>
          <w:lang w:val="uk-UA"/>
        </w:rPr>
        <w:t>Проводить учень).</w:t>
      </w:r>
    </w:p>
    <w:p w:rsidR="00915D39" w:rsidRPr="002D2D2E" w:rsidRDefault="00915D39" w:rsidP="002D2D2E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  <w:r w:rsidRPr="002D2D2E">
        <w:rPr>
          <w:rFonts w:ascii="Times New Roman" w:hAnsi="Times New Roman"/>
          <w:sz w:val="28"/>
          <w:szCs w:val="28"/>
          <w:lang w:val="en-US"/>
        </w:rPr>
        <w:t>T</w:t>
      </w:r>
      <w:r w:rsidRPr="003747C2">
        <w:rPr>
          <w:rFonts w:ascii="Times New Roman" w:hAnsi="Times New Roman"/>
          <w:sz w:val="28"/>
          <w:szCs w:val="28"/>
          <w:lang w:val="en-US"/>
        </w:rPr>
        <w:t xml:space="preserve">: </w:t>
      </w:r>
      <w:r w:rsidRPr="002D2D2E">
        <w:rPr>
          <w:rFonts w:ascii="Times New Roman" w:hAnsi="Times New Roman"/>
          <w:sz w:val="28"/>
          <w:szCs w:val="28"/>
          <w:lang w:val="en-US"/>
        </w:rPr>
        <w:t>Let</w:t>
      </w:r>
      <w:r w:rsidRPr="003747C2">
        <w:rPr>
          <w:rFonts w:ascii="Times New Roman" w:hAnsi="Times New Roman"/>
          <w:sz w:val="28"/>
          <w:szCs w:val="28"/>
          <w:lang w:val="en-US"/>
        </w:rPr>
        <w:t>’</w:t>
      </w:r>
      <w:r w:rsidRPr="002D2D2E">
        <w:rPr>
          <w:rFonts w:ascii="Times New Roman" w:hAnsi="Times New Roman"/>
          <w:sz w:val="28"/>
          <w:szCs w:val="28"/>
          <w:lang w:val="en-US"/>
        </w:rPr>
        <w:t>s</w:t>
      </w:r>
      <w:r w:rsidRPr="00334A84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D2D2E">
        <w:rPr>
          <w:rFonts w:ascii="Times New Roman" w:hAnsi="Times New Roman"/>
          <w:sz w:val="28"/>
          <w:szCs w:val="28"/>
          <w:lang w:val="en-US"/>
        </w:rPr>
        <w:t>have</w:t>
      </w:r>
      <w:r w:rsidRPr="00334A84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D2D2E">
        <w:rPr>
          <w:rFonts w:ascii="Times New Roman" w:hAnsi="Times New Roman"/>
          <w:sz w:val="28"/>
          <w:szCs w:val="28"/>
          <w:lang w:val="en-US"/>
        </w:rPr>
        <w:t>a</w:t>
      </w:r>
      <w:r w:rsidRPr="00334A84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D2D2E">
        <w:rPr>
          <w:rFonts w:ascii="Times New Roman" w:hAnsi="Times New Roman"/>
          <w:sz w:val="28"/>
          <w:szCs w:val="28"/>
          <w:lang w:val="en-US"/>
        </w:rPr>
        <w:t>rest</w:t>
      </w:r>
      <w:r w:rsidRPr="003747C2">
        <w:rPr>
          <w:rFonts w:ascii="Times New Roman" w:hAnsi="Times New Roman"/>
          <w:sz w:val="28"/>
          <w:szCs w:val="28"/>
          <w:lang w:val="en-US"/>
        </w:rPr>
        <w:t xml:space="preserve"> !</w:t>
      </w:r>
      <w:r w:rsidRPr="002D2D2E">
        <w:rPr>
          <w:rFonts w:ascii="Times New Roman" w:hAnsi="Times New Roman"/>
          <w:sz w:val="28"/>
          <w:szCs w:val="28"/>
          <w:lang w:val="en-US"/>
        </w:rPr>
        <w:t>Stand up , please . Who wants to be a trainer</w:t>
      </w:r>
      <w:r w:rsidRPr="002D2D2E">
        <w:rPr>
          <w:rFonts w:ascii="Times New Roman" w:hAnsi="Times New Roman"/>
          <w:sz w:val="24"/>
          <w:szCs w:val="24"/>
          <w:lang w:val="en-US"/>
        </w:rPr>
        <w:t xml:space="preserve"> ?</w:t>
      </w:r>
    </w:p>
    <w:p w:rsidR="00915D39" w:rsidRPr="002D2D2E" w:rsidRDefault="00915D39" w:rsidP="00725C37">
      <w:pPr>
        <w:pStyle w:val="ListParagraph"/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D2D2E">
        <w:rPr>
          <w:rFonts w:ascii="Times New Roman" w:hAnsi="Times New Roman"/>
          <w:sz w:val="28"/>
          <w:szCs w:val="28"/>
          <w:lang w:val="en-US"/>
        </w:rPr>
        <w:t>Stand up and sit down .</w:t>
      </w:r>
    </w:p>
    <w:p w:rsidR="00915D39" w:rsidRDefault="00915D39" w:rsidP="00725C37">
      <w:pPr>
        <w:pStyle w:val="ListParagraph"/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D2D2E">
        <w:rPr>
          <w:rFonts w:ascii="Times New Roman" w:hAnsi="Times New Roman"/>
          <w:sz w:val="28"/>
          <w:szCs w:val="28"/>
          <w:lang w:val="en-US"/>
        </w:rPr>
        <w:t>Hands up and hands down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915D39" w:rsidRDefault="00915D39" w:rsidP="00725C37">
      <w:pPr>
        <w:pStyle w:val="ListParagraph"/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Stand up, touch your toes,</w:t>
      </w:r>
    </w:p>
    <w:p w:rsidR="00915D39" w:rsidRPr="00DE7314" w:rsidRDefault="00915D39" w:rsidP="00725C37">
      <w:pPr>
        <w:pStyle w:val="ListParagraph"/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Then put</w:t>
      </w:r>
      <w:r w:rsidRPr="00DE7314">
        <w:rPr>
          <w:rFonts w:ascii="Times New Roman" w:hAnsi="Times New Roman"/>
          <w:sz w:val="28"/>
          <w:szCs w:val="28"/>
          <w:lang w:val="en-US"/>
        </w:rPr>
        <w:t xml:space="preserve"> your hands </w:t>
      </w:r>
    </w:p>
    <w:p w:rsidR="00915D39" w:rsidRDefault="00915D39" w:rsidP="00725C37">
      <w:pPr>
        <w:pStyle w:val="ListParagraph"/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On your knees.</w:t>
      </w:r>
    </w:p>
    <w:p w:rsidR="00915D39" w:rsidRDefault="00915D39" w:rsidP="00725C37">
      <w:pPr>
        <w:pStyle w:val="ListParagraph"/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Thank you,</w:t>
      </w:r>
    </w:p>
    <w:p w:rsidR="00915D39" w:rsidRDefault="00915D39" w:rsidP="002D2D2E">
      <w:pPr>
        <w:pStyle w:val="ListParagraph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And sit down , please!</w:t>
      </w:r>
    </w:p>
    <w:p w:rsidR="00915D39" w:rsidRDefault="00915D39" w:rsidP="002D2D2E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6. Аудіювання.</w:t>
      </w:r>
    </w:p>
    <w:p w:rsidR="00915D39" w:rsidRPr="002D2D2E" w:rsidRDefault="00915D39" w:rsidP="002D2D2E">
      <w:pPr>
        <w:pStyle w:val="ListParagraph"/>
        <w:spacing w:line="360" w:lineRule="auto"/>
        <w:ind w:left="34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T: Listen to the descriptions of the sports and name them.</w:t>
      </w:r>
    </w:p>
    <w:p w:rsidR="00915D39" w:rsidRPr="00295BDD" w:rsidRDefault="00915D39" w:rsidP="002D2D2E">
      <w:pPr>
        <w:pStyle w:val="ListParagraph"/>
        <w:numPr>
          <w:ilvl w:val="0"/>
          <w:numId w:val="2"/>
        </w:numPr>
        <w:spacing w:line="360" w:lineRule="auto"/>
        <w:ind w:left="348"/>
        <w:jc w:val="both"/>
        <w:rPr>
          <w:rFonts w:ascii="Times New Roman" w:hAnsi="Times New Roman"/>
          <w:sz w:val="28"/>
          <w:szCs w:val="28"/>
          <w:lang w:val="en-US"/>
        </w:rPr>
      </w:pPr>
      <w:r w:rsidRPr="00295BDD">
        <w:rPr>
          <w:rFonts w:ascii="Times New Roman" w:hAnsi="Times New Roman"/>
          <w:sz w:val="28"/>
          <w:szCs w:val="28"/>
          <w:lang w:val="en-US"/>
        </w:rPr>
        <w:t>It is a team game . Both men and women can play it .The players h</w:t>
      </w:r>
      <w:r>
        <w:rPr>
          <w:rFonts w:ascii="Times New Roman" w:hAnsi="Times New Roman"/>
          <w:sz w:val="28"/>
          <w:szCs w:val="28"/>
          <w:lang w:val="en-US"/>
        </w:rPr>
        <w:t>ave a ball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295BDD">
        <w:rPr>
          <w:rFonts w:ascii="Times New Roman" w:hAnsi="Times New Roman"/>
          <w:sz w:val="28"/>
          <w:szCs w:val="28"/>
          <w:lang w:val="en-US"/>
        </w:rPr>
        <w:t>They</w:t>
      </w:r>
      <w:r>
        <w:rPr>
          <w:rFonts w:ascii="Times New Roman" w:hAnsi="Times New Roman"/>
          <w:sz w:val="28"/>
          <w:szCs w:val="28"/>
          <w:lang w:val="en-US"/>
        </w:rPr>
        <w:t xml:space="preserve"> play the ball with their hands</w:t>
      </w:r>
      <w:r w:rsidRPr="00295BDD">
        <w:rPr>
          <w:rFonts w:ascii="Times New Roman" w:hAnsi="Times New Roman"/>
          <w:sz w:val="28"/>
          <w:szCs w:val="28"/>
          <w:lang w:val="en-US"/>
        </w:rPr>
        <w:t>. T</w:t>
      </w:r>
      <w:r>
        <w:rPr>
          <w:rFonts w:ascii="Times New Roman" w:hAnsi="Times New Roman"/>
          <w:sz w:val="28"/>
          <w:szCs w:val="28"/>
          <w:lang w:val="en-US"/>
        </w:rPr>
        <w:t>here are 6 players in each team</w:t>
      </w:r>
      <w:r w:rsidRPr="00295BDD">
        <w:rPr>
          <w:rFonts w:ascii="Times New Roman" w:hAnsi="Times New Roman"/>
          <w:sz w:val="28"/>
          <w:szCs w:val="28"/>
          <w:lang w:val="en-US"/>
        </w:rPr>
        <w:t>.(Volleyball).</w:t>
      </w:r>
    </w:p>
    <w:p w:rsidR="00915D39" w:rsidRPr="00295BDD" w:rsidRDefault="00915D39" w:rsidP="002D2D2E">
      <w:pPr>
        <w:pStyle w:val="ListParagraph"/>
        <w:numPr>
          <w:ilvl w:val="0"/>
          <w:numId w:val="2"/>
        </w:numPr>
        <w:spacing w:line="360" w:lineRule="auto"/>
        <w:ind w:left="348"/>
        <w:jc w:val="both"/>
        <w:rPr>
          <w:rFonts w:ascii="Times New Roman" w:hAnsi="Times New Roman"/>
          <w:sz w:val="28"/>
          <w:szCs w:val="28"/>
          <w:lang w:val="en-US"/>
        </w:rPr>
      </w:pPr>
      <w:r w:rsidRPr="00295BDD">
        <w:rPr>
          <w:rFonts w:ascii="Times New Roman" w:hAnsi="Times New Roman"/>
          <w:sz w:val="28"/>
          <w:szCs w:val="28"/>
          <w:lang w:val="en-US"/>
        </w:rPr>
        <w:t>It is the most popular game in our country and all over the world . The players have a ball. They kick the ball and run after it . The players try to score a goal. (Football).</w:t>
      </w:r>
    </w:p>
    <w:p w:rsidR="00915D39" w:rsidRPr="00295BDD" w:rsidRDefault="00915D39" w:rsidP="002D2D2E">
      <w:pPr>
        <w:pStyle w:val="ListParagraph"/>
        <w:numPr>
          <w:ilvl w:val="0"/>
          <w:numId w:val="2"/>
        </w:numPr>
        <w:spacing w:line="360" w:lineRule="auto"/>
        <w:ind w:left="348"/>
        <w:jc w:val="both"/>
        <w:rPr>
          <w:rFonts w:ascii="Times New Roman" w:hAnsi="Times New Roman"/>
          <w:sz w:val="28"/>
          <w:szCs w:val="28"/>
          <w:lang w:val="en-US"/>
        </w:rPr>
      </w:pPr>
      <w:r w:rsidRPr="00295BDD">
        <w:rPr>
          <w:rFonts w:ascii="Times New Roman" w:hAnsi="Times New Roman"/>
          <w:sz w:val="28"/>
          <w:szCs w:val="28"/>
          <w:lang w:val="en-US"/>
        </w:rPr>
        <w:t>It is one of the most popular game in the world. This game is played by two teams . The players don’t run on the field . They skate. (Hockey).</w:t>
      </w:r>
    </w:p>
    <w:p w:rsidR="00915D39" w:rsidRPr="00295BDD" w:rsidRDefault="00915D39" w:rsidP="002D2D2E">
      <w:pPr>
        <w:pStyle w:val="ListParagraph"/>
        <w:numPr>
          <w:ilvl w:val="0"/>
          <w:numId w:val="2"/>
        </w:numPr>
        <w:spacing w:line="360" w:lineRule="auto"/>
        <w:ind w:left="348"/>
        <w:jc w:val="both"/>
        <w:rPr>
          <w:rFonts w:ascii="Times New Roman" w:hAnsi="Times New Roman"/>
          <w:sz w:val="28"/>
          <w:szCs w:val="28"/>
          <w:lang w:val="en-US"/>
        </w:rPr>
      </w:pPr>
      <w:r w:rsidRPr="00295BDD">
        <w:rPr>
          <w:rFonts w:ascii="Times New Roman" w:hAnsi="Times New Roman"/>
          <w:sz w:val="28"/>
          <w:szCs w:val="28"/>
          <w:lang w:val="en-US"/>
        </w:rPr>
        <w:t>It is a game of two players. Each of them starts with sixteen different playing pieces. They move playing pieces on the board. The aim is taking your opponent’s king .(Chess).</w:t>
      </w:r>
    </w:p>
    <w:p w:rsidR="00915D39" w:rsidRPr="00E83BE3" w:rsidRDefault="00915D39" w:rsidP="002D2D2E">
      <w:pPr>
        <w:pStyle w:val="ListParagraph"/>
        <w:numPr>
          <w:ilvl w:val="0"/>
          <w:numId w:val="2"/>
        </w:numPr>
        <w:spacing w:after="0" w:line="360" w:lineRule="auto"/>
        <w:ind w:left="348"/>
        <w:jc w:val="both"/>
        <w:rPr>
          <w:rFonts w:ascii="Times New Roman" w:hAnsi="Times New Roman"/>
          <w:sz w:val="28"/>
          <w:szCs w:val="28"/>
          <w:lang w:val="en-US"/>
        </w:rPr>
      </w:pPr>
      <w:r w:rsidRPr="00295BDD">
        <w:rPr>
          <w:rFonts w:ascii="Times New Roman" w:hAnsi="Times New Roman"/>
          <w:sz w:val="28"/>
          <w:szCs w:val="28"/>
          <w:lang w:val="en-US"/>
        </w:rPr>
        <w:t>It is a very beautiful kind of sport .The sportsmen do exercises or dance to the music .The sportsmen have beautif</w:t>
      </w:r>
      <w:r>
        <w:rPr>
          <w:rFonts w:ascii="Times New Roman" w:hAnsi="Times New Roman"/>
          <w:sz w:val="28"/>
          <w:szCs w:val="28"/>
          <w:lang w:val="en-US"/>
        </w:rPr>
        <w:t>ul costumes on.(Figure-skating).</w:t>
      </w:r>
    </w:p>
    <w:p w:rsidR="00915D39" w:rsidRPr="002D2D2E" w:rsidRDefault="00915D39" w:rsidP="002D2D2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25C37"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</w:rPr>
        <w:t>Групова робота</w:t>
      </w:r>
      <w:r w:rsidRPr="00725C37">
        <w:rPr>
          <w:rFonts w:ascii="Times New Roman" w:hAnsi="Times New Roman"/>
          <w:sz w:val="28"/>
          <w:szCs w:val="28"/>
        </w:rPr>
        <w:t xml:space="preserve"> .</w:t>
      </w:r>
      <w:r>
        <w:rPr>
          <w:rFonts w:ascii="Times New Roman" w:hAnsi="Times New Roman"/>
          <w:sz w:val="28"/>
          <w:szCs w:val="28"/>
          <w:lang w:val="uk-UA"/>
        </w:rPr>
        <w:t>Поділ учнів на групи . Визначення капітанів .</w:t>
      </w:r>
    </w:p>
    <w:p w:rsidR="00915D39" w:rsidRPr="000370CF" w:rsidRDefault="00915D39" w:rsidP="002D2D2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7.1 T: Pupils , you have to make the words given in jumbled form .We’ll check  the task in 2 minutes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15D39" w:rsidRDefault="00915D39" w:rsidP="002D2D2E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iognxb (boxing)</w:t>
      </w:r>
    </w:p>
    <w:p w:rsidR="00915D39" w:rsidRDefault="00915D39" w:rsidP="002D2D2E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insgki (skiing )</w:t>
      </w:r>
    </w:p>
    <w:p w:rsidR="00915D39" w:rsidRDefault="00915D39" w:rsidP="002D2D2E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erccso (soccer)</w:t>
      </w:r>
    </w:p>
    <w:p w:rsidR="00915D39" w:rsidRDefault="00915D39" w:rsidP="002D2D2E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ngsurfi (surfing)</w:t>
      </w:r>
    </w:p>
    <w:p w:rsidR="00915D39" w:rsidRDefault="00915D39" w:rsidP="002D2D2E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ticomtipeon (competition)</w:t>
      </w:r>
    </w:p>
    <w:p w:rsidR="00915D39" w:rsidRPr="002D2D2E" w:rsidRDefault="00915D39" w:rsidP="002D2D2E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7.2 T: Make up sentences . You must put the words in the right order .We’ll    check  the task in 3 minutes.</w:t>
      </w:r>
    </w:p>
    <w:p w:rsidR="00915D39" w:rsidRDefault="00915D39" w:rsidP="002D2D2E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 одержують конверти з словами . З цих слів необхідно скласти речення.</w:t>
      </w:r>
    </w:p>
    <w:p w:rsidR="00915D39" w:rsidRPr="00671FDB" w:rsidRDefault="00915D39" w:rsidP="00725C3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Sports help people to keep </w:t>
      </w:r>
      <w:r>
        <w:rPr>
          <w:rFonts w:ascii="Times New Roman" w:hAnsi="Times New Roman"/>
          <w:sz w:val="28"/>
          <w:szCs w:val="28"/>
          <w:lang w:val="en-US"/>
        </w:rPr>
        <w:t>in good health.</w:t>
      </w:r>
    </w:p>
    <w:p w:rsidR="00915D39" w:rsidRPr="00871D8B" w:rsidRDefault="00915D39" w:rsidP="00725C3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There are many good football players among boys of our school.</w:t>
      </w:r>
    </w:p>
    <w:p w:rsidR="00915D39" w:rsidRPr="00AF77D9" w:rsidRDefault="00915D39" w:rsidP="00725C3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A lot of people all over the world like sports and games.</w:t>
      </w:r>
    </w:p>
    <w:p w:rsidR="00915D39" w:rsidRDefault="00915D39" w:rsidP="002D2D2E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7.3 T : Make up the dialogue . You have to put the sentences in a logical order. We’ll check  the task in 3 minutes.</w:t>
      </w:r>
    </w:p>
    <w:p w:rsidR="00915D39" w:rsidRPr="00EA3F52" w:rsidRDefault="00915D39" w:rsidP="002D2D2E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Учні одержують конверт з реченнями ,з яких потрібно скласти діалог .</w:t>
      </w:r>
    </w:p>
    <w:p w:rsidR="00915D39" w:rsidRDefault="00915D39" w:rsidP="002D2D2E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-Where were you yesterday ?</w:t>
      </w:r>
    </w:p>
    <w:p w:rsidR="00915D39" w:rsidRDefault="00915D39" w:rsidP="002D2D2E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- I went to the stadium to see a football match .</w:t>
      </w:r>
    </w:p>
    <w:p w:rsidR="00915D39" w:rsidRDefault="00915D39" w:rsidP="002D2D2E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-Are you a football fan ?</w:t>
      </w:r>
    </w:p>
    <w:p w:rsidR="00915D39" w:rsidRDefault="00915D39" w:rsidP="002D2D2E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-No, I am not .But my friend Peter took part in that match.</w:t>
      </w:r>
    </w:p>
    <w:p w:rsidR="00915D39" w:rsidRDefault="00915D39" w:rsidP="002D2D2E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-Does he really play well?</w:t>
      </w:r>
    </w:p>
    <w:p w:rsidR="00915D39" w:rsidRDefault="00915D39" w:rsidP="002D2D2E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-Yes , he does . He is the best football player in our form .</w:t>
      </w:r>
    </w:p>
    <w:p w:rsidR="00915D39" w:rsidRDefault="00915D39" w:rsidP="002D2D2E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-Does he play football every day?</w:t>
      </w:r>
    </w:p>
    <w:p w:rsidR="00915D39" w:rsidRPr="002D2D2E" w:rsidRDefault="00915D39" w:rsidP="002D2D2E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-Yes , he does. He is very hard-working and he trains a lot .</w:t>
      </w:r>
    </w:p>
    <w:p w:rsidR="00915D39" w:rsidRDefault="00915D39" w:rsidP="002D2D2E">
      <w:pPr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7.4. </w:t>
      </w:r>
      <w:r>
        <w:rPr>
          <w:rFonts w:ascii="Times New Roman" w:hAnsi="Times New Roman"/>
          <w:sz w:val="28"/>
          <w:szCs w:val="28"/>
          <w:lang w:val="uk-UA"/>
        </w:rPr>
        <w:t xml:space="preserve"> Гра «Міми»</w:t>
      </w:r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915D39" w:rsidRDefault="00915D39" w:rsidP="00725C3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T: The name of this task is </w:t>
      </w:r>
      <w:r w:rsidRPr="009969F9">
        <w:rPr>
          <w:rFonts w:ascii="Times New Roman" w:hAnsi="Times New Roman"/>
          <w:sz w:val="28"/>
          <w:szCs w:val="28"/>
          <w:lang w:val="en-US"/>
        </w:rPr>
        <w:t>«</w:t>
      </w:r>
      <w:r>
        <w:rPr>
          <w:rFonts w:ascii="Times New Roman" w:hAnsi="Times New Roman"/>
          <w:sz w:val="28"/>
          <w:szCs w:val="28"/>
          <w:lang w:val="en-US"/>
        </w:rPr>
        <w:t>Mime game</w:t>
      </w:r>
      <w:r w:rsidRPr="009969F9">
        <w:rPr>
          <w:rFonts w:ascii="Times New Roman" w:hAnsi="Times New Roman"/>
          <w:sz w:val="28"/>
          <w:szCs w:val="28"/>
          <w:lang w:val="en-US"/>
        </w:rPr>
        <w:t>»</w:t>
      </w:r>
      <w:r>
        <w:rPr>
          <w:rFonts w:ascii="Times New Roman" w:hAnsi="Times New Roman"/>
          <w:sz w:val="28"/>
          <w:szCs w:val="28"/>
          <w:lang w:val="en-US"/>
        </w:rPr>
        <w:t>. I need two players . Come here and take the cards .Think and try to show the kinds of sports. Your group must guess the word .</w:t>
      </w:r>
    </w:p>
    <w:p w:rsidR="00915D39" w:rsidRDefault="00915D39" w:rsidP="00725C37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15D39" w:rsidRPr="009C6C65" w:rsidRDefault="00915D39" w:rsidP="00725C37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9C6C65">
        <w:rPr>
          <w:rFonts w:ascii="Times New Roman" w:hAnsi="Times New Roman"/>
          <w:b/>
          <w:sz w:val="28"/>
          <w:szCs w:val="28"/>
          <w:lang w:val="en-US"/>
        </w:rPr>
        <w:t>IV. П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ідсумки уроку </w:t>
      </w:r>
    </w:p>
    <w:p w:rsidR="00915D39" w:rsidRDefault="00915D39" w:rsidP="00725C3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T: </w:t>
      </w:r>
      <w:r>
        <w:rPr>
          <w:rFonts w:ascii="Times New Roman" w:hAnsi="Times New Roman"/>
          <w:sz w:val="28"/>
          <w:szCs w:val="28"/>
          <w:lang w:val="en-US"/>
        </w:rPr>
        <w:t xml:space="preserve">I  see you know the sports and games well .You have worked hard at the lesson. I am satisfied with you. We’ve  spoken dialogues , described kinds of sports , recited poems and proverbs , worked  in groups , played different  games .Your marks are </w:t>
      </w:r>
      <w:r>
        <w:rPr>
          <w:rFonts w:ascii="Times New Roman" w:hAnsi="Times New Roman"/>
          <w:sz w:val="28"/>
          <w:szCs w:val="28"/>
          <w:lang w:val="uk-UA"/>
        </w:rPr>
        <w:t>…</w:t>
      </w:r>
    </w:p>
    <w:p w:rsidR="00915D39" w:rsidRPr="009C6C65" w:rsidRDefault="00915D39" w:rsidP="00725C37">
      <w:pPr>
        <w:spacing w:line="360" w:lineRule="auto"/>
        <w:ind w:left="360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9C6C65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>. Домашнє завдання</w:t>
      </w:r>
    </w:p>
    <w:p w:rsidR="00915D39" w:rsidRDefault="00915D39" w:rsidP="00725C3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P.88 Ex.7 Read and complete the sentences.</w:t>
      </w:r>
    </w:p>
    <w:p w:rsidR="00915D39" w:rsidRPr="009D2617" w:rsidRDefault="00915D39" w:rsidP="00725C37">
      <w:pPr>
        <w:spacing w:line="360" w:lineRule="auto"/>
        <w:ind w:left="36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T: Our lesson is over . Good luck!</w:t>
      </w:r>
    </w:p>
    <w:p w:rsidR="00915D39" w:rsidRPr="00AF77D9" w:rsidRDefault="00915D39" w:rsidP="00725C37">
      <w:pPr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5D39" w:rsidRDefault="00915D39" w:rsidP="00725C37">
      <w:pPr>
        <w:pStyle w:val="ListParagraph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915D39" w:rsidRPr="006B600B" w:rsidRDefault="00915D39" w:rsidP="00725C37">
      <w:pPr>
        <w:pStyle w:val="ListParagraph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15D39" w:rsidRPr="00671FDB" w:rsidRDefault="00915D39" w:rsidP="00725C37">
      <w:pPr>
        <w:ind w:firstLine="708"/>
        <w:jc w:val="both"/>
        <w:rPr>
          <w:lang w:val="en-US"/>
        </w:rPr>
      </w:pPr>
    </w:p>
    <w:sectPr w:rsidR="00915D39" w:rsidRPr="00671FDB" w:rsidSect="00C860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E3795"/>
    <w:multiLevelType w:val="hybridMultilevel"/>
    <w:tmpl w:val="363AA9AE"/>
    <w:lvl w:ilvl="0" w:tplc="0F4E65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2C26AF5"/>
    <w:multiLevelType w:val="hybridMultilevel"/>
    <w:tmpl w:val="2646D88C"/>
    <w:lvl w:ilvl="0" w:tplc="93CC8470">
      <w:start w:val="5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5037783"/>
    <w:multiLevelType w:val="hybridMultilevel"/>
    <w:tmpl w:val="225A2E0C"/>
    <w:lvl w:ilvl="0" w:tplc="8EC823E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583346"/>
    <w:multiLevelType w:val="hybridMultilevel"/>
    <w:tmpl w:val="F0F0AC9C"/>
    <w:lvl w:ilvl="0" w:tplc="6C686A72">
      <w:start w:val="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0CD39B0"/>
    <w:multiLevelType w:val="hybridMultilevel"/>
    <w:tmpl w:val="866A2A68"/>
    <w:lvl w:ilvl="0" w:tplc="5F4E896E">
      <w:start w:val="4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77583E94"/>
    <w:multiLevelType w:val="hybridMultilevel"/>
    <w:tmpl w:val="B8A880CC"/>
    <w:lvl w:ilvl="0" w:tplc="078A9CE6">
      <w:start w:val="4"/>
      <w:numFmt w:val="decimal"/>
      <w:lvlText w:val="%1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7B640C94"/>
    <w:multiLevelType w:val="hybridMultilevel"/>
    <w:tmpl w:val="FB324F6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4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F12"/>
    <w:rsid w:val="0000511D"/>
    <w:rsid w:val="000360B4"/>
    <w:rsid w:val="000370CF"/>
    <w:rsid w:val="00052A61"/>
    <w:rsid w:val="000E2FAA"/>
    <w:rsid w:val="00184F8A"/>
    <w:rsid w:val="00194881"/>
    <w:rsid w:val="001A03AF"/>
    <w:rsid w:val="001B40C9"/>
    <w:rsid w:val="001D1AFE"/>
    <w:rsid w:val="001D279B"/>
    <w:rsid w:val="001D5DDA"/>
    <w:rsid w:val="002003D6"/>
    <w:rsid w:val="00213970"/>
    <w:rsid w:val="002157E1"/>
    <w:rsid w:val="0022197B"/>
    <w:rsid w:val="0023145F"/>
    <w:rsid w:val="00233A62"/>
    <w:rsid w:val="002401A9"/>
    <w:rsid w:val="0024344C"/>
    <w:rsid w:val="002465FC"/>
    <w:rsid w:val="00295BDD"/>
    <w:rsid w:val="002A4635"/>
    <w:rsid w:val="002B6E55"/>
    <w:rsid w:val="002D2D2E"/>
    <w:rsid w:val="002D3F95"/>
    <w:rsid w:val="00315CD7"/>
    <w:rsid w:val="00334A84"/>
    <w:rsid w:val="00374245"/>
    <w:rsid w:val="003747C2"/>
    <w:rsid w:val="00397C6A"/>
    <w:rsid w:val="00401BD4"/>
    <w:rsid w:val="0044213F"/>
    <w:rsid w:val="00512091"/>
    <w:rsid w:val="00566A2B"/>
    <w:rsid w:val="005C7E71"/>
    <w:rsid w:val="005D244F"/>
    <w:rsid w:val="005E635C"/>
    <w:rsid w:val="00612105"/>
    <w:rsid w:val="00671FDB"/>
    <w:rsid w:val="006B49DD"/>
    <w:rsid w:val="006B600B"/>
    <w:rsid w:val="006B6AB3"/>
    <w:rsid w:val="006B78B5"/>
    <w:rsid w:val="006C00B3"/>
    <w:rsid w:val="006C0551"/>
    <w:rsid w:val="006F0992"/>
    <w:rsid w:val="00702242"/>
    <w:rsid w:val="00703F12"/>
    <w:rsid w:val="00712BCA"/>
    <w:rsid w:val="00725C37"/>
    <w:rsid w:val="00755254"/>
    <w:rsid w:val="007C1E1B"/>
    <w:rsid w:val="007C52CC"/>
    <w:rsid w:val="007F16F1"/>
    <w:rsid w:val="00815C30"/>
    <w:rsid w:val="00852AFA"/>
    <w:rsid w:val="00871D8B"/>
    <w:rsid w:val="008B5334"/>
    <w:rsid w:val="008C21A6"/>
    <w:rsid w:val="008C666B"/>
    <w:rsid w:val="008C71F8"/>
    <w:rsid w:val="008E5C09"/>
    <w:rsid w:val="00915D39"/>
    <w:rsid w:val="00944861"/>
    <w:rsid w:val="009969F9"/>
    <w:rsid w:val="009B5948"/>
    <w:rsid w:val="009C5134"/>
    <w:rsid w:val="009C6C65"/>
    <w:rsid w:val="009D2617"/>
    <w:rsid w:val="009F1072"/>
    <w:rsid w:val="009F21AB"/>
    <w:rsid w:val="00A205D3"/>
    <w:rsid w:val="00A71534"/>
    <w:rsid w:val="00AE6256"/>
    <w:rsid w:val="00AF7675"/>
    <w:rsid w:val="00AF77D9"/>
    <w:rsid w:val="00B077D0"/>
    <w:rsid w:val="00B2643B"/>
    <w:rsid w:val="00B60DD0"/>
    <w:rsid w:val="00B918F3"/>
    <w:rsid w:val="00BB3530"/>
    <w:rsid w:val="00BD3331"/>
    <w:rsid w:val="00C35C40"/>
    <w:rsid w:val="00C64881"/>
    <w:rsid w:val="00C704A5"/>
    <w:rsid w:val="00C860BD"/>
    <w:rsid w:val="00CB3037"/>
    <w:rsid w:val="00CE03EC"/>
    <w:rsid w:val="00D6194A"/>
    <w:rsid w:val="00D81C21"/>
    <w:rsid w:val="00DB5AA7"/>
    <w:rsid w:val="00DE44C9"/>
    <w:rsid w:val="00DE4E74"/>
    <w:rsid w:val="00DE7314"/>
    <w:rsid w:val="00E00B70"/>
    <w:rsid w:val="00E03310"/>
    <w:rsid w:val="00E22E8C"/>
    <w:rsid w:val="00E74409"/>
    <w:rsid w:val="00E83BE3"/>
    <w:rsid w:val="00E86CAA"/>
    <w:rsid w:val="00E9063B"/>
    <w:rsid w:val="00E9617D"/>
    <w:rsid w:val="00EA3F52"/>
    <w:rsid w:val="00EA61C4"/>
    <w:rsid w:val="00ED3B0C"/>
    <w:rsid w:val="00ED7C25"/>
    <w:rsid w:val="00EF1D87"/>
    <w:rsid w:val="00F1779D"/>
    <w:rsid w:val="00F47F62"/>
    <w:rsid w:val="00F50B6E"/>
    <w:rsid w:val="00F51A9C"/>
    <w:rsid w:val="00F532FB"/>
    <w:rsid w:val="00F83A69"/>
    <w:rsid w:val="00FB0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0B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83A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6</Pages>
  <Words>887</Words>
  <Characters>5062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Shevch</cp:lastModifiedBy>
  <cp:revision>5</cp:revision>
  <dcterms:created xsi:type="dcterms:W3CDTF">2021-12-12T15:45:00Z</dcterms:created>
  <dcterms:modified xsi:type="dcterms:W3CDTF">2021-12-17T10:30:00Z</dcterms:modified>
</cp:coreProperties>
</file>