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B35" w:rsidRDefault="00256B35" w:rsidP="00B93D13">
      <w:pPr>
        <w:pStyle w:val="Style1"/>
        <w:widowControl/>
        <w:spacing w:line="240" w:lineRule="auto"/>
        <w:jc w:val="center"/>
        <w:rPr>
          <w:rStyle w:val="FontStyle11"/>
          <w:lang w:val="uk-UA" w:eastAsia="uk-UA"/>
        </w:rPr>
      </w:pPr>
      <w:r>
        <w:rPr>
          <w:rStyle w:val="FontStyle11"/>
          <w:lang w:val="uk-UA" w:eastAsia="uk-UA"/>
        </w:rPr>
        <w:t xml:space="preserve"> </w:t>
      </w:r>
    </w:p>
    <w:p w:rsidR="00256B35" w:rsidRDefault="00256B35" w:rsidP="009757EC">
      <w:pPr>
        <w:pStyle w:val="Style1"/>
        <w:widowControl/>
        <w:spacing w:line="240" w:lineRule="auto"/>
        <w:rPr>
          <w:rStyle w:val="FontStyle11"/>
          <w:lang w:val="uk-UA" w:eastAsia="uk-UA"/>
        </w:rPr>
      </w:pPr>
      <w:r>
        <w:rPr>
          <w:rStyle w:val="FontStyle11"/>
          <w:lang w:val="uk-UA" w:eastAsia="uk-UA"/>
        </w:rPr>
        <w:t>Тема. Мій рідний край – моя країна неозора</w:t>
      </w:r>
    </w:p>
    <w:p w:rsidR="00256B35" w:rsidRPr="00275CD4" w:rsidRDefault="00256B35" w:rsidP="00275CD4">
      <w:pPr>
        <w:pStyle w:val="Style1"/>
        <w:widowControl/>
        <w:spacing w:line="240" w:lineRule="auto"/>
        <w:jc w:val="both"/>
        <w:rPr>
          <w:rStyle w:val="FontStyle14"/>
          <w:lang w:val="uk-UA" w:eastAsia="uk-UA"/>
        </w:rPr>
      </w:pPr>
      <w:r w:rsidRPr="00275CD4">
        <w:rPr>
          <w:rStyle w:val="FontStyle11"/>
          <w:lang w:val="uk-UA" w:eastAsia="uk-UA"/>
        </w:rPr>
        <w:t xml:space="preserve">Мета. </w:t>
      </w:r>
      <w:r w:rsidRPr="00275CD4">
        <w:rPr>
          <w:rStyle w:val="FontStyle14"/>
          <w:lang w:val="uk-UA" w:eastAsia="uk-UA"/>
        </w:rPr>
        <w:t>Розширити знання учнів про свою Батьківщину; розвивати пізнавальну активність, спостережливість, навички виразного читання; прищеплювати любов до поезії та українських пісень;</w:t>
      </w:r>
      <w:r>
        <w:rPr>
          <w:rStyle w:val="FontStyle14"/>
          <w:lang w:val="uk-UA" w:eastAsia="uk-UA"/>
        </w:rPr>
        <w:t xml:space="preserve"> </w:t>
      </w:r>
      <w:r w:rsidRPr="00275CD4">
        <w:rPr>
          <w:rStyle w:val="FontStyle14"/>
          <w:lang w:val="uk-UA" w:eastAsia="uk-UA"/>
        </w:rPr>
        <w:t>виховувати любов до рідного краю, національну свідомість, патріотичні почуття, бажання вивчати рідну мову.</w:t>
      </w:r>
    </w:p>
    <w:p w:rsidR="00256B35" w:rsidRDefault="00256B35" w:rsidP="00275CD4">
      <w:pPr>
        <w:pStyle w:val="Style2"/>
        <w:widowControl/>
        <w:spacing w:before="82" w:line="240" w:lineRule="auto"/>
        <w:rPr>
          <w:rStyle w:val="FontStyle11"/>
          <w:lang w:val="uk-UA" w:eastAsia="uk-UA"/>
        </w:rPr>
      </w:pPr>
      <w:r>
        <w:rPr>
          <w:rStyle w:val="FontStyle11"/>
          <w:lang w:val="uk-UA" w:eastAsia="uk-UA"/>
        </w:rPr>
        <w:t xml:space="preserve">Форма проведення. </w:t>
      </w:r>
      <w:r w:rsidRPr="007F360D">
        <w:rPr>
          <w:rStyle w:val="FontStyle11"/>
          <w:b w:val="0"/>
          <w:bCs w:val="0"/>
          <w:lang w:val="uk-UA" w:eastAsia="uk-UA"/>
        </w:rPr>
        <w:t>Родинна вітальня</w:t>
      </w:r>
    </w:p>
    <w:p w:rsidR="00256B35" w:rsidRPr="00275CD4" w:rsidRDefault="00256B35" w:rsidP="00275CD4">
      <w:pPr>
        <w:pStyle w:val="Style2"/>
        <w:widowControl/>
        <w:spacing w:before="82" w:line="240" w:lineRule="auto"/>
        <w:rPr>
          <w:rStyle w:val="FontStyle14"/>
          <w:lang w:val="uk-UA" w:eastAsia="uk-UA"/>
        </w:rPr>
      </w:pPr>
      <w:r w:rsidRPr="00275CD4">
        <w:rPr>
          <w:rStyle w:val="FontStyle11"/>
          <w:lang w:val="uk-UA" w:eastAsia="uk-UA"/>
        </w:rPr>
        <w:t xml:space="preserve">Обладнання: </w:t>
      </w:r>
      <w:r w:rsidRPr="00275CD4">
        <w:rPr>
          <w:rStyle w:val="FontStyle14"/>
          <w:lang w:val="uk-UA" w:eastAsia="uk-UA"/>
        </w:rPr>
        <w:t>зображення державних і народних символів України, краєвиди рідного краю, карта України, свічки, вишитий рушник, коровай хліба.</w:t>
      </w:r>
    </w:p>
    <w:p w:rsidR="00256B35" w:rsidRPr="00275CD4" w:rsidRDefault="00256B35" w:rsidP="007F360D">
      <w:pPr>
        <w:pStyle w:val="Style3"/>
        <w:widowControl/>
        <w:spacing w:before="82"/>
        <w:ind w:left="3586"/>
        <w:jc w:val="both"/>
        <w:rPr>
          <w:rStyle w:val="FontStyle11"/>
          <w:lang w:val="uk-UA" w:eastAsia="uk-UA"/>
        </w:rPr>
      </w:pPr>
      <w:r>
        <w:rPr>
          <w:rStyle w:val="FontStyle11"/>
          <w:lang w:val="uk-UA" w:eastAsia="uk-UA"/>
        </w:rPr>
        <w:t>Хід виховного заходу</w:t>
      </w:r>
    </w:p>
    <w:p w:rsidR="00256B35" w:rsidRDefault="00256B35" w:rsidP="00275CD4">
      <w:pPr>
        <w:pStyle w:val="Style6"/>
        <w:widowControl/>
        <w:spacing w:line="240" w:lineRule="auto"/>
        <w:ind w:left="1133" w:right="5011"/>
        <w:jc w:val="both"/>
        <w:rPr>
          <w:rStyle w:val="FontStyle14"/>
          <w:lang w:val="uk-UA" w:eastAsia="uk-UA"/>
        </w:rPr>
      </w:pPr>
      <w:r w:rsidRPr="00275CD4">
        <w:rPr>
          <w:rStyle w:val="FontStyle15"/>
          <w:lang w:val="uk-UA" w:eastAsia="uk-UA"/>
        </w:rPr>
        <w:t xml:space="preserve">Ведучий </w:t>
      </w:r>
      <w:r>
        <w:rPr>
          <w:rStyle w:val="FontStyle14"/>
          <w:lang w:val="uk-UA" w:eastAsia="uk-UA"/>
        </w:rPr>
        <w:t xml:space="preserve">У всьому світі – кожен зна – </w:t>
      </w:r>
      <w:r w:rsidRPr="00275CD4">
        <w:rPr>
          <w:rStyle w:val="FontStyle14"/>
          <w:lang w:val="uk-UA" w:eastAsia="uk-UA"/>
        </w:rPr>
        <w:t xml:space="preserve"> </w:t>
      </w:r>
    </w:p>
    <w:p w:rsidR="00256B35" w:rsidRDefault="00256B35" w:rsidP="00275CD4">
      <w:pPr>
        <w:pStyle w:val="Style6"/>
        <w:widowControl/>
        <w:spacing w:line="240" w:lineRule="auto"/>
        <w:ind w:left="1133" w:right="5011"/>
        <w:jc w:val="both"/>
        <w:rPr>
          <w:rStyle w:val="FontStyle14"/>
          <w:lang w:val="uk-UA" w:eastAsia="uk-UA"/>
        </w:rPr>
      </w:pPr>
      <w:r>
        <w:rPr>
          <w:rStyle w:val="FontStyle14"/>
          <w:lang w:val="uk-UA" w:eastAsia="uk-UA"/>
        </w:rPr>
        <w:t xml:space="preserve">           </w:t>
      </w:r>
      <w:r w:rsidRPr="00275CD4">
        <w:rPr>
          <w:rStyle w:val="FontStyle14"/>
          <w:lang w:val="uk-UA" w:eastAsia="uk-UA"/>
        </w:rPr>
        <w:t xml:space="preserve">Є Батьківщина лиш одна, </w:t>
      </w:r>
    </w:p>
    <w:p w:rsidR="00256B35" w:rsidRDefault="00256B35" w:rsidP="00275CD4">
      <w:pPr>
        <w:pStyle w:val="Style6"/>
        <w:widowControl/>
        <w:spacing w:line="240" w:lineRule="auto"/>
        <w:ind w:left="1133" w:right="5011"/>
        <w:jc w:val="both"/>
        <w:rPr>
          <w:rStyle w:val="FontStyle14"/>
          <w:lang w:val="uk-UA" w:eastAsia="uk-UA"/>
        </w:rPr>
      </w:pPr>
      <w:r>
        <w:rPr>
          <w:rStyle w:val="FontStyle14"/>
          <w:lang w:val="uk-UA" w:eastAsia="uk-UA"/>
        </w:rPr>
        <w:t xml:space="preserve">           І в нас вона одна єдина – </w:t>
      </w:r>
    </w:p>
    <w:p w:rsidR="00256B35" w:rsidRPr="00275CD4" w:rsidRDefault="00256B35" w:rsidP="00275CD4">
      <w:pPr>
        <w:pStyle w:val="Style6"/>
        <w:widowControl/>
        <w:spacing w:line="240" w:lineRule="auto"/>
        <w:ind w:left="1133" w:right="5011"/>
        <w:jc w:val="both"/>
        <w:rPr>
          <w:rStyle w:val="FontStyle14"/>
          <w:lang w:val="uk-UA" w:eastAsia="uk-UA"/>
        </w:rPr>
      </w:pPr>
      <w:r>
        <w:rPr>
          <w:rStyle w:val="FontStyle14"/>
          <w:lang w:val="uk-UA" w:eastAsia="uk-UA"/>
        </w:rPr>
        <w:t xml:space="preserve">           </w:t>
      </w:r>
      <w:r w:rsidRPr="00275CD4">
        <w:rPr>
          <w:rStyle w:val="FontStyle14"/>
          <w:lang w:val="uk-UA" w:eastAsia="uk-UA"/>
        </w:rPr>
        <w:t>Це наша славна Україна.</w:t>
      </w:r>
    </w:p>
    <w:p w:rsidR="00256B35" w:rsidRPr="00275CD4" w:rsidRDefault="00256B35" w:rsidP="00275CD4">
      <w:pPr>
        <w:pStyle w:val="Style7"/>
        <w:widowControl/>
        <w:spacing w:before="82" w:line="240" w:lineRule="auto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У кожного народу є своє родинне вогнище, є дім, в якому ми живемо. А ось, коли скласти наші маленькі Бать</w:t>
      </w:r>
      <w:r>
        <w:rPr>
          <w:rStyle w:val="FontStyle14"/>
          <w:lang w:val="uk-UA" w:eastAsia="uk-UA"/>
        </w:rPr>
        <w:t xml:space="preserve">ківщини, вийде велика держава – </w:t>
      </w:r>
      <w:r w:rsidRPr="00275CD4">
        <w:rPr>
          <w:rStyle w:val="FontStyle14"/>
          <w:lang w:val="uk-UA" w:eastAsia="uk-UA"/>
        </w:rPr>
        <w:t>Україн</w:t>
      </w:r>
      <w:r>
        <w:rPr>
          <w:rStyle w:val="FontStyle14"/>
          <w:lang w:val="uk-UA" w:eastAsia="uk-UA"/>
        </w:rPr>
        <w:t xml:space="preserve">а. Це –  </w:t>
      </w:r>
      <w:r w:rsidRPr="00275CD4">
        <w:rPr>
          <w:rStyle w:val="FontStyle14"/>
          <w:lang w:val="uk-UA" w:eastAsia="uk-UA"/>
        </w:rPr>
        <w:t xml:space="preserve">наша земля, наш рідний край, наша країна з талановитими людьми, із чарівною піснею, що дивує весь світ, із мальовничою </w:t>
      </w:r>
      <w:r>
        <w:rPr>
          <w:rStyle w:val="FontStyle14"/>
          <w:lang w:val="uk-UA" w:eastAsia="uk-UA"/>
        </w:rPr>
        <w:t>природою, багатющими народними традиці</w:t>
      </w:r>
      <w:r w:rsidRPr="00275CD4">
        <w:rPr>
          <w:rStyle w:val="FontStyle14"/>
          <w:lang w:val="uk-UA" w:eastAsia="uk-UA"/>
        </w:rPr>
        <w:t>ями.</w:t>
      </w:r>
    </w:p>
    <w:p w:rsidR="00256B35" w:rsidRPr="00275CD4" w:rsidRDefault="00256B35" w:rsidP="00275CD4">
      <w:pPr>
        <w:pStyle w:val="Style7"/>
        <w:widowControl/>
        <w:spacing w:before="5" w:line="240" w:lineRule="auto"/>
        <w:ind w:firstLine="350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І сьогоднішнє наше свято ми присвячуємо нашому рідному краю, землі, що зветься Україною, бо</w:t>
      </w:r>
    </w:p>
    <w:p w:rsidR="00256B35" w:rsidRPr="00275CD4" w:rsidRDefault="00256B35" w:rsidP="00275CD4">
      <w:pPr>
        <w:pStyle w:val="Style8"/>
        <w:widowControl/>
        <w:spacing w:line="240" w:lineRule="auto"/>
        <w:ind w:left="1200" w:firstLine="0"/>
        <w:jc w:val="both"/>
        <w:rPr>
          <w:rStyle w:val="FontStyle14"/>
          <w:lang w:val="uk-UA" w:eastAsia="uk-UA"/>
        </w:rPr>
      </w:pPr>
      <w:r>
        <w:rPr>
          <w:rStyle w:val="FontStyle14"/>
          <w:lang w:val="uk-UA" w:eastAsia="uk-UA"/>
        </w:rPr>
        <w:t xml:space="preserve">Народитись українцем – </w:t>
      </w:r>
      <w:r w:rsidRPr="00275CD4">
        <w:rPr>
          <w:rStyle w:val="FontStyle14"/>
          <w:lang w:val="uk-UA" w:eastAsia="uk-UA"/>
        </w:rPr>
        <w:t>це велика честь і слава,</w:t>
      </w:r>
    </w:p>
    <w:p w:rsidR="00256B35" w:rsidRPr="00275CD4" w:rsidRDefault="00256B35" w:rsidP="00275CD4">
      <w:pPr>
        <w:pStyle w:val="Style8"/>
        <w:widowControl/>
        <w:spacing w:line="240" w:lineRule="auto"/>
        <w:ind w:left="1205" w:firstLine="0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Рідний край свій полюбити —</w:t>
      </w:r>
    </w:p>
    <w:p w:rsidR="00256B35" w:rsidRPr="00275CD4" w:rsidRDefault="00256B35" w:rsidP="00275CD4">
      <w:pPr>
        <w:pStyle w:val="Style8"/>
        <w:widowControl/>
        <w:spacing w:line="240" w:lineRule="auto"/>
        <w:ind w:right="5011"/>
        <w:jc w:val="both"/>
        <w:rPr>
          <w:rStyle w:val="FontStyle15"/>
          <w:lang w:val="uk-UA" w:eastAsia="uk-UA"/>
        </w:rPr>
      </w:pPr>
      <w:r w:rsidRPr="00275CD4">
        <w:rPr>
          <w:rStyle w:val="FontStyle14"/>
          <w:lang w:val="uk-UA" w:eastAsia="uk-UA"/>
        </w:rPr>
        <w:t xml:space="preserve">Найважливіша з усіх справа. </w:t>
      </w:r>
      <w:r w:rsidRPr="00275CD4">
        <w:rPr>
          <w:rStyle w:val="FontStyle15"/>
          <w:lang w:val="uk-UA" w:eastAsia="uk-UA"/>
        </w:rPr>
        <w:t>Виходять 2 учні</w:t>
      </w:r>
    </w:p>
    <w:p w:rsidR="00256B35" w:rsidRPr="00275CD4" w:rsidRDefault="00256B35" w:rsidP="00275CD4">
      <w:pPr>
        <w:pStyle w:val="Style9"/>
        <w:widowControl/>
        <w:numPr>
          <w:ilvl w:val="0"/>
          <w:numId w:val="1"/>
        </w:numPr>
        <w:tabs>
          <w:tab w:val="left" w:pos="725"/>
        </w:tabs>
        <w:ind w:left="365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Хто ти, хлопчику маленький?</w:t>
      </w:r>
    </w:p>
    <w:p w:rsidR="00256B35" w:rsidRPr="00275CD4" w:rsidRDefault="00256B35" w:rsidP="00275CD4">
      <w:pPr>
        <w:pStyle w:val="Style9"/>
        <w:widowControl/>
        <w:numPr>
          <w:ilvl w:val="0"/>
          <w:numId w:val="1"/>
        </w:numPr>
        <w:tabs>
          <w:tab w:val="left" w:pos="725"/>
        </w:tabs>
        <w:ind w:left="365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Син я України-неньки.</w:t>
      </w:r>
    </w:p>
    <w:p w:rsidR="00256B35" w:rsidRPr="00275CD4" w:rsidRDefault="00256B35" w:rsidP="00275CD4">
      <w:pPr>
        <w:pStyle w:val="Style9"/>
        <w:widowControl/>
        <w:numPr>
          <w:ilvl w:val="0"/>
          <w:numId w:val="1"/>
        </w:numPr>
        <w:tabs>
          <w:tab w:val="left" w:pos="725"/>
        </w:tabs>
        <w:ind w:left="365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Хто ти, дівчинко мала?</w:t>
      </w:r>
    </w:p>
    <w:p w:rsidR="00256B35" w:rsidRPr="00275CD4" w:rsidRDefault="00256B35" w:rsidP="00275CD4">
      <w:pPr>
        <w:pStyle w:val="Style9"/>
        <w:widowControl/>
        <w:numPr>
          <w:ilvl w:val="0"/>
          <w:numId w:val="1"/>
        </w:numPr>
        <w:tabs>
          <w:tab w:val="left" w:pos="725"/>
        </w:tabs>
        <w:ind w:left="365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Українка молода.</w:t>
      </w:r>
    </w:p>
    <w:p w:rsidR="00256B35" w:rsidRPr="00275CD4" w:rsidRDefault="00256B35" w:rsidP="00275CD4">
      <w:pPr>
        <w:pStyle w:val="Style1"/>
        <w:widowControl/>
        <w:spacing w:line="240" w:lineRule="auto"/>
        <w:ind w:left="365" w:right="6125"/>
        <w:jc w:val="both"/>
        <w:rPr>
          <w:sz w:val="28"/>
          <w:szCs w:val="28"/>
        </w:rPr>
      </w:pPr>
    </w:p>
    <w:p w:rsidR="00256B35" w:rsidRDefault="00256B35" w:rsidP="00275CD4">
      <w:pPr>
        <w:pStyle w:val="Style1"/>
        <w:widowControl/>
        <w:spacing w:before="77" w:line="240" w:lineRule="auto"/>
        <w:ind w:left="365" w:right="6125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 xml:space="preserve">Українка я маленька, Українці батько й ненька, На Вкраїні родилася, </w:t>
      </w:r>
    </w:p>
    <w:p w:rsidR="00256B35" w:rsidRPr="00275CD4" w:rsidRDefault="00256B35" w:rsidP="00275CD4">
      <w:pPr>
        <w:pStyle w:val="Style1"/>
        <w:widowControl/>
        <w:spacing w:line="240" w:lineRule="auto"/>
        <w:ind w:left="365" w:right="6125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В свою маму удалася.</w:t>
      </w:r>
    </w:p>
    <w:p w:rsidR="00256B35" w:rsidRPr="00275CD4" w:rsidRDefault="00256B35" w:rsidP="00275CD4">
      <w:pPr>
        <w:pStyle w:val="Style9"/>
        <w:widowControl/>
        <w:numPr>
          <w:ilvl w:val="0"/>
          <w:numId w:val="2"/>
        </w:numPr>
        <w:tabs>
          <w:tab w:val="left" w:pos="523"/>
        </w:tabs>
        <w:ind w:left="370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А почім тебе впізнаю?</w:t>
      </w:r>
    </w:p>
    <w:p w:rsidR="00256B35" w:rsidRPr="00275CD4" w:rsidRDefault="00256B35" w:rsidP="00275CD4">
      <w:pPr>
        <w:pStyle w:val="Style9"/>
        <w:widowControl/>
        <w:numPr>
          <w:ilvl w:val="0"/>
          <w:numId w:val="2"/>
        </w:numPr>
        <w:tabs>
          <w:tab w:val="left" w:pos="523"/>
        </w:tabs>
        <w:ind w:left="370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По вкраїнському звичаю.</w:t>
      </w:r>
    </w:p>
    <w:p w:rsidR="00256B35" w:rsidRPr="00275CD4" w:rsidRDefault="00256B35" w:rsidP="00275CD4">
      <w:pPr>
        <w:pStyle w:val="Style1"/>
        <w:widowControl/>
        <w:spacing w:before="77" w:line="240" w:lineRule="auto"/>
        <w:ind w:left="360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Гостей дорогих ми стрічаємо щиро,</w:t>
      </w:r>
    </w:p>
    <w:p w:rsidR="00256B35" w:rsidRPr="00275CD4" w:rsidRDefault="00256B35" w:rsidP="00275CD4">
      <w:pPr>
        <w:pStyle w:val="Style1"/>
        <w:widowControl/>
        <w:spacing w:line="240" w:lineRule="auto"/>
        <w:ind w:left="370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Стрічаємо хлібом, любов'ю і миром.</w:t>
      </w:r>
    </w:p>
    <w:p w:rsidR="00256B35" w:rsidRPr="00275CD4" w:rsidRDefault="00256B35" w:rsidP="00275CD4">
      <w:pPr>
        <w:pStyle w:val="Style1"/>
        <w:widowControl/>
        <w:spacing w:line="240" w:lineRule="auto"/>
        <w:ind w:left="370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Так завжди ми будемо жити,</w:t>
      </w:r>
    </w:p>
    <w:p w:rsidR="00256B35" w:rsidRPr="00275CD4" w:rsidRDefault="00256B35" w:rsidP="00275CD4">
      <w:pPr>
        <w:pStyle w:val="Style1"/>
        <w:widowControl/>
        <w:spacing w:line="240" w:lineRule="auto"/>
        <w:ind w:left="360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Рідний край будем любити.</w:t>
      </w:r>
    </w:p>
    <w:p w:rsidR="00256B35" w:rsidRDefault="00256B35" w:rsidP="00275CD4">
      <w:pPr>
        <w:pStyle w:val="Style1"/>
        <w:widowControl/>
        <w:spacing w:line="240" w:lineRule="auto"/>
        <w:ind w:left="374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 xml:space="preserve">Українцям помагати, </w:t>
      </w:r>
    </w:p>
    <w:p w:rsidR="00256B35" w:rsidRPr="00275CD4" w:rsidRDefault="00256B35" w:rsidP="00275CD4">
      <w:pPr>
        <w:pStyle w:val="Style1"/>
        <w:widowControl/>
        <w:spacing w:line="240" w:lineRule="auto"/>
        <w:ind w:left="374"/>
        <w:jc w:val="both"/>
        <w:rPr>
          <w:rStyle w:val="FontStyle14"/>
          <w:lang w:val="uk-UA" w:eastAsia="uk-UA"/>
        </w:rPr>
      </w:pPr>
      <w:r w:rsidRPr="00275CD4">
        <w:rPr>
          <w:rStyle w:val="FontStyle14"/>
          <w:lang w:val="uk-UA" w:eastAsia="uk-UA"/>
        </w:rPr>
        <w:t>бо Вкраїна наша мати.</w:t>
      </w:r>
    </w:p>
    <w:p w:rsidR="00256B35" w:rsidRPr="00275CD4" w:rsidRDefault="00256B35" w:rsidP="00275CD4">
      <w:pPr>
        <w:pStyle w:val="Style6"/>
        <w:widowControl/>
        <w:spacing w:line="240" w:lineRule="auto"/>
        <w:ind w:firstLine="0"/>
        <w:jc w:val="both"/>
        <w:rPr>
          <w:rStyle w:val="FontStyle11"/>
          <w:b w:val="0"/>
          <w:bCs w:val="0"/>
          <w:i/>
          <w:iCs/>
          <w:lang w:val="uk-UA" w:eastAsia="uk-UA"/>
        </w:rPr>
      </w:pPr>
      <w:r w:rsidRPr="00275CD4">
        <w:rPr>
          <w:rStyle w:val="FontStyle11"/>
          <w:b w:val="0"/>
          <w:bCs w:val="0"/>
          <w:i/>
          <w:iCs/>
          <w:lang w:val="uk-UA" w:eastAsia="uk-UA"/>
        </w:rPr>
        <w:t>Звучить українська мелодія. Виходять учні.</w:t>
      </w:r>
    </w:p>
    <w:p w:rsidR="00256B35" w:rsidRDefault="00256B35" w:rsidP="00275CD4">
      <w:pPr>
        <w:pStyle w:val="Style2"/>
        <w:widowControl/>
        <w:spacing w:line="240" w:lineRule="auto"/>
        <w:ind w:left="264" w:right="389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sz w:val="28"/>
          <w:szCs w:val="28"/>
        </w:rPr>
        <w:t>1.</w:t>
      </w: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>Люблю тебе я, мила Україна!</w:t>
      </w:r>
    </w:p>
    <w:p w:rsidR="00256B35" w:rsidRDefault="00256B35" w:rsidP="00275CD4">
      <w:pPr>
        <w:pStyle w:val="Style2"/>
        <w:widowControl/>
        <w:spacing w:line="240" w:lineRule="auto"/>
        <w:ind w:left="264" w:right="389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І все зроблю, щ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>об ти завжди цвіла.</w:t>
      </w:r>
    </w:p>
    <w:p w:rsidR="00256B35" w:rsidRDefault="00256B35" w:rsidP="00275CD4">
      <w:pPr>
        <w:pStyle w:val="Style2"/>
        <w:widowControl/>
        <w:spacing w:line="240" w:lineRule="auto"/>
        <w:ind w:left="264" w:right="389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Я буду вчитись в школі на </w:t>
      </w: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>«відмінно»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, </w:t>
      </w:r>
    </w:p>
    <w:p w:rsidR="00256B35" w:rsidRDefault="00256B35" w:rsidP="00275CD4">
      <w:pPr>
        <w:pStyle w:val="Style2"/>
        <w:widowControl/>
        <w:spacing w:line="240" w:lineRule="auto"/>
        <w:ind w:left="264" w:right="389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>Щоб мною ти пишатися могла!</w:t>
      </w:r>
    </w:p>
    <w:p w:rsidR="00256B35" w:rsidRPr="00275CD4" w:rsidRDefault="00256B35" w:rsidP="00275CD4">
      <w:pPr>
        <w:pStyle w:val="Style3"/>
        <w:widowControl/>
        <w:numPr>
          <w:ilvl w:val="0"/>
          <w:numId w:val="3"/>
        </w:numPr>
        <w:tabs>
          <w:tab w:val="left" w:pos="269"/>
        </w:tabs>
        <w:ind w:left="269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Люблю твої ліси, струмки, джерельця </w:t>
      </w:r>
    </w:p>
    <w:p w:rsidR="00256B35" w:rsidRPr="00275CD4" w:rsidRDefault="00256B35" w:rsidP="00275CD4">
      <w:pPr>
        <w:pStyle w:val="Style3"/>
        <w:widowControl/>
        <w:tabs>
          <w:tab w:val="left" w:pos="269"/>
        </w:tabs>
        <w:ind w:left="269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І все-усе, що є в твоїм краю!</w:t>
      </w:r>
    </w:p>
    <w:p w:rsidR="00256B35" w:rsidRDefault="00256B35" w:rsidP="00275CD4">
      <w:pPr>
        <w:pStyle w:val="Style4"/>
        <w:widowControl/>
        <w:ind w:left="283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Тепло долонь і розуму, і серця </w:t>
      </w:r>
    </w:p>
    <w:p w:rsidR="00256B35" w:rsidRPr="00275CD4" w:rsidRDefault="00256B35" w:rsidP="00275CD4">
      <w:pPr>
        <w:pStyle w:val="Style4"/>
        <w:widowControl/>
        <w:ind w:left="283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Я Україні милій віддаю!</w:t>
      </w:r>
    </w:p>
    <w:p w:rsidR="00256B35" w:rsidRPr="00275CD4" w:rsidRDefault="00256B35" w:rsidP="00275CD4">
      <w:pPr>
        <w:pStyle w:val="Style3"/>
        <w:widowControl/>
        <w:numPr>
          <w:ilvl w:val="0"/>
          <w:numId w:val="4"/>
        </w:numPr>
        <w:tabs>
          <w:tab w:val="left" w:pos="269"/>
        </w:tabs>
        <w:ind w:left="269" w:right="1114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Україна моя проминається, </w:t>
      </w:r>
    </w:p>
    <w:p w:rsidR="00256B35" w:rsidRPr="00275CD4" w:rsidRDefault="00256B35" w:rsidP="00275CD4">
      <w:pPr>
        <w:pStyle w:val="Style3"/>
        <w:widowControl/>
        <w:tabs>
          <w:tab w:val="left" w:pos="269"/>
        </w:tabs>
        <w:ind w:left="269" w:right="1114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Там, де доля усміхається,</w:t>
      </w:r>
    </w:p>
    <w:p w:rsidR="00256B35" w:rsidRDefault="00256B35" w:rsidP="00275CD4">
      <w:pPr>
        <w:pStyle w:val="Style4"/>
        <w:widowControl/>
        <w:ind w:left="283" w:right="1114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І, як небо, як даль солов'їна, </w:t>
      </w:r>
    </w:p>
    <w:p w:rsidR="00256B35" w:rsidRDefault="00256B35" w:rsidP="00275CD4">
      <w:pPr>
        <w:pStyle w:val="Style4"/>
        <w:widowControl/>
        <w:ind w:left="283" w:right="1114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Не кінчається </w:t>
      </w: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Україна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.</w:t>
      </w:r>
    </w:p>
    <w:p w:rsidR="00256B35" w:rsidRPr="00275CD4" w:rsidRDefault="00256B35" w:rsidP="00275CD4">
      <w:pPr>
        <w:pStyle w:val="Style3"/>
        <w:widowControl/>
        <w:numPr>
          <w:ilvl w:val="0"/>
          <w:numId w:val="5"/>
        </w:numPr>
        <w:tabs>
          <w:tab w:val="left" w:pos="269"/>
        </w:tabs>
        <w:ind w:left="269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Україно! Ти для мене диво!</w:t>
      </w:r>
    </w:p>
    <w:p w:rsidR="00256B35" w:rsidRDefault="00256B35" w:rsidP="00275CD4">
      <w:pPr>
        <w:pStyle w:val="Style3"/>
        <w:widowControl/>
        <w:tabs>
          <w:tab w:val="left" w:pos="269"/>
        </w:tabs>
        <w:ind w:left="269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І нехай пливе за роком рік,</w:t>
      </w:r>
    </w:p>
    <w:p w:rsidR="00256B35" w:rsidRDefault="00256B35" w:rsidP="00275CD4">
      <w:pPr>
        <w:pStyle w:val="Style3"/>
        <w:widowControl/>
        <w:tabs>
          <w:tab w:val="left" w:pos="269"/>
        </w:tabs>
        <w:ind w:left="269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Буду, мамо горда і вродлива, </w:t>
      </w:r>
    </w:p>
    <w:p w:rsidR="00256B35" w:rsidRPr="00275CD4" w:rsidRDefault="00256B35" w:rsidP="00275CD4">
      <w:pPr>
        <w:pStyle w:val="Style3"/>
        <w:widowControl/>
        <w:tabs>
          <w:tab w:val="left" w:pos="269"/>
        </w:tabs>
        <w:ind w:left="269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З тебе дивуватися повік.</w:t>
      </w:r>
    </w:p>
    <w:p w:rsidR="00256B35" w:rsidRPr="00275CD4" w:rsidRDefault="00256B35" w:rsidP="00275CD4">
      <w:pPr>
        <w:pStyle w:val="Style3"/>
        <w:widowControl/>
        <w:numPr>
          <w:ilvl w:val="0"/>
          <w:numId w:val="5"/>
        </w:numPr>
        <w:tabs>
          <w:tab w:val="left" w:pos="269"/>
        </w:tabs>
        <w:ind w:left="269" w:right="2227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На землі великій </w:t>
      </w:r>
    </w:p>
    <w:p w:rsidR="00256B35" w:rsidRDefault="00256B35" w:rsidP="00275CD4">
      <w:pPr>
        <w:pStyle w:val="Style3"/>
        <w:widowControl/>
        <w:tabs>
          <w:tab w:val="left" w:pos="269"/>
        </w:tabs>
        <w:ind w:left="269" w:right="2227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Є одна країна: </w:t>
      </w:r>
    </w:p>
    <w:p w:rsidR="00256B35" w:rsidRDefault="00256B35" w:rsidP="00275CD4">
      <w:pPr>
        <w:pStyle w:val="Style3"/>
        <w:widowControl/>
        <w:tabs>
          <w:tab w:val="left" w:pos="269"/>
        </w:tabs>
        <w:ind w:left="269" w:right="2227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Гарна, неповторна </w:t>
      </w:r>
    </w:p>
    <w:p w:rsidR="00256B35" w:rsidRPr="00275CD4" w:rsidRDefault="00256B35" w:rsidP="00275CD4">
      <w:pPr>
        <w:pStyle w:val="Style3"/>
        <w:widowControl/>
        <w:tabs>
          <w:tab w:val="left" w:pos="269"/>
        </w:tabs>
        <w:ind w:left="269" w:right="2227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Красна, як калина.</w:t>
      </w:r>
    </w:p>
    <w:p w:rsidR="00256B35" w:rsidRDefault="00256B35" w:rsidP="00432D98">
      <w:pPr>
        <w:pStyle w:val="Style2"/>
        <w:widowControl/>
        <w:numPr>
          <w:ilvl w:val="0"/>
          <w:numId w:val="5"/>
        </w:numPr>
        <w:spacing w:before="77" w:line="240" w:lineRule="auto"/>
        <w:ind w:left="269" w:right="2227" w:hanging="269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І 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живуть тут люди </w:t>
      </w:r>
    </w:p>
    <w:p w:rsidR="00256B35" w:rsidRDefault="00256B35" w:rsidP="00275CD4">
      <w:pPr>
        <w:pStyle w:val="Style2"/>
        <w:widowControl/>
        <w:spacing w:line="240" w:lineRule="auto"/>
        <w:ind w:left="269" w:right="2227" w:hanging="269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 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Добрі, працьовиті, </w:t>
      </w:r>
    </w:p>
    <w:p w:rsidR="00256B35" w:rsidRDefault="00256B35" w:rsidP="00275CD4">
      <w:pPr>
        <w:pStyle w:val="Style2"/>
        <w:widowControl/>
        <w:spacing w:line="240" w:lineRule="auto"/>
        <w:ind w:left="269" w:right="2227" w:hanging="269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 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>І скажу, до речі,</w:t>
      </w:r>
    </w:p>
    <w:p w:rsidR="00256B35" w:rsidRPr="00275CD4" w:rsidRDefault="00256B35" w:rsidP="00275CD4">
      <w:pPr>
        <w:pStyle w:val="Style2"/>
        <w:widowControl/>
        <w:spacing w:line="240" w:lineRule="auto"/>
        <w:ind w:left="269" w:right="2227" w:hanging="269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</w:t>
      </w: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>Ще й талановиті.</w:t>
      </w:r>
    </w:p>
    <w:p w:rsidR="00256B35" w:rsidRPr="00275CD4" w:rsidRDefault="00256B35" w:rsidP="00275CD4">
      <w:pPr>
        <w:pStyle w:val="Style2"/>
        <w:widowControl/>
        <w:spacing w:before="72"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  <w:t>7.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Землю засівають</w:t>
      </w:r>
    </w:p>
    <w:p w:rsidR="00256B35" w:rsidRPr="00275CD4" w:rsidRDefault="00256B35" w:rsidP="00275CD4">
      <w:pPr>
        <w:pStyle w:val="Style4"/>
        <w:widowControl/>
        <w:ind w:left="278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І пісні співають,</w:t>
      </w:r>
    </w:p>
    <w:p w:rsidR="00256B35" w:rsidRPr="00275CD4" w:rsidRDefault="00256B35" w:rsidP="00275CD4">
      <w:pPr>
        <w:pStyle w:val="Style4"/>
        <w:widowControl/>
        <w:ind w:left="288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На бандурі грають</w:t>
      </w:r>
    </w:p>
    <w:p w:rsidR="00256B35" w:rsidRDefault="00256B35" w:rsidP="00275CD4">
      <w:pPr>
        <w:pStyle w:val="Style1"/>
        <w:widowControl/>
        <w:spacing w:line="240" w:lineRule="auto"/>
        <w:ind w:right="2227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 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І вірші складають.</w:t>
      </w:r>
    </w:p>
    <w:p w:rsidR="00256B35" w:rsidRPr="007824F3" w:rsidRDefault="00256B35" w:rsidP="00275CD4">
      <w:pPr>
        <w:pStyle w:val="Style1"/>
        <w:widowControl/>
        <w:spacing w:line="240" w:lineRule="auto"/>
        <w:ind w:right="2227"/>
        <w:jc w:val="both"/>
        <w:rPr>
          <w:rStyle w:val="FontStyle11"/>
          <w:b w:val="0"/>
          <w:bCs w:val="0"/>
          <w:i/>
          <w:iCs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</w:t>
      </w:r>
      <w:r w:rsidRPr="007824F3">
        <w:rPr>
          <w:rStyle w:val="FontStyle11"/>
          <w:b w:val="0"/>
          <w:bCs w:val="0"/>
          <w:i/>
          <w:iCs/>
          <w:lang w:val="uk-UA" w:eastAsia="uk-UA"/>
        </w:rPr>
        <w:t>Діти разом:</w:t>
      </w:r>
    </w:p>
    <w:p w:rsidR="00256B35" w:rsidRPr="00275CD4" w:rsidRDefault="00256B35" w:rsidP="00275CD4">
      <w:pPr>
        <w:pStyle w:val="Style2"/>
        <w:widowControl/>
        <w:spacing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Наша велика славна Україна!</w:t>
      </w:r>
    </w:p>
    <w:p w:rsidR="00256B35" w:rsidRPr="00275CD4" w:rsidRDefault="00256B35" w:rsidP="00275CD4">
      <w:pPr>
        <w:pStyle w:val="Style7"/>
        <w:widowControl/>
        <w:spacing w:before="130" w:line="240" w:lineRule="auto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Про ліси і гори,</w:t>
      </w:r>
    </w:p>
    <w:p w:rsidR="00256B35" w:rsidRPr="00275CD4" w:rsidRDefault="00256B35" w:rsidP="00275CD4">
      <w:pPr>
        <w:pStyle w:val="Style7"/>
        <w:widowControl/>
        <w:spacing w:line="240" w:lineRule="auto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І про синє море.</w:t>
      </w:r>
    </w:p>
    <w:p w:rsidR="00256B35" w:rsidRPr="00275CD4" w:rsidRDefault="00256B35" w:rsidP="00275CD4">
      <w:pPr>
        <w:pStyle w:val="Style7"/>
        <w:widowControl/>
        <w:spacing w:line="240" w:lineRule="auto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Про людей і квіти...</w:t>
      </w:r>
    </w:p>
    <w:p w:rsidR="00256B35" w:rsidRPr="00275CD4" w:rsidRDefault="00256B35" w:rsidP="00275CD4">
      <w:pPr>
        <w:pStyle w:val="Style7"/>
        <w:widowControl/>
        <w:spacing w:line="240" w:lineRule="auto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То скажіть же діти, що це за країна?</w:t>
      </w:r>
    </w:p>
    <w:p w:rsidR="00256B35" w:rsidRPr="00275CD4" w:rsidRDefault="00256B35" w:rsidP="00275CD4">
      <w:pPr>
        <w:pStyle w:val="Style7"/>
        <w:widowControl/>
        <w:spacing w:line="240" w:lineRule="auto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sectPr w:rsidR="00256B35" w:rsidRPr="00275CD4" w:rsidSect="00275CD4">
          <w:type w:val="continuous"/>
          <w:pgSz w:w="11905" w:h="16837" w:code="9"/>
          <w:pgMar w:top="1134" w:right="1134" w:bottom="1134" w:left="1134" w:header="720" w:footer="720" w:gutter="0"/>
          <w:cols w:space="720"/>
          <w:noEndnote/>
          <w:docGrid w:linePitch="326"/>
        </w:sectPr>
      </w:pPr>
    </w:p>
    <w:p w:rsidR="00256B35" w:rsidRPr="00EC4977" w:rsidRDefault="00256B35" w:rsidP="00EC4977">
      <w:pPr>
        <w:pStyle w:val="Style6"/>
        <w:widowControl/>
        <w:spacing w:before="67" w:line="240" w:lineRule="auto"/>
        <w:ind w:firstLine="0"/>
        <w:jc w:val="both"/>
        <w:rPr>
          <w:rStyle w:val="FontStyle11"/>
          <w:b w:val="0"/>
          <w:bCs w:val="0"/>
          <w:i/>
          <w:iCs/>
          <w:lang w:val="uk-UA" w:eastAsia="uk-UA"/>
        </w:rPr>
      </w:pPr>
      <w:r w:rsidRPr="00EC4977">
        <w:rPr>
          <w:rStyle w:val="FontStyle11"/>
          <w:b w:val="0"/>
          <w:bCs w:val="0"/>
          <w:i/>
          <w:iCs/>
          <w:lang w:val="uk-UA" w:eastAsia="uk-UA"/>
        </w:rPr>
        <w:t>Виходять 2 учні з свічками.</w:t>
      </w:r>
    </w:p>
    <w:p w:rsidR="00256B35" w:rsidRDefault="00256B35" w:rsidP="00EC4977">
      <w:pPr>
        <w:pStyle w:val="Style2"/>
        <w:widowControl/>
        <w:numPr>
          <w:ilvl w:val="0"/>
          <w:numId w:val="19"/>
        </w:numPr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Хай палає свічка, хай палає, Поєднає нас вона в цей час. </w:t>
      </w:r>
    </w:p>
    <w:p w:rsidR="00256B35" w:rsidRPr="00275CD4" w:rsidRDefault="00256B35" w:rsidP="00EC4977">
      <w:pPr>
        <w:pStyle w:val="Style2"/>
        <w:widowControl/>
        <w:spacing w:line="240" w:lineRule="auto"/>
        <w:ind w:left="720"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Друзів голоси нехай лунають, Пісня й слово хай чарують нас!</w:t>
      </w:r>
    </w:p>
    <w:p w:rsidR="00256B35" w:rsidRPr="00275CD4" w:rsidRDefault="00256B35" w:rsidP="00275CD4">
      <w:pPr>
        <w:pStyle w:val="Style2"/>
        <w:widowControl/>
        <w:spacing w:before="101"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  <w:t>2.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Розквітай, прекрасна Україно,</w:t>
      </w:r>
    </w:p>
    <w:p w:rsidR="00256B35" w:rsidRDefault="00256B35" w:rsidP="00275CD4">
      <w:pPr>
        <w:pStyle w:val="Style1"/>
        <w:widowControl/>
        <w:spacing w:line="240" w:lineRule="auto"/>
        <w:ind w:left="288" w:right="5568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Рідна земле, матінко моя, </w:t>
      </w:r>
    </w:p>
    <w:p w:rsidR="00256B35" w:rsidRDefault="00256B35" w:rsidP="00275CD4">
      <w:pPr>
        <w:pStyle w:val="Style1"/>
        <w:widowControl/>
        <w:spacing w:line="240" w:lineRule="auto"/>
        <w:ind w:left="288" w:right="5568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Хай лунає мова солов'їна, </w:t>
      </w:r>
    </w:p>
    <w:p w:rsidR="00256B35" w:rsidRPr="00275CD4" w:rsidRDefault="00256B35" w:rsidP="00275CD4">
      <w:pPr>
        <w:pStyle w:val="Style1"/>
        <w:widowControl/>
        <w:spacing w:line="240" w:lineRule="auto"/>
        <w:ind w:left="288" w:right="5568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Пісня неповторная твоя.</w:t>
      </w:r>
    </w:p>
    <w:p w:rsidR="00256B35" w:rsidRPr="00EC4977" w:rsidRDefault="00256B35" w:rsidP="00275CD4">
      <w:pPr>
        <w:pStyle w:val="Style2"/>
        <w:widowControl/>
        <w:spacing w:before="72" w:line="240" w:lineRule="auto"/>
        <w:ind w:right="2227"/>
        <w:rPr>
          <w:rStyle w:val="FontStyle11"/>
          <w:i/>
          <w:iCs/>
          <w:lang w:val="uk-UA" w:eastAsia="uk-UA"/>
        </w:rPr>
      </w:pPr>
      <w:r w:rsidRPr="00EC4977">
        <w:rPr>
          <w:rStyle w:val="FontStyle11"/>
          <w:i/>
          <w:iCs/>
          <w:lang w:val="uk-UA" w:eastAsia="uk-UA"/>
        </w:rPr>
        <w:t xml:space="preserve">Учні виконують пісню „Добрий день, мату се, Україно! </w:t>
      </w:r>
    </w:p>
    <w:p w:rsidR="00256B35" w:rsidRPr="00EC4977" w:rsidRDefault="00256B35" w:rsidP="00275CD4">
      <w:pPr>
        <w:pStyle w:val="Style2"/>
        <w:widowControl/>
        <w:spacing w:before="72" w:line="240" w:lineRule="auto"/>
        <w:ind w:right="2227"/>
        <w:rPr>
          <w:rStyle w:val="FontStyle11"/>
          <w:b w:val="0"/>
          <w:bCs w:val="0"/>
          <w:i/>
          <w:iCs/>
          <w:lang w:val="uk-UA" w:eastAsia="uk-UA"/>
        </w:rPr>
      </w:pPr>
      <w:r w:rsidRPr="00EC4977">
        <w:rPr>
          <w:rStyle w:val="FontStyle11"/>
          <w:b w:val="0"/>
          <w:bCs w:val="0"/>
          <w:i/>
          <w:iCs/>
          <w:lang w:eastAsia="uk-UA"/>
        </w:rPr>
        <w:t>(</w:t>
      </w:r>
      <w:r w:rsidRPr="00EC4977">
        <w:rPr>
          <w:rStyle w:val="FontStyle11"/>
          <w:b w:val="0"/>
          <w:bCs w:val="0"/>
          <w:i/>
          <w:iCs/>
          <w:lang w:val="uk-UA" w:eastAsia="uk-UA"/>
        </w:rPr>
        <w:t xml:space="preserve"> Слова і </w:t>
      </w:r>
      <w:r w:rsidRPr="00EC4977">
        <w:rPr>
          <w:rStyle w:val="FontStyle11"/>
          <w:b w:val="0"/>
          <w:bCs w:val="0"/>
          <w:i/>
          <w:iCs/>
          <w:spacing w:val="-30"/>
          <w:lang w:val="uk-UA" w:eastAsia="uk-UA"/>
        </w:rPr>
        <w:t>музика</w:t>
      </w:r>
      <w:r w:rsidRPr="00EC4977">
        <w:rPr>
          <w:rStyle w:val="FontStyle11"/>
          <w:b w:val="0"/>
          <w:bCs w:val="0"/>
          <w:i/>
          <w:iCs/>
          <w:lang w:val="uk-UA" w:eastAsia="uk-UA"/>
        </w:rPr>
        <w:t xml:space="preserve"> Н. Рубальської)</w:t>
      </w:r>
    </w:p>
    <w:p w:rsidR="00256B35" w:rsidRPr="00EC4977" w:rsidRDefault="00256B35" w:rsidP="00275CD4">
      <w:pPr>
        <w:pStyle w:val="Style2"/>
        <w:widowControl/>
        <w:spacing w:before="77" w:line="240" w:lineRule="auto"/>
        <w:rPr>
          <w:rStyle w:val="FontStyle11"/>
          <w:b w:val="0"/>
          <w:bCs w:val="0"/>
          <w:i/>
          <w:iCs/>
          <w:lang w:val="uk-UA" w:eastAsia="uk-UA"/>
        </w:rPr>
      </w:pPr>
      <w:r w:rsidRPr="00EC4977">
        <w:rPr>
          <w:rStyle w:val="FontStyle11"/>
          <w:b w:val="0"/>
          <w:bCs w:val="0"/>
          <w:i/>
          <w:iCs/>
          <w:lang w:val="uk-UA" w:eastAsia="uk-UA"/>
        </w:rPr>
        <w:t>Виходять</w:t>
      </w:r>
      <w:r w:rsidRPr="00EC4977">
        <w:rPr>
          <w:rStyle w:val="FontStyle11"/>
          <w:b w:val="0"/>
          <w:bCs w:val="0"/>
          <w:i/>
          <w:iCs/>
          <w:lang w:eastAsia="uk-UA"/>
        </w:rPr>
        <w:t xml:space="preserve"> 2</w:t>
      </w:r>
      <w:r w:rsidRPr="00EC4977">
        <w:rPr>
          <w:rStyle w:val="FontStyle11"/>
          <w:b w:val="0"/>
          <w:bCs w:val="0"/>
          <w:i/>
          <w:iCs/>
          <w:lang w:val="uk-UA" w:eastAsia="uk-UA"/>
        </w:rPr>
        <w:t xml:space="preserve"> учні.</w:t>
      </w:r>
    </w:p>
    <w:p w:rsidR="00256B35" w:rsidRPr="00275CD4" w:rsidRDefault="00256B35" w:rsidP="00275CD4">
      <w:pPr>
        <w:pStyle w:val="Style4"/>
        <w:widowControl/>
        <w:numPr>
          <w:ilvl w:val="0"/>
          <w:numId w:val="6"/>
        </w:numPr>
        <w:tabs>
          <w:tab w:val="left" w:pos="274"/>
        </w:tabs>
        <w:ind w:left="274" w:right="5568"/>
        <w:jc w:val="both"/>
        <w:rPr>
          <w:rStyle w:val="FontStyle12"/>
          <w:rFonts w:ascii="Times New Roman" w:hAnsi="Times New Roman" w:cs="Times New Roman"/>
          <w:sz w:val="28"/>
          <w:szCs w:val="28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Вишита колоссям і калиною, Вигойдана співом солов'я, Зветься веселково Україною Неня зачарована моя.</w:t>
      </w:r>
    </w:p>
    <w:p w:rsidR="00256B35" w:rsidRPr="00275CD4" w:rsidRDefault="00256B35" w:rsidP="00275CD4">
      <w:pPr>
        <w:pStyle w:val="Style4"/>
        <w:widowControl/>
        <w:numPr>
          <w:ilvl w:val="0"/>
          <w:numId w:val="6"/>
        </w:numPr>
        <w:tabs>
          <w:tab w:val="left" w:pos="274"/>
        </w:tabs>
        <w:spacing w:before="312"/>
        <w:ind w:left="274" w:right="5568"/>
        <w:jc w:val="both"/>
        <w:rPr>
          <w:rStyle w:val="FontStyle12"/>
          <w:rFonts w:ascii="Times New Roman" w:hAnsi="Times New Roman" w:cs="Times New Roman"/>
          <w:sz w:val="28"/>
          <w:szCs w:val="28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Вишиту колоссям і калиною, Вироблену кров'ю і мечем Називаєм гордо Україною</w:t>
      </w:r>
    </w:p>
    <w:p w:rsidR="00256B35" w:rsidRPr="00275CD4" w:rsidRDefault="00256B35" w:rsidP="00275CD4">
      <w:pPr>
        <w:pStyle w:val="Style1"/>
        <w:widowControl/>
        <w:spacing w:line="240" w:lineRule="auto"/>
        <w:ind w:left="302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І ніхто нам цим не дорікне.</w:t>
      </w:r>
    </w:p>
    <w:p w:rsidR="00256B35" w:rsidRPr="00275CD4" w:rsidRDefault="00256B35" w:rsidP="00275CD4">
      <w:pPr>
        <w:pStyle w:val="Style1"/>
        <w:widowControl/>
        <w:spacing w:before="72" w:line="240" w:lineRule="auto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EC4977">
        <w:rPr>
          <w:rStyle w:val="FontStyle11"/>
          <w:b w:val="0"/>
          <w:bCs w:val="0"/>
          <w:i/>
          <w:iCs/>
          <w:lang w:val="uk-UA" w:eastAsia="uk-UA"/>
        </w:rPr>
        <w:t>Ведучий.</w:t>
      </w:r>
      <w:r w:rsidRPr="00275CD4">
        <w:rPr>
          <w:rStyle w:val="FontStyle11"/>
          <w:b w:val="0"/>
          <w:bCs w:val="0"/>
          <w:lang w:val="uk-UA" w:eastAsia="uk-UA"/>
        </w:rPr>
        <w:t xml:space="preserve"> 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В українського народу є свої символи. Державні символи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eastAsia="uk-UA"/>
        </w:rPr>
        <w:t xml:space="preserve"> -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 це національний Гімн, Державний Герб та Прапор. Але є символи народні. В кожній хаті знайшов своє місце вишитий рушник. В кожному селі, майже в кожному дворі росте червона калина.</w:t>
      </w:r>
    </w:p>
    <w:p w:rsidR="00256B35" w:rsidRPr="00EC4977" w:rsidRDefault="00256B35" w:rsidP="00275CD4">
      <w:pPr>
        <w:pStyle w:val="Style2"/>
        <w:widowControl/>
        <w:spacing w:before="72" w:line="240" w:lineRule="auto"/>
        <w:rPr>
          <w:rStyle w:val="FontStyle11"/>
          <w:b w:val="0"/>
          <w:bCs w:val="0"/>
          <w:i/>
          <w:iCs/>
          <w:lang w:val="uk-UA" w:eastAsia="uk-UA"/>
        </w:rPr>
      </w:pPr>
      <w:r w:rsidRPr="00EC4977">
        <w:rPr>
          <w:rStyle w:val="FontStyle11"/>
          <w:b w:val="0"/>
          <w:bCs w:val="0"/>
          <w:i/>
          <w:iCs/>
          <w:lang w:val="uk-UA" w:eastAsia="uk-UA"/>
        </w:rPr>
        <w:t>Учні.</w:t>
      </w:r>
    </w:p>
    <w:p w:rsidR="00256B35" w:rsidRPr="00EC4977" w:rsidRDefault="00256B35" w:rsidP="00275CD4">
      <w:pPr>
        <w:pStyle w:val="Style4"/>
        <w:widowControl/>
        <w:numPr>
          <w:ilvl w:val="0"/>
          <w:numId w:val="7"/>
        </w:numPr>
        <w:tabs>
          <w:tab w:val="left" w:pos="216"/>
        </w:tabs>
        <w:ind w:left="216" w:right="5568" w:hanging="216"/>
        <w:jc w:val="both"/>
        <w:rPr>
          <w:rStyle w:val="FontStyle12"/>
          <w:rFonts w:ascii="Times New Roman" w:hAnsi="Times New Roman" w:cs="Times New Roman"/>
          <w:sz w:val="28"/>
          <w:szCs w:val="28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Немає України без калини, </w:t>
      </w:r>
    </w:p>
    <w:p w:rsidR="00256B35" w:rsidRDefault="00256B35" w:rsidP="00EC4977">
      <w:pPr>
        <w:pStyle w:val="Style4"/>
        <w:widowControl/>
        <w:tabs>
          <w:tab w:val="left" w:pos="216"/>
        </w:tabs>
        <w:ind w:left="216" w:right="5568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Як і нема без пісні солов'я.</w:t>
      </w:r>
    </w:p>
    <w:p w:rsidR="00256B35" w:rsidRPr="00EC4977" w:rsidRDefault="00256B35" w:rsidP="00EC4977">
      <w:pPr>
        <w:pStyle w:val="Style4"/>
        <w:widowControl/>
        <w:tabs>
          <w:tab w:val="left" w:pos="216"/>
        </w:tabs>
        <w:ind w:left="216" w:right="5568"/>
        <w:rPr>
          <w:rStyle w:val="FontStyle12"/>
          <w:rFonts w:ascii="Times New Roman" w:hAnsi="Times New Roman" w:cs="Times New Roman"/>
          <w:sz w:val="28"/>
          <w:szCs w:val="28"/>
        </w:rPr>
      </w:pPr>
      <w:r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А ми народ – 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зернина від </w:t>
      </w:r>
      <w:r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з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ернини, </w:t>
      </w:r>
    </w:p>
    <w:p w:rsidR="00256B35" w:rsidRPr="00275CD4" w:rsidRDefault="00256B35" w:rsidP="00275CD4">
      <w:pPr>
        <w:pStyle w:val="Style1"/>
        <w:widowControl/>
        <w:spacing w:line="240" w:lineRule="auto"/>
        <w:ind w:left="283" w:right="5011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В біді і щасті ми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eastAsia="uk-UA"/>
        </w:rPr>
        <w:t xml:space="preserve"> —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 одна сім'я.</w:t>
      </w:r>
    </w:p>
    <w:p w:rsidR="00256B35" w:rsidRPr="00EC4977" w:rsidRDefault="00256B35" w:rsidP="00275CD4">
      <w:pPr>
        <w:pStyle w:val="Style4"/>
        <w:widowControl/>
        <w:numPr>
          <w:ilvl w:val="0"/>
          <w:numId w:val="8"/>
        </w:numPr>
        <w:tabs>
          <w:tab w:val="left" w:pos="216"/>
        </w:tabs>
        <w:spacing w:before="331"/>
        <w:ind w:left="216" w:right="5568" w:hanging="216"/>
        <w:jc w:val="both"/>
        <w:rPr>
          <w:rStyle w:val="FontStyle12"/>
          <w:rFonts w:ascii="Times New Roman" w:hAnsi="Times New Roman" w:cs="Times New Roman"/>
          <w:sz w:val="28"/>
          <w:szCs w:val="28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Ми дуже любимо наш край,</w:t>
      </w:r>
    </w:p>
    <w:p w:rsidR="00256B35" w:rsidRPr="00275CD4" w:rsidRDefault="00256B35" w:rsidP="00275CD4">
      <w:pPr>
        <w:pStyle w:val="Style4"/>
        <w:widowControl/>
        <w:numPr>
          <w:ilvl w:val="0"/>
          <w:numId w:val="8"/>
        </w:numPr>
        <w:tabs>
          <w:tab w:val="left" w:pos="216"/>
        </w:tabs>
        <w:spacing w:before="331"/>
        <w:ind w:left="216" w:right="5568" w:hanging="216"/>
        <w:jc w:val="both"/>
        <w:rPr>
          <w:rStyle w:val="FontStyle12"/>
          <w:rFonts w:ascii="Times New Roman" w:hAnsi="Times New Roman" w:cs="Times New Roman"/>
          <w:sz w:val="28"/>
          <w:szCs w:val="28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 Ми любим Україну,</w:t>
      </w:r>
    </w:p>
    <w:p w:rsidR="00256B35" w:rsidRDefault="00256B35" w:rsidP="00275CD4">
      <w:pPr>
        <w:pStyle w:val="Style1"/>
        <w:widowControl/>
        <w:spacing w:before="10" w:line="240" w:lineRule="auto"/>
        <w:ind w:left="288" w:right="6125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Ї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ї лани, зелений гай, </w:t>
      </w:r>
    </w:p>
    <w:p w:rsidR="00256B35" w:rsidRDefault="00256B35" w:rsidP="00275CD4">
      <w:pPr>
        <w:pStyle w:val="Style1"/>
        <w:widowControl/>
        <w:spacing w:before="10" w:line="240" w:lineRule="auto"/>
        <w:ind w:left="288" w:right="6125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В саду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eastAsia="uk-UA"/>
        </w:rPr>
        <w:t xml:space="preserve"> -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 рясну калину. </w:t>
      </w:r>
    </w:p>
    <w:p w:rsidR="00256B35" w:rsidRDefault="00256B35" w:rsidP="00275CD4">
      <w:pPr>
        <w:pStyle w:val="Style1"/>
        <w:widowControl/>
        <w:spacing w:before="10" w:line="240" w:lineRule="auto"/>
        <w:ind w:left="288" w:right="6125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Там соловейко навесні Співає між гілками. </w:t>
      </w:r>
    </w:p>
    <w:p w:rsidR="00256B35" w:rsidRPr="00275CD4" w:rsidRDefault="00256B35" w:rsidP="00275CD4">
      <w:pPr>
        <w:pStyle w:val="Style1"/>
        <w:widowControl/>
        <w:spacing w:before="10" w:line="240" w:lineRule="auto"/>
        <w:ind w:left="288" w:right="6125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Та й ми співаємо пісні — Змагається він з нами.</w:t>
      </w:r>
    </w:p>
    <w:p w:rsidR="00256B35" w:rsidRPr="00EC4977" w:rsidRDefault="00256B35" w:rsidP="00275CD4">
      <w:pPr>
        <w:pStyle w:val="Style2"/>
        <w:widowControl/>
        <w:spacing w:before="82"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EC4977">
        <w:rPr>
          <w:rStyle w:val="FontStyle11"/>
          <w:i/>
          <w:iCs/>
          <w:lang w:val="uk-UA" w:eastAsia="uk-UA"/>
        </w:rPr>
        <w:t>Учні виконують пісню</w:t>
      </w:r>
      <w:r w:rsidRPr="00EC4977">
        <w:rPr>
          <w:rStyle w:val="FontStyle11"/>
          <w:b w:val="0"/>
          <w:bCs w:val="0"/>
          <w:i/>
          <w:iCs/>
          <w:lang w:val="uk-UA" w:eastAsia="uk-UA"/>
        </w:rPr>
        <w:t xml:space="preserve"> </w:t>
      </w:r>
      <w:r w:rsidRPr="00EC4977">
        <w:rPr>
          <w:rStyle w:val="FontStyle11"/>
          <w:i/>
          <w:iCs/>
          <w:lang w:val="uk-UA" w:eastAsia="uk-UA"/>
        </w:rPr>
        <w:t>„Калина"</w:t>
      </w:r>
      <w:r w:rsidRPr="00EC4977">
        <w:rPr>
          <w:rStyle w:val="FontStyle11"/>
          <w:b w:val="0"/>
          <w:bCs w:val="0"/>
          <w:i/>
          <w:iCs/>
          <w:lang w:eastAsia="uk-UA"/>
        </w:rPr>
        <w:t xml:space="preserve"> (Сл.</w:t>
      </w:r>
      <w:r w:rsidRPr="00EC4977">
        <w:rPr>
          <w:rStyle w:val="FontStyle11"/>
          <w:b w:val="0"/>
          <w:bCs w:val="0"/>
          <w:i/>
          <w:iCs/>
          <w:lang w:val="uk-UA" w:eastAsia="uk-UA"/>
        </w:rPr>
        <w:t xml:space="preserve"> І. Салюк. </w:t>
      </w:r>
      <w:r w:rsidRPr="00EC4977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Муз. М.Ведмедеря)</w:t>
      </w:r>
    </w:p>
    <w:p w:rsidR="00256B35" w:rsidRPr="00275CD4" w:rsidRDefault="00256B35" w:rsidP="00275CD4">
      <w:pPr>
        <w:pStyle w:val="Style1"/>
        <w:widowControl/>
        <w:spacing w:before="77" w:line="240" w:lineRule="auto"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 w:rsidRPr="00EC4977">
        <w:rPr>
          <w:rStyle w:val="FontStyle11"/>
          <w:b w:val="0"/>
          <w:bCs w:val="0"/>
          <w:i/>
          <w:iCs/>
          <w:lang w:val="uk-UA" w:eastAsia="uk-UA"/>
        </w:rPr>
        <w:t>Ведучий.</w:t>
      </w:r>
      <w:r w:rsidRPr="00275CD4">
        <w:rPr>
          <w:rStyle w:val="FontStyle11"/>
          <w:b w:val="0"/>
          <w:bCs w:val="0"/>
          <w:lang w:val="uk-UA" w:eastAsia="uk-UA"/>
        </w:rPr>
        <w:t xml:space="preserve"> 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Справжня любов до своєї родини, свого народу, своєї країни немислима до любові до рідної мови.</w:t>
      </w:r>
    </w:p>
    <w:p w:rsidR="00256B35" w:rsidRPr="00275CD4" w:rsidRDefault="00256B35" w:rsidP="00275CD4">
      <w:pPr>
        <w:pStyle w:val="Style3"/>
        <w:widowControl/>
        <w:jc w:val="both"/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>Мова нам рідна, як мама і тато, як та земля, на якій ми зростаємо. Бо це мова, яку ми чуємо змалку, якою промовляємо перші слова. Це мова зрозуміла і рідна нам всім. Бо без мови немає народу. І так само, як у кожної людини є</w:t>
      </w:r>
    </w:p>
    <w:p w:rsidR="00256B35" w:rsidRPr="00275CD4" w:rsidRDefault="00256B35" w:rsidP="00275CD4">
      <w:pPr>
        <w:pStyle w:val="Style1"/>
        <w:widowControl/>
        <w:spacing w:line="240" w:lineRule="auto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  <w:t>одна мама, так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і рідна мова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  <w:t xml:space="preserve"> у кожного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лише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  <w:t xml:space="preserve"> одна.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Людина може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  <w:t xml:space="preserve"> знати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дві,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  <w:t xml:space="preserve"> три 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>більше мов, але рідною залишається материнська мова.</w:t>
      </w:r>
    </w:p>
    <w:p w:rsidR="00256B35" w:rsidRDefault="00256B35" w:rsidP="00275CD4">
      <w:pPr>
        <w:pStyle w:val="Style2"/>
        <w:widowControl/>
        <w:spacing w:before="77" w:line="240" w:lineRule="auto"/>
        <w:ind w:left="826" w:right="556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EC4977"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  <w:t>Учень.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256B35" w:rsidRDefault="00256B35" w:rsidP="00EC4977">
      <w:pPr>
        <w:pStyle w:val="Style2"/>
        <w:widowControl/>
        <w:spacing w:before="77" w:line="240" w:lineRule="auto"/>
        <w:ind w:left="826" w:right="5568"/>
        <w:jc w:val="left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Солов'їну, барвінкову, Колосисту навіки Українську рідну мову</w:t>
      </w:r>
    </w:p>
    <w:p w:rsidR="00256B35" w:rsidRPr="00275CD4" w:rsidRDefault="00256B35" w:rsidP="00EC4977">
      <w:pPr>
        <w:pStyle w:val="Style2"/>
        <w:widowControl/>
        <w:spacing w:before="77" w:line="240" w:lineRule="auto"/>
        <w:ind w:left="826" w:right="5568"/>
        <w:jc w:val="left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В дар тобі дали батьки.</w:t>
      </w:r>
    </w:p>
    <w:p w:rsidR="00256B35" w:rsidRPr="00275CD4" w:rsidRDefault="00256B35" w:rsidP="00EC4977">
      <w:pPr>
        <w:pStyle w:val="Style1"/>
        <w:widowControl/>
        <w:spacing w:before="130" w:line="240" w:lineRule="auto"/>
        <w:ind w:left="355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EC4977"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  <w:t>Ведучий.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Але, нажаль. інколи трапляєть</w:t>
      </w: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ся й таке, як у гуморесці Павла 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Глазового.</w:t>
      </w:r>
    </w:p>
    <w:p w:rsidR="00256B35" w:rsidRDefault="00256B35" w:rsidP="00EC4977">
      <w:pPr>
        <w:pStyle w:val="Style4"/>
        <w:widowControl/>
        <w:ind w:left="350" w:right="4454"/>
        <w:rPr>
          <w:rStyle w:val="FontStyle13"/>
          <w:rFonts w:ascii="Times New Roman" w:cs="Times New Roman"/>
          <w:sz w:val="28"/>
          <w:szCs w:val="28"/>
          <w:lang w:val="uk-UA" w:eastAsia="uk-UA"/>
        </w:rPr>
      </w:pPr>
      <w:r>
        <w:rPr>
          <w:rStyle w:val="FontStyle13"/>
          <w:rFonts w:ascii="Times New Roman" w:cs="Times New Roman"/>
          <w:sz w:val="28"/>
          <w:szCs w:val="28"/>
          <w:lang w:val="uk-UA" w:eastAsia="uk-UA"/>
        </w:rPr>
        <w:t xml:space="preserve">         </w:t>
      </w:r>
      <w:r w:rsidRPr="00EC4977">
        <w:rPr>
          <w:rStyle w:val="FontStyle13"/>
          <w:rFonts w:ascii="Times New Roman" w:cs="Times New Roman"/>
          <w:sz w:val="28"/>
          <w:szCs w:val="28"/>
          <w:lang w:val="uk-UA" w:eastAsia="uk-UA"/>
        </w:rPr>
        <w:t>Кухлик</w:t>
      </w:r>
    </w:p>
    <w:p w:rsidR="00256B35" w:rsidRPr="00EC4977" w:rsidRDefault="00256B35" w:rsidP="00EC4977">
      <w:pPr>
        <w:pStyle w:val="Style4"/>
        <w:widowControl/>
        <w:ind w:left="350" w:right="4454"/>
        <w:rPr>
          <w:rStyle w:val="FontStyle13"/>
          <w:rFonts w:ascii="Times New Roman" w:cs="Times New Roman"/>
          <w:sz w:val="28"/>
          <w:szCs w:val="28"/>
          <w:lang w:val="uk-UA" w:eastAsia="uk-UA"/>
        </w:rPr>
      </w:pPr>
      <w:r>
        <w:rPr>
          <w:rStyle w:val="FontStyle13"/>
          <w:rFonts w:ascii="Times New Roman" w:cs="Times New Roman"/>
          <w:sz w:val="28"/>
          <w:szCs w:val="28"/>
          <w:lang w:val="uk-UA" w:eastAsia="uk-UA"/>
        </w:rPr>
        <w:t xml:space="preserve">      </w:t>
      </w:r>
      <w:r w:rsidRPr="00EC4977">
        <w:rPr>
          <w:rStyle w:val="FontStyle13"/>
          <w:rFonts w:ascii="Times New Roman" w:cs="Times New Roman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cs="Times New Roman"/>
          <w:b w:val="0"/>
          <w:bCs w:val="0"/>
          <w:sz w:val="28"/>
          <w:szCs w:val="28"/>
          <w:lang w:val="uk-UA" w:eastAsia="uk-UA"/>
        </w:rPr>
        <w:t>(У</w:t>
      </w:r>
      <w:r w:rsidRPr="00EC4977">
        <w:rPr>
          <w:rStyle w:val="FontStyle13"/>
          <w:rFonts w:ascii="Times New Roman" w:cs="Times New Roman"/>
          <w:b w:val="0"/>
          <w:bCs w:val="0"/>
          <w:sz w:val="28"/>
          <w:szCs w:val="28"/>
          <w:lang w:val="uk-UA" w:eastAsia="uk-UA"/>
        </w:rPr>
        <w:t>смішка)</w:t>
      </w:r>
      <w:r w:rsidRPr="00EC4977">
        <w:rPr>
          <w:rStyle w:val="FontStyle13"/>
          <w:rFonts w:ascii="Times New Roman" w:cs="Times New Roman"/>
          <w:sz w:val="28"/>
          <w:szCs w:val="28"/>
          <w:lang w:val="uk-UA" w:eastAsia="uk-UA"/>
        </w:rPr>
        <w:t xml:space="preserve"> </w:t>
      </w:r>
    </w:p>
    <w:p w:rsidR="00256B35" w:rsidRDefault="00256B35" w:rsidP="00EC4977">
      <w:pPr>
        <w:pStyle w:val="Style4"/>
        <w:widowControl/>
        <w:ind w:left="350" w:right="4454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Дід приїхав із села,</w:t>
      </w:r>
    </w:p>
    <w:p w:rsidR="00256B35" w:rsidRDefault="00256B35" w:rsidP="00EC4977">
      <w:pPr>
        <w:pStyle w:val="Style4"/>
        <w:widowControl/>
        <w:ind w:left="350" w:right="4454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Ходить по столиці. </w:t>
      </w:r>
    </w:p>
    <w:p w:rsidR="00256B35" w:rsidRDefault="00256B35" w:rsidP="00EC4977">
      <w:pPr>
        <w:pStyle w:val="Style4"/>
        <w:widowControl/>
        <w:ind w:left="350" w:right="4454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Має гроші, не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 xml:space="preserve"> мина </w:t>
      </w:r>
    </w:p>
    <w:p w:rsidR="00256B35" w:rsidRDefault="00256B35" w:rsidP="00EC4977">
      <w:pPr>
        <w:pStyle w:val="Style4"/>
        <w:widowControl/>
        <w:ind w:left="350" w:right="4454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Жодної крамниці. </w:t>
      </w:r>
    </w:p>
    <w:p w:rsidR="00256B35" w:rsidRDefault="00256B35" w:rsidP="00EC4977">
      <w:pPr>
        <w:pStyle w:val="Style4"/>
        <w:widowControl/>
        <w:ind w:left="350" w:right="4454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Попросив він: „Покажіть</w:t>
      </w:r>
    </w:p>
    <w:p w:rsidR="00256B35" w:rsidRDefault="00256B35" w:rsidP="00EC4977">
      <w:pPr>
        <w:pStyle w:val="Style4"/>
        <w:widowControl/>
        <w:ind w:left="350" w:right="4454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Кухлик, той, що з краю" </w:t>
      </w:r>
    </w:p>
    <w:p w:rsidR="00256B35" w:rsidRDefault="00256B35" w:rsidP="00EC4977">
      <w:pPr>
        <w:pStyle w:val="Style4"/>
        <w:widowControl/>
        <w:ind w:left="350" w:right="4454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Продавщиця: ,Ш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то?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 xml:space="preserve"> Чего? </w:t>
      </w:r>
    </w:p>
    <w:p w:rsidR="00256B35" w:rsidRPr="00275CD4" w:rsidRDefault="00256B35" w:rsidP="00EC4977">
      <w:pPr>
        <w:pStyle w:val="Style4"/>
        <w:widowControl/>
        <w:ind w:left="350" w:right="4454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Я нє понімаю!"</w:t>
      </w:r>
    </w:p>
    <w:p w:rsidR="00256B35" w:rsidRPr="00EC4977" w:rsidRDefault="00256B35" w:rsidP="00EC4977">
      <w:pPr>
        <w:pStyle w:val="Style5"/>
        <w:widowControl/>
        <w:numPr>
          <w:ilvl w:val="0"/>
          <w:numId w:val="9"/>
        </w:numPr>
        <w:tabs>
          <w:tab w:val="left" w:pos="437"/>
        </w:tabs>
        <w:ind w:left="274" w:right="556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Кухлик, люба, покажіть. </w:t>
      </w:r>
    </w:p>
    <w:p w:rsidR="00256B35" w:rsidRPr="00275CD4" w:rsidRDefault="00256B35" w:rsidP="00EC4977">
      <w:pPr>
        <w:pStyle w:val="Style5"/>
        <w:widowControl/>
        <w:tabs>
          <w:tab w:val="left" w:pos="437"/>
        </w:tabs>
        <w:ind w:left="274" w:right="556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Той, що збоку смужка.</w:t>
      </w:r>
    </w:p>
    <w:p w:rsidR="00256B35" w:rsidRPr="00275CD4" w:rsidRDefault="00256B35" w:rsidP="00EC4977">
      <w:pPr>
        <w:pStyle w:val="Style5"/>
        <w:widowControl/>
        <w:numPr>
          <w:ilvl w:val="0"/>
          <w:numId w:val="9"/>
        </w:numPr>
        <w:tabs>
          <w:tab w:val="left" w:pos="437"/>
        </w:tabs>
        <w:ind w:left="274" w:right="556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  <w:t>Да какой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же кухлік здєсь, Єслі ето кружка.</w:t>
      </w:r>
    </w:p>
    <w:p w:rsidR="00256B35" w:rsidRDefault="00256B35" w:rsidP="00EC4977">
      <w:pPr>
        <w:pStyle w:val="Style1"/>
        <w:widowControl/>
        <w:spacing w:line="240" w:lineRule="auto"/>
        <w:ind w:left="288" w:right="6125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Дід у руки кухлик взяв</w:t>
      </w:r>
    </w:p>
    <w:p w:rsidR="00256B35" w:rsidRPr="00275CD4" w:rsidRDefault="00256B35" w:rsidP="00EC4977">
      <w:pPr>
        <w:pStyle w:val="Style1"/>
        <w:widowControl/>
        <w:spacing w:line="240" w:lineRule="auto"/>
        <w:ind w:left="288" w:right="6125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І насупив брови:</w:t>
      </w:r>
    </w:p>
    <w:p w:rsidR="00256B35" w:rsidRPr="00EC4977" w:rsidRDefault="00256B35" w:rsidP="00EC4977">
      <w:pPr>
        <w:pStyle w:val="Style5"/>
        <w:widowControl/>
        <w:numPr>
          <w:ilvl w:val="0"/>
          <w:numId w:val="9"/>
        </w:numPr>
        <w:tabs>
          <w:tab w:val="left" w:pos="437"/>
        </w:tabs>
        <w:spacing w:before="5"/>
        <w:ind w:left="274" w:right="6125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В Україні живете</w:t>
      </w:r>
    </w:p>
    <w:p w:rsidR="00256B35" w:rsidRPr="00275CD4" w:rsidRDefault="00256B35" w:rsidP="00EC4977">
      <w:pPr>
        <w:pStyle w:val="Style5"/>
        <w:widowControl/>
        <w:tabs>
          <w:tab w:val="left" w:pos="437"/>
        </w:tabs>
        <w:spacing w:before="5"/>
        <w:ind w:left="274" w:right="6125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Й не знаєте мови... Продавщиця теж була Гостра і бідова:</w:t>
      </w:r>
    </w:p>
    <w:p w:rsidR="00256B35" w:rsidRPr="00275CD4" w:rsidRDefault="00256B35" w:rsidP="00EC4977">
      <w:pPr>
        <w:pStyle w:val="Style5"/>
        <w:widowControl/>
        <w:numPr>
          <w:ilvl w:val="0"/>
          <w:numId w:val="9"/>
        </w:numPr>
        <w:tabs>
          <w:tab w:val="left" w:pos="437"/>
        </w:tabs>
        <w:ind w:left="274" w:right="6125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У мєня єсть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 xml:space="preserve"> свой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язик, Нікчему мне мова!</w:t>
      </w:r>
    </w:p>
    <w:p w:rsidR="00256B35" w:rsidRPr="00275CD4" w:rsidRDefault="00256B35" w:rsidP="00EC4977">
      <w:pPr>
        <w:pStyle w:val="Style1"/>
        <w:widowControl/>
        <w:spacing w:line="240" w:lineRule="auto"/>
        <w:ind w:left="350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І сказав їй мудрий дід:</w:t>
      </w:r>
    </w:p>
    <w:p w:rsidR="00256B35" w:rsidRPr="00EC4977" w:rsidRDefault="00256B35" w:rsidP="00EC4977">
      <w:pPr>
        <w:pStyle w:val="Style5"/>
        <w:widowControl/>
        <w:numPr>
          <w:ilvl w:val="0"/>
          <w:numId w:val="9"/>
        </w:numPr>
        <w:tabs>
          <w:tab w:val="left" w:pos="437"/>
        </w:tabs>
        <w:ind w:left="274" w:right="6125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Цим пишатися не слід, Бо якраз така біда</w:t>
      </w:r>
    </w:p>
    <w:p w:rsidR="00256B35" w:rsidRDefault="00256B35" w:rsidP="00EC4977">
      <w:pPr>
        <w:pStyle w:val="Style5"/>
        <w:widowControl/>
        <w:tabs>
          <w:tab w:val="left" w:pos="437"/>
        </w:tabs>
        <w:ind w:left="274" w:right="6125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EC4977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В моєї корови: </w:t>
      </w:r>
    </w:p>
    <w:p w:rsidR="00256B35" w:rsidRDefault="00256B35" w:rsidP="00EC4977">
      <w:pPr>
        <w:pStyle w:val="Style5"/>
        <w:widowControl/>
        <w:tabs>
          <w:tab w:val="left" w:pos="437"/>
        </w:tabs>
        <w:ind w:left="274" w:right="6125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EC4977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Має, бідна, язика </w:t>
      </w:r>
    </w:p>
    <w:p w:rsidR="00256B35" w:rsidRPr="00EC4977" w:rsidRDefault="00256B35" w:rsidP="00EC4977">
      <w:pPr>
        <w:pStyle w:val="Style5"/>
        <w:widowControl/>
        <w:tabs>
          <w:tab w:val="left" w:pos="437"/>
        </w:tabs>
        <w:ind w:left="274" w:right="6125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EC4977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І не знає мови.</w:t>
      </w:r>
    </w:p>
    <w:p w:rsidR="00256B35" w:rsidRPr="00EC4977" w:rsidRDefault="00256B35" w:rsidP="00EC4977">
      <w:pPr>
        <w:pStyle w:val="Style8"/>
        <w:widowControl/>
        <w:spacing w:before="77" w:line="240" w:lineRule="auto"/>
        <w:ind w:left="379"/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</w:pPr>
      <w:r w:rsidRPr="00EC4977"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  <w:t>Учні:</w:t>
      </w:r>
    </w:p>
    <w:p w:rsidR="00256B35" w:rsidRDefault="00256B35" w:rsidP="00EC4977">
      <w:pPr>
        <w:pStyle w:val="Style6"/>
        <w:widowControl/>
        <w:numPr>
          <w:ilvl w:val="0"/>
          <w:numId w:val="20"/>
        </w:numPr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Мова рідна, слово рідне! </w:t>
      </w:r>
    </w:p>
    <w:p w:rsidR="00256B35" w:rsidRDefault="00256B35" w:rsidP="00EC4977">
      <w:pPr>
        <w:pStyle w:val="Style6"/>
        <w:widowControl/>
        <w:spacing w:line="240" w:lineRule="auto"/>
        <w:ind w:left="644" w:right="5011" w:firstLine="0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Хто вас забуває, </w:t>
      </w:r>
    </w:p>
    <w:p w:rsidR="00256B35" w:rsidRDefault="00256B35" w:rsidP="00EC4977">
      <w:pPr>
        <w:pStyle w:val="Style6"/>
        <w:widowControl/>
        <w:spacing w:line="240" w:lineRule="auto"/>
        <w:ind w:left="644" w:right="5011" w:firstLine="0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>Той у грудях не серденько,</w:t>
      </w:r>
    </w:p>
    <w:p w:rsidR="00256B35" w:rsidRPr="00275CD4" w:rsidRDefault="00256B35" w:rsidP="00EC4977">
      <w:pPr>
        <w:pStyle w:val="Style6"/>
        <w:widowControl/>
        <w:spacing w:line="240" w:lineRule="auto"/>
        <w:ind w:left="644" w:right="5011" w:firstLine="0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А лиш камінь має.</w:t>
      </w:r>
    </w:p>
    <w:p w:rsidR="00256B35" w:rsidRPr="00275CD4" w:rsidRDefault="00256B35" w:rsidP="00EC4977">
      <w:pPr>
        <w:pStyle w:val="Style1"/>
        <w:widowControl/>
        <w:spacing w:before="77" w:line="240" w:lineRule="auto"/>
        <w:ind w:left="355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  <w:t>2.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 Як ту мову можна забути,</w:t>
      </w:r>
    </w:p>
    <w:p w:rsidR="00256B35" w:rsidRDefault="00256B35" w:rsidP="00EC4977">
      <w:pPr>
        <w:pStyle w:val="Style1"/>
        <w:widowControl/>
        <w:spacing w:line="240" w:lineRule="auto"/>
        <w:ind w:left="302"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Котрою учила </w:t>
      </w:r>
    </w:p>
    <w:p w:rsidR="00256B35" w:rsidRDefault="00256B35" w:rsidP="00EC4977">
      <w:pPr>
        <w:pStyle w:val="Style1"/>
        <w:widowControl/>
        <w:spacing w:line="240" w:lineRule="auto"/>
        <w:ind w:left="302"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Нас всіх ненька говорити, </w:t>
      </w:r>
    </w:p>
    <w:p w:rsidR="00256B35" w:rsidRPr="00275CD4" w:rsidRDefault="00256B35" w:rsidP="00EC4977">
      <w:pPr>
        <w:pStyle w:val="Style1"/>
        <w:widowControl/>
        <w:spacing w:line="240" w:lineRule="auto"/>
        <w:ind w:left="302"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Ненька наша мила.</w:t>
      </w:r>
    </w:p>
    <w:p w:rsidR="00256B35" w:rsidRPr="00275CD4" w:rsidRDefault="00256B35" w:rsidP="00EC4977">
      <w:pPr>
        <w:pStyle w:val="Style2"/>
        <w:widowControl/>
        <w:spacing w:line="240" w:lineRule="auto"/>
        <w:ind w:left="283" w:right="5568"/>
        <w:jc w:val="left"/>
        <w:rPr>
          <w:sz w:val="28"/>
          <w:szCs w:val="28"/>
        </w:rPr>
      </w:pPr>
    </w:p>
    <w:p w:rsidR="00256B35" w:rsidRDefault="00256B35" w:rsidP="00EC4977">
      <w:pPr>
        <w:pStyle w:val="Style2"/>
        <w:widowControl/>
        <w:numPr>
          <w:ilvl w:val="0"/>
          <w:numId w:val="20"/>
        </w:numPr>
        <w:spacing w:line="240" w:lineRule="auto"/>
        <w:ind w:right="5568"/>
        <w:jc w:val="left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От тому плекайте, діти, Рідненьку мову. </w:t>
      </w:r>
    </w:p>
    <w:p w:rsidR="00256B35" w:rsidRDefault="00256B35" w:rsidP="00EC4977">
      <w:pPr>
        <w:pStyle w:val="Style2"/>
        <w:widowControl/>
        <w:spacing w:line="240" w:lineRule="auto"/>
        <w:ind w:left="644" w:right="5568"/>
        <w:jc w:val="left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 xml:space="preserve">І учіться говорити </w:t>
      </w:r>
    </w:p>
    <w:p w:rsidR="00256B35" w:rsidRPr="00275CD4" w:rsidRDefault="00256B35" w:rsidP="00EC4977">
      <w:pPr>
        <w:pStyle w:val="Style2"/>
        <w:widowControl/>
        <w:spacing w:line="240" w:lineRule="auto"/>
        <w:ind w:left="644" w:right="5568"/>
        <w:jc w:val="left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/>
        </w:rPr>
        <w:t>Своїм рідним словом.</w:t>
      </w:r>
    </w:p>
    <w:p w:rsidR="00256B35" w:rsidRPr="00275CD4" w:rsidRDefault="00256B35" w:rsidP="00EC4977">
      <w:pPr>
        <w:pStyle w:val="Style1"/>
        <w:widowControl/>
        <w:spacing w:before="82"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EC4977">
        <w:rPr>
          <w:rStyle w:val="FontStyle11"/>
          <w:b w:val="0"/>
          <w:bCs w:val="0"/>
          <w:i/>
          <w:iCs/>
          <w:lang w:val="uk-UA" w:eastAsia="uk-UA"/>
        </w:rPr>
        <w:t>Ведучий.</w:t>
      </w:r>
      <w:r w:rsidRPr="00275CD4">
        <w:rPr>
          <w:rStyle w:val="FontStyle11"/>
          <w:b w:val="0"/>
          <w:bCs w:val="0"/>
          <w:lang w:val="uk-UA" w:eastAsia="uk-UA"/>
        </w:rPr>
        <w:t xml:space="preserve"> 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Але, буває, часом чуєш, як люди засмічують рідну мову різними незрозумілими словами. До вашої уваги вірш</w:t>
      </w:r>
    </w:p>
    <w:p w:rsidR="00256B35" w:rsidRDefault="00256B35" w:rsidP="00EC4977">
      <w:pPr>
        <w:pStyle w:val="Style3"/>
        <w:widowControl/>
        <w:spacing w:before="5"/>
        <w:ind w:right="3898"/>
        <w:rPr>
          <w:rStyle w:val="FontStyle12"/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 w:rsidRPr="00EC4977">
        <w:rPr>
          <w:rStyle w:val="FontStyle12"/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Очистимо рідну мову</w:t>
      </w:r>
    </w:p>
    <w:p w:rsidR="00256B35" w:rsidRDefault="00256B35" w:rsidP="00EC4977">
      <w:pPr>
        <w:pStyle w:val="Style3"/>
        <w:widowControl/>
        <w:spacing w:before="5"/>
        <w:ind w:right="389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EC4977">
        <w:rPr>
          <w:rStyle w:val="FontStyle12"/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 xml:space="preserve"> </w:t>
      </w:r>
      <w:r w:rsidRPr="00EC4977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Мова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Давнє джерело </w:t>
      </w:r>
    </w:p>
    <w:p w:rsidR="00256B35" w:rsidRDefault="00256B35" w:rsidP="00EC4977">
      <w:pPr>
        <w:pStyle w:val="Style3"/>
        <w:widowControl/>
        <w:spacing w:before="5"/>
        <w:ind w:right="389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Спілкування і натхнення. </w:t>
      </w:r>
    </w:p>
    <w:p w:rsidR="00256B35" w:rsidRDefault="00256B35" w:rsidP="00EC4977">
      <w:pPr>
        <w:pStyle w:val="Style3"/>
        <w:widowControl/>
        <w:spacing w:before="5"/>
        <w:ind w:right="389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Чом же наше сьогодення </w:t>
      </w:r>
    </w:p>
    <w:p w:rsidR="00256B35" w:rsidRPr="00275CD4" w:rsidRDefault="00256B35" w:rsidP="00EC4977">
      <w:pPr>
        <w:pStyle w:val="Style3"/>
        <w:widowControl/>
        <w:spacing w:before="5"/>
        <w:ind w:right="389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Бруд у мову занесло?</w:t>
      </w:r>
    </w:p>
    <w:p w:rsidR="00256B35" w:rsidRDefault="00256B35" w:rsidP="00EC4977">
      <w:pPr>
        <w:pStyle w:val="Style1"/>
        <w:widowControl/>
        <w:spacing w:before="77"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Як почую „Я</w:t>
      </w: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 xml:space="preserve"> тащусь»</w:t>
      </w: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- </w:t>
      </w:r>
    </w:p>
    <w:p w:rsidR="00256B35" w:rsidRDefault="00256B35" w:rsidP="00EC4977">
      <w:pPr>
        <w:pStyle w:val="Style1"/>
        <w:widowControl/>
        <w:spacing w:before="77"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Перша думка: що комусь </w:t>
      </w:r>
    </w:p>
    <w:p w:rsidR="00256B35" w:rsidRPr="00275CD4" w:rsidRDefault="00256B35" w:rsidP="00EC4977">
      <w:pPr>
        <w:pStyle w:val="Style1"/>
        <w:widowControl/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Важко йти, спочить він прагне, Мабуть, ноги ледве тягне...</w:t>
      </w:r>
    </w:p>
    <w:p w:rsidR="00256B35" w:rsidRDefault="00256B35" w:rsidP="00EC4977">
      <w:pPr>
        <w:pStyle w:val="Style1"/>
        <w:widowControl/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Виявляється ж „ташуся"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 xml:space="preserve"> </w:t>
      </w: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>–</w:t>
      </w:r>
    </w:p>
    <w:p w:rsidR="00256B35" w:rsidRDefault="00256B35" w:rsidP="00EC4977">
      <w:pPr>
        <w:pStyle w:val="Style1"/>
        <w:widowControl/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Я радію, веселюся, </w:t>
      </w:r>
    </w:p>
    <w:p w:rsidR="00256B35" w:rsidRDefault="00256B35" w:rsidP="00EC4977">
      <w:pPr>
        <w:pStyle w:val="Style1"/>
        <w:widowControl/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Ще й „приколююсь", буває. </w:t>
      </w:r>
    </w:p>
    <w:p w:rsidR="00256B35" w:rsidRPr="00275CD4" w:rsidRDefault="00256B35" w:rsidP="00EC4977">
      <w:pPr>
        <w:pStyle w:val="Style1"/>
        <w:widowControl/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Чим, до кого? Я не знаю...</w:t>
      </w:r>
    </w:p>
    <w:p w:rsidR="00256B35" w:rsidRDefault="00256B35" w:rsidP="00EC4977">
      <w:pPr>
        <w:pStyle w:val="Style1"/>
        <w:widowControl/>
        <w:spacing w:before="82"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„Кльово". Хто кого клює? </w:t>
      </w:r>
    </w:p>
    <w:p w:rsidR="00256B35" w:rsidRDefault="00256B35" w:rsidP="00EC4977">
      <w:pPr>
        <w:pStyle w:val="Style1"/>
        <w:widowControl/>
        <w:spacing w:before="82"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Скільки слів хороших є:</w:t>
      </w: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,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>,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Добре", „гарно" і „чудово"!</w:t>
      </w:r>
    </w:p>
    <w:p w:rsidR="00256B35" w:rsidRPr="00275CD4" w:rsidRDefault="00256B35" w:rsidP="00EC4977">
      <w:pPr>
        <w:pStyle w:val="Style1"/>
        <w:widowControl/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В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икинь те жаргонне слово!</w:t>
      </w:r>
    </w:p>
    <w:p w:rsidR="00256B35" w:rsidRDefault="00256B35" w:rsidP="00EC4977">
      <w:pPr>
        <w:pStyle w:val="Style1"/>
        <w:widowControl/>
        <w:spacing w:before="77" w:line="240" w:lineRule="auto"/>
        <w:ind w:right="4454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„Блін". Це що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 xml:space="preserve"> -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смачний блинець, </w:t>
      </w:r>
    </w:p>
    <w:p w:rsidR="00256B35" w:rsidRDefault="00256B35" w:rsidP="00EC4977">
      <w:pPr>
        <w:pStyle w:val="Style1"/>
        <w:widowControl/>
        <w:spacing w:line="240" w:lineRule="auto"/>
        <w:ind w:right="4454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Щ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о його спекла хазяйка?</w:t>
      </w:r>
    </w:p>
    <w:p w:rsidR="00256B35" w:rsidRDefault="00256B35" w:rsidP="00EC4977">
      <w:pPr>
        <w:pStyle w:val="Style1"/>
        <w:widowControl/>
        <w:spacing w:line="240" w:lineRule="auto"/>
        <w:ind w:right="4454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Ні, тут смакові кінець. </w:t>
      </w:r>
    </w:p>
    <w:p w:rsidR="00256B35" w:rsidRPr="00275CD4" w:rsidRDefault="00256B35" w:rsidP="00EC4977">
      <w:pPr>
        <w:pStyle w:val="Style1"/>
        <w:widowControl/>
        <w:spacing w:line="240" w:lineRule="auto"/>
        <w:ind w:right="4454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Слово це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 xml:space="preserve"> -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брутальна лайка.</w:t>
      </w:r>
    </w:p>
    <w:p w:rsidR="00256B35" w:rsidRDefault="00256B35" w:rsidP="00EC4977">
      <w:pPr>
        <w:pStyle w:val="Style1"/>
        <w:widowControl/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А прилипло ж до людей! </w:t>
      </w:r>
    </w:p>
    <w:p w:rsidR="00256B35" w:rsidRDefault="00256B35" w:rsidP="00EC4977">
      <w:pPr>
        <w:pStyle w:val="Style1"/>
        <w:widowControl/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Сварка чи розмова йде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 xml:space="preserve"> </w:t>
      </w: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>–</w:t>
      </w:r>
    </w:p>
    <w:p w:rsidR="00256B35" w:rsidRDefault="00256B35" w:rsidP="00EC4977">
      <w:pPr>
        <w:pStyle w:val="Style1"/>
        <w:widowControl/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„Блін". </w:t>
      </w:r>
    </w:p>
    <w:p w:rsidR="00256B35" w:rsidRDefault="00256B35" w:rsidP="00EC4977">
      <w:pPr>
        <w:pStyle w:val="Style1"/>
        <w:widowControl/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Як гострая приправа. </w:t>
      </w:r>
    </w:p>
    <w:p w:rsidR="00256B35" w:rsidRPr="00275CD4" w:rsidRDefault="00256B35" w:rsidP="00EC4977">
      <w:pPr>
        <w:pStyle w:val="Style1"/>
        <w:widowControl/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Поверніть його до страви!</w:t>
      </w:r>
    </w:p>
    <w:p w:rsidR="00256B35" w:rsidRDefault="00256B35" w:rsidP="00EC4977">
      <w:pPr>
        <w:pStyle w:val="Style1"/>
        <w:widowControl/>
        <w:spacing w:line="240" w:lineRule="auto"/>
        <w:ind w:right="556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Ну а „бабки"? Прямо сміх.</w:t>
      </w:r>
    </w:p>
    <w:p w:rsidR="00256B35" w:rsidRDefault="00256B35" w:rsidP="007055E4">
      <w:pPr>
        <w:pStyle w:val="Style1"/>
        <w:widowControl/>
        <w:spacing w:line="240" w:lineRule="auto"/>
        <w:ind w:right="556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Це ж бабусі наші любі!</w:t>
      </w:r>
    </w:p>
    <w:p w:rsidR="00256B35" w:rsidRDefault="00256B35" w:rsidP="007055E4">
      <w:pPr>
        <w:pStyle w:val="Style1"/>
        <w:widowControl/>
        <w:spacing w:line="240" w:lineRule="auto"/>
        <w:ind w:right="5568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 xml:space="preserve">І за що ви, добрі люди, </w:t>
      </w:r>
    </w:p>
    <w:p w:rsidR="00256B35" w:rsidRPr="007055E4" w:rsidRDefault="00256B35" w:rsidP="007055E4">
      <w:pPr>
        <w:pStyle w:val="Style1"/>
        <w:widowControl/>
        <w:spacing w:line="240" w:lineRule="auto"/>
        <w:ind w:right="5568"/>
        <w:rPr>
          <w:rStyle w:val="FontStyle11"/>
          <w:rFonts w:eastAsia="MS Mincho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Берете на душу гріх?</w:t>
      </w:r>
    </w:p>
    <w:p w:rsidR="00256B35" w:rsidRDefault="00256B35" w:rsidP="007055E4">
      <w:pPr>
        <w:pStyle w:val="Style2"/>
        <w:widowControl/>
        <w:spacing w:before="91" w:line="240" w:lineRule="auto"/>
        <w:ind w:right="5011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Не чіпляйте старість, прошу!</w:t>
      </w:r>
    </w:p>
    <w:p w:rsidR="00256B35" w:rsidRDefault="00256B35" w:rsidP="007055E4">
      <w:pPr>
        <w:pStyle w:val="Style2"/>
        <w:widowControl/>
        <w:spacing w:line="240" w:lineRule="auto"/>
        <w:ind w:right="5011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 xml:space="preserve"> Хай грошима будуть гроші, </w:t>
      </w:r>
    </w:p>
    <w:p w:rsidR="00256B35" w:rsidRDefault="00256B35" w:rsidP="007055E4">
      <w:pPr>
        <w:pStyle w:val="Style2"/>
        <w:widowControl/>
        <w:spacing w:line="240" w:lineRule="auto"/>
        <w:ind w:right="5011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 xml:space="preserve">А слова - з первинним змістом, </w:t>
      </w:r>
    </w:p>
    <w:p w:rsidR="00256B35" w:rsidRDefault="00256B35" w:rsidP="007055E4">
      <w:pPr>
        <w:pStyle w:val="Style2"/>
        <w:widowControl/>
        <w:spacing w:line="240" w:lineRule="auto"/>
        <w:ind w:right="5011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 xml:space="preserve">Щоб звучали ясно й чисто </w:t>
      </w:r>
    </w:p>
    <w:p w:rsidR="00256B35" w:rsidRDefault="00256B35" w:rsidP="007055E4">
      <w:pPr>
        <w:pStyle w:val="Style2"/>
        <w:widowControl/>
        <w:spacing w:line="240" w:lineRule="auto"/>
        <w:ind w:right="5011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 xml:space="preserve">Без пояснень додаткових. </w:t>
      </w:r>
    </w:p>
    <w:p w:rsidR="00256B35" w:rsidRDefault="00256B35" w:rsidP="007055E4">
      <w:pPr>
        <w:pStyle w:val="Style2"/>
        <w:widowControl/>
        <w:spacing w:line="240" w:lineRule="auto"/>
        <w:ind w:right="5011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 xml:space="preserve">Люди! Не плюндруйте мови! </w:t>
      </w:r>
    </w:p>
    <w:p w:rsidR="00256B35" w:rsidRPr="007055E4" w:rsidRDefault="00256B35" w:rsidP="007055E4">
      <w:pPr>
        <w:pStyle w:val="Style2"/>
        <w:widowControl/>
        <w:spacing w:line="240" w:lineRule="auto"/>
        <w:ind w:right="5011"/>
        <w:jc w:val="left"/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</w:pPr>
      <w:r w:rsidRPr="007055E4"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  <w:t>Учні:</w:t>
      </w:r>
    </w:p>
    <w:p w:rsidR="00256B35" w:rsidRPr="00275CD4" w:rsidRDefault="00256B35" w:rsidP="00EC4977">
      <w:pPr>
        <w:pStyle w:val="Style3"/>
        <w:widowControl/>
        <w:numPr>
          <w:ilvl w:val="0"/>
          <w:numId w:val="10"/>
        </w:numPr>
        <w:tabs>
          <w:tab w:val="left" w:pos="278"/>
        </w:tabs>
        <w:ind w:right="6125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Яка ж багата рідна мова! Увесь чарівний світ у ній! Вона барвиста і чудова,</w:t>
      </w:r>
    </w:p>
    <w:p w:rsidR="00256B35" w:rsidRPr="00275CD4" w:rsidRDefault="00256B35" w:rsidP="00EC4977">
      <w:pPr>
        <w:pStyle w:val="Style1"/>
        <w:widowControl/>
        <w:spacing w:line="240" w:lineRule="auto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І нищити її не смій!</w:t>
      </w:r>
    </w:p>
    <w:p w:rsidR="00256B35" w:rsidRDefault="00256B35" w:rsidP="00EC4977">
      <w:pPr>
        <w:pStyle w:val="Style3"/>
        <w:widowControl/>
        <w:numPr>
          <w:ilvl w:val="0"/>
          <w:numId w:val="11"/>
        </w:numPr>
        <w:tabs>
          <w:tab w:val="left" w:pos="278"/>
        </w:tabs>
        <w:spacing w:before="317"/>
        <w:ind w:right="5568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То ж мову вчи і прислухайся</w:t>
      </w:r>
    </w:p>
    <w:p w:rsidR="00256B35" w:rsidRPr="00275CD4" w:rsidRDefault="00256B35" w:rsidP="007055E4">
      <w:pPr>
        <w:pStyle w:val="Style3"/>
        <w:widowControl/>
        <w:tabs>
          <w:tab w:val="left" w:pos="278"/>
        </w:tabs>
        <w:ind w:right="5568"/>
        <w:rPr>
          <w:rStyle w:val="FontStyle11"/>
          <w:b w:val="0"/>
          <w:bCs w:val="0"/>
          <w:lang w:val="uk-UA" w:eastAsia="uk-UA"/>
        </w:rPr>
      </w:pPr>
      <w:r>
        <w:rPr>
          <w:rStyle w:val="FontStyle11"/>
          <w:b w:val="0"/>
          <w:bCs w:val="0"/>
          <w:lang w:val="uk-UA" w:eastAsia="uk-UA"/>
        </w:rPr>
        <w:t>Д</w:t>
      </w:r>
      <w:r w:rsidRPr="00275CD4">
        <w:rPr>
          <w:rStyle w:val="FontStyle11"/>
          <w:b w:val="0"/>
          <w:bCs w:val="0"/>
          <w:lang w:val="uk-UA" w:eastAsia="uk-UA"/>
        </w:rPr>
        <w:t>о того, як вона звучить.</w:t>
      </w:r>
    </w:p>
    <w:p w:rsidR="00256B35" w:rsidRPr="00275CD4" w:rsidRDefault="00256B35" w:rsidP="00EC4977">
      <w:pPr>
        <w:pStyle w:val="Style2"/>
        <w:widowControl/>
        <w:spacing w:line="240" w:lineRule="auto"/>
        <w:ind w:right="6125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І розмовляти так старайся, Щоб хотілось її вчить!</w:t>
      </w:r>
    </w:p>
    <w:p w:rsidR="00256B35" w:rsidRPr="00275CD4" w:rsidRDefault="00256B35" w:rsidP="00EC4977">
      <w:pPr>
        <w:pStyle w:val="Style1"/>
        <w:widowControl/>
        <w:spacing w:before="86" w:line="240" w:lineRule="auto"/>
        <w:rPr>
          <w:rStyle w:val="FontStyle11"/>
          <w:b w:val="0"/>
          <w:bCs w:val="0"/>
          <w:lang w:val="uk-UA" w:eastAsia="uk-UA"/>
        </w:rPr>
      </w:pPr>
      <w:r w:rsidRPr="007055E4"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  <w:t>Ведучий.</w:t>
      </w: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75CD4">
        <w:rPr>
          <w:rStyle w:val="FontStyle11"/>
          <w:b w:val="0"/>
          <w:bCs w:val="0"/>
          <w:lang w:val="uk-UA" w:eastAsia="uk-UA"/>
        </w:rPr>
        <w:t>Наш народ дуже любить жарти. То ж давайте і ми пожартуємо. Я почну перша - слухайте.</w:t>
      </w:r>
    </w:p>
    <w:p w:rsidR="00256B35" w:rsidRPr="00275CD4" w:rsidRDefault="00256B35" w:rsidP="00EC4977">
      <w:pPr>
        <w:pStyle w:val="Style2"/>
        <w:widowControl/>
        <w:spacing w:before="77" w:line="240" w:lineRule="auto"/>
        <w:ind w:left="283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Упіймав дядько на яблуні хлопчика.</w:t>
      </w:r>
    </w:p>
    <w:p w:rsidR="00256B35" w:rsidRPr="00275CD4" w:rsidRDefault="00256B35" w:rsidP="00EC4977">
      <w:pPr>
        <w:pStyle w:val="Style3"/>
        <w:widowControl/>
        <w:numPr>
          <w:ilvl w:val="0"/>
          <w:numId w:val="12"/>
        </w:numPr>
        <w:tabs>
          <w:tab w:val="left" w:pos="514"/>
        </w:tabs>
        <w:ind w:left="365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Ти що там, шибенику, робиш? - запитує сердито.</w:t>
      </w:r>
    </w:p>
    <w:p w:rsidR="00256B35" w:rsidRPr="00275CD4" w:rsidRDefault="00256B35" w:rsidP="00EC4977">
      <w:pPr>
        <w:pStyle w:val="Style3"/>
        <w:widowControl/>
        <w:numPr>
          <w:ilvl w:val="0"/>
          <w:numId w:val="12"/>
        </w:numPr>
        <w:tabs>
          <w:tab w:val="left" w:pos="514"/>
        </w:tabs>
        <w:ind w:left="365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Та впало ваше яблуко, то я його вішав, - не розгубився хлопчик.</w:t>
      </w:r>
    </w:p>
    <w:p w:rsidR="00256B35" w:rsidRPr="007055E4" w:rsidRDefault="00256B35" w:rsidP="00EC4977">
      <w:pPr>
        <w:pStyle w:val="Style4"/>
        <w:widowControl/>
        <w:spacing w:before="77"/>
        <w:ind w:left="389"/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</w:pPr>
      <w:r w:rsidRPr="007055E4"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  <w:t>Учні.</w:t>
      </w:r>
    </w:p>
    <w:p w:rsidR="00256B35" w:rsidRPr="00275CD4" w:rsidRDefault="00256B35" w:rsidP="00EC4977">
      <w:pPr>
        <w:pStyle w:val="Style3"/>
        <w:widowControl/>
        <w:numPr>
          <w:ilvl w:val="0"/>
          <w:numId w:val="13"/>
        </w:numPr>
        <w:tabs>
          <w:tab w:val="left" w:pos="643"/>
        </w:tabs>
        <w:ind w:left="360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Учитель запитує учня:</w:t>
      </w:r>
    </w:p>
    <w:p w:rsidR="00256B35" w:rsidRPr="00275CD4" w:rsidRDefault="00256B35" w:rsidP="00EC4977">
      <w:pPr>
        <w:pStyle w:val="Style3"/>
        <w:widowControl/>
        <w:numPr>
          <w:ilvl w:val="0"/>
          <w:numId w:val="12"/>
        </w:numPr>
        <w:tabs>
          <w:tab w:val="left" w:pos="514"/>
        </w:tabs>
        <w:ind w:left="365" w:right="5011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Васю, слово „мати" якого роду? Вася подумав і відповідає:</w:t>
      </w:r>
    </w:p>
    <w:p w:rsidR="00256B35" w:rsidRPr="00275CD4" w:rsidRDefault="00256B35" w:rsidP="00EC4977">
      <w:pPr>
        <w:pStyle w:val="Style3"/>
        <w:widowControl/>
        <w:numPr>
          <w:ilvl w:val="0"/>
          <w:numId w:val="12"/>
        </w:numPr>
        <w:tabs>
          <w:tab w:val="left" w:pos="514"/>
        </w:tabs>
        <w:ind w:left="365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Як у платті, то жіночого, як у джинсах - то чоловічого.</w:t>
      </w:r>
    </w:p>
    <w:p w:rsidR="00256B35" w:rsidRPr="00275CD4" w:rsidRDefault="00256B35" w:rsidP="00EC4977">
      <w:pPr>
        <w:pStyle w:val="Style3"/>
        <w:widowControl/>
        <w:numPr>
          <w:ilvl w:val="0"/>
          <w:numId w:val="14"/>
        </w:numPr>
        <w:tabs>
          <w:tab w:val="left" w:pos="643"/>
        </w:tabs>
        <w:ind w:left="360" w:right="6125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Сину в клубі виступати, І його навчає тато:</w:t>
      </w:r>
    </w:p>
    <w:p w:rsidR="00256B35" w:rsidRDefault="00256B35" w:rsidP="00EC4977">
      <w:pPr>
        <w:pStyle w:val="Style2"/>
        <w:widowControl/>
        <w:spacing w:line="240" w:lineRule="auto"/>
        <w:ind w:left="355" w:right="6125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Ну, збирайся, та див</w:t>
      </w:r>
      <w:r>
        <w:rPr>
          <w:rStyle w:val="FontStyle11"/>
          <w:b w:val="0"/>
          <w:bCs w:val="0"/>
          <w:lang w:val="uk-UA" w:eastAsia="uk-UA"/>
        </w:rPr>
        <w:t xml:space="preserve">ись, Ти вже там не провались. </w:t>
      </w:r>
    </w:p>
    <w:p w:rsidR="00256B35" w:rsidRDefault="00256B35" w:rsidP="00EC4977">
      <w:pPr>
        <w:pStyle w:val="Style2"/>
        <w:widowControl/>
        <w:spacing w:line="240" w:lineRule="auto"/>
        <w:ind w:left="355" w:right="6125"/>
        <w:jc w:val="left"/>
        <w:rPr>
          <w:rStyle w:val="FontStyle11"/>
          <w:b w:val="0"/>
          <w:bCs w:val="0"/>
          <w:lang w:val="uk-UA" w:eastAsia="uk-UA"/>
        </w:rPr>
      </w:pPr>
      <w:r>
        <w:rPr>
          <w:rStyle w:val="FontStyle11"/>
          <w:b w:val="0"/>
          <w:bCs w:val="0"/>
          <w:lang w:val="uk-UA" w:eastAsia="uk-UA"/>
        </w:rPr>
        <w:t>- І</w:t>
      </w:r>
      <w:r w:rsidRPr="00275CD4">
        <w:rPr>
          <w:rStyle w:val="FontStyle11"/>
          <w:b w:val="0"/>
          <w:bCs w:val="0"/>
          <w:lang w:val="uk-UA" w:eastAsia="uk-UA"/>
        </w:rPr>
        <w:t xml:space="preserve"> чого б я провалився? Марна то тривога!</w:t>
      </w:r>
    </w:p>
    <w:p w:rsidR="00256B35" w:rsidRPr="00275CD4" w:rsidRDefault="00256B35" w:rsidP="00EC4977">
      <w:pPr>
        <w:pStyle w:val="Style2"/>
        <w:widowControl/>
        <w:spacing w:line="240" w:lineRule="auto"/>
        <w:ind w:left="355" w:right="6125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 xml:space="preserve"> Я всю сцену обдивився: Там міцна підлога!</w:t>
      </w:r>
    </w:p>
    <w:p w:rsidR="00256B35" w:rsidRPr="00275CD4" w:rsidRDefault="00256B35" w:rsidP="00EC4977">
      <w:pPr>
        <w:pStyle w:val="Style3"/>
        <w:widowControl/>
        <w:numPr>
          <w:ilvl w:val="0"/>
          <w:numId w:val="15"/>
        </w:numPr>
        <w:tabs>
          <w:tab w:val="left" w:pos="643"/>
        </w:tabs>
        <w:ind w:left="360" w:right="5568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- Чого увесь урок ти, Лідо, Пасешся в зошиті сусіда?</w:t>
      </w:r>
    </w:p>
    <w:p w:rsidR="00256B35" w:rsidRPr="00275CD4" w:rsidRDefault="00256B35" w:rsidP="00EC4977">
      <w:pPr>
        <w:pStyle w:val="Style3"/>
        <w:widowControl/>
        <w:numPr>
          <w:ilvl w:val="0"/>
          <w:numId w:val="12"/>
        </w:numPr>
        <w:tabs>
          <w:tab w:val="left" w:pos="514"/>
        </w:tabs>
        <w:ind w:left="365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Перевіряю я в Семена</w:t>
      </w:r>
    </w:p>
    <w:p w:rsidR="00256B35" w:rsidRPr="00275CD4" w:rsidRDefault="00256B35" w:rsidP="00EC4977">
      <w:pPr>
        <w:pStyle w:val="Style2"/>
        <w:widowControl/>
        <w:numPr>
          <w:ilvl w:val="0"/>
          <w:numId w:val="12"/>
        </w:numPr>
        <w:spacing w:line="240" w:lineRule="auto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Чи правильно списав у мене.</w:t>
      </w:r>
    </w:p>
    <w:p w:rsidR="00256B35" w:rsidRPr="007055E4" w:rsidRDefault="00256B35" w:rsidP="007055E4">
      <w:pPr>
        <w:pStyle w:val="Style2"/>
        <w:widowControl/>
        <w:spacing w:before="82" w:line="240" w:lineRule="auto"/>
        <w:jc w:val="left"/>
        <w:rPr>
          <w:sz w:val="28"/>
          <w:szCs w:val="28"/>
          <w:lang w:val="uk-UA" w:eastAsia="uk-UA"/>
        </w:rPr>
      </w:pPr>
      <w:r w:rsidRPr="007055E4">
        <w:rPr>
          <w:rStyle w:val="FontStyle14"/>
          <w:i/>
          <w:iCs/>
          <w:lang w:val="uk-UA" w:eastAsia="uk-UA"/>
        </w:rPr>
        <w:t>Ведучий.</w:t>
      </w:r>
      <w:r w:rsidRPr="00275CD4">
        <w:rPr>
          <w:rStyle w:val="FontStyle14"/>
          <w:lang w:val="uk-UA" w:eastAsia="uk-UA"/>
        </w:rPr>
        <w:t xml:space="preserve"> </w:t>
      </w:r>
      <w:r w:rsidRPr="00275CD4">
        <w:rPr>
          <w:rStyle w:val="FontStyle11"/>
          <w:b w:val="0"/>
          <w:bCs w:val="0"/>
          <w:lang w:val="uk-UA" w:eastAsia="uk-UA"/>
        </w:rPr>
        <w:t>Українці</w:t>
      </w:r>
      <w:r w:rsidRPr="00275CD4">
        <w:rPr>
          <w:rStyle w:val="FontStyle11"/>
          <w:b w:val="0"/>
          <w:bCs w:val="0"/>
          <w:lang w:eastAsia="uk-UA"/>
        </w:rPr>
        <w:t xml:space="preserve"> -</w:t>
      </w:r>
      <w:r w:rsidRPr="00275CD4">
        <w:rPr>
          <w:rStyle w:val="FontStyle11"/>
          <w:b w:val="0"/>
          <w:bCs w:val="0"/>
          <w:lang w:val="uk-UA" w:eastAsia="uk-UA"/>
        </w:rPr>
        <w:t xml:space="preserve"> веселий, жартівливий народ. Мова наша співуча, багата, мрійлива, виражається у віршах, поемах, романах, піснях. Пісня</w:t>
      </w:r>
      <w:r w:rsidRPr="00275CD4">
        <w:rPr>
          <w:rStyle w:val="FontStyle11"/>
          <w:b w:val="0"/>
          <w:bCs w:val="0"/>
          <w:lang w:eastAsia="uk-UA"/>
        </w:rPr>
        <w:t xml:space="preserve"> -</w:t>
      </w:r>
      <w:r w:rsidRPr="00275CD4">
        <w:rPr>
          <w:rStyle w:val="FontStyle11"/>
          <w:b w:val="0"/>
          <w:bCs w:val="0"/>
          <w:lang w:val="uk-UA" w:eastAsia="uk-UA"/>
        </w:rPr>
        <w:t xml:space="preserve"> душа народу. Якщо ми забудемо свою пісню, то перестанемо бути народом, бо втратимо найсвятіше</w:t>
      </w:r>
      <w:r w:rsidRPr="00275CD4">
        <w:rPr>
          <w:rStyle w:val="FontStyle11"/>
          <w:b w:val="0"/>
          <w:bCs w:val="0"/>
          <w:lang w:eastAsia="uk-UA"/>
        </w:rPr>
        <w:t xml:space="preserve"> —</w:t>
      </w:r>
      <w:r w:rsidRPr="00275CD4">
        <w:rPr>
          <w:rStyle w:val="FontStyle11"/>
          <w:b w:val="0"/>
          <w:bCs w:val="0"/>
          <w:lang w:val="uk-UA" w:eastAsia="uk-UA"/>
        </w:rPr>
        <w:t xml:space="preserve"> свою душу.</w:t>
      </w:r>
    </w:p>
    <w:p w:rsidR="00256B35" w:rsidRPr="007055E4" w:rsidRDefault="00256B35" w:rsidP="007055E4">
      <w:pPr>
        <w:pStyle w:val="Style1"/>
        <w:widowControl/>
        <w:spacing w:before="86" w:line="240" w:lineRule="auto"/>
        <w:rPr>
          <w:b/>
          <w:bCs/>
          <w:i/>
          <w:iCs/>
          <w:spacing w:val="-10"/>
          <w:sz w:val="28"/>
          <w:szCs w:val="28"/>
          <w:lang w:val="uk-UA" w:eastAsia="uk-UA"/>
        </w:rPr>
      </w:pPr>
      <w:r w:rsidRPr="007055E4">
        <w:rPr>
          <w:rStyle w:val="FontStyle14"/>
          <w:b/>
          <w:bCs/>
          <w:i/>
          <w:iCs/>
          <w:lang w:val="uk-UA" w:eastAsia="uk-UA"/>
        </w:rPr>
        <w:t xml:space="preserve">Учні виконують пісню </w:t>
      </w:r>
      <w:r w:rsidRPr="007055E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«Рідне </w:t>
      </w:r>
      <w:r w:rsidRPr="007055E4">
        <w:rPr>
          <w:rStyle w:val="FontStyle12"/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слово</w:t>
      </w:r>
      <w:r>
        <w:rPr>
          <w:rStyle w:val="FontStyle12"/>
          <w:rFonts w:ascii="Times New Roman" w:hAnsi="Times New Roman" w:cs="Times New Roman"/>
          <w:b/>
          <w:bCs/>
          <w:i/>
          <w:iCs/>
          <w:sz w:val="28"/>
          <w:szCs w:val="28"/>
          <w:vertAlign w:val="superscript"/>
          <w:lang w:val="uk-UA" w:eastAsia="uk-UA"/>
        </w:rPr>
        <w:t>»</w:t>
      </w:r>
      <w:r w:rsidRPr="007055E4"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  <w:t xml:space="preserve">(Сл. </w:t>
      </w:r>
      <w:r w:rsidRPr="007055E4">
        <w:rPr>
          <w:rStyle w:val="FontStyle14"/>
          <w:i/>
          <w:iCs/>
          <w:lang w:val="uk-UA" w:eastAsia="uk-UA"/>
        </w:rPr>
        <w:t>Н.Галабурди. Муз. М.Ведмедеря)</w:t>
      </w:r>
    </w:p>
    <w:p w:rsidR="00256B35" w:rsidRPr="00275CD4" w:rsidRDefault="00256B35" w:rsidP="007055E4">
      <w:pPr>
        <w:pStyle w:val="Style2"/>
        <w:widowControl/>
        <w:spacing w:before="67" w:line="240" w:lineRule="auto"/>
        <w:jc w:val="left"/>
        <w:rPr>
          <w:rStyle w:val="FontStyle11"/>
          <w:b w:val="0"/>
          <w:bCs w:val="0"/>
          <w:lang w:val="uk-UA"/>
        </w:rPr>
      </w:pPr>
      <w:r w:rsidRPr="00275CD4">
        <w:rPr>
          <w:rStyle w:val="FontStyle11"/>
          <w:b w:val="0"/>
          <w:bCs w:val="0"/>
        </w:rPr>
        <w:t>-</w:t>
      </w:r>
      <w:r w:rsidRPr="00275CD4">
        <w:rPr>
          <w:rStyle w:val="FontStyle11"/>
          <w:b w:val="0"/>
          <w:bCs w:val="0"/>
          <w:lang w:val="uk-UA"/>
        </w:rPr>
        <w:t xml:space="preserve"> А ще український народ любить танцювати,</w:t>
      </w:r>
      <w:r w:rsidRPr="00275CD4">
        <w:rPr>
          <w:rStyle w:val="FontStyle11"/>
          <w:b w:val="0"/>
          <w:bCs w:val="0"/>
        </w:rPr>
        <w:t xml:space="preserve"> -</w:t>
      </w:r>
      <w:r w:rsidRPr="00275CD4">
        <w:rPr>
          <w:rStyle w:val="FontStyle11"/>
          <w:b w:val="0"/>
          <w:bCs w:val="0"/>
          <w:lang w:val="uk-UA"/>
        </w:rPr>
        <w:t xml:space="preserve"> свою втому проганяти.</w:t>
      </w:r>
    </w:p>
    <w:p w:rsidR="00256B35" w:rsidRDefault="00256B35" w:rsidP="007055E4">
      <w:pPr>
        <w:pStyle w:val="Style1"/>
        <w:widowControl/>
        <w:spacing w:line="240" w:lineRule="auto"/>
        <w:ind w:right="3898"/>
        <w:rPr>
          <w:rStyle w:val="FontStyle14"/>
          <w:lang w:val="uk-UA" w:eastAsia="uk-UA"/>
        </w:rPr>
      </w:pPr>
      <w:r w:rsidRPr="007055E4">
        <w:rPr>
          <w:rStyle w:val="FontStyle14"/>
          <w:b/>
          <w:bCs/>
          <w:i/>
          <w:iCs/>
          <w:lang w:val="uk-UA" w:eastAsia="uk-UA"/>
        </w:rPr>
        <w:t>Виконується український народний танок</w:t>
      </w:r>
      <w:r w:rsidRPr="00275CD4">
        <w:rPr>
          <w:rStyle w:val="FontStyle14"/>
          <w:lang w:val="uk-UA" w:eastAsia="uk-UA"/>
        </w:rPr>
        <w:t xml:space="preserve"> </w:t>
      </w:r>
    </w:p>
    <w:p w:rsidR="00256B35" w:rsidRPr="007055E4" w:rsidRDefault="00256B35" w:rsidP="007055E4">
      <w:pPr>
        <w:pStyle w:val="Style1"/>
        <w:widowControl/>
        <w:spacing w:line="240" w:lineRule="auto"/>
        <w:ind w:right="3898"/>
        <w:rPr>
          <w:rStyle w:val="FontStyle14"/>
          <w:i/>
          <w:iCs/>
          <w:lang w:val="uk-UA" w:eastAsia="uk-UA"/>
        </w:rPr>
      </w:pPr>
      <w:r w:rsidRPr="007055E4">
        <w:rPr>
          <w:rStyle w:val="FontStyle14"/>
          <w:i/>
          <w:iCs/>
          <w:lang w:val="uk-UA" w:eastAsia="uk-UA"/>
        </w:rPr>
        <w:t>Учні.</w:t>
      </w:r>
    </w:p>
    <w:p w:rsidR="00256B35" w:rsidRDefault="00256B35" w:rsidP="007055E4">
      <w:pPr>
        <w:pStyle w:val="Style2"/>
        <w:widowControl/>
        <w:numPr>
          <w:ilvl w:val="0"/>
          <w:numId w:val="21"/>
        </w:numPr>
        <w:spacing w:line="240" w:lineRule="auto"/>
        <w:ind w:right="6125"/>
        <w:jc w:val="left"/>
        <w:rPr>
          <w:rStyle w:val="FontStyle11"/>
          <w:b w:val="0"/>
          <w:bCs w:val="0"/>
          <w:lang w:val="uk-UA"/>
        </w:rPr>
      </w:pPr>
      <w:r w:rsidRPr="00275CD4">
        <w:rPr>
          <w:rStyle w:val="FontStyle11"/>
          <w:b w:val="0"/>
          <w:bCs w:val="0"/>
          <w:lang w:val="uk-UA"/>
        </w:rPr>
        <w:t xml:space="preserve">Різні в світі є країни, </w:t>
      </w:r>
    </w:p>
    <w:p w:rsidR="00256B35" w:rsidRPr="00275CD4" w:rsidRDefault="00256B35" w:rsidP="007055E4">
      <w:pPr>
        <w:pStyle w:val="Style2"/>
        <w:widowControl/>
        <w:spacing w:line="240" w:lineRule="auto"/>
        <w:ind w:left="720" w:right="6125"/>
        <w:jc w:val="left"/>
        <w:rPr>
          <w:rStyle w:val="FontStyle11"/>
          <w:b w:val="0"/>
          <w:bCs w:val="0"/>
          <w:lang w:val="uk-UA"/>
        </w:rPr>
      </w:pPr>
      <w:r w:rsidRPr="00275CD4">
        <w:rPr>
          <w:rStyle w:val="FontStyle11"/>
          <w:b w:val="0"/>
          <w:bCs w:val="0"/>
          <w:lang w:val="uk-UA"/>
        </w:rPr>
        <w:t>Різні люди є на світі, Різні гори й полонини, Різні трави, різні квіти. Є з усіх одна країна, Найрідніша нам усім, То</w:t>
      </w:r>
      <w:r w:rsidRPr="00275CD4">
        <w:rPr>
          <w:rStyle w:val="FontStyle11"/>
          <w:b w:val="0"/>
          <w:bCs w:val="0"/>
        </w:rPr>
        <w:t xml:space="preserve"> -</w:t>
      </w:r>
      <w:r w:rsidRPr="00275CD4">
        <w:rPr>
          <w:rStyle w:val="FontStyle11"/>
          <w:b w:val="0"/>
          <w:bCs w:val="0"/>
          <w:lang w:val="uk-UA"/>
        </w:rPr>
        <w:t xml:space="preserve"> прекрасна Україна, Нашого народу дім.</w:t>
      </w:r>
    </w:p>
    <w:p w:rsidR="00256B35" w:rsidRPr="00275CD4" w:rsidRDefault="00256B35" w:rsidP="007055E4">
      <w:pPr>
        <w:pStyle w:val="Style2"/>
        <w:widowControl/>
        <w:spacing w:line="240" w:lineRule="auto"/>
        <w:ind w:right="5568"/>
        <w:jc w:val="left"/>
        <w:rPr>
          <w:sz w:val="28"/>
          <w:szCs w:val="28"/>
        </w:rPr>
      </w:pPr>
    </w:p>
    <w:p w:rsidR="00256B35" w:rsidRDefault="00256B35" w:rsidP="007055E4">
      <w:pPr>
        <w:pStyle w:val="Style2"/>
        <w:widowControl/>
        <w:numPr>
          <w:ilvl w:val="0"/>
          <w:numId w:val="21"/>
        </w:numPr>
        <w:spacing w:line="240" w:lineRule="auto"/>
        <w:ind w:right="5568"/>
        <w:jc w:val="left"/>
        <w:rPr>
          <w:rStyle w:val="FontStyle11"/>
          <w:b w:val="0"/>
          <w:bCs w:val="0"/>
          <w:lang w:val="uk-UA"/>
        </w:rPr>
      </w:pPr>
      <w:r w:rsidRPr="00275CD4">
        <w:rPr>
          <w:rStyle w:val="FontStyle11"/>
          <w:b w:val="0"/>
          <w:bCs w:val="0"/>
          <w:lang w:val="uk-UA"/>
        </w:rPr>
        <w:t xml:space="preserve">Там шумлять степи безкраї, Наче вміють говорити! </w:t>
      </w:r>
    </w:p>
    <w:p w:rsidR="00256B35" w:rsidRDefault="00256B35" w:rsidP="007055E4">
      <w:pPr>
        <w:pStyle w:val="Style2"/>
        <w:widowControl/>
        <w:spacing w:line="240" w:lineRule="auto"/>
        <w:ind w:left="720" w:right="5568"/>
        <w:jc w:val="left"/>
        <w:rPr>
          <w:rStyle w:val="FontStyle11"/>
          <w:b w:val="0"/>
          <w:bCs w:val="0"/>
          <w:lang w:val="uk-UA"/>
        </w:rPr>
      </w:pPr>
      <w:r w:rsidRPr="00275CD4">
        <w:rPr>
          <w:rStyle w:val="FontStyle11"/>
          <w:b w:val="0"/>
          <w:bCs w:val="0"/>
          <w:lang w:val="uk-UA"/>
        </w:rPr>
        <w:t>Там ясніше сонце сяє,</w:t>
      </w:r>
    </w:p>
    <w:p w:rsidR="00256B35" w:rsidRDefault="00256B35" w:rsidP="007055E4">
      <w:pPr>
        <w:pStyle w:val="Style2"/>
        <w:widowControl/>
        <w:spacing w:line="240" w:lineRule="auto"/>
        <w:ind w:left="720" w:right="5568"/>
        <w:jc w:val="left"/>
        <w:rPr>
          <w:rStyle w:val="FontStyle11"/>
          <w:b w:val="0"/>
          <w:bCs w:val="0"/>
          <w:lang w:val="uk-UA"/>
        </w:rPr>
      </w:pPr>
      <w:r w:rsidRPr="00275CD4">
        <w:rPr>
          <w:rStyle w:val="FontStyle11"/>
          <w:b w:val="0"/>
          <w:bCs w:val="0"/>
          <w:lang w:val="uk-UA"/>
        </w:rPr>
        <w:t xml:space="preserve">Там солодше пахнуть віти. Різні в світі є країни, </w:t>
      </w:r>
    </w:p>
    <w:p w:rsidR="00256B35" w:rsidRDefault="00256B35" w:rsidP="007055E4">
      <w:pPr>
        <w:pStyle w:val="Style2"/>
        <w:widowControl/>
        <w:spacing w:line="240" w:lineRule="auto"/>
        <w:ind w:left="720" w:right="5568"/>
        <w:jc w:val="left"/>
        <w:rPr>
          <w:rStyle w:val="FontStyle11"/>
          <w:b w:val="0"/>
          <w:bCs w:val="0"/>
          <w:lang w:val="uk-UA"/>
        </w:rPr>
      </w:pPr>
      <w:r w:rsidRPr="00275CD4">
        <w:rPr>
          <w:rStyle w:val="FontStyle11"/>
          <w:b w:val="0"/>
          <w:bCs w:val="0"/>
          <w:lang w:val="uk-UA"/>
        </w:rPr>
        <w:t xml:space="preserve">Гарні є, є і багаті. </w:t>
      </w:r>
    </w:p>
    <w:p w:rsidR="00256B35" w:rsidRDefault="00256B35" w:rsidP="007055E4">
      <w:pPr>
        <w:pStyle w:val="Style2"/>
        <w:widowControl/>
        <w:spacing w:line="240" w:lineRule="auto"/>
        <w:ind w:left="720" w:right="5568"/>
        <w:jc w:val="left"/>
        <w:rPr>
          <w:rStyle w:val="FontStyle11"/>
          <w:b w:val="0"/>
          <w:bCs w:val="0"/>
          <w:lang w:val="uk-UA"/>
        </w:rPr>
      </w:pPr>
      <w:r w:rsidRPr="00275CD4">
        <w:rPr>
          <w:rStyle w:val="FontStyle11"/>
          <w:b w:val="0"/>
          <w:bCs w:val="0"/>
          <w:lang w:val="uk-UA"/>
        </w:rPr>
        <w:t>Та найкраще в Україні,</w:t>
      </w:r>
    </w:p>
    <w:p w:rsidR="00256B35" w:rsidRPr="00275CD4" w:rsidRDefault="00256B35" w:rsidP="007055E4">
      <w:pPr>
        <w:pStyle w:val="Style2"/>
        <w:widowControl/>
        <w:spacing w:line="240" w:lineRule="auto"/>
        <w:ind w:left="720" w:right="5568"/>
        <w:jc w:val="left"/>
        <w:rPr>
          <w:rStyle w:val="FontStyle11"/>
          <w:b w:val="0"/>
          <w:bCs w:val="0"/>
          <w:lang w:val="uk-UA"/>
        </w:rPr>
      </w:pPr>
      <w:r w:rsidRPr="00275CD4">
        <w:rPr>
          <w:rStyle w:val="FontStyle11"/>
          <w:b w:val="0"/>
          <w:bCs w:val="0"/>
          <w:lang w:val="uk-UA"/>
        </w:rPr>
        <w:t>Бо найкраще в нашій хаті.</w:t>
      </w:r>
    </w:p>
    <w:p w:rsidR="00256B35" w:rsidRPr="00275CD4" w:rsidRDefault="00256B35" w:rsidP="007055E4">
      <w:pPr>
        <w:pStyle w:val="Style2"/>
        <w:widowControl/>
        <w:spacing w:before="77" w:after="317" w:line="240" w:lineRule="auto"/>
        <w:jc w:val="left"/>
        <w:rPr>
          <w:rStyle w:val="FontStyle11"/>
          <w:b w:val="0"/>
          <w:bCs w:val="0"/>
          <w:lang w:val="uk-UA" w:eastAsia="uk-UA"/>
        </w:rPr>
      </w:pPr>
      <w:r w:rsidRPr="007055E4">
        <w:rPr>
          <w:rStyle w:val="FontStyle14"/>
          <w:i/>
          <w:iCs/>
          <w:lang w:val="uk-UA" w:eastAsia="uk-UA"/>
        </w:rPr>
        <w:t>Ведучий.</w:t>
      </w:r>
      <w:r w:rsidRPr="00275CD4">
        <w:rPr>
          <w:rStyle w:val="FontStyle14"/>
          <w:lang w:val="uk-UA" w:eastAsia="uk-UA"/>
        </w:rPr>
        <w:t xml:space="preserve"> </w:t>
      </w:r>
      <w:r w:rsidRPr="00275CD4">
        <w:rPr>
          <w:rStyle w:val="FontStyle11"/>
          <w:b w:val="0"/>
          <w:bCs w:val="0"/>
          <w:lang w:val="uk-UA" w:eastAsia="uk-UA"/>
        </w:rPr>
        <w:t>В Україні, як і в будь-якій іншій країні, хата була, є і буде осередком сім'ї. В ній збираються дорослі, в ній ростуть діти, з неї вирушають у довгу життєву путь. Хату прибирають і прикрашають так, щоб вона дала спокій, захист і відпочинок і так, щоб у кожній була своя душа, щоб у кожній було добре.</w:t>
      </w:r>
    </w:p>
    <w:p w:rsidR="00256B35" w:rsidRPr="00275CD4" w:rsidRDefault="00256B35" w:rsidP="00EC4977">
      <w:pPr>
        <w:pStyle w:val="Style2"/>
        <w:widowControl/>
        <w:numPr>
          <w:ilvl w:val="0"/>
          <w:numId w:val="12"/>
        </w:numPr>
        <w:spacing w:before="77" w:after="317" w:line="240" w:lineRule="auto"/>
        <w:jc w:val="left"/>
        <w:rPr>
          <w:rStyle w:val="FontStyle11"/>
          <w:b w:val="0"/>
          <w:bCs w:val="0"/>
          <w:lang w:val="uk-UA" w:eastAsia="uk-UA"/>
        </w:rPr>
        <w:sectPr w:rsidR="00256B35" w:rsidRPr="00275CD4" w:rsidSect="00275CD4">
          <w:type w:val="continuous"/>
          <w:pgSz w:w="11905" w:h="16837" w:code="9"/>
          <w:pgMar w:top="1134" w:right="1134" w:bottom="1134" w:left="1134" w:header="720" w:footer="720" w:gutter="0"/>
          <w:cols w:space="60"/>
          <w:noEndnote/>
          <w:docGrid w:linePitch="326"/>
        </w:sectPr>
      </w:pPr>
    </w:p>
    <w:p w:rsidR="00256B35" w:rsidRPr="007055E4" w:rsidRDefault="00256B35" w:rsidP="007055E4">
      <w:pPr>
        <w:pStyle w:val="Style1"/>
        <w:widowControl/>
        <w:spacing w:line="240" w:lineRule="auto"/>
        <w:rPr>
          <w:rStyle w:val="FontStyle14"/>
          <w:i/>
          <w:iCs/>
          <w:lang w:val="uk-UA" w:eastAsia="uk-UA"/>
        </w:rPr>
      </w:pPr>
      <w:r w:rsidRPr="007055E4">
        <w:rPr>
          <w:rStyle w:val="FontStyle14"/>
          <w:i/>
          <w:iCs/>
          <w:lang w:val="uk-UA" w:eastAsia="uk-UA"/>
        </w:rPr>
        <w:t>Учениця</w:t>
      </w:r>
    </w:p>
    <w:p w:rsidR="00256B35" w:rsidRDefault="00256B35" w:rsidP="007055E4">
      <w:pPr>
        <w:pStyle w:val="Style2"/>
        <w:widowControl/>
        <w:spacing w:line="240" w:lineRule="auto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 xml:space="preserve">Більше, ніж саму себе, </w:t>
      </w:r>
    </w:p>
    <w:p w:rsidR="00256B35" w:rsidRDefault="00256B35" w:rsidP="007055E4">
      <w:pPr>
        <w:pStyle w:val="Style2"/>
        <w:widowControl/>
        <w:spacing w:line="240" w:lineRule="auto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 xml:space="preserve">Я люблю свою хатину, </w:t>
      </w:r>
    </w:p>
    <w:p w:rsidR="00256B35" w:rsidRDefault="00256B35" w:rsidP="007055E4">
      <w:pPr>
        <w:pStyle w:val="Style2"/>
        <w:widowControl/>
        <w:spacing w:line="240" w:lineRule="auto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 xml:space="preserve">Рідне небо голубе, </w:t>
      </w:r>
    </w:p>
    <w:p w:rsidR="00256B35" w:rsidRPr="007055E4" w:rsidRDefault="00256B35" w:rsidP="007055E4">
      <w:pPr>
        <w:pStyle w:val="Style2"/>
        <w:widowControl/>
        <w:spacing w:line="240" w:lineRule="auto"/>
        <w:jc w:val="left"/>
        <w:rPr>
          <w:sz w:val="28"/>
          <w:szCs w:val="28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Рідну землю</w:t>
      </w:r>
      <w:r w:rsidRPr="00275CD4">
        <w:rPr>
          <w:rStyle w:val="FontStyle11"/>
          <w:b w:val="0"/>
          <w:bCs w:val="0"/>
          <w:lang w:eastAsia="uk-UA"/>
        </w:rPr>
        <w:t xml:space="preserve"> -</w:t>
      </w:r>
      <w:r w:rsidRPr="00275CD4">
        <w:rPr>
          <w:rStyle w:val="FontStyle11"/>
          <w:b w:val="0"/>
          <w:bCs w:val="0"/>
          <w:lang w:val="uk-UA" w:eastAsia="uk-UA"/>
        </w:rPr>
        <w:t xml:space="preserve"> Україну.</w:t>
      </w:r>
    </w:p>
    <w:p w:rsidR="00256B35" w:rsidRDefault="00256B35" w:rsidP="007055E4">
      <w:pPr>
        <w:pStyle w:val="Style2"/>
        <w:widowControl/>
        <w:spacing w:line="240" w:lineRule="auto"/>
        <w:jc w:val="left"/>
        <w:rPr>
          <w:rStyle w:val="FontStyle11"/>
          <w:b w:val="0"/>
          <w:bCs w:val="0"/>
          <w:lang w:val="uk-UA" w:eastAsia="uk-UA"/>
        </w:rPr>
      </w:pPr>
      <w:r>
        <w:rPr>
          <w:rStyle w:val="FontStyle11"/>
          <w:b w:val="0"/>
          <w:bCs w:val="0"/>
          <w:lang w:val="uk-UA" w:eastAsia="uk-UA"/>
        </w:rPr>
        <w:t>Бо ніде, ніде в світах</w:t>
      </w:r>
    </w:p>
    <w:p w:rsidR="00256B35" w:rsidRDefault="00256B35" w:rsidP="007055E4">
      <w:pPr>
        <w:pStyle w:val="Style2"/>
        <w:widowControl/>
        <w:spacing w:line="240" w:lineRule="auto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 xml:space="preserve">З неба сонце так не гріє, </w:t>
      </w:r>
    </w:p>
    <w:p w:rsidR="00256B35" w:rsidRDefault="00256B35" w:rsidP="007055E4">
      <w:pPr>
        <w:pStyle w:val="Style2"/>
        <w:widowControl/>
        <w:spacing w:line="240" w:lineRule="auto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І в блакитних небесах</w:t>
      </w:r>
    </w:p>
    <w:p w:rsidR="00256B35" w:rsidRPr="00275CD4" w:rsidRDefault="00256B35" w:rsidP="007055E4">
      <w:pPr>
        <w:pStyle w:val="Style2"/>
        <w:widowControl/>
        <w:spacing w:line="240" w:lineRule="auto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Стільки зірок не зоріє.</w:t>
      </w:r>
    </w:p>
    <w:p w:rsidR="00256B35" w:rsidRPr="00275CD4" w:rsidRDefault="00256B35" w:rsidP="00EC4977">
      <w:pPr>
        <w:pStyle w:val="Style2"/>
        <w:widowControl/>
        <w:numPr>
          <w:ilvl w:val="0"/>
          <w:numId w:val="12"/>
        </w:numPr>
        <w:spacing w:before="96" w:line="240" w:lineRule="auto"/>
        <w:jc w:val="left"/>
        <w:rPr>
          <w:rStyle w:val="FontStyle11"/>
          <w:b w:val="0"/>
          <w:bCs w:val="0"/>
          <w:lang w:val="uk-UA" w:eastAsia="uk-UA"/>
        </w:rPr>
        <w:sectPr w:rsidR="00256B35" w:rsidRPr="00275CD4" w:rsidSect="00275CD4">
          <w:type w:val="continuous"/>
          <w:pgSz w:w="11905" w:h="16837" w:code="9"/>
          <w:pgMar w:top="1134" w:right="1134" w:bottom="1134" w:left="1134" w:header="720" w:footer="720" w:gutter="0"/>
          <w:cols w:space="60"/>
          <w:noEndnote/>
          <w:docGrid w:linePitch="326"/>
        </w:sectPr>
      </w:pPr>
    </w:p>
    <w:p w:rsidR="00256B35" w:rsidRPr="00275CD4" w:rsidRDefault="00256B35" w:rsidP="007055E4">
      <w:pPr>
        <w:pStyle w:val="Style2"/>
        <w:widowControl/>
        <w:spacing w:line="240" w:lineRule="auto"/>
        <w:jc w:val="left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Бо мене в цій кращій з хат</w:t>
      </w:r>
    </w:p>
    <w:p w:rsidR="00256B35" w:rsidRDefault="00256B35" w:rsidP="00EC4977">
      <w:pPr>
        <w:pStyle w:val="Style1"/>
        <w:widowControl/>
        <w:spacing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Колисала рідна мати, </w:t>
      </w:r>
    </w:p>
    <w:p w:rsidR="00256B35" w:rsidRDefault="00256B35" w:rsidP="00EC4977">
      <w:pPr>
        <w:pStyle w:val="Style1"/>
        <w:widowControl/>
        <w:spacing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Вчила перший крок ступать </w:t>
      </w:r>
    </w:p>
    <w:p w:rsidR="00256B35" w:rsidRDefault="00256B35" w:rsidP="00EC4977">
      <w:pPr>
        <w:pStyle w:val="Style1"/>
        <w:widowControl/>
        <w:spacing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Перше слово вимовляти.</w:t>
      </w:r>
    </w:p>
    <w:p w:rsidR="00256B35" w:rsidRPr="00275CD4" w:rsidRDefault="00256B35" w:rsidP="00EC4977">
      <w:pPr>
        <w:pStyle w:val="Style1"/>
        <w:widowControl/>
        <w:spacing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Більше, ніж саму себе</w:t>
      </w:r>
    </w:p>
    <w:p w:rsidR="00256B35" w:rsidRDefault="00256B35" w:rsidP="00EC4977">
      <w:pPr>
        <w:pStyle w:val="Style1"/>
        <w:widowControl/>
        <w:spacing w:before="5"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Я люблю свою хатину,</w:t>
      </w:r>
    </w:p>
    <w:p w:rsidR="00256B35" w:rsidRDefault="00256B35" w:rsidP="00EC4977">
      <w:pPr>
        <w:pStyle w:val="Style1"/>
        <w:widowControl/>
        <w:spacing w:before="5"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Рідне небо голубе, </w:t>
      </w:r>
    </w:p>
    <w:p w:rsidR="00256B35" w:rsidRPr="00275CD4" w:rsidRDefault="00256B35" w:rsidP="00EC4977">
      <w:pPr>
        <w:pStyle w:val="Style1"/>
        <w:widowControl/>
        <w:spacing w:before="5"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Рідну землю - Україну.</w:t>
      </w:r>
    </w:p>
    <w:p w:rsidR="00256B35" w:rsidRPr="00275CD4" w:rsidRDefault="00256B35" w:rsidP="00EC4977">
      <w:pPr>
        <w:pStyle w:val="Style1"/>
        <w:widowControl/>
        <w:spacing w:before="5"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sectPr w:rsidR="00256B35" w:rsidRPr="00275CD4" w:rsidSect="00275CD4">
          <w:type w:val="continuous"/>
          <w:pgSz w:w="11905" w:h="16837" w:code="9"/>
          <w:pgMar w:top="1134" w:right="1134" w:bottom="1134" w:left="1134" w:header="720" w:footer="720" w:gutter="0"/>
          <w:cols w:space="720"/>
          <w:noEndnote/>
          <w:docGrid w:linePitch="326"/>
        </w:sectPr>
      </w:pPr>
    </w:p>
    <w:p w:rsidR="00256B35" w:rsidRPr="00343A1D" w:rsidRDefault="00256B35" w:rsidP="00275CD4">
      <w:pPr>
        <w:pStyle w:val="Style3"/>
        <w:widowControl/>
        <w:spacing w:before="101"/>
        <w:jc w:val="both"/>
        <w:rPr>
          <w:rStyle w:val="FontStyle11"/>
          <w:i/>
          <w:iCs/>
          <w:lang w:val="uk-UA" w:eastAsia="uk-UA"/>
        </w:rPr>
      </w:pPr>
      <w:r w:rsidRPr="00343A1D">
        <w:rPr>
          <w:rStyle w:val="FontStyle11"/>
          <w:i/>
          <w:iCs/>
          <w:lang w:val="uk-UA" w:eastAsia="uk-UA"/>
        </w:rPr>
        <w:t xml:space="preserve">Виконується пісня „Ялюблю свою хату" </w:t>
      </w:r>
      <w:r w:rsidRPr="00343A1D"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  <w:t>(Сл</w:t>
      </w:r>
      <w:r w:rsidRPr="00343A1D">
        <w:rPr>
          <w:rStyle w:val="FontStyle12"/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 xml:space="preserve">. </w:t>
      </w:r>
      <w:r w:rsidRPr="00343A1D">
        <w:rPr>
          <w:rStyle w:val="FontStyle11"/>
          <w:b w:val="0"/>
          <w:bCs w:val="0"/>
          <w:i/>
          <w:iCs/>
          <w:lang w:val="uk-UA" w:eastAsia="uk-UA"/>
        </w:rPr>
        <w:t>В.Лепешко. Муз. М.Ведмедеря)</w:t>
      </w:r>
    </w:p>
    <w:p w:rsidR="00256B35" w:rsidRPr="00275CD4" w:rsidRDefault="00256B35" w:rsidP="00275CD4">
      <w:pPr>
        <w:pStyle w:val="Style3"/>
        <w:widowControl/>
        <w:jc w:val="both"/>
        <w:rPr>
          <w:sz w:val="28"/>
          <w:szCs w:val="28"/>
          <w:lang w:val="uk-UA"/>
        </w:rPr>
      </w:pPr>
    </w:p>
    <w:p w:rsidR="00256B35" w:rsidRPr="00275CD4" w:rsidRDefault="00256B35" w:rsidP="00275CD4">
      <w:pPr>
        <w:pStyle w:val="Style3"/>
        <w:widowControl/>
        <w:spacing w:before="101"/>
        <w:jc w:val="both"/>
        <w:rPr>
          <w:rStyle w:val="FontStyle11"/>
          <w:b w:val="0"/>
          <w:bCs w:val="0"/>
          <w:lang w:val="uk-UA" w:eastAsia="uk-UA"/>
        </w:rPr>
      </w:pPr>
      <w:r w:rsidRPr="00275CD4">
        <w:rPr>
          <w:rStyle w:val="FontStyle11"/>
          <w:b w:val="0"/>
          <w:bCs w:val="0"/>
          <w:lang w:val="uk-UA" w:eastAsia="uk-UA"/>
        </w:rPr>
        <w:t>Учні.</w:t>
      </w:r>
    </w:p>
    <w:p w:rsidR="00256B35" w:rsidRPr="00343A1D" w:rsidRDefault="00256B35" w:rsidP="00275CD4">
      <w:pPr>
        <w:pStyle w:val="Style2"/>
        <w:widowControl/>
        <w:numPr>
          <w:ilvl w:val="0"/>
          <w:numId w:val="16"/>
        </w:numPr>
        <w:tabs>
          <w:tab w:val="left" w:pos="283"/>
        </w:tabs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Ми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 xml:space="preserve"> —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українці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 xml:space="preserve"> -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велика родина, Мова і пісня у нас солов'їна. </w:t>
      </w:r>
    </w:p>
    <w:p w:rsidR="00256B35" w:rsidRPr="00275CD4" w:rsidRDefault="00256B35" w:rsidP="00343A1D">
      <w:pPr>
        <w:pStyle w:val="Style2"/>
        <w:widowControl/>
        <w:tabs>
          <w:tab w:val="left" w:pos="283"/>
        </w:tabs>
        <w:spacing w:line="240" w:lineRule="auto"/>
        <w:ind w:right="5011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Квітне в садочках червона калина, Рідна земля для нас всіх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eastAsia="uk-UA"/>
        </w:rPr>
        <w:t xml:space="preserve"> -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 Україна.</w:t>
      </w:r>
    </w:p>
    <w:p w:rsidR="00256B35" w:rsidRPr="00275CD4" w:rsidRDefault="00256B35" w:rsidP="00343A1D">
      <w:pPr>
        <w:pStyle w:val="Style2"/>
        <w:widowControl/>
        <w:numPr>
          <w:ilvl w:val="0"/>
          <w:numId w:val="16"/>
        </w:numPr>
        <w:tabs>
          <w:tab w:val="left" w:pos="283"/>
        </w:tabs>
        <w:spacing w:before="322" w:line="240" w:lineRule="auto"/>
        <w:ind w:right="6682"/>
        <w:jc w:val="left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Друзі шановні, Матусі, бабусі і тата, Вдячні ми всім,</w:t>
      </w:r>
    </w:p>
    <w:p w:rsidR="00256B35" w:rsidRPr="00275CD4" w:rsidRDefault="00256B35" w:rsidP="00343A1D">
      <w:pPr>
        <w:pStyle w:val="Style1"/>
        <w:widowControl/>
        <w:spacing w:before="19" w:line="240" w:lineRule="auto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Хто прийшов на це свято.</w:t>
      </w:r>
    </w:p>
    <w:p w:rsidR="00256B35" w:rsidRPr="00275CD4" w:rsidRDefault="00256B35" w:rsidP="00275CD4">
      <w:pPr>
        <w:pStyle w:val="Style4"/>
        <w:widowControl/>
        <w:jc w:val="both"/>
        <w:rPr>
          <w:sz w:val="28"/>
          <w:szCs w:val="28"/>
        </w:rPr>
      </w:pPr>
    </w:p>
    <w:p w:rsidR="00256B35" w:rsidRPr="00275CD4" w:rsidRDefault="00256B35" w:rsidP="00275CD4">
      <w:pPr>
        <w:pStyle w:val="Style4"/>
        <w:widowControl/>
        <w:spacing w:before="82"/>
        <w:jc w:val="both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343A1D">
        <w:rPr>
          <w:rStyle w:val="FontStyle11"/>
          <w:b w:val="0"/>
          <w:bCs w:val="0"/>
          <w:i/>
          <w:iCs/>
          <w:lang w:val="uk-UA" w:eastAsia="uk-UA"/>
        </w:rPr>
        <w:t>Ведучий.</w:t>
      </w:r>
      <w:r w:rsidRPr="00275CD4">
        <w:rPr>
          <w:rStyle w:val="FontStyle11"/>
          <w:b w:val="0"/>
          <w:bCs w:val="0"/>
          <w:lang w:val="uk-UA" w:eastAsia="uk-UA"/>
        </w:rPr>
        <w:t xml:space="preserve"> 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Закінчується наше свято. Діти! Вчителі і батьки сьогодні з великим задоволенням милувалися вами.</w:t>
      </w:r>
    </w:p>
    <w:p w:rsidR="00256B35" w:rsidRPr="00343A1D" w:rsidRDefault="00256B35" w:rsidP="00343A1D">
      <w:pPr>
        <w:pStyle w:val="Style2"/>
        <w:widowControl/>
        <w:numPr>
          <w:ilvl w:val="0"/>
          <w:numId w:val="17"/>
        </w:numPr>
        <w:tabs>
          <w:tab w:val="left" w:pos="283"/>
        </w:tabs>
        <w:spacing w:before="317" w:line="240" w:lineRule="auto"/>
        <w:ind w:right="5568"/>
        <w:jc w:val="left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Вже кінчилось свято, </w:t>
      </w:r>
    </w:p>
    <w:p w:rsidR="00256B35" w:rsidRDefault="00256B35" w:rsidP="00343A1D">
      <w:pPr>
        <w:pStyle w:val="Style2"/>
        <w:widowControl/>
        <w:tabs>
          <w:tab w:val="left" w:pos="283"/>
        </w:tabs>
        <w:spacing w:line="240" w:lineRule="auto"/>
        <w:ind w:right="5568"/>
        <w:jc w:val="left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І прощатись нам пора. </w:t>
      </w:r>
    </w:p>
    <w:p w:rsidR="00256B35" w:rsidRDefault="00256B35" w:rsidP="00343A1D">
      <w:pPr>
        <w:pStyle w:val="Style2"/>
        <w:widowControl/>
        <w:tabs>
          <w:tab w:val="left" w:pos="283"/>
        </w:tabs>
        <w:spacing w:line="240" w:lineRule="auto"/>
        <w:ind w:right="5568"/>
        <w:jc w:val="left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Ми бажаємо Вітчизні </w:t>
      </w:r>
    </w:p>
    <w:p w:rsidR="00256B35" w:rsidRPr="00343A1D" w:rsidRDefault="00256B35" w:rsidP="00343A1D">
      <w:pPr>
        <w:pStyle w:val="Style2"/>
        <w:widowControl/>
        <w:tabs>
          <w:tab w:val="left" w:pos="283"/>
        </w:tabs>
        <w:spacing w:line="240" w:lineRule="auto"/>
        <w:ind w:right="5568"/>
        <w:jc w:val="left"/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</w:pPr>
      <w:r w:rsidRPr="00343A1D">
        <w:rPr>
          <w:rStyle w:val="FontStyle12"/>
          <w:rFonts w:ascii="Times New Roman" w:hAnsi="Times New Roman" w:cs="Times New Roman"/>
          <w:i/>
          <w:iCs/>
          <w:sz w:val="28"/>
          <w:szCs w:val="28"/>
          <w:lang w:val="uk-UA" w:eastAsia="uk-UA"/>
        </w:rPr>
        <w:t>Разом</w:t>
      </w:r>
    </w:p>
    <w:p w:rsidR="00256B35" w:rsidRPr="00275CD4" w:rsidRDefault="00256B35" w:rsidP="00343A1D">
      <w:pPr>
        <w:pStyle w:val="Style2"/>
        <w:widowControl/>
        <w:tabs>
          <w:tab w:val="left" w:pos="283"/>
        </w:tabs>
        <w:spacing w:line="240" w:lineRule="auto"/>
        <w:ind w:right="5568"/>
        <w:jc w:val="left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</w:rPr>
      </w:pPr>
      <w:r w:rsidRPr="00275CD4">
        <w:rPr>
          <w:rStyle w:val="FontStyle12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Щастя, миру і добра!</w:t>
      </w:r>
    </w:p>
    <w:p w:rsidR="00256B35" w:rsidRPr="00275CD4" w:rsidRDefault="00256B35" w:rsidP="00343A1D">
      <w:pPr>
        <w:pStyle w:val="Style3"/>
        <w:widowControl/>
        <w:rPr>
          <w:sz w:val="28"/>
          <w:szCs w:val="28"/>
        </w:rPr>
      </w:pPr>
    </w:p>
    <w:p w:rsidR="00256B35" w:rsidRPr="00343A1D" w:rsidRDefault="00256B35" w:rsidP="00343A1D">
      <w:pPr>
        <w:pStyle w:val="Style3"/>
        <w:widowControl/>
        <w:spacing w:before="82"/>
        <w:rPr>
          <w:rStyle w:val="FontStyle11"/>
          <w:b w:val="0"/>
          <w:bCs w:val="0"/>
          <w:i/>
          <w:iCs/>
          <w:lang w:val="uk-UA" w:eastAsia="uk-UA"/>
        </w:rPr>
      </w:pPr>
      <w:r w:rsidRPr="00343A1D">
        <w:rPr>
          <w:rStyle w:val="FontStyle11"/>
          <w:b w:val="0"/>
          <w:bCs w:val="0"/>
          <w:i/>
          <w:iCs/>
          <w:lang w:val="uk-UA" w:eastAsia="uk-UA"/>
        </w:rPr>
        <w:t>Ведучий.</w:t>
      </w:r>
    </w:p>
    <w:p w:rsidR="00256B35" w:rsidRDefault="00256B35" w:rsidP="00343A1D">
      <w:pPr>
        <w:pStyle w:val="Style1"/>
        <w:widowControl/>
        <w:spacing w:line="240" w:lineRule="auto"/>
        <w:ind w:right="556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Прийшла пора прощатися,</w:t>
      </w:r>
    </w:p>
    <w:p w:rsidR="00256B35" w:rsidRDefault="00256B35" w:rsidP="00343A1D">
      <w:pPr>
        <w:pStyle w:val="Style1"/>
        <w:widowControl/>
        <w:spacing w:line="240" w:lineRule="auto"/>
        <w:ind w:right="556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Та будем зустрічатися.</w:t>
      </w:r>
    </w:p>
    <w:p w:rsidR="00256B35" w:rsidRDefault="00256B35" w:rsidP="00343A1D">
      <w:pPr>
        <w:pStyle w:val="Style1"/>
        <w:widowControl/>
        <w:spacing w:line="240" w:lineRule="auto"/>
        <w:ind w:right="556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Нехай усім щасливиться! </w:t>
      </w:r>
    </w:p>
    <w:p w:rsidR="00256B35" w:rsidRDefault="00256B35" w:rsidP="00343A1D">
      <w:pPr>
        <w:pStyle w:val="Style1"/>
        <w:widowControl/>
        <w:spacing w:line="240" w:lineRule="auto"/>
        <w:ind w:right="556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Нехай усім здоровиться! </w:t>
      </w:r>
    </w:p>
    <w:p w:rsidR="00256B35" w:rsidRDefault="00256B35" w:rsidP="00343A1D">
      <w:pPr>
        <w:pStyle w:val="Style1"/>
        <w:widowControl/>
        <w:spacing w:line="240" w:lineRule="auto"/>
        <w:ind w:right="556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 xml:space="preserve">Хай радість в вікна дивиться </w:t>
      </w:r>
    </w:p>
    <w:p w:rsidR="00256B35" w:rsidRPr="00275CD4" w:rsidRDefault="00256B35" w:rsidP="00343A1D">
      <w:pPr>
        <w:pStyle w:val="Style1"/>
        <w:widowControl/>
        <w:spacing w:line="240" w:lineRule="auto"/>
        <w:ind w:right="5568"/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</w:pPr>
      <w:r w:rsidRPr="00275CD4">
        <w:rPr>
          <w:rStyle w:val="FontStyle13"/>
          <w:rFonts w:ascii="Times New Roman" w:cs="Times New Roman"/>
          <w:b w:val="0"/>
          <w:bCs w:val="0"/>
          <w:i w:val="0"/>
          <w:iCs w:val="0"/>
          <w:sz w:val="28"/>
          <w:szCs w:val="28"/>
          <w:lang w:val="uk-UA" w:eastAsia="uk-UA"/>
        </w:rPr>
        <w:t>І на добро все робиться!</w:t>
      </w:r>
    </w:p>
    <w:p w:rsidR="00256B35" w:rsidRPr="00275CD4" w:rsidRDefault="00256B35" w:rsidP="00343A1D">
      <w:pPr>
        <w:pStyle w:val="Style1"/>
        <w:widowControl/>
        <w:ind w:left="374"/>
        <w:rPr>
          <w:rStyle w:val="FontStyle14"/>
          <w:lang w:val="uk-UA" w:eastAsia="uk-UA"/>
        </w:rPr>
        <w:sectPr w:rsidR="00256B35" w:rsidRPr="00275CD4" w:rsidSect="00275CD4">
          <w:type w:val="continuous"/>
          <w:pgSz w:w="11905" w:h="16837" w:code="9"/>
          <w:pgMar w:top="1134" w:right="1134" w:bottom="1134" w:left="1134" w:header="720" w:footer="720" w:gutter="0"/>
          <w:cols w:space="60"/>
          <w:noEndnote/>
          <w:docGrid w:linePitch="326"/>
        </w:sectPr>
      </w:pPr>
    </w:p>
    <w:p w:rsidR="00256B35" w:rsidRPr="00275CD4" w:rsidRDefault="00256B35">
      <w:pPr>
        <w:pStyle w:val="Style1"/>
        <w:widowControl/>
        <w:ind w:left="374"/>
        <w:rPr>
          <w:rStyle w:val="FontStyle14"/>
          <w:lang w:val="uk-UA" w:eastAsia="uk-UA"/>
        </w:rPr>
      </w:pPr>
    </w:p>
    <w:sectPr w:rsidR="00256B35" w:rsidRPr="00275CD4" w:rsidSect="00275CD4">
      <w:type w:val="continuous"/>
      <w:pgSz w:w="11905" w:h="16837" w:code="9"/>
      <w:pgMar w:top="1134" w:right="1134" w:bottom="1134" w:left="1134" w:header="720" w:footer="720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6B35" w:rsidRDefault="00256B35">
      <w:r>
        <w:separator/>
      </w:r>
    </w:p>
  </w:endnote>
  <w:endnote w:type="continuationSeparator" w:id="1">
    <w:p w:rsidR="00256B35" w:rsidRDefault="00256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6B35" w:rsidRDefault="00256B35">
      <w:r>
        <w:separator/>
      </w:r>
    </w:p>
  </w:footnote>
  <w:footnote w:type="continuationSeparator" w:id="1">
    <w:p w:rsidR="00256B35" w:rsidRDefault="00256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EEBEBA"/>
    <w:lvl w:ilvl="0">
      <w:numFmt w:val="bullet"/>
      <w:lvlText w:val="*"/>
      <w:lvlJc w:val="left"/>
    </w:lvl>
  </w:abstractNum>
  <w:abstractNum w:abstractNumId="1">
    <w:nsid w:val="0D89704F"/>
    <w:multiLevelType w:val="hybridMultilevel"/>
    <w:tmpl w:val="F0963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D22E2"/>
    <w:multiLevelType w:val="hybridMultilevel"/>
    <w:tmpl w:val="3BC21346"/>
    <w:lvl w:ilvl="0" w:tplc="5E600AF2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44" w:hanging="360"/>
      </w:pPr>
    </w:lvl>
    <w:lvl w:ilvl="2" w:tplc="0419001B">
      <w:start w:val="1"/>
      <w:numFmt w:val="lowerRoman"/>
      <w:lvlText w:val="%3."/>
      <w:lvlJc w:val="right"/>
      <w:pPr>
        <w:ind w:left="2064" w:hanging="180"/>
      </w:pPr>
    </w:lvl>
    <w:lvl w:ilvl="3" w:tplc="0419000F">
      <w:start w:val="1"/>
      <w:numFmt w:val="decimal"/>
      <w:lvlText w:val="%4."/>
      <w:lvlJc w:val="left"/>
      <w:pPr>
        <w:ind w:left="2784" w:hanging="360"/>
      </w:pPr>
    </w:lvl>
    <w:lvl w:ilvl="4" w:tplc="04190019">
      <w:start w:val="1"/>
      <w:numFmt w:val="lowerLetter"/>
      <w:lvlText w:val="%5."/>
      <w:lvlJc w:val="left"/>
      <w:pPr>
        <w:ind w:left="3504" w:hanging="360"/>
      </w:pPr>
    </w:lvl>
    <w:lvl w:ilvl="5" w:tplc="0419001B">
      <w:start w:val="1"/>
      <w:numFmt w:val="lowerRoman"/>
      <w:lvlText w:val="%6."/>
      <w:lvlJc w:val="right"/>
      <w:pPr>
        <w:ind w:left="4224" w:hanging="180"/>
      </w:pPr>
    </w:lvl>
    <w:lvl w:ilvl="6" w:tplc="0419000F">
      <w:start w:val="1"/>
      <w:numFmt w:val="decimal"/>
      <w:lvlText w:val="%7."/>
      <w:lvlJc w:val="left"/>
      <w:pPr>
        <w:ind w:left="4944" w:hanging="360"/>
      </w:pPr>
    </w:lvl>
    <w:lvl w:ilvl="7" w:tplc="04190019">
      <w:start w:val="1"/>
      <w:numFmt w:val="lowerLetter"/>
      <w:lvlText w:val="%8."/>
      <w:lvlJc w:val="left"/>
      <w:pPr>
        <w:ind w:left="5664" w:hanging="360"/>
      </w:pPr>
    </w:lvl>
    <w:lvl w:ilvl="8" w:tplc="0419001B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18BE682D"/>
    <w:multiLevelType w:val="singleLevel"/>
    <w:tmpl w:val="88AC9CA2"/>
    <w:lvl w:ilvl="0">
      <w:start w:val="3"/>
      <w:numFmt w:val="decimal"/>
      <w:lvlText w:val="%1."/>
      <w:legacy w:legacy="1" w:legacySpace="0" w:legacyIndent="283"/>
      <w:lvlJc w:val="left"/>
      <w:rPr>
        <w:rFonts w:ascii="Times New Roman" w:hAnsi="Times New Roman" w:hint="default"/>
      </w:rPr>
    </w:lvl>
  </w:abstractNum>
  <w:abstractNum w:abstractNumId="4">
    <w:nsid w:val="19A74341"/>
    <w:multiLevelType w:val="singleLevel"/>
    <w:tmpl w:val="909E7950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hint="default"/>
      </w:rPr>
    </w:lvl>
  </w:abstractNum>
  <w:abstractNum w:abstractNumId="5">
    <w:nsid w:val="1A8214DC"/>
    <w:multiLevelType w:val="singleLevel"/>
    <w:tmpl w:val="FEDE32CA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hint="default"/>
      </w:rPr>
    </w:lvl>
  </w:abstractNum>
  <w:abstractNum w:abstractNumId="6">
    <w:nsid w:val="1CC603CD"/>
    <w:multiLevelType w:val="singleLevel"/>
    <w:tmpl w:val="1DA82CDA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hint="default"/>
      </w:rPr>
    </w:lvl>
  </w:abstractNum>
  <w:abstractNum w:abstractNumId="7">
    <w:nsid w:val="2A2F197B"/>
    <w:multiLevelType w:val="hybridMultilevel"/>
    <w:tmpl w:val="709EEA94"/>
    <w:lvl w:ilvl="0" w:tplc="E3B2C2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9F951F2"/>
    <w:multiLevelType w:val="singleLevel"/>
    <w:tmpl w:val="F696A140"/>
    <w:lvl w:ilvl="0">
      <w:start w:val="3"/>
      <w:numFmt w:val="decimal"/>
      <w:lvlText w:val="%1."/>
      <w:legacy w:legacy="1" w:legacySpace="0" w:legacyIndent="283"/>
      <w:lvlJc w:val="left"/>
      <w:rPr>
        <w:rFonts w:ascii="Times New Roman" w:hAnsi="Times New Roman" w:hint="default"/>
      </w:rPr>
    </w:lvl>
  </w:abstractNum>
  <w:abstractNum w:abstractNumId="9">
    <w:nsid w:val="42B56872"/>
    <w:multiLevelType w:val="singleLevel"/>
    <w:tmpl w:val="530A1FB0"/>
    <w:lvl w:ilvl="0">
      <w:start w:val="4"/>
      <w:numFmt w:val="decimal"/>
      <w:lvlText w:val="%1."/>
      <w:legacy w:legacy="1" w:legacySpace="0" w:legacyIndent="269"/>
      <w:lvlJc w:val="left"/>
      <w:rPr>
        <w:rFonts w:ascii="Times New Roman" w:hAnsi="Times New Roman" w:hint="default"/>
      </w:rPr>
    </w:lvl>
  </w:abstractNum>
  <w:abstractNum w:abstractNumId="10">
    <w:nsid w:val="43D86A2D"/>
    <w:multiLevelType w:val="singleLevel"/>
    <w:tmpl w:val="FA5ADB8C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hint="default"/>
      </w:rPr>
    </w:lvl>
  </w:abstractNum>
  <w:abstractNum w:abstractNumId="11">
    <w:nsid w:val="44244B7E"/>
    <w:multiLevelType w:val="singleLevel"/>
    <w:tmpl w:val="A8BA96F0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hint="default"/>
      </w:rPr>
    </w:lvl>
  </w:abstractNum>
  <w:abstractNum w:abstractNumId="12">
    <w:nsid w:val="48F81042"/>
    <w:multiLevelType w:val="hybridMultilevel"/>
    <w:tmpl w:val="CC00C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A54FF1"/>
    <w:multiLevelType w:val="singleLevel"/>
    <w:tmpl w:val="22267C98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hint="default"/>
      </w:rPr>
    </w:lvl>
  </w:abstractNum>
  <w:abstractNum w:abstractNumId="14">
    <w:nsid w:val="638A750E"/>
    <w:multiLevelType w:val="singleLevel"/>
    <w:tmpl w:val="D9D43A1E"/>
    <w:lvl w:ilvl="0">
      <w:start w:val="2"/>
      <w:numFmt w:val="decimal"/>
      <w:lvlText w:val="%1."/>
      <w:legacy w:legacy="1" w:legacySpace="0" w:legacyIndent="216"/>
      <w:lvlJc w:val="left"/>
      <w:rPr>
        <w:rFonts w:ascii="Times New Roman" w:hAnsi="Times New Roman" w:hint="default"/>
      </w:rPr>
    </w:lvl>
  </w:abstractNum>
  <w:abstractNum w:abstractNumId="15">
    <w:nsid w:val="7D4763A8"/>
    <w:multiLevelType w:val="singleLevel"/>
    <w:tmpl w:val="ECF62A06"/>
    <w:lvl w:ilvl="0">
      <w:start w:val="3"/>
      <w:numFmt w:val="decimal"/>
      <w:lvlText w:val="%1."/>
      <w:legacy w:legacy="1" w:legacySpace="0" w:legacyIndent="269"/>
      <w:lvlJc w:val="left"/>
      <w:rPr>
        <w:rFonts w:ascii="Times New Roman" w:hAnsi="Times New Roman" w:hint="default"/>
      </w:rPr>
    </w:lvl>
  </w:abstractNum>
  <w:abstractNum w:abstractNumId="16">
    <w:nsid w:val="7E3227AD"/>
    <w:multiLevelType w:val="singleLevel"/>
    <w:tmpl w:val="860AD106"/>
    <w:lvl w:ilvl="0">
      <w:start w:val="2"/>
      <w:numFmt w:val="decimal"/>
      <w:lvlText w:val="%1."/>
      <w:legacy w:legacy="1" w:legacySpace="0" w:legacyIndent="278"/>
      <w:lvlJc w:val="left"/>
      <w:rPr>
        <w:rFonts w:ascii="Times New Roman" w:hAnsi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360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3">
    <w:abstractNumId w:val="6"/>
  </w:num>
  <w:num w:numId="4">
    <w:abstractNumId w:val="15"/>
  </w:num>
  <w:num w:numId="5">
    <w:abstractNumId w:val="9"/>
  </w:num>
  <w:num w:numId="6">
    <w:abstractNumId w:val="13"/>
  </w:num>
  <w:num w:numId="7">
    <w:abstractNumId w:val="5"/>
  </w:num>
  <w:num w:numId="8">
    <w:abstractNumId w:val="14"/>
  </w:num>
  <w:num w:numId="9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0">
    <w:abstractNumId w:val="11"/>
  </w:num>
  <w:num w:numId="11">
    <w:abstractNumId w:val="16"/>
  </w:num>
  <w:num w:numId="12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  <w:num w:numId="13">
    <w:abstractNumId w:val="10"/>
  </w:num>
  <w:num w:numId="14">
    <w:abstractNumId w:val="10"/>
    <w:lvlOverride w:ilvl="0">
      <w:lvl w:ilvl="0">
        <w:start w:val="2"/>
        <w:numFmt w:val="decimal"/>
        <w:lvlText w:val="%1."/>
        <w:legacy w:legacy="1" w:legacySpace="0" w:legacyIndent="283"/>
        <w:lvlJc w:val="left"/>
        <w:rPr>
          <w:rFonts w:ascii="Times New Roman" w:hAnsi="Times New Roman" w:hint="default"/>
        </w:rPr>
      </w:lvl>
    </w:lvlOverride>
  </w:num>
  <w:num w:numId="15">
    <w:abstractNumId w:val="3"/>
  </w:num>
  <w:num w:numId="16">
    <w:abstractNumId w:val="4"/>
  </w:num>
  <w:num w:numId="17">
    <w:abstractNumId w:val="8"/>
  </w:num>
  <w:num w:numId="18">
    <w:abstractNumId w:val="2"/>
  </w:num>
  <w:num w:numId="19">
    <w:abstractNumId w:val="1"/>
  </w:num>
  <w:num w:numId="20">
    <w:abstractNumId w:val="7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071A"/>
    <w:rsid w:val="00080925"/>
    <w:rsid w:val="000E7105"/>
    <w:rsid w:val="001E7663"/>
    <w:rsid w:val="00227A4A"/>
    <w:rsid w:val="00256B35"/>
    <w:rsid w:val="00275CD4"/>
    <w:rsid w:val="00343A1D"/>
    <w:rsid w:val="00364A9A"/>
    <w:rsid w:val="00432D98"/>
    <w:rsid w:val="0061593F"/>
    <w:rsid w:val="007055E4"/>
    <w:rsid w:val="007824F3"/>
    <w:rsid w:val="007F360D"/>
    <w:rsid w:val="0094002E"/>
    <w:rsid w:val="00966978"/>
    <w:rsid w:val="009757EC"/>
    <w:rsid w:val="009B354E"/>
    <w:rsid w:val="00AC42CA"/>
    <w:rsid w:val="00B93D13"/>
    <w:rsid w:val="00C07045"/>
    <w:rsid w:val="00D2071A"/>
    <w:rsid w:val="00D53BD2"/>
    <w:rsid w:val="00EC4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93F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61593F"/>
    <w:pPr>
      <w:spacing w:line="322" w:lineRule="exact"/>
    </w:pPr>
  </w:style>
  <w:style w:type="paragraph" w:customStyle="1" w:styleId="Style2">
    <w:name w:val="Style2"/>
    <w:basedOn w:val="Normal"/>
    <w:uiPriority w:val="99"/>
    <w:rsid w:val="0061593F"/>
    <w:pPr>
      <w:spacing w:line="312" w:lineRule="exact"/>
      <w:jc w:val="both"/>
    </w:pPr>
  </w:style>
  <w:style w:type="paragraph" w:customStyle="1" w:styleId="Style3">
    <w:name w:val="Style3"/>
    <w:basedOn w:val="Normal"/>
    <w:uiPriority w:val="99"/>
    <w:rsid w:val="0061593F"/>
  </w:style>
  <w:style w:type="paragraph" w:customStyle="1" w:styleId="Style4">
    <w:name w:val="Style4"/>
    <w:basedOn w:val="Normal"/>
    <w:uiPriority w:val="99"/>
    <w:rsid w:val="0061593F"/>
  </w:style>
  <w:style w:type="paragraph" w:customStyle="1" w:styleId="Style5">
    <w:name w:val="Style5"/>
    <w:basedOn w:val="Normal"/>
    <w:uiPriority w:val="99"/>
    <w:rsid w:val="0061593F"/>
  </w:style>
  <w:style w:type="paragraph" w:customStyle="1" w:styleId="Style6">
    <w:name w:val="Style6"/>
    <w:basedOn w:val="Normal"/>
    <w:uiPriority w:val="99"/>
    <w:rsid w:val="0061593F"/>
    <w:pPr>
      <w:spacing w:line="320" w:lineRule="exact"/>
      <w:ind w:hanging="1133"/>
    </w:pPr>
  </w:style>
  <w:style w:type="paragraph" w:customStyle="1" w:styleId="Style7">
    <w:name w:val="Style7"/>
    <w:basedOn w:val="Normal"/>
    <w:uiPriority w:val="99"/>
    <w:rsid w:val="0061593F"/>
    <w:pPr>
      <w:spacing w:line="319" w:lineRule="exact"/>
      <w:ind w:firstLine="278"/>
    </w:pPr>
  </w:style>
  <w:style w:type="paragraph" w:customStyle="1" w:styleId="Style8">
    <w:name w:val="Style8"/>
    <w:basedOn w:val="Normal"/>
    <w:uiPriority w:val="99"/>
    <w:rsid w:val="0061593F"/>
    <w:pPr>
      <w:spacing w:line="322" w:lineRule="exact"/>
      <w:ind w:firstLine="1186"/>
    </w:pPr>
  </w:style>
  <w:style w:type="paragraph" w:customStyle="1" w:styleId="Style9">
    <w:name w:val="Style9"/>
    <w:basedOn w:val="Normal"/>
    <w:uiPriority w:val="99"/>
    <w:rsid w:val="0061593F"/>
  </w:style>
  <w:style w:type="character" w:customStyle="1" w:styleId="FontStyle11">
    <w:name w:val="Font Style11"/>
    <w:basedOn w:val="DefaultParagraphFont"/>
    <w:uiPriority w:val="99"/>
    <w:rsid w:val="0061593F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2">
    <w:name w:val="Font Style12"/>
    <w:basedOn w:val="DefaultParagraphFont"/>
    <w:uiPriority w:val="99"/>
    <w:rsid w:val="0061593F"/>
    <w:rPr>
      <w:rFonts w:ascii="Corbel" w:hAnsi="Corbel" w:cs="Corbel"/>
      <w:sz w:val="12"/>
      <w:szCs w:val="12"/>
    </w:rPr>
  </w:style>
  <w:style w:type="character" w:customStyle="1" w:styleId="FontStyle13">
    <w:name w:val="Font Style13"/>
    <w:basedOn w:val="DefaultParagraphFont"/>
    <w:uiPriority w:val="99"/>
    <w:rsid w:val="0061593F"/>
    <w:rPr>
      <w:rFonts w:ascii="MS Mincho" w:eastAsia="MS Mincho" w:cs="MS Mincho"/>
      <w:b/>
      <w:bCs/>
      <w:i/>
      <w:iCs/>
      <w:sz w:val="30"/>
      <w:szCs w:val="30"/>
    </w:rPr>
  </w:style>
  <w:style w:type="character" w:customStyle="1" w:styleId="FontStyle14">
    <w:name w:val="Font Style14"/>
    <w:basedOn w:val="DefaultParagraphFont"/>
    <w:uiPriority w:val="99"/>
    <w:rsid w:val="0061593F"/>
    <w:rPr>
      <w:rFonts w:ascii="Times New Roman" w:hAnsi="Times New Roman" w:cs="Times New Roman"/>
      <w:spacing w:val="-10"/>
      <w:sz w:val="28"/>
      <w:szCs w:val="28"/>
    </w:rPr>
  </w:style>
  <w:style w:type="character" w:customStyle="1" w:styleId="FontStyle15">
    <w:name w:val="Font Style15"/>
    <w:basedOn w:val="DefaultParagraphFont"/>
    <w:uiPriority w:val="99"/>
    <w:rsid w:val="0061593F"/>
    <w:rPr>
      <w:rFonts w:ascii="Times New Roman" w:hAnsi="Times New Roman" w:cs="Times New Roman"/>
      <w:i/>
      <w:iCs/>
      <w:spacing w:val="-10"/>
      <w:sz w:val="28"/>
      <w:szCs w:val="28"/>
    </w:rPr>
  </w:style>
  <w:style w:type="character" w:styleId="Hyperlink">
    <w:name w:val="Hyperlink"/>
    <w:basedOn w:val="DefaultParagraphFont"/>
    <w:uiPriority w:val="99"/>
    <w:rsid w:val="0061593F"/>
    <w:rPr>
      <w:color w:val="auto"/>
      <w:u w:val="single"/>
    </w:rPr>
  </w:style>
  <w:style w:type="paragraph" w:styleId="ListParagraph">
    <w:name w:val="List Paragraph"/>
    <w:basedOn w:val="Normal"/>
    <w:uiPriority w:val="99"/>
    <w:qFormat/>
    <w:rsid w:val="00D53BD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8</Pages>
  <Words>1369</Words>
  <Characters>7807</Characters>
  <Application>Microsoft Office Outlook</Application>
  <DocSecurity>0</DocSecurity>
  <Lines>0</Lines>
  <Paragraphs>0</Paragraphs>
  <ScaleCrop>false</ScaleCrop>
  <Company>школа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Школа-ПК</cp:lastModifiedBy>
  <cp:revision>15</cp:revision>
  <dcterms:created xsi:type="dcterms:W3CDTF">2015-10-12T05:09:00Z</dcterms:created>
  <dcterms:modified xsi:type="dcterms:W3CDTF">2016-11-07T14:20:00Z</dcterms:modified>
</cp:coreProperties>
</file>