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864" w:rsidRDefault="005D4864" w:rsidP="005D4864">
      <w:pPr>
        <w:rPr>
          <w:rFonts w:ascii="Times New Roman" w:hAnsi="Times New Roman"/>
          <w:b/>
          <w:sz w:val="24"/>
          <w:szCs w:val="24"/>
          <w:lang w:val="uk-UA"/>
        </w:rPr>
      </w:pPr>
    </w:p>
    <w:p w:rsidR="00EA5CE8" w:rsidRDefault="00EA5CE8" w:rsidP="005D4864">
      <w:pPr>
        <w:rPr>
          <w:lang w:val="uk-UA"/>
        </w:rPr>
      </w:pPr>
    </w:p>
    <w:p w:rsidR="005D4864" w:rsidRDefault="005D4864" w:rsidP="005D4864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1A15F8">
        <w:rPr>
          <w:rFonts w:ascii="Bradley Hand ITC" w:hAnsi="Bradley Hand ITC"/>
          <w:b/>
          <w:sz w:val="32"/>
          <w:szCs w:val="32"/>
          <w:lang w:val="uk-UA"/>
        </w:rPr>
        <w:t xml:space="preserve">. </w:t>
      </w:r>
      <w:r w:rsidRPr="001A15F8">
        <w:rPr>
          <w:rFonts w:ascii="Times New Roman" w:hAnsi="Times New Roman"/>
          <w:b/>
          <w:sz w:val="32"/>
          <w:szCs w:val="32"/>
          <w:lang w:val="uk-UA"/>
        </w:rPr>
        <w:t>Історія</w:t>
      </w:r>
      <w:r w:rsidRPr="001A15F8">
        <w:rPr>
          <w:rFonts w:ascii="Bradley Hand ITC" w:hAnsi="Bradley Hand ITC"/>
          <w:b/>
          <w:sz w:val="32"/>
          <w:szCs w:val="32"/>
          <w:lang w:val="uk-UA"/>
        </w:rPr>
        <w:t xml:space="preserve"> </w:t>
      </w:r>
      <w:r w:rsidRPr="001A15F8">
        <w:rPr>
          <w:rFonts w:ascii="Times New Roman" w:hAnsi="Times New Roman"/>
          <w:b/>
          <w:sz w:val="32"/>
          <w:szCs w:val="32"/>
          <w:lang w:val="uk-UA"/>
        </w:rPr>
        <w:t>України</w:t>
      </w:r>
    </w:p>
    <w:p w:rsidR="009C7D88" w:rsidRPr="001A15F8" w:rsidRDefault="009C7D88" w:rsidP="005D4864">
      <w:pPr>
        <w:jc w:val="center"/>
        <w:rPr>
          <w:rFonts w:ascii="Bradley Hand ITC" w:hAnsi="Bradley Hand ITC"/>
          <w:b/>
          <w:sz w:val="32"/>
          <w:szCs w:val="32"/>
          <w:lang w:val="uk-UA"/>
        </w:rPr>
      </w:pPr>
      <w:r>
        <w:rPr>
          <w:rFonts w:ascii="Times New Roman" w:hAnsi="Times New Roman"/>
          <w:b/>
          <w:sz w:val="32"/>
          <w:szCs w:val="32"/>
          <w:lang w:val="uk-UA"/>
        </w:rPr>
        <w:t>8 клас</w:t>
      </w:r>
    </w:p>
    <w:p w:rsidR="005D4864" w:rsidRDefault="005D4864" w:rsidP="005D4864">
      <w:pPr>
        <w:rPr>
          <w:rFonts w:ascii="Times New Roman" w:hAnsi="Times New Roman"/>
          <w:b/>
          <w:sz w:val="44"/>
          <w:szCs w:val="44"/>
          <w:lang w:val="uk-UA"/>
        </w:rPr>
      </w:pPr>
    </w:p>
    <w:p w:rsidR="005D4864" w:rsidRPr="00CC41F5" w:rsidRDefault="00EA5CE8" w:rsidP="005D4864">
      <w:pPr>
        <w:jc w:val="center"/>
        <w:rPr>
          <w:rFonts w:ascii="Algerian" w:hAnsi="Algerian"/>
          <w:b/>
          <w:sz w:val="44"/>
          <w:szCs w:val="44"/>
          <w:lang w:val="uk-UA"/>
        </w:rPr>
      </w:pPr>
      <w:r>
        <w:rPr>
          <w:rFonts w:ascii="Times New Roman" w:hAnsi="Times New Roman"/>
          <w:b/>
          <w:sz w:val="44"/>
          <w:szCs w:val="44"/>
        </w:rPr>
        <w:t>Про</w:t>
      </w:r>
      <w:r>
        <w:rPr>
          <w:rFonts w:ascii="Times New Roman" w:hAnsi="Times New Roman"/>
          <w:b/>
          <w:sz w:val="44"/>
          <w:szCs w:val="44"/>
          <w:lang w:val="uk-UA"/>
        </w:rPr>
        <w:t>є</w:t>
      </w:r>
      <w:r w:rsidR="005D4864" w:rsidRPr="00CC41F5">
        <w:rPr>
          <w:rFonts w:ascii="Times New Roman" w:hAnsi="Times New Roman"/>
          <w:b/>
          <w:sz w:val="44"/>
          <w:szCs w:val="44"/>
        </w:rPr>
        <w:t>кт</w:t>
      </w:r>
      <w:r w:rsidR="005D4864" w:rsidRPr="00CC41F5">
        <w:rPr>
          <w:rFonts w:ascii="Algerian" w:hAnsi="Algerian"/>
          <w:b/>
          <w:sz w:val="44"/>
          <w:szCs w:val="44"/>
        </w:rPr>
        <w:t>:</w:t>
      </w:r>
    </w:p>
    <w:p w:rsidR="005D4864" w:rsidRPr="00C83821" w:rsidRDefault="005D4864" w:rsidP="00C83821">
      <w:pPr>
        <w:jc w:val="center"/>
        <w:rPr>
          <w:rFonts w:asciiTheme="minorHAnsi" w:hAnsiTheme="minorHAnsi"/>
          <w:b/>
          <w:i/>
          <w:sz w:val="96"/>
          <w:szCs w:val="96"/>
          <w:lang w:val="uk-UA"/>
        </w:rPr>
      </w:pPr>
      <w:r w:rsidRPr="00A56956">
        <w:rPr>
          <w:rFonts w:ascii="Baskerville Old Face" w:hAnsi="Baskerville Old Face"/>
          <w:b/>
          <w:i/>
          <w:sz w:val="96"/>
          <w:szCs w:val="96"/>
        </w:rPr>
        <w:t>«</w:t>
      </w:r>
      <w:r w:rsidRPr="00A56956">
        <w:rPr>
          <w:rFonts w:ascii="Times New Roman" w:hAnsi="Times New Roman"/>
          <w:b/>
          <w:i/>
          <w:sz w:val="96"/>
          <w:szCs w:val="96"/>
          <w:lang w:val="uk-UA"/>
        </w:rPr>
        <w:t>Козацька</w:t>
      </w:r>
      <w:r w:rsidRPr="00A56956">
        <w:rPr>
          <w:rFonts w:ascii="Baskerville Old Face" w:hAnsi="Baskerville Old Face"/>
          <w:b/>
          <w:i/>
          <w:sz w:val="96"/>
          <w:szCs w:val="96"/>
          <w:lang w:val="uk-UA"/>
        </w:rPr>
        <w:t xml:space="preserve"> </w:t>
      </w:r>
      <w:r w:rsidRPr="00A56956">
        <w:rPr>
          <w:rFonts w:ascii="Times New Roman" w:hAnsi="Times New Roman"/>
          <w:b/>
          <w:i/>
          <w:sz w:val="96"/>
          <w:szCs w:val="96"/>
          <w:lang w:val="uk-UA"/>
        </w:rPr>
        <w:t>спадщина</w:t>
      </w:r>
      <w:r w:rsidRPr="00A56956">
        <w:rPr>
          <w:rFonts w:ascii="Baskerville Old Face" w:hAnsi="Baskerville Old Face" w:cs="Baskerville Old Face"/>
          <w:b/>
          <w:i/>
          <w:sz w:val="96"/>
          <w:szCs w:val="96"/>
          <w:lang w:val="uk-UA"/>
        </w:rPr>
        <w:t>»</w:t>
      </w:r>
    </w:p>
    <w:p w:rsidR="005D4864" w:rsidRDefault="005D4864" w:rsidP="005D4864">
      <w:pPr>
        <w:jc w:val="right"/>
        <w:rPr>
          <w:b/>
          <w:sz w:val="28"/>
          <w:szCs w:val="28"/>
          <w:lang w:val="uk-UA"/>
        </w:rPr>
      </w:pPr>
    </w:p>
    <w:p w:rsidR="005D4864" w:rsidRPr="00A56956" w:rsidRDefault="00A56956" w:rsidP="00A56956">
      <w:pPr>
        <w:jc w:val="center"/>
        <w:rPr>
          <w:b/>
          <w:sz w:val="28"/>
          <w:szCs w:val="28"/>
        </w:rPr>
      </w:pPr>
      <w:r>
        <w:rPr>
          <w:rFonts w:ascii="Arial" w:eastAsia="Times New Roman" w:hAnsi="Arial" w:cs="Arial"/>
          <w:noProof/>
          <w:color w:val="0B0080"/>
          <w:sz w:val="19"/>
          <w:szCs w:val="19"/>
          <w:lang w:val="uk-UA" w:eastAsia="uk-UA"/>
        </w:rPr>
        <w:drawing>
          <wp:inline distT="0" distB="0" distL="0" distR="0" wp14:anchorId="01645D78" wp14:editId="02626CAF">
            <wp:extent cx="4896187" cy="3797266"/>
            <wp:effectExtent l="0" t="0" r="0" b="0"/>
            <wp:docPr id="3" name="Рисунок 3" descr="107400043 kozak2.pn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7400043 kozak2.pn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4363" cy="3795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4864" w:rsidRDefault="005D4864" w:rsidP="005D4864">
      <w:pPr>
        <w:jc w:val="right"/>
        <w:rPr>
          <w:b/>
          <w:sz w:val="28"/>
          <w:szCs w:val="28"/>
          <w:lang w:val="uk-UA"/>
        </w:rPr>
      </w:pPr>
    </w:p>
    <w:p w:rsidR="00A56956" w:rsidRDefault="00EA5CE8" w:rsidP="00944D13">
      <w:pPr>
        <w:ind w:right="425"/>
        <w:jc w:val="right"/>
        <w:rPr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Автор</w:t>
      </w:r>
      <w:r w:rsidR="00A56956" w:rsidRPr="00CC41F5">
        <w:rPr>
          <w:rFonts w:ascii="Algerian" w:hAnsi="Algerian"/>
          <w:b/>
          <w:sz w:val="28"/>
          <w:szCs w:val="28"/>
          <w:lang w:val="uk-UA"/>
        </w:rPr>
        <w:t xml:space="preserve">: </w:t>
      </w:r>
      <w:r w:rsidR="00A56956" w:rsidRPr="00CC41F5">
        <w:rPr>
          <w:rFonts w:ascii="Times New Roman" w:hAnsi="Times New Roman"/>
          <w:b/>
          <w:sz w:val="28"/>
          <w:szCs w:val="28"/>
          <w:lang w:val="uk-UA"/>
        </w:rPr>
        <w:t>Динюк</w:t>
      </w:r>
      <w:r w:rsidR="00A56956" w:rsidRPr="00CC41F5">
        <w:rPr>
          <w:rFonts w:ascii="Algerian" w:hAnsi="Algerian"/>
          <w:b/>
          <w:sz w:val="28"/>
          <w:szCs w:val="28"/>
          <w:lang w:val="uk-UA"/>
        </w:rPr>
        <w:t xml:space="preserve"> </w:t>
      </w:r>
      <w:r w:rsidR="00A56956" w:rsidRPr="00CC41F5">
        <w:rPr>
          <w:rFonts w:ascii="Times New Roman" w:hAnsi="Times New Roman"/>
          <w:b/>
          <w:sz w:val="28"/>
          <w:szCs w:val="28"/>
          <w:lang w:val="uk-UA"/>
        </w:rPr>
        <w:t>Л</w:t>
      </w:r>
      <w:r w:rsidR="00A56956" w:rsidRPr="00CC41F5">
        <w:rPr>
          <w:rFonts w:ascii="Algerian" w:hAnsi="Algerian"/>
          <w:b/>
          <w:sz w:val="28"/>
          <w:szCs w:val="28"/>
          <w:lang w:val="uk-UA"/>
        </w:rPr>
        <w:t xml:space="preserve">. </w:t>
      </w:r>
      <w:r w:rsidR="00A56956" w:rsidRPr="00CC41F5">
        <w:rPr>
          <w:rFonts w:ascii="Times New Roman" w:hAnsi="Times New Roman"/>
          <w:b/>
          <w:sz w:val="28"/>
          <w:szCs w:val="28"/>
          <w:lang w:val="uk-UA"/>
        </w:rPr>
        <w:t>В</w:t>
      </w:r>
      <w:r w:rsidR="00A56956" w:rsidRPr="00CC41F5">
        <w:rPr>
          <w:rFonts w:ascii="Algerian" w:hAnsi="Algerian"/>
          <w:b/>
          <w:sz w:val="28"/>
          <w:szCs w:val="28"/>
          <w:lang w:val="uk-UA"/>
        </w:rPr>
        <w:t>.</w:t>
      </w:r>
    </w:p>
    <w:p w:rsidR="009609FE" w:rsidRDefault="009609FE" w:rsidP="005D4864">
      <w:pPr>
        <w:jc w:val="right"/>
        <w:rPr>
          <w:b/>
          <w:sz w:val="28"/>
          <w:szCs w:val="28"/>
          <w:lang w:val="uk-UA"/>
        </w:rPr>
      </w:pPr>
    </w:p>
    <w:p w:rsidR="009609FE" w:rsidRDefault="009609FE" w:rsidP="00A56956">
      <w:pPr>
        <w:rPr>
          <w:b/>
          <w:sz w:val="28"/>
          <w:szCs w:val="28"/>
          <w:lang w:val="uk-UA"/>
        </w:rPr>
      </w:pPr>
    </w:p>
    <w:p w:rsidR="00C83821" w:rsidRDefault="00C83821" w:rsidP="00A56956">
      <w:pPr>
        <w:rPr>
          <w:b/>
          <w:sz w:val="28"/>
          <w:szCs w:val="28"/>
          <w:lang w:val="uk-UA"/>
        </w:rPr>
      </w:pPr>
    </w:p>
    <w:p w:rsidR="009609FE" w:rsidRPr="00E75F92" w:rsidRDefault="009609FE" w:rsidP="009609FE">
      <w:pPr>
        <w:pBdr>
          <w:bottom w:val="single" w:sz="6" w:space="2" w:color="AAAAAA"/>
        </w:pBdr>
        <w:shd w:val="clear" w:color="auto" w:fill="FFFFFF"/>
        <w:spacing w:after="144" w:line="240" w:lineRule="auto"/>
        <w:outlineLvl w:val="1"/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</w:pPr>
      <w:r w:rsidRPr="00E75F92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lastRenderedPageBreak/>
        <w:t>Стислий опис проекту</w:t>
      </w:r>
    </w:p>
    <w:p w:rsidR="009609FE" w:rsidRPr="009609FE" w:rsidRDefault="009609FE" w:rsidP="009609FE">
      <w:pPr>
        <w:shd w:val="clear" w:color="auto" w:fill="FFFFFF"/>
        <w:spacing w:before="96" w:after="120" w:line="360" w:lineRule="atLeast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Проект стосується історії України Х</w:t>
      </w:r>
      <w:proofErr w:type="gramStart"/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V</w:t>
      </w:r>
      <w:proofErr w:type="gramEnd"/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І століття. Дана тема «Українські землі в ХVІ ст.» вивчається в 8 класі, що відповідає програмі. Передбачається індивідуальна т</w:t>
      </w:r>
      <w:r w:rsidR="00EA5CE8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а групова діяльність учнів. Про</w:t>
      </w:r>
      <w:r w:rsidR="00EA5CE8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є</w:t>
      </w:r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кт передбачає такі види діяльності учнів</w:t>
      </w:r>
      <w:proofErr w:type="gramStart"/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:с</w:t>
      </w:r>
      <w:proofErr w:type="gramEnd"/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оціологічні опитування учнями батьків, знайомих, вивчення джерел, вивчення навчальної літератури. По закінченню, учн</w:t>
      </w:r>
      <w:r w:rsidR="00E75F9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і створять презентації, буклети</w:t>
      </w:r>
      <w:proofErr w:type="gramStart"/>
      <w:r w:rsidR="00E75F92"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,</w:t>
      </w:r>
      <w:proofErr w:type="gramEnd"/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підготують цікаві повідомлення.</w:t>
      </w:r>
    </w:p>
    <w:p w:rsidR="009609FE" w:rsidRPr="009609FE" w:rsidRDefault="009609FE" w:rsidP="009609FE">
      <w:pPr>
        <w:shd w:val="clear" w:color="auto" w:fill="FFFFFF"/>
        <w:spacing w:after="72" w:line="240" w:lineRule="auto"/>
        <w:outlineLvl w:val="2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9609F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uk-UA"/>
        </w:rPr>
        <w:t>Ключове питання</w:t>
      </w:r>
    </w:p>
    <w:p w:rsidR="009609FE" w:rsidRPr="009609FE" w:rsidRDefault="009609FE" w:rsidP="009609FE">
      <w:pPr>
        <w:shd w:val="clear" w:color="auto" w:fill="FFFFFF"/>
        <w:spacing w:before="96" w:after="120" w:line="360" w:lineRule="atLeast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Чи впливає минуле на майбутн</w:t>
      </w:r>
      <w:proofErr w:type="gramStart"/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є?</w:t>
      </w:r>
      <w:proofErr w:type="gramEnd"/>
    </w:p>
    <w:p w:rsidR="009609FE" w:rsidRPr="009609FE" w:rsidRDefault="009609FE" w:rsidP="009609FE">
      <w:pPr>
        <w:shd w:val="clear" w:color="auto" w:fill="FFFFFF"/>
        <w:spacing w:after="72" w:line="240" w:lineRule="auto"/>
        <w:outlineLvl w:val="2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9609F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uk-UA"/>
        </w:rPr>
        <w:t>Тематичні питання</w:t>
      </w:r>
    </w:p>
    <w:p w:rsidR="009609FE" w:rsidRPr="009609FE" w:rsidRDefault="009609FE" w:rsidP="009609FE">
      <w:pPr>
        <w:numPr>
          <w:ilvl w:val="0"/>
          <w:numId w:val="4"/>
        </w:numPr>
        <w:shd w:val="clear" w:color="auto" w:fill="FFFFFF"/>
        <w:spacing w:before="100" w:beforeAutospacing="1" w:after="24" w:line="360" w:lineRule="atLeast"/>
        <w:ind w:left="384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Який вплив мають звичаї козацтва на сучасність?</w:t>
      </w:r>
    </w:p>
    <w:p w:rsidR="009609FE" w:rsidRPr="009609FE" w:rsidRDefault="009609FE" w:rsidP="009609FE">
      <w:pPr>
        <w:numPr>
          <w:ilvl w:val="0"/>
          <w:numId w:val="4"/>
        </w:numPr>
        <w:shd w:val="clear" w:color="auto" w:fill="FFFFFF"/>
        <w:spacing w:before="100" w:beforeAutospacing="1" w:after="24" w:line="360" w:lineRule="atLeast"/>
        <w:ind w:left="384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Які риси козацького побуту ви вважаєте раціональними, а які зайвими?</w:t>
      </w:r>
    </w:p>
    <w:p w:rsidR="00944D13" w:rsidRPr="00944D13" w:rsidRDefault="009609FE" w:rsidP="00944D13">
      <w:pPr>
        <w:numPr>
          <w:ilvl w:val="0"/>
          <w:numId w:val="4"/>
        </w:numPr>
        <w:shd w:val="clear" w:color="auto" w:fill="FFFFFF"/>
        <w:spacing w:before="100" w:beforeAutospacing="1" w:line="360" w:lineRule="atLeast"/>
        <w:ind w:left="384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Які риси козацького побуту приваблюють вас, а які </w:t>
      </w:r>
      <w:proofErr w:type="gramStart"/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н</w:t>
      </w:r>
      <w:proofErr w:type="gramEnd"/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і?</w:t>
      </w:r>
    </w:p>
    <w:p w:rsidR="009609FE" w:rsidRPr="009609FE" w:rsidRDefault="009609FE" w:rsidP="00944D13">
      <w:pPr>
        <w:shd w:val="clear" w:color="auto" w:fill="FFFFFF"/>
        <w:spacing w:line="240" w:lineRule="auto"/>
        <w:outlineLvl w:val="2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9609FE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uk-UA"/>
        </w:rPr>
        <w:t>Змістові питання</w:t>
      </w:r>
    </w:p>
    <w:p w:rsidR="009609FE" w:rsidRPr="009609FE" w:rsidRDefault="009609FE" w:rsidP="00944D13">
      <w:pPr>
        <w:numPr>
          <w:ilvl w:val="0"/>
          <w:numId w:val="5"/>
        </w:numPr>
        <w:shd w:val="clear" w:color="auto" w:fill="FFFFFF"/>
        <w:spacing w:before="100" w:beforeAutospacing="1" w:after="0" w:line="360" w:lineRule="atLeast"/>
        <w:ind w:left="384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Які елементи козацького побуту збереглись до нашого часу?</w:t>
      </w:r>
    </w:p>
    <w:p w:rsidR="009609FE" w:rsidRPr="009609FE" w:rsidRDefault="009609FE" w:rsidP="009609FE">
      <w:pPr>
        <w:numPr>
          <w:ilvl w:val="0"/>
          <w:numId w:val="5"/>
        </w:numPr>
        <w:shd w:val="clear" w:color="auto" w:fill="FFFFFF"/>
        <w:spacing w:before="100" w:beforeAutospacing="1" w:after="24" w:line="360" w:lineRule="atLeast"/>
        <w:ind w:left="384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Чи кожен міг стати козаком?</w:t>
      </w:r>
    </w:p>
    <w:p w:rsidR="009609FE" w:rsidRPr="009609FE" w:rsidRDefault="009609FE" w:rsidP="009609FE">
      <w:pPr>
        <w:numPr>
          <w:ilvl w:val="0"/>
          <w:numId w:val="5"/>
        </w:numPr>
        <w:shd w:val="clear" w:color="auto" w:fill="FFFFFF"/>
        <w:spacing w:before="100" w:beforeAutospacing="1" w:after="24" w:line="360" w:lineRule="atLeast"/>
        <w:ind w:left="384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Яких чоловікі</w:t>
      </w:r>
      <w:proofErr w:type="gramStart"/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 обирали</w:t>
      </w:r>
      <w:proofErr w:type="gramEnd"/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до козацького війська?</w:t>
      </w:r>
    </w:p>
    <w:p w:rsidR="009609FE" w:rsidRPr="009609FE" w:rsidRDefault="009609FE" w:rsidP="009609FE">
      <w:pPr>
        <w:numPr>
          <w:ilvl w:val="0"/>
          <w:numId w:val="5"/>
        </w:numPr>
        <w:shd w:val="clear" w:color="auto" w:fill="FFFFFF"/>
        <w:spacing w:before="100" w:beforeAutospacing="1" w:after="24" w:line="360" w:lineRule="atLeast"/>
        <w:ind w:left="384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Чому саме та</w:t>
      </w:r>
      <w:r w:rsidR="00E75F9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я</w:t>
      </w:r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кими якостями </w:t>
      </w:r>
      <w:proofErr w:type="gramStart"/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повинен</w:t>
      </w:r>
      <w:proofErr w:type="gramEnd"/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був володіти козак?</w:t>
      </w:r>
    </w:p>
    <w:p w:rsidR="00944D13" w:rsidRDefault="00944D13" w:rsidP="009609FE">
      <w:pPr>
        <w:pBdr>
          <w:bottom w:val="single" w:sz="6" w:space="2" w:color="AAAAAA"/>
        </w:pBdr>
        <w:shd w:val="clear" w:color="auto" w:fill="FFFFFF"/>
        <w:spacing w:after="144" w:line="240" w:lineRule="auto"/>
        <w:outlineLvl w:val="1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</w:p>
    <w:p w:rsidR="009609FE" w:rsidRPr="00E75F92" w:rsidRDefault="009609FE" w:rsidP="009609FE">
      <w:pPr>
        <w:pBdr>
          <w:bottom w:val="single" w:sz="6" w:space="2" w:color="AAAAAA"/>
        </w:pBdr>
        <w:shd w:val="clear" w:color="auto" w:fill="FFFFFF"/>
        <w:spacing w:after="144" w:line="240" w:lineRule="auto"/>
        <w:outlineLvl w:val="1"/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</w:pPr>
      <w:r w:rsidRPr="00E75F92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>Навчальні цілі</w:t>
      </w:r>
    </w:p>
    <w:p w:rsidR="009609FE" w:rsidRPr="009609FE" w:rsidRDefault="009609FE" w:rsidP="009609FE">
      <w:pPr>
        <w:numPr>
          <w:ilvl w:val="0"/>
          <w:numId w:val="6"/>
        </w:numPr>
        <w:shd w:val="clear" w:color="auto" w:fill="FFFFFF"/>
        <w:spacing w:before="100" w:beforeAutospacing="1" w:after="24" w:line="360" w:lineRule="atLeast"/>
        <w:ind w:left="384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Учень дає характеристику причин виникнення козацтва та його розвитку на основі прикладі</w:t>
      </w:r>
      <w:proofErr w:type="gramStart"/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</w:t>
      </w:r>
      <w:proofErr w:type="gramEnd"/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;</w:t>
      </w:r>
    </w:p>
    <w:p w:rsidR="009609FE" w:rsidRPr="009609FE" w:rsidRDefault="009609FE" w:rsidP="009609FE">
      <w:pPr>
        <w:numPr>
          <w:ilvl w:val="0"/>
          <w:numId w:val="6"/>
        </w:numPr>
        <w:shd w:val="clear" w:color="auto" w:fill="FFFFFF"/>
        <w:spacing w:before="100" w:beforeAutospacing="1" w:after="24" w:line="360" w:lineRule="atLeast"/>
        <w:ind w:left="384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застосовує знання, аналізу</w:t>
      </w:r>
      <w:proofErr w:type="gramStart"/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є,</w:t>
      </w:r>
      <w:proofErr w:type="gramEnd"/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критично мислить;</w:t>
      </w:r>
    </w:p>
    <w:p w:rsidR="009609FE" w:rsidRPr="009609FE" w:rsidRDefault="009609FE" w:rsidP="009609FE">
      <w:pPr>
        <w:numPr>
          <w:ilvl w:val="0"/>
          <w:numId w:val="6"/>
        </w:numPr>
        <w:shd w:val="clear" w:color="auto" w:fill="FFFFFF"/>
        <w:spacing w:before="100" w:beforeAutospacing="1" w:after="24" w:line="360" w:lineRule="atLeast"/>
        <w:ind w:left="384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таким чином, виховується інтерес до історії власного народу, його героїчного минулого;</w:t>
      </w:r>
    </w:p>
    <w:p w:rsidR="009609FE" w:rsidRPr="009609FE" w:rsidRDefault="009609FE" w:rsidP="009609FE">
      <w:pPr>
        <w:numPr>
          <w:ilvl w:val="0"/>
          <w:numId w:val="6"/>
        </w:numPr>
        <w:shd w:val="clear" w:color="auto" w:fill="FFFFFF"/>
        <w:spacing w:before="100" w:beforeAutospacing="1" w:after="24" w:line="360" w:lineRule="atLeast"/>
        <w:ind w:left="384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Визначає хронологічні </w:t>
      </w:r>
      <w:proofErr w:type="gramStart"/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меж</w:t>
      </w:r>
      <w:proofErr w:type="gramEnd"/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і;</w:t>
      </w:r>
    </w:p>
    <w:p w:rsidR="009609FE" w:rsidRPr="009609FE" w:rsidRDefault="009609FE" w:rsidP="009609FE">
      <w:pPr>
        <w:numPr>
          <w:ilvl w:val="0"/>
          <w:numId w:val="6"/>
        </w:numPr>
        <w:shd w:val="clear" w:color="auto" w:fill="FFFFFF"/>
        <w:spacing w:before="100" w:beforeAutospacing="1" w:after="24" w:line="360" w:lineRule="atLeast"/>
        <w:ind w:left="384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характеризує географічне положення та історичний розвиток Запорозьких</w:t>
      </w:r>
      <w:proofErr w:type="gramStart"/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С</w:t>
      </w:r>
      <w:proofErr w:type="gramEnd"/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ічей;</w:t>
      </w:r>
    </w:p>
    <w:p w:rsidR="009609FE" w:rsidRPr="009609FE" w:rsidRDefault="009609FE" w:rsidP="009609FE">
      <w:pPr>
        <w:numPr>
          <w:ilvl w:val="0"/>
          <w:numId w:val="6"/>
        </w:numPr>
        <w:shd w:val="clear" w:color="auto" w:fill="FFFFFF"/>
        <w:spacing w:before="100" w:beforeAutospacing="1" w:after="24" w:line="360" w:lineRule="atLeast"/>
        <w:ind w:left="384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характеризує побут та повсякденне життя козакі</w:t>
      </w:r>
      <w:proofErr w:type="gramStart"/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</w:t>
      </w:r>
      <w:proofErr w:type="gramEnd"/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;</w:t>
      </w:r>
    </w:p>
    <w:p w:rsidR="009609FE" w:rsidRPr="009609FE" w:rsidRDefault="009609FE" w:rsidP="009609FE">
      <w:pPr>
        <w:numPr>
          <w:ilvl w:val="0"/>
          <w:numId w:val="6"/>
        </w:numPr>
        <w:shd w:val="clear" w:color="auto" w:fill="FFFFFF"/>
        <w:spacing w:before="100" w:beforeAutospacing="1" w:after="24" w:line="360" w:lineRule="atLeast"/>
        <w:ind w:left="384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пояснює основні поняття;</w:t>
      </w:r>
    </w:p>
    <w:p w:rsidR="009609FE" w:rsidRPr="009609FE" w:rsidRDefault="009609FE" w:rsidP="009609FE">
      <w:pPr>
        <w:numPr>
          <w:ilvl w:val="0"/>
          <w:numId w:val="6"/>
        </w:numPr>
        <w:shd w:val="clear" w:color="auto" w:fill="FFFFFF"/>
        <w:spacing w:before="100" w:beforeAutospacing="1" w:after="24" w:line="360" w:lineRule="atLeast"/>
        <w:ind w:left="384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спі</w:t>
      </w:r>
      <w:proofErr w:type="gramStart"/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вв</w:t>
      </w:r>
      <w:proofErr w:type="gramEnd"/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ідносить дати та події;</w:t>
      </w:r>
    </w:p>
    <w:p w:rsidR="009609FE" w:rsidRPr="009609FE" w:rsidRDefault="009609FE" w:rsidP="009609FE">
      <w:pPr>
        <w:numPr>
          <w:ilvl w:val="0"/>
          <w:numId w:val="6"/>
        </w:numPr>
        <w:shd w:val="clear" w:color="auto" w:fill="FFFFFF"/>
        <w:spacing w:before="100" w:beforeAutospacing="1" w:after="24" w:line="360" w:lineRule="atLeast"/>
        <w:ind w:left="384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називає особливості </w:t>
      </w:r>
      <w:r w:rsidR="00E75F92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proofErr w:type="gramStart"/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соц</w:t>
      </w:r>
      <w:proofErr w:type="gramEnd"/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іально - економічного розвитку;</w:t>
      </w:r>
    </w:p>
    <w:p w:rsidR="009609FE" w:rsidRPr="009609FE" w:rsidRDefault="009609FE" w:rsidP="009609FE">
      <w:pPr>
        <w:numPr>
          <w:ilvl w:val="0"/>
          <w:numId w:val="6"/>
        </w:numPr>
        <w:shd w:val="clear" w:color="auto" w:fill="FFFFFF"/>
        <w:spacing w:before="100" w:beforeAutospacing="1" w:after="24" w:line="360" w:lineRule="atLeast"/>
        <w:ind w:left="384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вміє доводити загальновідомі факти.</w:t>
      </w:r>
    </w:p>
    <w:p w:rsidR="009609FE" w:rsidRPr="00944D13" w:rsidRDefault="009609FE" w:rsidP="00944D13">
      <w:pPr>
        <w:shd w:val="clear" w:color="auto" w:fill="FFFFFF"/>
        <w:spacing w:before="96" w:after="120" w:line="360" w:lineRule="atLeast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</w:pPr>
      <w:r w:rsidRPr="00944D13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>Вище згадані вміння і навички мають складати основу проектної діяльності, результато</w:t>
      </w:r>
      <w:r w:rsidR="00E75F92" w:rsidRPr="00944D13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>м роботи є презентація, буклет</w:t>
      </w:r>
      <w:r w:rsidR="00E75F92" w:rsidRPr="00944D13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.</w:t>
      </w:r>
    </w:p>
    <w:p w:rsidR="009609FE" w:rsidRPr="00E75F92" w:rsidRDefault="009609FE" w:rsidP="009609FE">
      <w:pPr>
        <w:pBdr>
          <w:bottom w:val="single" w:sz="6" w:space="2" w:color="AAAAAA"/>
        </w:pBdr>
        <w:shd w:val="clear" w:color="auto" w:fill="FFFFFF"/>
        <w:spacing w:after="144" w:line="240" w:lineRule="auto"/>
        <w:outlineLvl w:val="1"/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</w:pPr>
      <w:r w:rsidRPr="00E75F92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>Діяльність вчителя</w:t>
      </w:r>
    </w:p>
    <w:p w:rsidR="009609FE" w:rsidRPr="00944D13" w:rsidRDefault="009609FE" w:rsidP="009609FE">
      <w:pPr>
        <w:numPr>
          <w:ilvl w:val="0"/>
          <w:numId w:val="7"/>
        </w:numPr>
        <w:shd w:val="clear" w:color="auto" w:fill="FFFFFF"/>
        <w:spacing w:before="100" w:beforeAutospacing="1" w:after="24" w:line="360" w:lineRule="atLeast"/>
        <w:ind w:left="384"/>
        <w:rPr>
          <w:rFonts w:ascii="Times New Roman" w:eastAsia="Times New Roman" w:hAnsi="Times New Roman"/>
          <w:sz w:val="28"/>
          <w:szCs w:val="28"/>
          <w:lang w:eastAsia="uk-UA"/>
        </w:rPr>
      </w:pPr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lastRenderedPageBreak/>
        <w:t>З’ясування навчальн</w:t>
      </w:r>
      <w:r w:rsidR="00944D1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их потреб учнів здійснюється за</w:t>
      </w:r>
      <w:r w:rsidR="00944D13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допомогою </w:t>
      </w:r>
      <w:hyperlink r:id="rId9" w:history="1">
        <w:r w:rsidRPr="00944D13">
          <w:rPr>
            <w:rFonts w:ascii="Times New Roman" w:eastAsia="Times New Roman" w:hAnsi="Times New Roman"/>
            <w:sz w:val="28"/>
            <w:szCs w:val="28"/>
            <w:u w:val="single"/>
            <w:lang w:eastAsia="uk-UA"/>
          </w:rPr>
          <w:t>анкетування</w:t>
        </w:r>
      </w:hyperlink>
      <w:r w:rsidRPr="00944D13">
        <w:rPr>
          <w:rFonts w:ascii="Times New Roman" w:eastAsia="Times New Roman" w:hAnsi="Times New Roman"/>
          <w:sz w:val="28"/>
          <w:szCs w:val="28"/>
          <w:lang w:eastAsia="uk-UA"/>
        </w:rPr>
        <w:t>;</w:t>
      </w:r>
    </w:p>
    <w:p w:rsidR="00E75F92" w:rsidRPr="00944D13" w:rsidRDefault="009609FE" w:rsidP="00944D13">
      <w:pPr>
        <w:numPr>
          <w:ilvl w:val="0"/>
          <w:numId w:val="7"/>
        </w:numPr>
        <w:shd w:val="clear" w:color="auto" w:fill="FFFFFF"/>
        <w:spacing w:before="100" w:beforeAutospacing="1" w:after="24" w:line="360" w:lineRule="atLeast"/>
        <w:ind w:left="384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Вступна презентація</w:t>
      </w:r>
      <w:r w:rsidR="00944D13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 </w:t>
      </w:r>
      <w:r w:rsidRPr="00944D13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допоможе:</w:t>
      </w:r>
    </w:p>
    <w:p w:rsidR="00E75F92" w:rsidRPr="00E75F92" w:rsidRDefault="009609FE" w:rsidP="009609FE">
      <w:pPr>
        <w:numPr>
          <w:ilvl w:val="0"/>
          <w:numId w:val="7"/>
        </w:numPr>
        <w:shd w:val="clear" w:color="auto" w:fill="FFFFFF"/>
        <w:spacing w:before="100" w:beforeAutospacing="1" w:after="24" w:line="360" w:lineRule="atLeast"/>
        <w:ind w:left="384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а) з’ясувати учням, що від них </w:t>
      </w:r>
      <w:proofErr w:type="gramStart"/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очіку</w:t>
      </w:r>
      <w:proofErr w:type="gramEnd"/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ється при виконанні проекту;</w:t>
      </w:r>
    </w:p>
    <w:p w:rsidR="00E75F92" w:rsidRPr="00E75F92" w:rsidRDefault="009609FE" w:rsidP="009609FE">
      <w:pPr>
        <w:numPr>
          <w:ilvl w:val="0"/>
          <w:numId w:val="7"/>
        </w:numPr>
        <w:shd w:val="clear" w:color="auto" w:fill="FFFFFF"/>
        <w:spacing w:before="100" w:beforeAutospacing="1" w:after="24" w:line="360" w:lineRule="atLeast"/>
        <w:ind w:left="384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б) Що вони будуть робити </w:t>
      </w:r>
      <w:proofErr w:type="gramStart"/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</w:t>
      </w:r>
      <w:proofErr w:type="gramEnd"/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ід час виконання проекту;</w:t>
      </w:r>
    </w:p>
    <w:p w:rsidR="00E75F92" w:rsidRPr="00E75F92" w:rsidRDefault="009609FE" w:rsidP="009609FE">
      <w:pPr>
        <w:numPr>
          <w:ilvl w:val="0"/>
          <w:numId w:val="7"/>
        </w:numPr>
        <w:shd w:val="clear" w:color="auto" w:fill="FFFFFF"/>
        <w:spacing w:before="100" w:beforeAutospacing="1" w:after="24" w:line="360" w:lineRule="atLeast"/>
        <w:ind w:left="384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в) як </w:t>
      </w:r>
      <w:proofErr w:type="gramStart"/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вони</w:t>
      </w:r>
      <w:proofErr w:type="gramEnd"/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будуть представляти результати проекту;</w:t>
      </w:r>
    </w:p>
    <w:p w:rsidR="009609FE" w:rsidRPr="00944D13" w:rsidRDefault="009609FE" w:rsidP="009609FE">
      <w:pPr>
        <w:numPr>
          <w:ilvl w:val="0"/>
          <w:numId w:val="7"/>
        </w:numPr>
        <w:shd w:val="clear" w:color="auto" w:fill="FFFFFF"/>
        <w:spacing w:before="100" w:beforeAutospacing="1" w:after="24" w:line="360" w:lineRule="atLeast"/>
        <w:ind w:left="384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г) які нові знання та навички </w:t>
      </w:r>
      <w:proofErr w:type="gramStart"/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вони</w:t>
      </w:r>
      <w:proofErr w:type="gramEnd"/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отримають;</w:t>
      </w:r>
    </w:p>
    <w:p w:rsidR="00944D13" w:rsidRPr="009609FE" w:rsidRDefault="00944D13" w:rsidP="00944D13">
      <w:pPr>
        <w:shd w:val="clear" w:color="auto" w:fill="FFFFFF"/>
        <w:spacing w:before="100" w:beforeAutospacing="1" w:after="24" w:line="360" w:lineRule="atLeast"/>
        <w:ind w:left="384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</w:p>
    <w:p w:rsidR="009609FE" w:rsidRPr="00E75F92" w:rsidRDefault="009609FE" w:rsidP="007A6DDC">
      <w:pPr>
        <w:pBdr>
          <w:bottom w:val="single" w:sz="6" w:space="2" w:color="AAAAAA"/>
        </w:pBdr>
        <w:shd w:val="clear" w:color="auto" w:fill="FFFFFF"/>
        <w:spacing w:after="144" w:line="360" w:lineRule="auto"/>
        <w:outlineLvl w:val="1"/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</w:pPr>
      <w:r w:rsidRPr="00E75F92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>Діяльність учнів</w:t>
      </w:r>
    </w:p>
    <w:p w:rsidR="00944D13" w:rsidRPr="00944D13" w:rsidRDefault="009609FE" w:rsidP="007A6DDC">
      <w:pPr>
        <w:shd w:val="clear" w:color="auto" w:fill="FFFFFF"/>
        <w:spacing w:before="96" w:after="120" w:line="36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 ході виконання роботи учні:</w:t>
      </w:r>
    </w:p>
    <w:p w:rsidR="009609FE" w:rsidRPr="006E68C5" w:rsidRDefault="009609FE" w:rsidP="007A6DDC">
      <w:pPr>
        <w:shd w:val="clear" w:color="auto" w:fill="FFFFFF"/>
        <w:spacing w:before="96" w:after="120" w:line="36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6E68C5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• Досліджують твори художньої літератури;</w:t>
      </w:r>
    </w:p>
    <w:p w:rsidR="009609FE" w:rsidRPr="006E68C5" w:rsidRDefault="009609FE" w:rsidP="007A6DDC">
      <w:pPr>
        <w:shd w:val="clear" w:color="auto" w:fill="FFFFFF"/>
        <w:spacing w:before="96" w:after="120" w:line="36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6E68C5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• Досліджують хронологію та створють хронологічні та синхроністичні таблиці;</w:t>
      </w:r>
    </w:p>
    <w:p w:rsidR="009609FE" w:rsidRPr="009609FE" w:rsidRDefault="009609FE" w:rsidP="007A6DDC">
      <w:pPr>
        <w:shd w:val="clear" w:color="auto" w:fill="FFFFFF"/>
        <w:spacing w:before="96" w:after="120" w:line="360" w:lineRule="auto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proofErr w:type="gramStart"/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</w:t>
      </w:r>
      <w:proofErr w:type="gramEnd"/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ід час виконання проекту учні будуть </w:t>
      </w:r>
      <w:r w:rsidRPr="00E75F92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>використовувати Інтернет</w:t>
      </w:r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:</w:t>
      </w:r>
    </w:p>
    <w:p w:rsidR="009609FE" w:rsidRPr="009609FE" w:rsidRDefault="009609FE" w:rsidP="007A6DDC">
      <w:pPr>
        <w:shd w:val="clear" w:color="auto" w:fill="FFFFFF"/>
        <w:spacing w:before="96" w:after="120" w:line="480" w:lineRule="auto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А) для пошуку інформації</w:t>
      </w:r>
    </w:p>
    <w:p w:rsidR="009609FE" w:rsidRPr="009609FE" w:rsidRDefault="009609FE" w:rsidP="007A6DDC">
      <w:pPr>
        <w:shd w:val="clear" w:color="auto" w:fill="FFFFFF"/>
        <w:spacing w:before="96" w:after="120" w:line="480" w:lineRule="auto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Б) для спільної роботи над документами (за допомогою серві</w:t>
      </w:r>
      <w:proofErr w:type="gramStart"/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</w:t>
      </w:r>
      <w:proofErr w:type="gramEnd"/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ів веб 2.0)</w:t>
      </w:r>
    </w:p>
    <w:p w:rsidR="009609FE" w:rsidRPr="009609FE" w:rsidRDefault="009609FE" w:rsidP="007A6DDC">
      <w:pPr>
        <w:shd w:val="clear" w:color="auto" w:fill="FFFFFF"/>
        <w:spacing w:before="96" w:after="120" w:line="480" w:lineRule="auto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В) для консультації з викладачем </w:t>
      </w:r>
      <w:proofErr w:type="gramStart"/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</w:t>
      </w:r>
      <w:proofErr w:type="gramEnd"/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ід час самостійної роботи</w:t>
      </w:r>
    </w:p>
    <w:p w:rsidR="009609FE" w:rsidRPr="00944D13" w:rsidRDefault="009609FE" w:rsidP="007A6DDC">
      <w:pPr>
        <w:shd w:val="clear" w:color="auto" w:fill="FFFFFF"/>
        <w:spacing w:before="96" w:after="120" w:line="480" w:lineRule="auto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Учні будуть використовувати презентацію, створену вчителем</w:t>
      </w:r>
      <w:proofErr w:type="gramStart"/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,я</w:t>
      </w:r>
      <w:proofErr w:type="gramEnd"/>
      <w:r w:rsidRPr="009609F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к зразок плану побудови інформації, за якою створюватимуть свою </w:t>
      </w:r>
      <w:hyperlink r:id="rId10" w:history="1">
        <w:r w:rsidRPr="00944D13">
          <w:rPr>
            <w:rFonts w:ascii="Times New Roman" w:eastAsia="Times New Roman" w:hAnsi="Times New Roman"/>
            <w:sz w:val="28"/>
            <w:szCs w:val="28"/>
            <w:u w:val="single"/>
            <w:lang w:eastAsia="uk-UA"/>
          </w:rPr>
          <w:t>презентацію</w:t>
        </w:r>
      </w:hyperlink>
      <w:r w:rsidRPr="00944D13">
        <w:rPr>
          <w:rFonts w:ascii="Times New Roman" w:eastAsia="Times New Roman" w:hAnsi="Times New Roman"/>
          <w:sz w:val="28"/>
          <w:szCs w:val="28"/>
          <w:lang w:eastAsia="uk-UA"/>
        </w:rPr>
        <w:t>, </w:t>
      </w:r>
      <w:hyperlink r:id="rId11" w:history="1">
        <w:r w:rsidRPr="00944D13">
          <w:rPr>
            <w:rFonts w:ascii="Times New Roman" w:eastAsia="Times New Roman" w:hAnsi="Times New Roman"/>
            <w:sz w:val="28"/>
            <w:szCs w:val="28"/>
            <w:u w:val="single"/>
            <w:lang w:eastAsia="uk-UA"/>
          </w:rPr>
          <w:t>групи "Етнограф"</w:t>
        </w:r>
      </w:hyperlink>
      <w:r w:rsidR="00E75F92" w:rsidRPr="00944D13">
        <w:rPr>
          <w:rFonts w:ascii="Times New Roman" w:eastAsia="Times New Roman" w:hAnsi="Times New Roman"/>
          <w:sz w:val="28"/>
          <w:szCs w:val="28"/>
          <w:lang w:val="uk-UA" w:eastAsia="uk-UA"/>
        </w:rPr>
        <w:t>.</w:t>
      </w:r>
    </w:p>
    <w:p w:rsidR="009609FE" w:rsidRDefault="009609FE" w:rsidP="005D4864">
      <w:pPr>
        <w:jc w:val="right"/>
        <w:rPr>
          <w:b/>
          <w:sz w:val="28"/>
          <w:szCs w:val="28"/>
          <w:lang w:val="uk-UA"/>
        </w:rPr>
      </w:pPr>
    </w:p>
    <w:p w:rsidR="005D4864" w:rsidRDefault="005D4864" w:rsidP="005D4864">
      <w:pPr>
        <w:jc w:val="right"/>
        <w:rPr>
          <w:b/>
          <w:sz w:val="28"/>
          <w:szCs w:val="28"/>
          <w:lang w:val="uk-UA"/>
        </w:rPr>
      </w:pPr>
    </w:p>
    <w:p w:rsidR="00944D13" w:rsidRDefault="00944D13" w:rsidP="005D4864">
      <w:pPr>
        <w:jc w:val="right"/>
        <w:rPr>
          <w:b/>
          <w:sz w:val="28"/>
          <w:szCs w:val="28"/>
          <w:lang w:val="uk-UA"/>
        </w:rPr>
      </w:pPr>
    </w:p>
    <w:p w:rsidR="00944D13" w:rsidRDefault="00944D13" w:rsidP="005D4864">
      <w:pPr>
        <w:jc w:val="right"/>
        <w:rPr>
          <w:b/>
          <w:sz w:val="28"/>
          <w:szCs w:val="28"/>
          <w:lang w:val="uk-UA"/>
        </w:rPr>
      </w:pPr>
    </w:p>
    <w:p w:rsidR="00944D13" w:rsidRDefault="00944D13" w:rsidP="005D4864">
      <w:pPr>
        <w:jc w:val="right"/>
        <w:rPr>
          <w:b/>
          <w:sz w:val="28"/>
          <w:szCs w:val="28"/>
          <w:lang w:val="uk-UA"/>
        </w:rPr>
      </w:pPr>
    </w:p>
    <w:p w:rsidR="007A6DDC" w:rsidRDefault="007A6DDC" w:rsidP="005D4864">
      <w:pPr>
        <w:jc w:val="right"/>
        <w:rPr>
          <w:b/>
          <w:sz w:val="28"/>
          <w:szCs w:val="28"/>
          <w:lang w:val="uk-UA"/>
        </w:rPr>
      </w:pPr>
    </w:p>
    <w:p w:rsidR="009F1089" w:rsidRDefault="009F1089" w:rsidP="005D4864">
      <w:pPr>
        <w:jc w:val="right"/>
        <w:rPr>
          <w:b/>
          <w:sz w:val="28"/>
          <w:szCs w:val="28"/>
          <w:lang w:val="uk-UA"/>
        </w:rPr>
      </w:pPr>
    </w:p>
    <w:p w:rsidR="009F1089" w:rsidRDefault="009F1089" w:rsidP="005D4864">
      <w:pPr>
        <w:jc w:val="right"/>
        <w:rPr>
          <w:b/>
          <w:sz w:val="28"/>
          <w:szCs w:val="28"/>
          <w:lang w:val="uk-UA"/>
        </w:rPr>
      </w:pPr>
    </w:p>
    <w:p w:rsidR="009F1089" w:rsidRDefault="009F1089" w:rsidP="005D4864">
      <w:pPr>
        <w:jc w:val="right"/>
        <w:rPr>
          <w:b/>
          <w:sz w:val="28"/>
          <w:szCs w:val="28"/>
          <w:lang w:val="uk-UA"/>
        </w:rPr>
      </w:pPr>
    </w:p>
    <w:p w:rsidR="009F1089" w:rsidRDefault="009F1089" w:rsidP="005D4864">
      <w:pPr>
        <w:jc w:val="right"/>
        <w:rPr>
          <w:b/>
          <w:sz w:val="28"/>
          <w:szCs w:val="28"/>
          <w:lang w:val="uk-UA"/>
        </w:rPr>
      </w:pPr>
    </w:p>
    <w:p w:rsidR="005D4864" w:rsidRDefault="005D4864" w:rsidP="005D4864">
      <w:pPr>
        <w:jc w:val="right"/>
        <w:rPr>
          <w:b/>
          <w:sz w:val="28"/>
          <w:szCs w:val="28"/>
          <w:lang w:val="uk-UA"/>
        </w:rPr>
      </w:pPr>
    </w:p>
    <w:p w:rsidR="005D4864" w:rsidRPr="00AE457B" w:rsidRDefault="00E75F92" w:rsidP="00944D13">
      <w:pPr>
        <w:rPr>
          <w:rFonts w:ascii="Times New Roman" w:hAnsi="Times New Roman"/>
          <w:b/>
          <w:noProof/>
          <w:sz w:val="28"/>
          <w:szCs w:val="28"/>
          <w:lang w:val="uk-UA" w:eastAsia="ru-RU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4420235</wp:posOffset>
                </wp:positionH>
                <wp:positionV relativeFrom="paragraph">
                  <wp:posOffset>-632460</wp:posOffset>
                </wp:positionV>
                <wp:extent cx="1799590" cy="1102995"/>
                <wp:effectExtent l="19050" t="19050" r="10160" b="40005"/>
                <wp:wrapNone/>
                <wp:docPr id="8" name="12-конечная звезда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99590" cy="1102995"/>
                        </a:xfrm>
                        <a:prstGeom prst="star12">
                          <a:avLst/>
                        </a:prstGeom>
                        <a:gradFill rotWithShape="1">
                          <a:gsLst>
                            <a:gs pos="0">
                              <a:sysClr val="window" lastClr="FFFFFF">
                                <a:tint val="80000"/>
                                <a:satMod val="300000"/>
                              </a:sysClr>
                            </a:gs>
                            <a:gs pos="100000">
                              <a:sysClr val="window" lastClr="FFFFFF">
                                <a:shade val="30000"/>
                                <a:satMod val="200000"/>
                              </a:sysClr>
                            </a:gs>
                          </a:gsLst>
                          <a:path path="circle">
                            <a:fillToRect l="50000" t="50000" r="50000" b="50000"/>
                          </a:path>
                        </a:gra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D4864" w:rsidRDefault="005D4864" w:rsidP="005D4864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</w:pPr>
                            <w:r w:rsidRPr="000E199E">
                              <w:rPr>
                                <w:rFonts w:ascii="Calibri" w:hAnsi="Calibri"/>
                                <w:b/>
                                <w:bCs/>
                                <w:color w:val="008000"/>
                                <w:kern w:val="24"/>
                                <w:sz w:val="64"/>
                                <w:szCs w:val="64"/>
                                <w:lang w:val="uk-UA"/>
                              </w:rPr>
                              <w:t>1</w:t>
                            </w:r>
                            <w:r w:rsidRPr="000E199E">
                              <w:rPr>
                                <w:rFonts w:ascii="Calibri" w:hAnsi="Calibri"/>
                                <w:b/>
                                <w:bCs/>
                                <w:color w:val="008000"/>
                                <w:kern w:val="24"/>
                                <w:sz w:val="40"/>
                                <w:szCs w:val="40"/>
                                <w:lang w:val="uk-UA"/>
                              </w:rPr>
                              <w:t>крок</w:t>
                            </w:r>
                            <w:r w:rsidRPr="000E199E">
                              <w:rPr>
                                <w:rFonts w:ascii="Calibri" w:hAnsi="Calibri"/>
                                <w:b/>
                                <w:bCs/>
                                <w:color w:val="008000"/>
                                <w:kern w:val="24"/>
                                <w:sz w:val="64"/>
                                <w:szCs w:val="64"/>
                                <w:lang w:val="uk-UA"/>
                              </w:rPr>
                              <w:t>к крок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-конечная звезда 3" o:spid="_x0000_s1026" style="position:absolute;margin-left:348.05pt;margin-top:-49.8pt;width:141.7pt;height:86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99590,11029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" adj="-11796480,,5400" path="m,551498l247944,444444,120550,275749,422607,259022,449898,73887r275234,78081l899795,r174663,151968l1349693,73887r27290,185135l1679040,275749,1551646,444444r247944,107054l1551646,658551r127394,168695l1376983,843973r-27290,185135l1074458,951027,899795,1102995,725132,951027r-275234,78081l422607,843973,120550,827246,247944,658551,,551498xe" strokecolor="#385d8a" strokeweight="2pt">
                <v:fill color2="#959595" rotate="t" focusposition=".5,.5" focussize="" focus="100%" type="gradientRadial"/>
                <v:stroke joinstyle="miter"/>
                <v:formulas/>
                <v:path arrowok="t" o:connecttype="custom" o:connectlocs="0,551498;247944,444444;120550,275749;422607,259022;449898,73887;725132,151968;899795,0;1074458,151968;1349693,73887;1376983,259022;1679040,275749;1551646,444444;1799590,551498;1551646,658551;1679040,827246;1376983,843973;1349693,1029108;1074458,951027;899795,1102995;725132,951027;449898,1029108;422607,843973;120550,827246;247944,658551;0,551498" o:connectangles="0,0,0,0,0,0,0,0,0,0,0,0,0,0,0,0,0,0,0,0,0,0,0,0,0" textboxrect="0,0,1799590,1102995"/>
                <v:textbox>
                  <w:txbxContent>
                    <w:p w:rsidR="005D4864" w:rsidRDefault="005D4864" w:rsidP="005D4864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 w:rsidRPr="000E199E">
                        <w:rPr>
                          <w:rFonts w:ascii="Calibri" w:hAnsi="Calibri"/>
                          <w:b/>
                          <w:bCs/>
                          <w:color w:val="008000"/>
                          <w:kern w:val="24"/>
                          <w:sz w:val="64"/>
                          <w:szCs w:val="64"/>
                          <w:lang w:val="uk-UA"/>
                        </w:rPr>
                        <w:t>1</w:t>
                      </w:r>
                      <w:r w:rsidRPr="000E199E">
                        <w:rPr>
                          <w:rFonts w:ascii="Calibri" w:hAnsi="Calibri"/>
                          <w:b/>
                          <w:bCs/>
                          <w:color w:val="008000"/>
                          <w:kern w:val="24"/>
                          <w:sz w:val="40"/>
                          <w:szCs w:val="40"/>
                          <w:lang w:val="uk-UA"/>
                        </w:rPr>
                        <w:t>крок</w:t>
                      </w:r>
                      <w:r w:rsidRPr="000E199E">
                        <w:rPr>
                          <w:rFonts w:ascii="Calibri" w:hAnsi="Calibri"/>
                          <w:b/>
                          <w:bCs/>
                          <w:color w:val="008000"/>
                          <w:kern w:val="24"/>
                          <w:sz w:val="64"/>
                          <w:szCs w:val="64"/>
                          <w:lang w:val="uk-UA"/>
                        </w:rPr>
                        <w:t>к крок</w:t>
                      </w:r>
                    </w:p>
                  </w:txbxContent>
                </v:textbox>
              </v:shape>
            </w:pict>
          </mc:Fallback>
        </mc:AlternateContent>
      </w:r>
      <w:r w:rsidR="005D4864" w:rsidRPr="00AE457B">
        <w:rPr>
          <w:rFonts w:ascii="Times New Roman" w:hAnsi="Times New Roman"/>
          <w:b/>
          <w:noProof/>
          <w:sz w:val="28"/>
          <w:szCs w:val="28"/>
          <w:lang w:val="uk-UA" w:eastAsia="ru-RU"/>
        </w:rPr>
        <w:t>Вибір теми історичного дослідження</w:t>
      </w:r>
      <w:r w:rsidR="005D4864" w:rsidRPr="00AE457B">
        <w:rPr>
          <w:rFonts w:ascii="Times New Roman" w:hAnsi="Times New Roman"/>
          <w:b/>
          <w:noProof/>
          <w:sz w:val="28"/>
          <w:szCs w:val="28"/>
          <w:lang w:val="uk-UA" w:eastAsia="ru-RU"/>
        </w:rPr>
        <w:br/>
      </w:r>
    </w:p>
    <w:p w:rsidR="005D4864" w:rsidRPr="009F1089" w:rsidRDefault="00E75F92" w:rsidP="005D4864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-64135</wp:posOffset>
                </wp:positionH>
                <wp:positionV relativeFrom="paragraph">
                  <wp:posOffset>104775</wp:posOffset>
                </wp:positionV>
                <wp:extent cx="6009005" cy="2205990"/>
                <wp:effectExtent l="0" t="0" r="10795" b="22860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09005" cy="22059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D4864" w:rsidRDefault="005D4864" w:rsidP="005D4864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uk-UA"/>
                              </w:rPr>
                            </w:pPr>
                            <w:r w:rsidRPr="00562101">
                              <w:rPr>
                                <w:rFonts w:ascii="Times New Roman" w:hAnsi="Times New Roman"/>
                                <w:b/>
                                <w:sz w:val="48"/>
                                <w:szCs w:val="48"/>
                                <w:lang w:val="uk-UA"/>
                              </w:rPr>
                              <w:t>Мета</w:t>
                            </w:r>
                            <w:r w:rsidRPr="00562101">
                              <w:rPr>
                                <w:rFonts w:ascii="Baskerville Old Face" w:hAnsi="Baskerville Old Face"/>
                                <w:b/>
                                <w:sz w:val="48"/>
                                <w:szCs w:val="48"/>
                                <w:lang w:val="uk-UA"/>
                              </w:rPr>
                              <w:t xml:space="preserve"> </w:t>
                            </w:r>
                            <w:r w:rsidRPr="00562101">
                              <w:rPr>
                                <w:rFonts w:ascii="Times New Roman" w:hAnsi="Times New Roman"/>
                                <w:b/>
                                <w:sz w:val="48"/>
                                <w:szCs w:val="48"/>
                                <w:lang w:val="uk-UA"/>
                              </w:rPr>
                              <w:t>проекту</w:t>
                            </w:r>
                            <w:r w:rsidRPr="00562101">
                              <w:rPr>
                                <w:rFonts w:ascii="Baskerville Old Face" w:hAnsi="Baskerville Old Face"/>
                                <w:b/>
                                <w:sz w:val="48"/>
                                <w:szCs w:val="48"/>
                                <w:lang w:val="uk-UA"/>
                              </w:rPr>
                              <w:t>:</w:t>
                            </w:r>
                          </w:p>
                          <w:p w:rsidR="005D4864" w:rsidRPr="008D5C0C" w:rsidRDefault="005D4864" w:rsidP="005D4864">
                            <w:pPr>
                              <w:pStyle w:val="a6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jc w:val="center"/>
                              <w:rPr>
                                <w:rFonts w:ascii="Times New Roman" w:hAnsi="Times New Roman"/>
                                <w:sz w:val="40"/>
                                <w:szCs w:val="40"/>
                                <w:lang w:val="uk-UA"/>
                              </w:rPr>
                            </w:pPr>
                            <w:r w:rsidRPr="008D5C0C">
                              <w:rPr>
                                <w:rFonts w:ascii="Times New Roman" w:hAnsi="Times New Roman"/>
                                <w:sz w:val="40"/>
                                <w:szCs w:val="40"/>
                                <w:lang w:val="uk-UA"/>
                              </w:rPr>
                              <w:t>Розвиток творчих здібностей учнів.</w:t>
                            </w:r>
                          </w:p>
                          <w:p w:rsidR="005D4864" w:rsidRPr="008D5C0C" w:rsidRDefault="005D4864" w:rsidP="005D4864">
                            <w:pPr>
                              <w:pStyle w:val="a6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Fonts w:ascii="Times New Roman" w:hAnsi="Times New Roman"/>
                                <w:sz w:val="40"/>
                                <w:szCs w:val="40"/>
                                <w:lang w:val="uk-UA"/>
                              </w:rPr>
                            </w:pPr>
                            <w:r w:rsidRPr="008D5C0C">
                              <w:rPr>
                                <w:rFonts w:ascii="Times New Roman" w:hAnsi="Times New Roman"/>
                                <w:sz w:val="40"/>
                                <w:szCs w:val="40"/>
                                <w:lang w:val="uk-UA"/>
                              </w:rPr>
                              <w:t>Формування інформаційної культури школярів.</w:t>
                            </w:r>
                          </w:p>
                          <w:p w:rsidR="005D4864" w:rsidRPr="008D5C0C" w:rsidRDefault="005D4864" w:rsidP="005D4864">
                            <w:pPr>
                              <w:pStyle w:val="a6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ind w:left="284" w:firstLine="0"/>
                              <w:jc w:val="center"/>
                              <w:rPr>
                                <w:rFonts w:ascii="Times New Roman" w:hAnsi="Times New Roman"/>
                                <w:sz w:val="40"/>
                                <w:szCs w:val="40"/>
                                <w:lang w:val="uk-UA"/>
                              </w:rPr>
                            </w:pPr>
                            <w:r w:rsidRPr="008D5C0C">
                              <w:rPr>
                                <w:rFonts w:ascii="Times New Roman" w:hAnsi="Times New Roman"/>
                                <w:sz w:val="40"/>
                                <w:szCs w:val="40"/>
                                <w:lang w:val="uk-UA"/>
                              </w:rPr>
                              <w:t>Розвивати дослідницькі уміння</w:t>
                            </w:r>
                            <w:r>
                              <w:rPr>
                                <w:rFonts w:ascii="Times New Roman" w:hAnsi="Times New Roman"/>
                                <w:sz w:val="40"/>
                                <w:szCs w:val="40"/>
                                <w:lang w:val="uk-UA"/>
                              </w:rPr>
                              <w:t>.</w:t>
                            </w:r>
                          </w:p>
                          <w:p w:rsidR="005D4864" w:rsidRPr="008D5C0C" w:rsidRDefault="005D4864" w:rsidP="005D4864">
                            <w:pPr>
                              <w:jc w:val="center"/>
                              <w:rPr>
                                <w:rFonts w:ascii="Times New Roman" w:hAnsi="Times New Roman"/>
                                <w:sz w:val="40"/>
                                <w:szCs w:val="40"/>
                                <w:lang w:val="uk-UA"/>
                              </w:rPr>
                            </w:pPr>
                          </w:p>
                          <w:p w:rsidR="005D4864" w:rsidRPr="008D5C0C" w:rsidRDefault="005D4864" w:rsidP="005D4864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7" style="position:absolute;margin-left:-5.05pt;margin-top:8.25pt;width:473.15pt;height:173.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" fillcolor="window" strokecolor="#f79646" strokeweight="2pt">
                <v:path arrowok="t"/>
                <v:textbox>
                  <w:txbxContent>
                    <w:p w:rsidR="005D4864" w:rsidRDefault="005D4864" w:rsidP="005D4864">
                      <w:pPr>
                        <w:jc w:val="center"/>
                        <w:rPr>
                          <w:b/>
                          <w:sz w:val="48"/>
                          <w:szCs w:val="48"/>
                          <w:lang w:val="uk-UA"/>
                        </w:rPr>
                      </w:pPr>
                      <w:r w:rsidRPr="00562101">
                        <w:rPr>
                          <w:rFonts w:ascii="Times New Roman" w:hAnsi="Times New Roman"/>
                          <w:b/>
                          <w:sz w:val="48"/>
                          <w:szCs w:val="48"/>
                          <w:lang w:val="uk-UA"/>
                        </w:rPr>
                        <w:t>Мета</w:t>
                      </w:r>
                      <w:r w:rsidRPr="00562101">
                        <w:rPr>
                          <w:rFonts w:ascii="Baskerville Old Face" w:hAnsi="Baskerville Old Face"/>
                          <w:b/>
                          <w:sz w:val="48"/>
                          <w:szCs w:val="48"/>
                          <w:lang w:val="uk-UA"/>
                        </w:rPr>
                        <w:t xml:space="preserve"> </w:t>
                      </w:r>
                      <w:r w:rsidRPr="00562101">
                        <w:rPr>
                          <w:rFonts w:ascii="Times New Roman" w:hAnsi="Times New Roman"/>
                          <w:b/>
                          <w:sz w:val="48"/>
                          <w:szCs w:val="48"/>
                          <w:lang w:val="uk-UA"/>
                        </w:rPr>
                        <w:t>проекту</w:t>
                      </w:r>
                      <w:r w:rsidRPr="00562101">
                        <w:rPr>
                          <w:rFonts w:ascii="Baskerville Old Face" w:hAnsi="Baskerville Old Face"/>
                          <w:b/>
                          <w:sz w:val="48"/>
                          <w:szCs w:val="48"/>
                          <w:lang w:val="uk-UA"/>
                        </w:rPr>
                        <w:t>:</w:t>
                      </w:r>
                    </w:p>
                    <w:p w:rsidR="005D4864" w:rsidRPr="008D5C0C" w:rsidRDefault="005D4864" w:rsidP="005D4864">
                      <w:pPr>
                        <w:pStyle w:val="a6"/>
                        <w:numPr>
                          <w:ilvl w:val="0"/>
                          <w:numId w:val="2"/>
                        </w:numPr>
                        <w:spacing w:line="360" w:lineRule="auto"/>
                        <w:jc w:val="center"/>
                        <w:rPr>
                          <w:rFonts w:ascii="Times New Roman" w:hAnsi="Times New Roman"/>
                          <w:sz w:val="40"/>
                          <w:szCs w:val="40"/>
                          <w:lang w:val="uk-UA"/>
                        </w:rPr>
                      </w:pPr>
                      <w:r w:rsidRPr="008D5C0C">
                        <w:rPr>
                          <w:rFonts w:ascii="Times New Roman" w:hAnsi="Times New Roman"/>
                          <w:sz w:val="40"/>
                          <w:szCs w:val="40"/>
                          <w:lang w:val="uk-UA"/>
                        </w:rPr>
                        <w:t>Розвиток творчих здібностей учнів.</w:t>
                      </w:r>
                    </w:p>
                    <w:p w:rsidR="005D4864" w:rsidRPr="008D5C0C" w:rsidRDefault="005D4864" w:rsidP="005D4864">
                      <w:pPr>
                        <w:pStyle w:val="a6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Fonts w:ascii="Times New Roman" w:hAnsi="Times New Roman"/>
                          <w:sz w:val="40"/>
                          <w:szCs w:val="40"/>
                          <w:lang w:val="uk-UA"/>
                        </w:rPr>
                      </w:pPr>
                      <w:r w:rsidRPr="008D5C0C">
                        <w:rPr>
                          <w:rFonts w:ascii="Times New Roman" w:hAnsi="Times New Roman"/>
                          <w:sz w:val="40"/>
                          <w:szCs w:val="40"/>
                          <w:lang w:val="uk-UA"/>
                        </w:rPr>
                        <w:t>Формування інформаційної культури школярів.</w:t>
                      </w:r>
                    </w:p>
                    <w:p w:rsidR="005D4864" w:rsidRPr="008D5C0C" w:rsidRDefault="005D4864" w:rsidP="005D4864">
                      <w:pPr>
                        <w:pStyle w:val="a6"/>
                        <w:numPr>
                          <w:ilvl w:val="0"/>
                          <w:numId w:val="2"/>
                        </w:numPr>
                        <w:spacing w:line="360" w:lineRule="auto"/>
                        <w:ind w:left="284" w:firstLine="0"/>
                        <w:jc w:val="center"/>
                        <w:rPr>
                          <w:rFonts w:ascii="Times New Roman" w:hAnsi="Times New Roman"/>
                          <w:sz w:val="40"/>
                          <w:szCs w:val="40"/>
                          <w:lang w:val="uk-UA"/>
                        </w:rPr>
                      </w:pPr>
                      <w:r w:rsidRPr="008D5C0C">
                        <w:rPr>
                          <w:rFonts w:ascii="Times New Roman" w:hAnsi="Times New Roman"/>
                          <w:sz w:val="40"/>
                          <w:szCs w:val="40"/>
                          <w:lang w:val="uk-UA"/>
                        </w:rPr>
                        <w:t>Розвивати дослідницькі уміння</w:t>
                      </w:r>
                      <w:r>
                        <w:rPr>
                          <w:rFonts w:ascii="Times New Roman" w:hAnsi="Times New Roman"/>
                          <w:sz w:val="40"/>
                          <w:szCs w:val="40"/>
                          <w:lang w:val="uk-UA"/>
                        </w:rPr>
                        <w:t>.</w:t>
                      </w:r>
                    </w:p>
                    <w:p w:rsidR="005D4864" w:rsidRPr="008D5C0C" w:rsidRDefault="005D4864" w:rsidP="005D4864">
                      <w:pPr>
                        <w:jc w:val="center"/>
                        <w:rPr>
                          <w:rFonts w:ascii="Times New Roman" w:hAnsi="Times New Roman"/>
                          <w:sz w:val="40"/>
                          <w:szCs w:val="40"/>
                          <w:lang w:val="uk-UA"/>
                        </w:rPr>
                      </w:pPr>
                    </w:p>
                    <w:p w:rsidR="005D4864" w:rsidRPr="008D5C0C" w:rsidRDefault="005D4864" w:rsidP="005D4864">
                      <w:pPr>
                        <w:jc w:val="center"/>
                        <w:rPr>
                          <w:b/>
                          <w:sz w:val="48"/>
                          <w:szCs w:val="48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9F1089" w:rsidRDefault="009F1089" w:rsidP="005D4864">
      <w:pPr>
        <w:rPr>
          <w:rFonts w:ascii="Cambria" w:eastAsia="Times New Roman" w:hAnsi="Franklin Gothic Medium"/>
          <w:caps/>
          <w:color w:val="1F497D"/>
          <w:kern w:val="24"/>
          <w:position w:val="1"/>
          <w:sz w:val="64"/>
          <w:szCs w:val="64"/>
          <w:lang w:val="uk-UA"/>
        </w:rPr>
      </w:pPr>
    </w:p>
    <w:p w:rsidR="009F1089" w:rsidRDefault="009F1089" w:rsidP="005D4864">
      <w:pPr>
        <w:rPr>
          <w:rFonts w:ascii="Cambria" w:eastAsia="Times New Roman" w:hAnsi="Franklin Gothic Medium"/>
          <w:caps/>
          <w:color w:val="1F497D"/>
          <w:kern w:val="24"/>
          <w:position w:val="1"/>
          <w:sz w:val="64"/>
          <w:szCs w:val="64"/>
          <w:lang w:val="uk-UA"/>
        </w:rPr>
      </w:pPr>
    </w:p>
    <w:p w:rsidR="009F1089" w:rsidRDefault="009F1089" w:rsidP="005D4864">
      <w:pPr>
        <w:rPr>
          <w:rFonts w:ascii="Cambria" w:eastAsia="Times New Roman" w:hAnsi="Franklin Gothic Medium"/>
          <w:caps/>
          <w:color w:val="1F497D"/>
          <w:kern w:val="24"/>
          <w:position w:val="1"/>
          <w:sz w:val="64"/>
          <w:szCs w:val="64"/>
          <w:lang w:val="uk-UA"/>
        </w:rPr>
      </w:pPr>
    </w:p>
    <w:p w:rsidR="005D4864" w:rsidRPr="000E199E" w:rsidRDefault="00E75F92" w:rsidP="005D4864">
      <w:pPr>
        <w:rPr>
          <w:rFonts w:ascii="Cambria" w:eastAsia="Times New Roman" w:hAnsi="Franklin Gothic Medium"/>
          <w:caps/>
          <w:color w:val="1F497D"/>
          <w:kern w:val="24"/>
          <w:position w:val="1"/>
          <w:sz w:val="64"/>
          <w:szCs w:val="64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-145415</wp:posOffset>
                </wp:positionH>
                <wp:positionV relativeFrom="paragraph">
                  <wp:posOffset>477520</wp:posOffset>
                </wp:positionV>
                <wp:extent cx="6288405" cy="3977005"/>
                <wp:effectExtent l="0" t="0" r="17145" b="23495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8405" cy="39770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8064A2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D4864" w:rsidRPr="00562101" w:rsidRDefault="005D4864" w:rsidP="005D4864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uk-UA"/>
                              </w:rPr>
                            </w:pPr>
                            <w:r w:rsidRPr="00562101">
                              <w:rPr>
                                <w:b/>
                                <w:sz w:val="48"/>
                                <w:szCs w:val="48"/>
                                <w:lang w:val="uk-UA"/>
                              </w:rPr>
                              <w:t>Завдання:</w:t>
                            </w:r>
                          </w:p>
                          <w:p w:rsidR="005D4864" w:rsidRDefault="005D4864" w:rsidP="005D4864">
                            <w:pPr>
                              <w:pStyle w:val="a6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5D4864"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uk-UA"/>
                              </w:rPr>
                              <w:t>Дослідити звичаї та побут козаків</w:t>
                            </w:r>
                          </w:p>
                          <w:p w:rsidR="005D4864" w:rsidRDefault="005D4864" w:rsidP="005D4864">
                            <w:pPr>
                              <w:pStyle w:val="a6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uk-UA"/>
                              </w:rPr>
                              <w:t>Образ козака у художніх творах та усній народній творчості (українському фольклорі)</w:t>
                            </w:r>
                          </w:p>
                          <w:p w:rsidR="005D4864" w:rsidRPr="005D4864" w:rsidRDefault="000E199E" w:rsidP="005D4864">
                            <w:pPr>
                              <w:pStyle w:val="a6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32"/>
                                <w:szCs w:val="32"/>
                                <w:lang w:val="uk-UA"/>
                              </w:rPr>
                              <w:t>Українські козаки: історія і сучасність.</w:t>
                            </w:r>
                          </w:p>
                          <w:p w:rsidR="005D4864" w:rsidRPr="00CC41F5" w:rsidRDefault="005D4864" w:rsidP="005D4864">
                            <w:pPr>
                              <w:rPr>
                                <w:lang w:val="uk-UA"/>
                              </w:rPr>
                            </w:pPr>
                          </w:p>
                          <w:p w:rsidR="005D4864" w:rsidRPr="00562101" w:rsidRDefault="005D4864" w:rsidP="005D4864">
                            <w:pPr>
                              <w:jc w:val="center"/>
                              <w:rPr>
                                <w:sz w:val="40"/>
                                <w:szCs w:val="40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8" style="position:absolute;margin-left:-11.45pt;margin-top:37.6pt;width:495.15pt;height:313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" fillcolor="window" strokecolor="#8064a2" strokeweight="2pt">
                <v:path arrowok="t"/>
                <v:textbox>
                  <w:txbxContent>
                    <w:p w:rsidR="005D4864" w:rsidRPr="00562101" w:rsidRDefault="005D4864" w:rsidP="005D4864">
                      <w:pPr>
                        <w:jc w:val="center"/>
                        <w:rPr>
                          <w:b/>
                          <w:sz w:val="48"/>
                          <w:szCs w:val="48"/>
                          <w:lang w:val="uk-UA"/>
                        </w:rPr>
                      </w:pPr>
                      <w:r w:rsidRPr="00562101">
                        <w:rPr>
                          <w:b/>
                          <w:sz w:val="48"/>
                          <w:szCs w:val="48"/>
                          <w:lang w:val="uk-UA"/>
                        </w:rPr>
                        <w:t>Завдання:</w:t>
                      </w:r>
                    </w:p>
                    <w:p w:rsidR="005D4864" w:rsidRDefault="005D4864" w:rsidP="005D4864">
                      <w:pPr>
                        <w:pStyle w:val="a6"/>
                        <w:numPr>
                          <w:ilvl w:val="0"/>
                          <w:numId w:val="3"/>
                        </w:numPr>
                        <w:rPr>
                          <w:rFonts w:ascii="Times New Roman" w:hAnsi="Times New Roman"/>
                          <w:sz w:val="32"/>
                          <w:szCs w:val="32"/>
                          <w:lang w:val="uk-UA"/>
                        </w:rPr>
                      </w:pPr>
                      <w:r w:rsidRPr="005D4864">
                        <w:rPr>
                          <w:rFonts w:ascii="Times New Roman" w:hAnsi="Times New Roman"/>
                          <w:sz w:val="32"/>
                          <w:szCs w:val="32"/>
                          <w:lang w:val="uk-UA"/>
                        </w:rPr>
                        <w:t>Дослідити звичаї та побут козаків</w:t>
                      </w:r>
                    </w:p>
                    <w:p w:rsidR="005D4864" w:rsidRDefault="005D4864" w:rsidP="005D4864">
                      <w:pPr>
                        <w:pStyle w:val="a6"/>
                        <w:numPr>
                          <w:ilvl w:val="0"/>
                          <w:numId w:val="3"/>
                        </w:numPr>
                        <w:rPr>
                          <w:rFonts w:ascii="Times New Roman" w:hAnsi="Times New Roman"/>
                          <w:sz w:val="32"/>
                          <w:szCs w:val="32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32"/>
                          <w:szCs w:val="32"/>
                          <w:lang w:val="uk-UA"/>
                        </w:rPr>
                        <w:t>Образ козака у художніх творах та усній народній творчості (українському фольклорі)</w:t>
                      </w:r>
                    </w:p>
                    <w:p w:rsidR="005D4864" w:rsidRPr="005D4864" w:rsidRDefault="000E199E" w:rsidP="005D4864">
                      <w:pPr>
                        <w:pStyle w:val="a6"/>
                        <w:numPr>
                          <w:ilvl w:val="0"/>
                          <w:numId w:val="3"/>
                        </w:numPr>
                        <w:rPr>
                          <w:rFonts w:ascii="Times New Roman" w:hAnsi="Times New Roman"/>
                          <w:sz w:val="32"/>
                          <w:szCs w:val="32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32"/>
                          <w:szCs w:val="32"/>
                          <w:lang w:val="uk-UA"/>
                        </w:rPr>
                        <w:t>Українські козаки: історія і сучасність.</w:t>
                      </w:r>
                    </w:p>
                    <w:p w:rsidR="005D4864" w:rsidRPr="00CC41F5" w:rsidRDefault="005D4864" w:rsidP="005D4864">
                      <w:pPr>
                        <w:rPr>
                          <w:lang w:val="uk-UA"/>
                        </w:rPr>
                      </w:pPr>
                    </w:p>
                    <w:p w:rsidR="005D4864" w:rsidRPr="00562101" w:rsidRDefault="005D4864" w:rsidP="005D4864">
                      <w:pPr>
                        <w:jc w:val="center"/>
                        <w:rPr>
                          <w:sz w:val="40"/>
                          <w:szCs w:val="40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-65405</wp:posOffset>
                </wp:positionH>
                <wp:positionV relativeFrom="paragraph">
                  <wp:posOffset>477520</wp:posOffset>
                </wp:positionV>
                <wp:extent cx="6288405" cy="3977005"/>
                <wp:effectExtent l="0" t="0" r="17145" b="23495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8405" cy="39770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8064A2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D4864" w:rsidRPr="00562101" w:rsidRDefault="005D4864" w:rsidP="005D4864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uk-UA"/>
                              </w:rPr>
                            </w:pPr>
                            <w:r w:rsidRPr="00562101">
                              <w:rPr>
                                <w:b/>
                                <w:sz w:val="48"/>
                                <w:szCs w:val="48"/>
                                <w:lang w:val="uk-UA"/>
                              </w:rPr>
                              <w:t>Завдання:</w:t>
                            </w:r>
                          </w:p>
                          <w:p w:rsidR="005D4864" w:rsidRPr="008D5C0C" w:rsidRDefault="005D4864" w:rsidP="005D4864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rPr>
                                <w:rFonts w:ascii="Baskerville Old Face" w:hAnsi="Baskerville Old Face"/>
                                <w:sz w:val="40"/>
                                <w:szCs w:val="40"/>
                                <w:lang w:val="uk-UA"/>
                              </w:rPr>
                            </w:pPr>
                            <w:r w:rsidRPr="00562101">
                              <w:rPr>
                                <w:rFonts w:ascii="Times New Roman" w:hAnsi="Times New Roman"/>
                                <w:sz w:val="40"/>
                                <w:szCs w:val="40"/>
                                <w:lang w:val="uk-UA"/>
                              </w:rPr>
                              <w:t>Дослідити</w:t>
                            </w:r>
                            <w:r w:rsidRPr="00562101">
                              <w:rPr>
                                <w:rFonts w:ascii="Baskerville Old Face" w:hAnsi="Baskerville Old Face"/>
                                <w:sz w:val="40"/>
                                <w:szCs w:val="40"/>
                                <w:lang w:val="uk-UA"/>
                              </w:rPr>
                              <w:t xml:space="preserve">, </w:t>
                            </w:r>
                            <w:r w:rsidRPr="00562101">
                              <w:rPr>
                                <w:rFonts w:ascii="Times New Roman" w:hAnsi="Times New Roman"/>
                                <w:sz w:val="40"/>
                                <w:szCs w:val="40"/>
                                <w:lang w:val="uk-UA"/>
                              </w:rPr>
                              <w:t>що</w:t>
                            </w:r>
                            <w:r w:rsidRPr="00562101">
                              <w:rPr>
                                <w:rFonts w:ascii="Baskerville Old Face" w:hAnsi="Baskerville Old Face"/>
                                <w:sz w:val="40"/>
                                <w:szCs w:val="40"/>
                                <w:lang w:val="uk-UA"/>
                              </w:rPr>
                              <w:t xml:space="preserve"> </w:t>
                            </w:r>
                            <w:r w:rsidRPr="00562101">
                              <w:rPr>
                                <w:rFonts w:ascii="Times New Roman" w:hAnsi="Times New Roman"/>
                                <w:sz w:val="40"/>
                                <w:szCs w:val="40"/>
                                <w:lang w:val="uk-UA"/>
                              </w:rPr>
                              <w:t>означають</w:t>
                            </w:r>
                            <w:r w:rsidRPr="00562101">
                              <w:rPr>
                                <w:rFonts w:ascii="Baskerville Old Face" w:hAnsi="Baskerville Old Face"/>
                                <w:sz w:val="40"/>
                                <w:szCs w:val="40"/>
                                <w:lang w:val="uk-UA"/>
                              </w:rPr>
                              <w:t xml:space="preserve"> </w:t>
                            </w:r>
                            <w:r w:rsidRPr="00562101">
                              <w:rPr>
                                <w:rFonts w:ascii="Times New Roman" w:hAnsi="Times New Roman"/>
                                <w:sz w:val="40"/>
                                <w:szCs w:val="40"/>
                                <w:lang w:val="uk-UA"/>
                              </w:rPr>
                              <w:t>назви</w:t>
                            </w:r>
                            <w:r w:rsidRPr="00562101">
                              <w:rPr>
                                <w:rFonts w:ascii="Baskerville Old Face" w:hAnsi="Baskerville Old Face"/>
                                <w:sz w:val="40"/>
                                <w:szCs w:val="40"/>
                                <w:lang w:val="uk-UA"/>
                              </w:rPr>
                              <w:t xml:space="preserve"> </w:t>
                            </w:r>
                            <w:r w:rsidRPr="00562101">
                              <w:rPr>
                                <w:rFonts w:ascii="Times New Roman" w:hAnsi="Times New Roman"/>
                                <w:sz w:val="40"/>
                                <w:szCs w:val="40"/>
                                <w:lang w:val="uk-UA"/>
                              </w:rPr>
                              <w:t>грецьких</w:t>
                            </w:r>
                            <w:r w:rsidRPr="00562101">
                              <w:rPr>
                                <w:rFonts w:ascii="Baskerville Old Face" w:hAnsi="Baskerville Old Face"/>
                                <w:sz w:val="40"/>
                                <w:szCs w:val="40"/>
                                <w:lang w:val="uk-UA"/>
                              </w:rPr>
                              <w:t xml:space="preserve"> </w:t>
                            </w:r>
                            <w:r w:rsidRPr="00562101">
                              <w:rPr>
                                <w:rFonts w:ascii="Times New Roman" w:hAnsi="Times New Roman"/>
                                <w:sz w:val="40"/>
                                <w:szCs w:val="40"/>
                                <w:lang w:val="uk-UA"/>
                              </w:rPr>
                              <w:t>міст</w:t>
                            </w:r>
                            <w:r w:rsidRPr="00562101">
                              <w:rPr>
                                <w:rFonts w:ascii="Baskerville Old Face" w:hAnsi="Baskerville Old Face"/>
                                <w:sz w:val="40"/>
                                <w:szCs w:val="40"/>
                                <w:lang w:val="uk-UA"/>
                              </w:rPr>
                              <w:t xml:space="preserve"> – </w:t>
                            </w:r>
                            <w:r w:rsidRPr="00562101">
                              <w:rPr>
                                <w:rFonts w:ascii="Times New Roman" w:hAnsi="Times New Roman"/>
                                <w:sz w:val="40"/>
                                <w:szCs w:val="40"/>
                                <w:lang w:val="uk-UA"/>
                              </w:rPr>
                              <w:t>колоній</w:t>
                            </w:r>
                            <w:r w:rsidRPr="00562101">
                              <w:rPr>
                                <w:sz w:val="40"/>
                                <w:szCs w:val="40"/>
                                <w:lang w:val="uk-UA"/>
                              </w:rPr>
                              <w:t>.</w:t>
                            </w:r>
                          </w:p>
                          <w:p w:rsidR="005D4864" w:rsidRPr="00562101" w:rsidRDefault="005D4864" w:rsidP="005D4864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rPr>
                                <w:rFonts w:ascii="Baskerville Old Face" w:hAnsi="Baskerville Old Face"/>
                                <w:sz w:val="40"/>
                                <w:szCs w:val="40"/>
                                <w:lang w:val="uk-UA"/>
                              </w:rPr>
                            </w:pPr>
                            <w:r w:rsidRPr="00562101">
                              <w:rPr>
                                <w:rFonts w:ascii="Times New Roman" w:hAnsi="Times New Roman"/>
                                <w:sz w:val="40"/>
                                <w:szCs w:val="40"/>
                                <w:lang w:val="uk-UA"/>
                              </w:rPr>
                              <w:t>Охарактеризувати</w:t>
                            </w:r>
                            <w:r w:rsidRPr="00562101">
                              <w:rPr>
                                <w:rFonts w:ascii="Baskerville Old Face" w:hAnsi="Baskerville Old Face"/>
                                <w:sz w:val="40"/>
                                <w:szCs w:val="40"/>
                                <w:lang w:val="uk-UA"/>
                              </w:rPr>
                              <w:t xml:space="preserve"> </w:t>
                            </w:r>
                            <w:r w:rsidRPr="00562101">
                              <w:rPr>
                                <w:rFonts w:ascii="Times New Roman" w:hAnsi="Times New Roman"/>
                                <w:sz w:val="40"/>
                                <w:szCs w:val="40"/>
                                <w:lang w:val="uk-UA"/>
                              </w:rPr>
                              <w:t>розташування</w:t>
                            </w:r>
                            <w:r w:rsidRPr="00562101">
                              <w:rPr>
                                <w:rFonts w:ascii="Baskerville Old Face" w:hAnsi="Baskerville Old Face"/>
                                <w:sz w:val="40"/>
                                <w:szCs w:val="40"/>
                                <w:lang w:val="uk-UA"/>
                              </w:rPr>
                              <w:t xml:space="preserve"> </w:t>
                            </w:r>
                            <w:r w:rsidRPr="00562101">
                              <w:rPr>
                                <w:rFonts w:ascii="Times New Roman" w:hAnsi="Times New Roman"/>
                                <w:sz w:val="40"/>
                                <w:szCs w:val="40"/>
                                <w:lang w:val="uk-UA"/>
                              </w:rPr>
                              <w:t>міст</w:t>
                            </w:r>
                            <w:r w:rsidRPr="00562101">
                              <w:rPr>
                                <w:rFonts w:ascii="Baskerville Old Face" w:hAnsi="Baskerville Old Face"/>
                                <w:sz w:val="40"/>
                                <w:szCs w:val="40"/>
                                <w:lang w:val="uk-UA"/>
                              </w:rPr>
                              <w:t xml:space="preserve">: </w:t>
                            </w:r>
                            <w:r w:rsidRPr="00562101">
                              <w:rPr>
                                <w:rFonts w:ascii="Times New Roman" w:hAnsi="Times New Roman"/>
                                <w:sz w:val="40"/>
                                <w:szCs w:val="40"/>
                                <w:lang w:val="uk-UA"/>
                              </w:rPr>
                              <w:t>Ольвії</w:t>
                            </w:r>
                            <w:r w:rsidRPr="00562101">
                              <w:rPr>
                                <w:sz w:val="40"/>
                                <w:szCs w:val="40"/>
                                <w:lang w:val="uk-UA"/>
                              </w:rPr>
                              <w:t>,</w:t>
                            </w:r>
                            <w:r w:rsidRPr="00562101">
                              <w:rPr>
                                <w:rFonts w:ascii="Baskerville Old Face" w:hAnsi="Baskerville Old Face"/>
                                <w:sz w:val="40"/>
                                <w:szCs w:val="40"/>
                                <w:lang w:val="uk-UA"/>
                              </w:rPr>
                              <w:t xml:space="preserve"> </w:t>
                            </w:r>
                            <w:r w:rsidRPr="00562101">
                              <w:rPr>
                                <w:rFonts w:ascii="Times New Roman" w:hAnsi="Times New Roman"/>
                                <w:sz w:val="40"/>
                                <w:szCs w:val="40"/>
                                <w:lang w:val="uk-UA"/>
                              </w:rPr>
                              <w:t>Херсонесу</w:t>
                            </w:r>
                            <w:r w:rsidRPr="00562101">
                              <w:rPr>
                                <w:rFonts w:ascii="Baskerville Old Face" w:hAnsi="Baskerville Old Face"/>
                                <w:sz w:val="40"/>
                                <w:szCs w:val="40"/>
                                <w:lang w:val="uk-UA"/>
                              </w:rPr>
                              <w:t xml:space="preserve"> </w:t>
                            </w:r>
                            <w:r w:rsidRPr="00562101">
                              <w:rPr>
                                <w:rFonts w:ascii="Times New Roman" w:hAnsi="Times New Roman"/>
                                <w:sz w:val="40"/>
                                <w:szCs w:val="40"/>
                                <w:lang w:val="uk-UA"/>
                              </w:rPr>
                              <w:t>та</w:t>
                            </w:r>
                            <w:r w:rsidRPr="00562101">
                              <w:rPr>
                                <w:rFonts w:ascii="Baskerville Old Face" w:hAnsi="Baskerville Old Face"/>
                                <w:sz w:val="40"/>
                                <w:szCs w:val="40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40"/>
                                <w:szCs w:val="40"/>
                                <w:lang w:val="uk-UA"/>
                              </w:rPr>
                              <w:t>Пантікапею</w:t>
                            </w:r>
                            <w:r w:rsidRPr="00562101">
                              <w:rPr>
                                <w:rFonts w:ascii="Baskerville Old Face" w:hAnsi="Baskerville Old Face"/>
                                <w:sz w:val="40"/>
                                <w:szCs w:val="40"/>
                                <w:lang w:val="uk-UA"/>
                              </w:rPr>
                              <w:t>.</w:t>
                            </w:r>
                          </w:p>
                          <w:p w:rsidR="005D4864" w:rsidRPr="009C0196" w:rsidRDefault="005D4864" w:rsidP="005D4864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rPr>
                                <w:rFonts w:ascii="Baskerville Old Face" w:hAnsi="Baskerville Old Face"/>
                                <w:sz w:val="40"/>
                                <w:szCs w:val="40"/>
                                <w:lang w:val="uk-UA"/>
                              </w:rPr>
                            </w:pPr>
                            <w:r w:rsidRPr="00562101">
                              <w:rPr>
                                <w:rFonts w:ascii="Times New Roman" w:hAnsi="Times New Roman"/>
                                <w:sz w:val="40"/>
                                <w:szCs w:val="40"/>
                                <w:lang w:val="uk-UA"/>
                              </w:rPr>
                              <w:t>Відшукати інформацію</w:t>
                            </w:r>
                            <w:r w:rsidRPr="00562101">
                              <w:rPr>
                                <w:rFonts w:ascii="Baskerville Old Face" w:hAnsi="Baskerville Old Face"/>
                                <w:sz w:val="40"/>
                                <w:szCs w:val="40"/>
                                <w:lang w:val="uk-UA"/>
                              </w:rPr>
                              <w:t xml:space="preserve">, </w:t>
                            </w:r>
                            <w:r w:rsidRPr="00562101">
                              <w:rPr>
                                <w:rFonts w:ascii="Times New Roman" w:hAnsi="Times New Roman"/>
                                <w:sz w:val="40"/>
                                <w:szCs w:val="40"/>
                                <w:lang w:val="uk-UA"/>
                              </w:rPr>
                              <w:t>які</w:t>
                            </w:r>
                            <w:r w:rsidRPr="00562101">
                              <w:rPr>
                                <w:rFonts w:ascii="Baskerville Old Face" w:hAnsi="Baskerville Old Face"/>
                                <w:sz w:val="40"/>
                                <w:szCs w:val="40"/>
                                <w:lang w:val="uk-UA"/>
                              </w:rPr>
                              <w:t xml:space="preserve"> </w:t>
                            </w:r>
                            <w:r w:rsidRPr="00562101">
                              <w:rPr>
                                <w:rFonts w:ascii="Times New Roman" w:hAnsi="Times New Roman"/>
                                <w:sz w:val="40"/>
                                <w:szCs w:val="40"/>
                                <w:lang w:val="uk-UA"/>
                              </w:rPr>
                              <w:t>містять</w:t>
                            </w:r>
                            <w:r w:rsidRPr="00562101">
                              <w:rPr>
                                <w:rFonts w:ascii="Baskerville Old Face" w:hAnsi="Baskerville Old Face"/>
                                <w:sz w:val="40"/>
                                <w:szCs w:val="40"/>
                                <w:lang w:val="uk-UA"/>
                              </w:rPr>
                              <w:t xml:space="preserve"> </w:t>
                            </w:r>
                            <w:r w:rsidRPr="00562101">
                              <w:rPr>
                                <w:rFonts w:ascii="Times New Roman" w:hAnsi="Times New Roman"/>
                                <w:sz w:val="40"/>
                                <w:szCs w:val="40"/>
                                <w:lang w:val="uk-UA"/>
                              </w:rPr>
                              <w:t>кількісні</w:t>
                            </w:r>
                            <w:r w:rsidRPr="00562101">
                              <w:rPr>
                                <w:rFonts w:ascii="Baskerville Old Face" w:hAnsi="Baskerville Old Face"/>
                                <w:sz w:val="40"/>
                                <w:szCs w:val="40"/>
                                <w:lang w:val="uk-UA"/>
                              </w:rPr>
                              <w:t xml:space="preserve"> </w:t>
                            </w:r>
                            <w:r w:rsidRPr="00562101">
                              <w:rPr>
                                <w:rFonts w:ascii="Times New Roman" w:hAnsi="Times New Roman"/>
                                <w:sz w:val="40"/>
                                <w:szCs w:val="40"/>
                                <w:lang w:val="uk-UA"/>
                              </w:rPr>
                              <w:t>показники</w:t>
                            </w:r>
                            <w:r w:rsidRPr="00562101">
                              <w:rPr>
                                <w:rFonts w:ascii="Baskerville Old Face" w:hAnsi="Baskerville Old Face"/>
                                <w:sz w:val="40"/>
                                <w:szCs w:val="40"/>
                                <w:lang w:val="uk-UA"/>
                              </w:rPr>
                              <w:t xml:space="preserve"> </w:t>
                            </w:r>
                            <w:r w:rsidRPr="00562101">
                              <w:rPr>
                                <w:rFonts w:ascii="Times New Roman" w:hAnsi="Times New Roman"/>
                                <w:sz w:val="40"/>
                                <w:szCs w:val="40"/>
                                <w:lang w:val="uk-UA"/>
                              </w:rPr>
                              <w:t>території</w:t>
                            </w:r>
                            <w:r w:rsidRPr="00562101">
                              <w:rPr>
                                <w:rFonts w:ascii="Baskerville Old Face" w:hAnsi="Baskerville Old Face"/>
                                <w:sz w:val="40"/>
                                <w:szCs w:val="40"/>
                                <w:lang w:val="uk-UA"/>
                              </w:rPr>
                              <w:t xml:space="preserve"> </w:t>
                            </w:r>
                            <w:r w:rsidRPr="00562101">
                              <w:rPr>
                                <w:rFonts w:ascii="Times New Roman" w:hAnsi="Times New Roman"/>
                                <w:sz w:val="40"/>
                                <w:szCs w:val="40"/>
                                <w:lang w:val="uk-UA"/>
                              </w:rPr>
                              <w:t>та населення</w:t>
                            </w:r>
                            <w:r w:rsidRPr="00562101">
                              <w:rPr>
                                <w:rFonts w:ascii="Baskerville Old Face" w:hAnsi="Baskerville Old Face"/>
                                <w:sz w:val="40"/>
                                <w:szCs w:val="40"/>
                                <w:lang w:val="uk-UA"/>
                              </w:rPr>
                              <w:t>.</w:t>
                            </w:r>
                          </w:p>
                          <w:p w:rsidR="005D4864" w:rsidRPr="00A26F39" w:rsidRDefault="005D4864" w:rsidP="005D4864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imes New Roman" w:hAnsi="Times New Roman"/>
                                <w:sz w:val="40"/>
                                <w:szCs w:val="40"/>
                                <w:lang w:val="uk-UA"/>
                              </w:rPr>
                            </w:pPr>
                            <w:r w:rsidRPr="009C0196">
                              <w:rPr>
                                <w:rFonts w:ascii="Times New Roman" w:hAnsi="Times New Roman"/>
                                <w:sz w:val="40"/>
                                <w:szCs w:val="40"/>
                                <w:lang w:val="uk-UA"/>
                              </w:rPr>
                              <w:t>Проаналізувати культурне, суспільне та економічне життя в містах – колоніях</w:t>
                            </w:r>
                            <w:r>
                              <w:rPr>
                                <w:rFonts w:ascii="Times New Roman" w:hAnsi="Times New Roman"/>
                                <w:sz w:val="40"/>
                                <w:szCs w:val="40"/>
                                <w:lang w:val="uk-UA"/>
                              </w:rPr>
                              <w:t xml:space="preserve">  Північного </w:t>
                            </w:r>
                            <w:r w:rsidRPr="00A26F39">
                              <w:rPr>
                                <w:rFonts w:ascii="Times New Roman" w:hAnsi="Times New Roman"/>
                                <w:sz w:val="40"/>
                                <w:szCs w:val="40"/>
                                <w:lang w:val="uk-UA"/>
                              </w:rPr>
                              <w:t>Причорномор</w:t>
                            </w:r>
                            <w:r w:rsidRPr="00A26F39">
                              <w:rPr>
                                <w:rFonts w:ascii="Times New Roman" w:hAnsi="Times New Roman"/>
                                <w:sz w:val="40"/>
                                <w:szCs w:val="40"/>
                              </w:rPr>
                              <w:t>’</w:t>
                            </w:r>
                            <w:r w:rsidRPr="00A26F39">
                              <w:rPr>
                                <w:rFonts w:ascii="Times New Roman" w:hAnsi="Times New Roman"/>
                                <w:sz w:val="40"/>
                                <w:szCs w:val="40"/>
                                <w:lang w:val="uk-UA"/>
                              </w:rPr>
                              <w:t xml:space="preserve">я </w:t>
                            </w:r>
                          </w:p>
                          <w:p w:rsidR="005D4864" w:rsidRPr="00CC41F5" w:rsidRDefault="005D4864" w:rsidP="005D4864">
                            <w:pPr>
                              <w:rPr>
                                <w:lang w:val="uk-UA"/>
                              </w:rPr>
                            </w:pPr>
                          </w:p>
                          <w:p w:rsidR="005D4864" w:rsidRPr="00562101" w:rsidRDefault="005D4864" w:rsidP="005D4864">
                            <w:pPr>
                              <w:jc w:val="center"/>
                              <w:rPr>
                                <w:sz w:val="40"/>
                                <w:szCs w:val="40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9" style="position:absolute;margin-left:-5.15pt;margin-top:37.6pt;width:495.15pt;height:313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" fillcolor="window" strokecolor="#8064a2" strokeweight="2pt">
                <v:path arrowok="t"/>
                <v:textbox>
                  <w:txbxContent>
                    <w:p w:rsidR="005D4864" w:rsidRPr="00562101" w:rsidRDefault="005D4864" w:rsidP="005D4864">
                      <w:pPr>
                        <w:jc w:val="center"/>
                        <w:rPr>
                          <w:b/>
                          <w:sz w:val="48"/>
                          <w:szCs w:val="48"/>
                          <w:lang w:val="uk-UA"/>
                        </w:rPr>
                      </w:pPr>
                      <w:r w:rsidRPr="00562101">
                        <w:rPr>
                          <w:b/>
                          <w:sz w:val="48"/>
                          <w:szCs w:val="48"/>
                          <w:lang w:val="uk-UA"/>
                        </w:rPr>
                        <w:t>Завдання:</w:t>
                      </w:r>
                    </w:p>
                    <w:p w:rsidR="005D4864" w:rsidRPr="008D5C0C" w:rsidRDefault="005D4864" w:rsidP="005D4864">
                      <w:pPr>
                        <w:pStyle w:val="a6"/>
                        <w:numPr>
                          <w:ilvl w:val="0"/>
                          <w:numId w:val="1"/>
                        </w:numPr>
                        <w:rPr>
                          <w:rFonts w:ascii="Baskerville Old Face" w:hAnsi="Baskerville Old Face"/>
                          <w:sz w:val="40"/>
                          <w:szCs w:val="40"/>
                          <w:lang w:val="uk-UA"/>
                        </w:rPr>
                      </w:pPr>
                      <w:r w:rsidRPr="00562101">
                        <w:rPr>
                          <w:rFonts w:ascii="Times New Roman" w:hAnsi="Times New Roman"/>
                          <w:sz w:val="40"/>
                          <w:szCs w:val="40"/>
                          <w:lang w:val="uk-UA"/>
                        </w:rPr>
                        <w:t>Дослідити</w:t>
                      </w:r>
                      <w:r w:rsidRPr="00562101">
                        <w:rPr>
                          <w:rFonts w:ascii="Baskerville Old Face" w:hAnsi="Baskerville Old Face"/>
                          <w:sz w:val="40"/>
                          <w:szCs w:val="40"/>
                          <w:lang w:val="uk-UA"/>
                        </w:rPr>
                        <w:t xml:space="preserve">, </w:t>
                      </w:r>
                      <w:r w:rsidRPr="00562101">
                        <w:rPr>
                          <w:rFonts w:ascii="Times New Roman" w:hAnsi="Times New Roman"/>
                          <w:sz w:val="40"/>
                          <w:szCs w:val="40"/>
                          <w:lang w:val="uk-UA"/>
                        </w:rPr>
                        <w:t>що</w:t>
                      </w:r>
                      <w:r w:rsidRPr="00562101">
                        <w:rPr>
                          <w:rFonts w:ascii="Baskerville Old Face" w:hAnsi="Baskerville Old Face"/>
                          <w:sz w:val="40"/>
                          <w:szCs w:val="40"/>
                          <w:lang w:val="uk-UA"/>
                        </w:rPr>
                        <w:t xml:space="preserve"> </w:t>
                      </w:r>
                      <w:r w:rsidRPr="00562101">
                        <w:rPr>
                          <w:rFonts w:ascii="Times New Roman" w:hAnsi="Times New Roman"/>
                          <w:sz w:val="40"/>
                          <w:szCs w:val="40"/>
                          <w:lang w:val="uk-UA"/>
                        </w:rPr>
                        <w:t>означають</w:t>
                      </w:r>
                      <w:r w:rsidRPr="00562101">
                        <w:rPr>
                          <w:rFonts w:ascii="Baskerville Old Face" w:hAnsi="Baskerville Old Face"/>
                          <w:sz w:val="40"/>
                          <w:szCs w:val="40"/>
                          <w:lang w:val="uk-UA"/>
                        </w:rPr>
                        <w:t xml:space="preserve"> </w:t>
                      </w:r>
                      <w:r w:rsidRPr="00562101">
                        <w:rPr>
                          <w:rFonts w:ascii="Times New Roman" w:hAnsi="Times New Roman"/>
                          <w:sz w:val="40"/>
                          <w:szCs w:val="40"/>
                          <w:lang w:val="uk-UA"/>
                        </w:rPr>
                        <w:t>назви</w:t>
                      </w:r>
                      <w:r w:rsidRPr="00562101">
                        <w:rPr>
                          <w:rFonts w:ascii="Baskerville Old Face" w:hAnsi="Baskerville Old Face"/>
                          <w:sz w:val="40"/>
                          <w:szCs w:val="40"/>
                          <w:lang w:val="uk-UA"/>
                        </w:rPr>
                        <w:t xml:space="preserve"> </w:t>
                      </w:r>
                      <w:r w:rsidRPr="00562101">
                        <w:rPr>
                          <w:rFonts w:ascii="Times New Roman" w:hAnsi="Times New Roman"/>
                          <w:sz w:val="40"/>
                          <w:szCs w:val="40"/>
                          <w:lang w:val="uk-UA"/>
                        </w:rPr>
                        <w:t>грецьких</w:t>
                      </w:r>
                      <w:r w:rsidRPr="00562101">
                        <w:rPr>
                          <w:rFonts w:ascii="Baskerville Old Face" w:hAnsi="Baskerville Old Face"/>
                          <w:sz w:val="40"/>
                          <w:szCs w:val="40"/>
                          <w:lang w:val="uk-UA"/>
                        </w:rPr>
                        <w:t xml:space="preserve"> </w:t>
                      </w:r>
                      <w:r w:rsidRPr="00562101">
                        <w:rPr>
                          <w:rFonts w:ascii="Times New Roman" w:hAnsi="Times New Roman"/>
                          <w:sz w:val="40"/>
                          <w:szCs w:val="40"/>
                          <w:lang w:val="uk-UA"/>
                        </w:rPr>
                        <w:t>міст</w:t>
                      </w:r>
                      <w:r w:rsidRPr="00562101">
                        <w:rPr>
                          <w:rFonts w:ascii="Baskerville Old Face" w:hAnsi="Baskerville Old Face"/>
                          <w:sz w:val="40"/>
                          <w:szCs w:val="40"/>
                          <w:lang w:val="uk-UA"/>
                        </w:rPr>
                        <w:t xml:space="preserve"> – </w:t>
                      </w:r>
                      <w:r w:rsidRPr="00562101">
                        <w:rPr>
                          <w:rFonts w:ascii="Times New Roman" w:hAnsi="Times New Roman"/>
                          <w:sz w:val="40"/>
                          <w:szCs w:val="40"/>
                          <w:lang w:val="uk-UA"/>
                        </w:rPr>
                        <w:t>колоній</w:t>
                      </w:r>
                      <w:r w:rsidRPr="00562101">
                        <w:rPr>
                          <w:sz w:val="40"/>
                          <w:szCs w:val="40"/>
                          <w:lang w:val="uk-UA"/>
                        </w:rPr>
                        <w:t>.</w:t>
                      </w:r>
                    </w:p>
                    <w:p w:rsidR="005D4864" w:rsidRPr="00562101" w:rsidRDefault="005D4864" w:rsidP="005D4864">
                      <w:pPr>
                        <w:pStyle w:val="a6"/>
                        <w:numPr>
                          <w:ilvl w:val="0"/>
                          <w:numId w:val="1"/>
                        </w:numPr>
                        <w:rPr>
                          <w:rFonts w:ascii="Baskerville Old Face" w:hAnsi="Baskerville Old Face"/>
                          <w:sz w:val="40"/>
                          <w:szCs w:val="40"/>
                          <w:lang w:val="uk-UA"/>
                        </w:rPr>
                      </w:pPr>
                      <w:r w:rsidRPr="00562101">
                        <w:rPr>
                          <w:rFonts w:ascii="Times New Roman" w:hAnsi="Times New Roman"/>
                          <w:sz w:val="40"/>
                          <w:szCs w:val="40"/>
                          <w:lang w:val="uk-UA"/>
                        </w:rPr>
                        <w:t>Охарактеризувати</w:t>
                      </w:r>
                      <w:r w:rsidRPr="00562101">
                        <w:rPr>
                          <w:rFonts w:ascii="Baskerville Old Face" w:hAnsi="Baskerville Old Face"/>
                          <w:sz w:val="40"/>
                          <w:szCs w:val="40"/>
                          <w:lang w:val="uk-UA"/>
                        </w:rPr>
                        <w:t xml:space="preserve"> </w:t>
                      </w:r>
                      <w:r w:rsidRPr="00562101">
                        <w:rPr>
                          <w:rFonts w:ascii="Times New Roman" w:hAnsi="Times New Roman"/>
                          <w:sz w:val="40"/>
                          <w:szCs w:val="40"/>
                          <w:lang w:val="uk-UA"/>
                        </w:rPr>
                        <w:t>розташування</w:t>
                      </w:r>
                      <w:r w:rsidRPr="00562101">
                        <w:rPr>
                          <w:rFonts w:ascii="Baskerville Old Face" w:hAnsi="Baskerville Old Face"/>
                          <w:sz w:val="40"/>
                          <w:szCs w:val="40"/>
                          <w:lang w:val="uk-UA"/>
                        </w:rPr>
                        <w:t xml:space="preserve"> </w:t>
                      </w:r>
                      <w:r w:rsidRPr="00562101">
                        <w:rPr>
                          <w:rFonts w:ascii="Times New Roman" w:hAnsi="Times New Roman"/>
                          <w:sz w:val="40"/>
                          <w:szCs w:val="40"/>
                          <w:lang w:val="uk-UA"/>
                        </w:rPr>
                        <w:t>міст</w:t>
                      </w:r>
                      <w:r w:rsidRPr="00562101">
                        <w:rPr>
                          <w:rFonts w:ascii="Baskerville Old Face" w:hAnsi="Baskerville Old Face"/>
                          <w:sz w:val="40"/>
                          <w:szCs w:val="40"/>
                          <w:lang w:val="uk-UA"/>
                        </w:rPr>
                        <w:t xml:space="preserve">: </w:t>
                      </w:r>
                      <w:r w:rsidRPr="00562101">
                        <w:rPr>
                          <w:rFonts w:ascii="Times New Roman" w:hAnsi="Times New Roman"/>
                          <w:sz w:val="40"/>
                          <w:szCs w:val="40"/>
                          <w:lang w:val="uk-UA"/>
                        </w:rPr>
                        <w:t>Ольвії</w:t>
                      </w:r>
                      <w:r w:rsidRPr="00562101">
                        <w:rPr>
                          <w:sz w:val="40"/>
                          <w:szCs w:val="40"/>
                          <w:lang w:val="uk-UA"/>
                        </w:rPr>
                        <w:t>,</w:t>
                      </w:r>
                      <w:r w:rsidRPr="00562101">
                        <w:rPr>
                          <w:rFonts w:ascii="Baskerville Old Face" w:hAnsi="Baskerville Old Face"/>
                          <w:sz w:val="40"/>
                          <w:szCs w:val="40"/>
                          <w:lang w:val="uk-UA"/>
                        </w:rPr>
                        <w:t xml:space="preserve"> </w:t>
                      </w:r>
                      <w:r w:rsidRPr="00562101">
                        <w:rPr>
                          <w:rFonts w:ascii="Times New Roman" w:hAnsi="Times New Roman"/>
                          <w:sz w:val="40"/>
                          <w:szCs w:val="40"/>
                          <w:lang w:val="uk-UA"/>
                        </w:rPr>
                        <w:t>Херсонесу</w:t>
                      </w:r>
                      <w:r w:rsidRPr="00562101">
                        <w:rPr>
                          <w:rFonts w:ascii="Baskerville Old Face" w:hAnsi="Baskerville Old Face"/>
                          <w:sz w:val="40"/>
                          <w:szCs w:val="40"/>
                          <w:lang w:val="uk-UA"/>
                        </w:rPr>
                        <w:t xml:space="preserve"> </w:t>
                      </w:r>
                      <w:r w:rsidRPr="00562101">
                        <w:rPr>
                          <w:rFonts w:ascii="Times New Roman" w:hAnsi="Times New Roman"/>
                          <w:sz w:val="40"/>
                          <w:szCs w:val="40"/>
                          <w:lang w:val="uk-UA"/>
                        </w:rPr>
                        <w:t>та</w:t>
                      </w:r>
                      <w:r w:rsidRPr="00562101">
                        <w:rPr>
                          <w:rFonts w:ascii="Baskerville Old Face" w:hAnsi="Baskerville Old Face"/>
                          <w:sz w:val="40"/>
                          <w:szCs w:val="40"/>
                          <w:lang w:val="uk-UA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40"/>
                          <w:szCs w:val="40"/>
                          <w:lang w:val="uk-UA"/>
                        </w:rPr>
                        <w:t>Пантікапею</w:t>
                      </w:r>
                      <w:r w:rsidRPr="00562101">
                        <w:rPr>
                          <w:rFonts w:ascii="Baskerville Old Face" w:hAnsi="Baskerville Old Face"/>
                          <w:sz w:val="40"/>
                          <w:szCs w:val="40"/>
                          <w:lang w:val="uk-UA"/>
                        </w:rPr>
                        <w:t>.</w:t>
                      </w:r>
                    </w:p>
                    <w:p w:rsidR="005D4864" w:rsidRPr="009C0196" w:rsidRDefault="005D4864" w:rsidP="005D4864">
                      <w:pPr>
                        <w:pStyle w:val="a6"/>
                        <w:numPr>
                          <w:ilvl w:val="0"/>
                          <w:numId w:val="1"/>
                        </w:numPr>
                        <w:rPr>
                          <w:rFonts w:ascii="Baskerville Old Face" w:hAnsi="Baskerville Old Face"/>
                          <w:sz w:val="40"/>
                          <w:szCs w:val="40"/>
                          <w:lang w:val="uk-UA"/>
                        </w:rPr>
                      </w:pPr>
                      <w:r w:rsidRPr="00562101">
                        <w:rPr>
                          <w:rFonts w:ascii="Times New Roman" w:hAnsi="Times New Roman"/>
                          <w:sz w:val="40"/>
                          <w:szCs w:val="40"/>
                          <w:lang w:val="uk-UA"/>
                        </w:rPr>
                        <w:t>Відшукати інформацію</w:t>
                      </w:r>
                      <w:r w:rsidRPr="00562101">
                        <w:rPr>
                          <w:rFonts w:ascii="Baskerville Old Face" w:hAnsi="Baskerville Old Face"/>
                          <w:sz w:val="40"/>
                          <w:szCs w:val="40"/>
                          <w:lang w:val="uk-UA"/>
                        </w:rPr>
                        <w:t xml:space="preserve">, </w:t>
                      </w:r>
                      <w:r w:rsidRPr="00562101">
                        <w:rPr>
                          <w:rFonts w:ascii="Times New Roman" w:hAnsi="Times New Roman"/>
                          <w:sz w:val="40"/>
                          <w:szCs w:val="40"/>
                          <w:lang w:val="uk-UA"/>
                        </w:rPr>
                        <w:t>які</w:t>
                      </w:r>
                      <w:r w:rsidRPr="00562101">
                        <w:rPr>
                          <w:rFonts w:ascii="Baskerville Old Face" w:hAnsi="Baskerville Old Face"/>
                          <w:sz w:val="40"/>
                          <w:szCs w:val="40"/>
                          <w:lang w:val="uk-UA"/>
                        </w:rPr>
                        <w:t xml:space="preserve"> </w:t>
                      </w:r>
                      <w:r w:rsidRPr="00562101">
                        <w:rPr>
                          <w:rFonts w:ascii="Times New Roman" w:hAnsi="Times New Roman"/>
                          <w:sz w:val="40"/>
                          <w:szCs w:val="40"/>
                          <w:lang w:val="uk-UA"/>
                        </w:rPr>
                        <w:t>містять</w:t>
                      </w:r>
                      <w:r w:rsidRPr="00562101">
                        <w:rPr>
                          <w:rFonts w:ascii="Baskerville Old Face" w:hAnsi="Baskerville Old Face"/>
                          <w:sz w:val="40"/>
                          <w:szCs w:val="40"/>
                          <w:lang w:val="uk-UA"/>
                        </w:rPr>
                        <w:t xml:space="preserve"> </w:t>
                      </w:r>
                      <w:r w:rsidRPr="00562101">
                        <w:rPr>
                          <w:rFonts w:ascii="Times New Roman" w:hAnsi="Times New Roman"/>
                          <w:sz w:val="40"/>
                          <w:szCs w:val="40"/>
                          <w:lang w:val="uk-UA"/>
                        </w:rPr>
                        <w:t>кількісні</w:t>
                      </w:r>
                      <w:r w:rsidRPr="00562101">
                        <w:rPr>
                          <w:rFonts w:ascii="Baskerville Old Face" w:hAnsi="Baskerville Old Face"/>
                          <w:sz w:val="40"/>
                          <w:szCs w:val="40"/>
                          <w:lang w:val="uk-UA"/>
                        </w:rPr>
                        <w:t xml:space="preserve"> </w:t>
                      </w:r>
                      <w:r w:rsidRPr="00562101">
                        <w:rPr>
                          <w:rFonts w:ascii="Times New Roman" w:hAnsi="Times New Roman"/>
                          <w:sz w:val="40"/>
                          <w:szCs w:val="40"/>
                          <w:lang w:val="uk-UA"/>
                        </w:rPr>
                        <w:t>показники</w:t>
                      </w:r>
                      <w:r w:rsidRPr="00562101">
                        <w:rPr>
                          <w:rFonts w:ascii="Baskerville Old Face" w:hAnsi="Baskerville Old Face"/>
                          <w:sz w:val="40"/>
                          <w:szCs w:val="40"/>
                          <w:lang w:val="uk-UA"/>
                        </w:rPr>
                        <w:t xml:space="preserve"> </w:t>
                      </w:r>
                      <w:r w:rsidRPr="00562101">
                        <w:rPr>
                          <w:rFonts w:ascii="Times New Roman" w:hAnsi="Times New Roman"/>
                          <w:sz w:val="40"/>
                          <w:szCs w:val="40"/>
                          <w:lang w:val="uk-UA"/>
                        </w:rPr>
                        <w:t>території</w:t>
                      </w:r>
                      <w:r w:rsidRPr="00562101">
                        <w:rPr>
                          <w:rFonts w:ascii="Baskerville Old Face" w:hAnsi="Baskerville Old Face"/>
                          <w:sz w:val="40"/>
                          <w:szCs w:val="40"/>
                          <w:lang w:val="uk-UA"/>
                        </w:rPr>
                        <w:t xml:space="preserve"> </w:t>
                      </w:r>
                      <w:r w:rsidRPr="00562101">
                        <w:rPr>
                          <w:rFonts w:ascii="Times New Roman" w:hAnsi="Times New Roman"/>
                          <w:sz w:val="40"/>
                          <w:szCs w:val="40"/>
                          <w:lang w:val="uk-UA"/>
                        </w:rPr>
                        <w:t>та населення</w:t>
                      </w:r>
                      <w:r w:rsidRPr="00562101">
                        <w:rPr>
                          <w:rFonts w:ascii="Baskerville Old Face" w:hAnsi="Baskerville Old Face"/>
                          <w:sz w:val="40"/>
                          <w:szCs w:val="40"/>
                          <w:lang w:val="uk-UA"/>
                        </w:rPr>
                        <w:t>.</w:t>
                      </w:r>
                    </w:p>
                    <w:p w:rsidR="005D4864" w:rsidRPr="00A26F39" w:rsidRDefault="005D4864" w:rsidP="005D4864">
                      <w:pPr>
                        <w:pStyle w:val="a6"/>
                        <w:numPr>
                          <w:ilvl w:val="0"/>
                          <w:numId w:val="1"/>
                        </w:numPr>
                        <w:rPr>
                          <w:rFonts w:ascii="Times New Roman" w:hAnsi="Times New Roman"/>
                          <w:sz w:val="40"/>
                          <w:szCs w:val="40"/>
                          <w:lang w:val="uk-UA"/>
                        </w:rPr>
                      </w:pPr>
                      <w:r w:rsidRPr="009C0196">
                        <w:rPr>
                          <w:rFonts w:ascii="Times New Roman" w:hAnsi="Times New Roman"/>
                          <w:sz w:val="40"/>
                          <w:szCs w:val="40"/>
                          <w:lang w:val="uk-UA"/>
                        </w:rPr>
                        <w:t>Проаналізувати культурне, суспільне та економічне життя в містах – колоніях</w:t>
                      </w:r>
                      <w:r>
                        <w:rPr>
                          <w:rFonts w:ascii="Times New Roman" w:hAnsi="Times New Roman"/>
                          <w:sz w:val="40"/>
                          <w:szCs w:val="40"/>
                          <w:lang w:val="uk-UA"/>
                        </w:rPr>
                        <w:t xml:space="preserve">  Північного </w:t>
                      </w:r>
                      <w:r w:rsidRPr="00A26F39">
                        <w:rPr>
                          <w:rFonts w:ascii="Times New Roman" w:hAnsi="Times New Roman"/>
                          <w:sz w:val="40"/>
                          <w:szCs w:val="40"/>
                          <w:lang w:val="uk-UA"/>
                        </w:rPr>
                        <w:t>Причорномор</w:t>
                      </w:r>
                      <w:r w:rsidRPr="00A26F39">
                        <w:rPr>
                          <w:rFonts w:ascii="Times New Roman" w:hAnsi="Times New Roman"/>
                          <w:sz w:val="40"/>
                          <w:szCs w:val="40"/>
                        </w:rPr>
                        <w:t>’</w:t>
                      </w:r>
                      <w:r w:rsidRPr="00A26F39">
                        <w:rPr>
                          <w:rFonts w:ascii="Times New Roman" w:hAnsi="Times New Roman"/>
                          <w:sz w:val="40"/>
                          <w:szCs w:val="40"/>
                          <w:lang w:val="uk-UA"/>
                        </w:rPr>
                        <w:t xml:space="preserve">я </w:t>
                      </w:r>
                    </w:p>
                    <w:p w:rsidR="005D4864" w:rsidRPr="00CC41F5" w:rsidRDefault="005D4864" w:rsidP="005D4864">
                      <w:pPr>
                        <w:rPr>
                          <w:lang w:val="uk-UA"/>
                        </w:rPr>
                      </w:pPr>
                    </w:p>
                    <w:p w:rsidR="005D4864" w:rsidRPr="00562101" w:rsidRDefault="005D4864" w:rsidP="005D4864">
                      <w:pPr>
                        <w:jc w:val="center"/>
                        <w:rPr>
                          <w:sz w:val="40"/>
                          <w:szCs w:val="40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5D4864" w:rsidRPr="000E199E" w:rsidRDefault="005D4864" w:rsidP="005D4864">
      <w:pPr>
        <w:rPr>
          <w:rFonts w:ascii="Cambria" w:eastAsia="Times New Roman" w:hAnsi="Franklin Gothic Medium"/>
          <w:caps/>
          <w:color w:val="1F497D"/>
          <w:kern w:val="24"/>
          <w:position w:val="1"/>
          <w:sz w:val="64"/>
          <w:szCs w:val="64"/>
          <w:lang w:val="uk-UA"/>
        </w:rPr>
      </w:pPr>
    </w:p>
    <w:p w:rsidR="005D4864" w:rsidRPr="000E199E" w:rsidRDefault="005D4864" w:rsidP="005D4864">
      <w:pPr>
        <w:rPr>
          <w:rFonts w:ascii="Cambria" w:eastAsia="Times New Roman" w:hAnsi="Franklin Gothic Medium"/>
          <w:caps/>
          <w:color w:val="1F497D"/>
          <w:kern w:val="24"/>
          <w:position w:val="1"/>
          <w:sz w:val="64"/>
          <w:szCs w:val="64"/>
          <w:lang w:val="uk-UA"/>
        </w:rPr>
      </w:pPr>
    </w:p>
    <w:p w:rsidR="005D4864" w:rsidRPr="000E199E" w:rsidRDefault="005D4864" w:rsidP="005D4864">
      <w:pPr>
        <w:rPr>
          <w:rFonts w:ascii="Cambria" w:eastAsia="Times New Roman" w:hAnsi="Franklin Gothic Medium"/>
          <w:caps/>
          <w:color w:val="1F497D"/>
          <w:kern w:val="24"/>
          <w:position w:val="1"/>
          <w:sz w:val="64"/>
          <w:szCs w:val="64"/>
          <w:lang w:val="uk-UA"/>
        </w:rPr>
      </w:pPr>
    </w:p>
    <w:p w:rsidR="005D4864" w:rsidRDefault="005D4864" w:rsidP="005D4864">
      <w:pPr>
        <w:rPr>
          <w:noProof/>
          <w:lang w:val="uk-UA" w:eastAsia="ru-RU"/>
        </w:rPr>
      </w:pPr>
    </w:p>
    <w:p w:rsidR="005D4864" w:rsidRDefault="005D4864" w:rsidP="005D4864">
      <w:pPr>
        <w:rPr>
          <w:noProof/>
          <w:lang w:val="uk-UA" w:eastAsia="ru-RU"/>
        </w:rPr>
      </w:pPr>
    </w:p>
    <w:p w:rsidR="005D4864" w:rsidRDefault="005D4864" w:rsidP="005D4864">
      <w:pPr>
        <w:rPr>
          <w:noProof/>
          <w:lang w:val="uk-UA" w:eastAsia="ru-RU"/>
        </w:rPr>
      </w:pPr>
    </w:p>
    <w:p w:rsidR="005D4864" w:rsidRPr="000E199E" w:rsidRDefault="005D4864" w:rsidP="005D4864">
      <w:pPr>
        <w:jc w:val="right"/>
        <w:rPr>
          <w:b/>
          <w:sz w:val="28"/>
          <w:szCs w:val="28"/>
          <w:lang w:val="uk-UA"/>
        </w:rPr>
      </w:pPr>
    </w:p>
    <w:p w:rsidR="005D4864" w:rsidRDefault="005D4864" w:rsidP="005D4864">
      <w:pPr>
        <w:rPr>
          <w:lang w:val="uk-UA"/>
        </w:rPr>
      </w:pPr>
    </w:p>
    <w:p w:rsidR="005D4864" w:rsidRDefault="005D4864" w:rsidP="005D4864">
      <w:pPr>
        <w:rPr>
          <w:lang w:val="uk-UA"/>
        </w:rPr>
      </w:pPr>
    </w:p>
    <w:p w:rsidR="00944D13" w:rsidRDefault="00A56956" w:rsidP="00A56956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CE11E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</w:p>
    <w:p w:rsidR="00944D13" w:rsidRDefault="00944D13" w:rsidP="00A56956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</w:p>
    <w:p w:rsidR="00944D13" w:rsidRDefault="00944D13" w:rsidP="00A56956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</w:p>
    <w:p w:rsidR="00C83821" w:rsidRDefault="00C83821" w:rsidP="00A56956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</w:p>
    <w:p w:rsidR="00396D36" w:rsidRDefault="00396D36" w:rsidP="00A56956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 </w:t>
      </w:r>
    </w:p>
    <w:p w:rsidR="00396D36" w:rsidRDefault="00DB57B8" w:rsidP="00A56956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9E3C79" wp14:editId="5C82A82D">
                <wp:simplePos x="0" y="0"/>
                <wp:positionH relativeFrom="column">
                  <wp:posOffset>299085</wp:posOffset>
                </wp:positionH>
                <wp:positionV relativeFrom="paragraph">
                  <wp:posOffset>52070</wp:posOffset>
                </wp:positionV>
                <wp:extent cx="4409440" cy="1196340"/>
                <wp:effectExtent l="0" t="0" r="10160" b="22860"/>
                <wp:wrapNone/>
                <wp:docPr id="14" name="Горизонтальный свито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9440" cy="1196340"/>
                        </a:xfrm>
                        <a:prstGeom prst="horizontalScroll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1"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1">
                                <a:tint val="23500"/>
                                <a:satMod val="160000"/>
                              </a:scheme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83821" w:rsidRPr="00DB57B8" w:rsidRDefault="00C83821" w:rsidP="00C83821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DB57B8">
                              <w:rPr>
                                <w:rFonts w:ascii="Times New Roman" w:eastAsia="Times New Roman" w:hAnsi="Times New Roman"/>
                                <w:b/>
                                <w:color w:val="000000"/>
                                <w:sz w:val="44"/>
                                <w:szCs w:val="44"/>
                                <w:lang w:val="uk-UA" w:eastAsia="uk-UA"/>
                              </w:rPr>
                              <w:t xml:space="preserve">Основні напрямки досліджень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Горизонтальный свиток 14" o:spid="_x0000_s1030" type="#_x0000_t98" style="position:absolute;margin-left:23.55pt;margin-top:4.1pt;width:347.2pt;height:94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" fillcolor="#8aabd3 [2132]" strokecolor="#243f60 [1604]" strokeweight="2pt">
                <v:fill color2="#d6e2f0 [756]" rotate="t" focusposition=".5,.5" focussize="" colors="0 #9ab5e4;.5 #c2d1ed;1 #e1e8f5" focus="100%" type="gradientRadial"/>
                <v:textbox>
                  <w:txbxContent>
                    <w:p w:rsidR="00C83821" w:rsidRPr="00DB57B8" w:rsidRDefault="00C83821" w:rsidP="00C83821">
                      <w:pPr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 w:rsidRPr="00DB57B8">
                        <w:rPr>
                          <w:rFonts w:ascii="Times New Roman" w:eastAsia="Times New Roman" w:hAnsi="Times New Roman"/>
                          <w:b/>
                          <w:color w:val="000000"/>
                          <w:sz w:val="44"/>
                          <w:szCs w:val="44"/>
                          <w:lang w:val="uk-UA" w:eastAsia="uk-UA"/>
                        </w:rPr>
                        <w:t xml:space="preserve">Основні напрямки досліджень    </w:t>
                      </w:r>
                    </w:p>
                  </w:txbxContent>
                </v:textbox>
              </v:shape>
            </w:pict>
          </mc:Fallback>
        </mc:AlternateContent>
      </w:r>
    </w:p>
    <w:p w:rsidR="00C83821" w:rsidRDefault="00C83821" w:rsidP="00A56956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46F4E04" wp14:editId="6D10E47D">
                <wp:simplePos x="0" y="0"/>
                <wp:positionH relativeFrom="column">
                  <wp:posOffset>4572635</wp:posOffset>
                </wp:positionH>
                <wp:positionV relativeFrom="paragraph">
                  <wp:posOffset>-103505</wp:posOffset>
                </wp:positionV>
                <wp:extent cx="1799590" cy="1102995"/>
                <wp:effectExtent l="19050" t="19050" r="10160" b="40005"/>
                <wp:wrapNone/>
                <wp:docPr id="10" name="12-конечная звезда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99590" cy="1102995"/>
                        </a:xfrm>
                        <a:prstGeom prst="star12">
                          <a:avLst/>
                        </a:prstGeom>
                        <a:gradFill rotWithShape="1">
                          <a:gsLst>
                            <a:gs pos="0">
                              <a:sysClr val="window" lastClr="FFFFFF">
                                <a:tint val="80000"/>
                                <a:satMod val="300000"/>
                              </a:sysClr>
                            </a:gs>
                            <a:gs pos="100000">
                              <a:sysClr val="window" lastClr="FFFFFF">
                                <a:shade val="30000"/>
                                <a:satMod val="200000"/>
                              </a:sysClr>
                            </a:gs>
                          </a:gsLst>
                          <a:path path="circle">
                            <a:fillToRect l="50000" t="50000" r="50000" b="50000"/>
                          </a:path>
                        </a:gra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83821" w:rsidRDefault="00C83821" w:rsidP="00C83821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008000"/>
                                <w:kern w:val="24"/>
                                <w:sz w:val="64"/>
                                <w:szCs w:val="64"/>
                                <w:lang w:val="uk-UA"/>
                              </w:rPr>
                              <w:t>2</w:t>
                            </w:r>
                            <w:r w:rsidRPr="000E199E">
                              <w:rPr>
                                <w:rFonts w:ascii="Calibri" w:hAnsi="Calibri"/>
                                <w:b/>
                                <w:bCs/>
                                <w:color w:val="008000"/>
                                <w:kern w:val="24"/>
                                <w:sz w:val="40"/>
                                <w:szCs w:val="40"/>
                                <w:lang w:val="uk-UA"/>
                              </w:rPr>
                              <w:t>крок</w:t>
                            </w:r>
                            <w:r w:rsidRPr="000E199E">
                              <w:rPr>
                                <w:rFonts w:ascii="Calibri" w:hAnsi="Calibri"/>
                                <w:b/>
                                <w:bCs/>
                                <w:color w:val="008000"/>
                                <w:kern w:val="24"/>
                                <w:sz w:val="64"/>
                                <w:szCs w:val="64"/>
                                <w:lang w:val="uk-UA"/>
                              </w:rPr>
                              <w:t>к крок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style="position:absolute;margin-left:360.05pt;margin-top:-8.15pt;width:141.7pt;height:86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99590,11029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" adj="-11796480,,5400" path="m,551498l247944,444444,120550,275749,422607,259022,449898,73887r275234,78081l899795,r174663,151968l1349693,73887r27290,185135l1679040,275749,1551646,444444r247944,107054l1551646,658551r127394,168695l1376983,843973r-27290,185135l1074458,951027,899795,1102995,725132,951027r-275234,78081l422607,843973,120550,827246,247944,658551,,551498xe" strokecolor="#385d8a" strokeweight="2pt">
                <v:fill color2="#959595" rotate="t" focusposition=".5,.5" focussize="" focus="100%" type="gradientRadial"/>
                <v:stroke joinstyle="miter"/>
                <v:formulas/>
                <v:path arrowok="t" o:connecttype="custom" o:connectlocs="0,551498;247944,444444;120550,275749;422607,259022;449898,73887;725132,151968;899795,0;1074458,151968;1349693,73887;1376983,259022;1679040,275749;1551646,444444;1799590,551498;1551646,658551;1679040,827246;1376983,843973;1349693,1029108;1074458,951027;899795,1102995;725132,951027;449898,1029108;422607,843973;120550,827246;247944,658551;0,551498" o:connectangles="0,0,0,0,0,0,0,0,0,0,0,0,0,0,0,0,0,0,0,0,0,0,0,0,0" textboxrect="0,0,1799590,1102995"/>
                <v:textbox>
                  <w:txbxContent>
                    <w:p w:rsidR="00C83821" w:rsidRDefault="00C83821" w:rsidP="00C83821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alibri" w:hAnsi="Calibri"/>
                          <w:b/>
                          <w:bCs/>
                          <w:color w:val="008000"/>
                          <w:kern w:val="24"/>
                          <w:sz w:val="64"/>
                          <w:szCs w:val="64"/>
                          <w:lang w:val="uk-UA"/>
                        </w:rPr>
                        <w:t>2</w:t>
                      </w:r>
                      <w:r w:rsidRPr="000E199E">
                        <w:rPr>
                          <w:rFonts w:ascii="Calibri" w:hAnsi="Calibri"/>
                          <w:b/>
                          <w:bCs/>
                          <w:color w:val="008000"/>
                          <w:kern w:val="24"/>
                          <w:sz w:val="40"/>
                          <w:szCs w:val="40"/>
                          <w:lang w:val="uk-UA"/>
                        </w:rPr>
                        <w:t>крок</w:t>
                      </w:r>
                      <w:r w:rsidRPr="000E199E">
                        <w:rPr>
                          <w:rFonts w:ascii="Calibri" w:hAnsi="Calibri"/>
                          <w:b/>
                          <w:bCs/>
                          <w:color w:val="008000"/>
                          <w:kern w:val="24"/>
                          <w:sz w:val="64"/>
                          <w:szCs w:val="64"/>
                          <w:lang w:val="uk-UA"/>
                        </w:rPr>
                        <w:t>к крок</w:t>
                      </w:r>
                    </w:p>
                  </w:txbxContent>
                </v:textbox>
              </v:shape>
            </w:pict>
          </mc:Fallback>
        </mc:AlternateContent>
      </w:r>
    </w:p>
    <w:p w:rsidR="00944D13" w:rsidRDefault="00944D13" w:rsidP="00A56956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</w:p>
    <w:p w:rsidR="00C83821" w:rsidRDefault="00C83821" w:rsidP="00A56956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</w:p>
    <w:p w:rsidR="00C83821" w:rsidRDefault="001D66DB" w:rsidP="00A56956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B96649" wp14:editId="6795D5A9">
                <wp:simplePos x="0" y="0"/>
                <wp:positionH relativeFrom="column">
                  <wp:posOffset>4286885</wp:posOffset>
                </wp:positionH>
                <wp:positionV relativeFrom="paragraph">
                  <wp:posOffset>92075</wp:posOffset>
                </wp:positionV>
                <wp:extent cx="1870710" cy="652780"/>
                <wp:effectExtent l="57150" t="38100" r="72390" b="90170"/>
                <wp:wrapNone/>
                <wp:docPr id="11" name="Багетная рамка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0710" cy="652780"/>
                        </a:xfrm>
                        <a:prstGeom prst="bevel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07CF" w:rsidRPr="003007CF" w:rsidRDefault="003007CF" w:rsidP="003007CF">
                            <w:pPr>
                              <w:jc w:val="center"/>
                              <w:rPr>
                                <w:rFonts w:ascii="Batang" w:eastAsia="Batang" w:hAnsi="Batang"/>
                                <w:b/>
                                <w:sz w:val="40"/>
                                <w:szCs w:val="40"/>
                                <w:lang w:val="uk-UA"/>
                              </w:rPr>
                            </w:pPr>
                            <w:r w:rsidRPr="003007CF">
                              <w:rPr>
                                <w:rFonts w:ascii="Batang" w:eastAsia="Batang" w:hAnsi="Batang"/>
                                <w:b/>
                                <w:sz w:val="40"/>
                                <w:szCs w:val="40"/>
                                <w:lang w:val="uk-UA"/>
                              </w:rPr>
                              <w:t>Історики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4" coordsize="21600,21600" o:spt="84" adj="2700" path="m,l,21600r21600,l21600,xem@0@0nfl@0@2@1@2@1@0xem,nfl@0@0em,21600nfl@0@2em21600,21600nfl@1@2em21600,nfl@1@0e">
                <v:stroke joinstyle="miter"/>
                <v:formulas>
                  <v:f eqn="val #0"/>
                  <v:f eqn="sum width 0 #0"/>
                  <v:f eqn="sum height 0 #0"/>
                  <v:f eqn="prod width 1 2"/>
                  <v:f eqn="prod height 1 2"/>
                  <v:f eqn="prod #0 1 2"/>
                  <v:f eqn="prod #0 3 2"/>
                  <v:f eqn="sum @1 @5 0"/>
                  <v:f eqn="sum @2 @5 0"/>
                </v:formulas>
                <v:path o:extrusionok="f" limo="10800,10800" o:connecttype="custom" o:connectlocs="0,@4;@0,@4;@3,21600;@3,@2;21600,@4;@1,@4;@3,0;@3,@0" textboxrect="@0,@0,@1,@2"/>
                <v:handles>
                  <v:h position="#0,topLeft" switch="" xrange="0,10800"/>
                </v:handles>
                <o:complex v:ext="view"/>
              </v:shapetype>
              <v:shape id="Багетная рамка 11" o:spid="_x0000_s1032" type="#_x0000_t84" style="position:absolute;margin-left:337.55pt;margin-top:7.25pt;width:147.3pt;height:51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3007CF" w:rsidRPr="003007CF" w:rsidRDefault="003007CF" w:rsidP="003007CF">
                      <w:pPr>
                        <w:jc w:val="center"/>
                        <w:rPr>
                          <w:rFonts w:ascii="Batang" w:eastAsia="Batang" w:hAnsi="Batang"/>
                          <w:b/>
                          <w:sz w:val="40"/>
                          <w:szCs w:val="40"/>
                          <w:lang w:val="uk-UA"/>
                        </w:rPr>
                      </w:pPr>
                      <w:r w:rsidRPr="003007CF">
                        <w:rPr>
                          <w:rFonts w:ascii="Batang" w:eastAsia="Batang" w:hAnsi="Batang"/>
                          <w:b/>
                          <w:sz w:val="40"/>
                          <w:szCs w:val="40"/>
                          <w:lang w:val="uk-UA"/>
                        </w:rPr>
                        <w:t>Історики</w:t>
                      </w:r>
                    </w:p>
                  </w:txbxContent>
                </v:textbox>
              </v:shape>
            </w:pict>
          </mc:Fallback>
        </mc:AlternateContent>
      </w:r>
      <w:r w:rsidR="00396D36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8C3353C" wp14:editId="43DDF69E">
                <wp:simplePos x="0" y="0"/>
                <wp:positionH relativeFrom="column">
                  <wp:posOffset>-187631</wp:posOffset>
                </wp:positionH>
                <wp:positionV relativeFrom="paragraph">
                  <wp:posOffset>91782</wp:posOffset>
                </wp:positionV>
                <wp:extent cx="1870710" cy="652780"/>
                <wp:effectExtent l="57150" t="38100" r="72390" b="90170"/>
                <wp:wrapNone/>
                <wp:docPr id="13" name="Багетная рамка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0710" cy="652780"/>
                        </a:xfrm>
                        <a:prstGeom prst="bevel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07CF" w:rsidRPr="003007CF" w:rsidRDefault="003007CF" w:rsidP="003007CF">
                            <w:pPr>
                              <w:jc w:val="center"/>
                              <w:rPr>
                                <w:rFonts w:ascii="Batang" w:eastAsia="Batang" w:hAnsi="Batang"/>
                                <w:b/>
                                <w:sz w:val="40"/>
                                <w:szCs w:val="40"/>
                                <w:lang w:val="uk-UA"/>
                              </w:rPr>
                            </w:pPr>
                            <w:r w:rsidRPr="003007CF">
                              <w:rPr>
                                <w:rFonts w:ascii="Batang" w:eastAsia="Batang" w:hAnsi="Batang"/>
                                <w:b/>
                                <w:sz w:val="40"/>
                                <w:szCs w:val="40"/>
                                <w:lang w:val="uk-UA"/>
                              </w:rPr>
                              <w:t>етнографи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агетная рамка 13" o:spid="_x0000_s1033" type="#_x0000_t84" style="position:absolute;margin-left:-14.75pt;margin-top:7.25pt;width:147.3pt;height:51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3007CF" w:rsidRPr="003007CF" w:rsidRDefault="003007CF" w:rsidP="003007CF">
                      <w:pPr>
                        <w:jc w:val="center"/>
                        <w:rPr>
                          <w:rFonts w:ascii="Batang" w:eastAsia="Batang" w:hAnsi="Batang"/>
                          <w:b/>
                          <w:sz w:val="40"/>
                          <w:szCs w:val="40"/>
                          <w:lang w:val="uk-UA"/>
                        </w:rPr>
                      </w:pPr>
                      <w:r w:rsidRPr="003007CF">
                        <w:rPr>
                          <w:rFonts w:ascii="Batang" w:eastAsia="Batang" w:hAnsi="Batang"/>
                          <w:b/>
                          <w:sz w:val="40"/>
                          <w:szCs w:val="40"/>
                          <w:lang w:val="uk-UA"/>
                        </w:rPr>
                        <w:t>етнографи</w:t>
                      </w:r>
                    </w:p>
                  </w:txbxContent>
                </v:textbox>
              </v:shape>
            </w:pict>
          </mc:Fallback>
        </mc:AlternateContent>
      </w:r>
      <w:r w:rsidR="00396D36">
        <w:rPr>
          <w:rFonts w:ascii="Times New Roman" w:eastAsia="Times New Roman" w:hAnsi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54AF19A" wp14:editId="1723717F">
                <wp:simplePos x="0" y="0"/>
                <wp:positionH relativeFrom="column">
                  <wp:posOffset>2526030</wp:posOffset>
                </wp:positionH>
                <wp:positionV relativeFrom="paragraph">
                  <wp:posOffset>215242</wp:posOffset>
                </wp:positionV>
                <wp:extent cx="1008994" cy="325755"/>
                <wp:effectExtent l="0" t="0" r="20320" b="17145"/>
                <wp:wrapNone/>
                <wp:docPr id="23" name="Двойная стрелка влево/вправо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008994" cy="325755"/>
                        </a:xfrm>
                        <a:prstGeom prst="leftRightArrow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9" coordsize="21600,21600" o:spt="69" adj="4320,5400" path="m,10800l@0,21600@0@3@2@3@2,21600,21600,10800@2,0@2@1@0@1@0,xe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o:connecttype="custom" o:connectlocs="@2,0;10800,@1;@0,0;0,10800;@0,21600;10800,@3;@2,21600;21600,10800" o:connectangles="270,270,270,180,90,90,90,0" textboxrect="@5,@1,@6,@3"/>
                <v:handles>
                  <v:h position="#0,#1" xrange="0,10800" yrange="0,10800"/>
                </v:handles>
              </v:shapetype>
              <v:shape id="Двойная стрелка влево/вправо 23" o:spid="_x0000_s1026" type="#_x0000_t69" style="position:absolute;margin-left:198.9pt;margin-top:16.95pt;width:79.45pt;height:25.65pt;rotation:18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" adj="3487" fillcolor="#95b3d7 [1940]" strokecolor="#0d0d0d [3069]" strokeweight="2pt"/>
            </w:pict>
          </mc:Fallback>
        </mc:AlternateContent>
      </w:r>
    </w:p>
    <w:p w:rsidR="00C83821" w:rsidRDefault="00C83821" w:rsidP="00A56956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</w:p>
    <w:p w:rsidR="00C83821" w:rsidRDefault="001D66DB" w:rsidP="001D66D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952041D" wp14:editId="7A74943D">
                <wp:simplePos x="0" y="0"/>
                <wp:positionH relativeFrom="column">
                  <wp:posOffset>4301490</wp:posOffset>
                </wp:positionH>
                <wp:positionV relativeFrom="paragraph">
                  <wp:posOffset>314325</wp:posOffset>
                </wp:positionV>
                <wp:extent cx="2080895" cy="1702435"/>
                <wp:effectExtent l="38100" t="19050" r="33655" b="31115"/>
                <wp:wrapNone/>
                <wp:docPr id="21" name="Двойная стрелка вверх/вниз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0895" cy="1702435"/>
                        </a:xfrm>
                        <a:prstGeom prst="upDownArrow">
                          <a:avLst>
                            <a:gd name="adj1" fmla="val 70204"/>
                            <a:gd name="adj2" fmla="val 15429"/>
                          </a:avLst>
                        </a:prstGeom>
                        <a:gradFill flip="none" rotWithShape="1">
                          <a:gsLst>
                            <a:gs pos="0">
                              <a:srgbClr val="29C4E3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29C4E3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29C4E3">
                                <a:tint val="23500"/>
                                <a:satMod val="160000"/>
                              </a:srgbClr>
                            </a:gs>
                          </a:gsLst>
                          <a:lin ang="0" scaled="1"/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07CF" w:rsidRPr="003007CF" w:rsidRDefault="003007CF" w:rsidP="003007CF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Аналізують, роблять висновки історичним подіям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0" coordsize="21600,21600" o:spt="70" adj="5400,4320" path="m10800,l21600@0@3@0@3@2,21600@2,10800,21600,0@2@1@2@1@0,0@0xe">
                <v:stroke joinstyle="miter"/>
                <v:formulas>
                  <v:f eqn="val #1"/>
                  <v:f eqn="val #0"/>
                  <v:f eqn="sum 21600 0 #1"/>
                  <v:f eqn="sum 21600 0 #0"/>
                  <v:f eqn="prod #1 #0 10800"/>
                  <v:f eqn="sum #1 0 @4"/>
                  <v:f eqn="sum 21600 0 @5"/>
                </v:formulas>
                <v:path o:connecttype="custom" o:connectlocs="10800,0;0,@0;@1,10800;0,@2;10800,21600;21600,@2;@3,10800;21600,@0" o:connectangles="270,180,180,180,90,0,0,0" textboxrect="@1,@5,@3,@6"/>
                <v:handles>
                  <v:h position="#0,#1" xrange="0,10800" yrange="0,10800"/>
                </v:handles>
              </v:shapetype>
              <v:shape id="Двойная стрелка вверх/вниз 21" o:spid="_x0000_s1034" type="#_x0000_t70" style="position:absolute;margin-left:338.7pt;margin-top:24.75pt;width:163.85pt;height:134.05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" adj="3218,3333" fillcolor="#8ae6ff" strokecolor="#243f60 [1604]" strokeweight="2pt">
                <v:fill color2="#ddf6ff" rotate="t" angle="90" colors="0 #8ae6ff;.5 #b9eeff;1 #ddf6ff" focus="100%" type="gradient"/>
                <v:textbox>
                  <w:txbxContent>
                    <w:p w:rsidR="003007CF" w:rsidRPr="003007CF" w:rsidRDefault="003007CF" w:rsidP="003007CF">
                      <w:pPr>
                        <w:jc w:val="center"/>
                        <w:rPr>
                          <w:rFonts w:ascii="Times New Roman" w:hAnsi="Times New Roman"/>
                          <w:b/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Аналізують, роблять висновки історичним подіям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3420E27" wp14:editId="0825B9A0">
                <wp:simplePos x="0" y="0"/>
                <wp:positionH relativeFrom="column">
                  <wp:posOffset>-509905</wp:posOffset>
                </wp:positionH>
                <wp:positionV relativeFrom="paragraph">
                  <wp:posOffset>194310</wp:posOffset>
                </wp:positionV>
                <wp:extent cx="2080895" cy="1702435"/>
                <wp:effectExtent l="38100" t="19050" r="33655" b="31115"/>
                <wp:wrapNone/>
                <wp:docPr id="22" name="Двойная стрелка вверх/вниз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0895" cy="1702435"/>
                        </a:xfrm>
                        <a:prstGeom prst="upDownArrow">
                          <a:avLst>
                            <a:gd name="adj1" fmla="val 70204"/>
                            <a:gd name="adj2" fmla="val 15429"/>
                          </a:avLst>
                        </a:prstGeom>
                        <a:gradFill flip="none" rotWithShape="1">
                          <a:gsLst>
                            <a:gs pos="0">
                              <a:srgbClr val="29C4E3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29C4E3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29C4E3">
                                <a:tint val="23500"/>
                                <a:satMod val="160000"/>
                              </a:srgbClr>
                            </a:gs>
                          </a:gsLst>
                          <a:lin ang="0" scaled="1"/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07CF" w:rsidRPr="003007CF" w:rsidRDefault="003007CF" w:rsidP="003007CF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3007CF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Досліджують традиції і побут запорізьких козаків</w:t>
                            </w:r>
                          </w:p>
                          <w:p w:rsidR="003007CF" w:rsidRPr="003007CF" w:rsidRDefault="003007CF" w:rsidP="003007CF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Двойная стрелка вверх/вниз 22" o:spid="_x0000_s1035" type="#_x0000_t70" style="position:absolute;margin-left:-40.15pt;margin-top:15.3pt;width:163.85pt;height:134.0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" adj="3218,3333" fillcolor="#8ae6ff" strokecolor="#243f60 [1604]" strokeweight="2pt">
                <v:fill color2="#ddf6ff" rotate="t" angle="90" colors="0 #8ae6ff;.5 #b9eeff;1 #ddf6ff" focus="100%" type="gradient"/>
                <v:textbox>
                  <w:txbxContent>
                    <w:p w:rsidR="003007CF" w:rsidRPr="003007CF" w:rsidRDefault="003007CF" w:rsidP="003007CF">
                      <w:pPr>
                        <w:jc w:val="center"/>
                        <w:rPr>
                          <w:rFonts w:ascii="Times New Roman" w:hAnsi="Times New Roman"/>
                          <w:b/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3007CF">
                        <w:rPr>
                          <w:rFonts w:ascii="Times New Roman" w:hAnsi="Times New Roman"/>
                          <w:b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Досліджують традиції і побут запорізьких козаків</w:t>
                      </w:r>
                    </w:p>
                    <w:p w:rsidR="003007CF" w:rsidRPr="003007CF" w:rsidRDefault="003007CF" w:rsidP="003007CF">
                      <w:pPr>
                        <w:jc w:val="center"/>
                        <w:rPr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96D36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A4EDF3B" wp14:editId="2ED6A570">
                <wp:simplePos x="0" y="0"/>
                <wp:positionH relativeFrom="column">
                  <wp:posOffset>2000532</wp:posOffset>
                </wp:positionH>
                <wp:positionV relativeFrom="paragraph">
                  <wp:posOffset>203971</wp:posOffset>
                </wp:positionV>
                <wp:extent cx="2007235" cy="652780"/>
                <wp:effectExtent l="57150" t="38100" r="69215" b="90170"/>
                <wp:wrapNone/>
                <wp:docPr id="12" name="Багетная рамка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7235" cy="652780"/>
                        </a:xfrm>
                        <a:prstGeom prst="bevel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07CF" w:rsidRPr="003007CF" w:rsidRDefault="003007CF" w:rsidP="003007CF">
                            <w:pPr>
                              <w:jc w:val="center"/>
                              <w:rPr>
                                <w:rFonts w:ascii="Batang" w:eastAsia="Batang" w:hAnsi="Batang"/>
                                <w:b/>
                                <w:sz w:val="36"/>
                                <w:szCs w:val="36"/>
                                <w:lang w:val="uk-UA"/>
                              </w:rPr>
                            </w:pPr>
                            <w:r w:rsidRPr="003007CF">
                              <w:rPr>
                                <w:rFonts w:ascii="Batang" w:eastAsia="Batang" w:hAnsi="Batang"/>
                                <w:b/>
                                <w:sz w:val="36"/>
                                <w:szCs w:val="36"/>
                                <w:lang w:val="uk-UA"/>
                              </w:rPr>
                              <w:t>фольклористи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агетная рамка 12" o:spid="_x0000_s1036" type="#_x0000_t84" style="position:absolute;margin-left:157.5pt;margin-top:16.05pt;width:158.05pt;height:51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3007CF" w:rsidRPr="003007CF" w:rsidRDefault="003007CF" w:rsidP="003007CF">
                      <w:pPr>
                        <w:jc w:val="center"/>
                        <w:rPr>
                          <w:rFonts w:ascii="Batang" w:eastAsia="Batang" w:hAnsi="Batang"/>
                          <w:b/>
                          <w:sz w:val="36"/>
                          <w:szCs w:val="36"/>
                          <w:lang w:val="uk-UA"/>
                        </w:rPr>
                      </w:pPr>
                      <w:r w:rsidRPr="003007CF">
                        <w:rPr>
                          <w:rFonts w:ascii="Batang" w:eastAsia="Batang" w:hAnsi="Batang"/>
                          <w:b/>
                          <w:sz w:val="36"/>
                          <w:szCs w:val="36"/>
                          <w:lang w:val="uk-UA"/>
                        </w:rPr>
                        <w:t>фольклористи</w:t>
                      </w:r>
                    </w:p>
                  </w:txbxContent>
                </v:textbox>
              </v:shape>
            </w:pict>
          </mc:Fallback>
        </mc:AlternateContent>
      </w:r>
      <w:r w:rsidR="003007CF">
        <w:rPr>
          <w:rFonts w:ascii="Times New Roman" w:eastAsia="Times New Roman" w:hAnsi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B958CB4" wp14:editId="3343DF7C">
                <wp:simplePos x="0" y="0"/>
                <wp:positionH relativeFrom="column">
                  <wp:posOffset>4038445</wp:posOffset>
                </wp:positionH>
                <wp:positionV relativeFrom="paragraph">
                  <wp:posOffset>180807</wp:posOffset>
                </wp:positionV>
                <wp:extent cx="638175" cy="325755"/>
                <wp:effectExtent l="0" t="76200" r="0" b="74295"/>
                <wp:wrapNone/>
                <wp:docPr id="15" name="Двойная стрелка влево/вправо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113441">
                          <a:off x="0" y="0"/>
                          <a:ext cx="638175" cy="325755"/>
                        </a:xfrm>
                        <a:prstGeom prst="leftRightArrow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Двойная стрелка влево/вправо 15" o:spid="_x0000_s1026" type="#_x0000_t69" style="position:absolute;margin-left:318pt;margin-top:14.25pt;width:50.25pt;height:25.65pt;rotation:-1623719fd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" adj="5513" fillcolor="#95b3d7 [1940]" strokecolor="#0d0d0d [3069]" strokeweight="2pt"/>
            </w:pict>
          </mc:Fallback>
        </mc:AlternateContent>
      </w:r>
      <w:r w:rsidR="003007CF">
        <w:rPr>
          <w:rFonts w:ascii="Times New Roman" w:eastAsia="Times New Roman" w:hAnsi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DE168E5" wp14:editId="5B81F2A8">
                <wp:simplePos x="0" y="0"/>
                <wp:positionH relativeFrom="column">
                  <wp:posOffset>1344448</wp:posOffset>
                </wp:positionH>
                <wp:positionV relativeFrom="paragraph">
                  <wp:posOffset>137919</wp:posOffset>
                </wp:positionV>
                <wp:extent cx="638175" cy="325755"/>
                <wp:effectExtent l="0" t="76200" r="0" b="93345"/>
                <wp:wrapNone/>
                <wp:docPr id="16" name="Двойная стрелка влево/вправо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125852">
                          <a:off x="0" y="0"/>
                          <a:ext cx="638175" cy="325755"/>
                        </a:xfrm>
                        <a:prstGeom prst="leftRightArrow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Двойная стрелка влево/вправо 16" o:spid="_x0000_s1026" type="#_x0000_t69" style="position:absolute;margin-left:105.85pt;margin-top:10.85pt;width:50.25pt;height:25.65pt;rotation:-9256029fd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" adj="5513" fillcolor="#95b3d7 [1940]" strokecolor="#0d0d0d [3069]" strokeweight="2pt"/>
            </w:pict>
          </mc:Fallback>
        </mc:AlternateContent>
      </w:r>
    </w:p>
    <w:p w:rsidR="003007CF" w:rsidRDefault="003007CF" w:rsidP="00A56956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</w:p>
    <w:p w:rsidR="003007CF" w:rsidRDefault="00396D36" w:rsidP="00A56956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346EC3A" wp14:editId="72E134B3">
                <wp:simplePos x="0" y="0"/>
                <wp:positionH relativeFrom="column">
                  <wp:posOffset>2021361</wp:posOffset>
                </wp:positionH>
                <wp:positionV relativeFrom="paragraph">
                  <wp:posOffset>275590</wp:posOffset>
                </wp:positionV>
                <wp:extent cx="2080895" cy="1702435"/>
                <wp:effectExtent l="38100" t="19050" r="33655" b="31115"/>
                <wp:wrapNone/>
                <wp:docPr id="20" name="Двойная стрелка вверх/вниз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0895" cy="1702435"/>
                        </a:xfrm>
                        <a:prstGeom prst="upDownArrow">
                          <a:avLst>
                            <a:gd name="adj1" fmla="val 70204"/>
                            <a:gd name="adj2" fmla="val 15429"/>
                          </a:avLst>
                        </a:prstGeom>
                        <a:gradFill flip="none" rotWithShape="1">
                          <a:gsLst>
                            <a:gs pos="0">
                              <a:srgbClr val="29C4E3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29C4E3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29C4E3">
                                <a:tint val="23500"/>
                                <a:satMod val="160000"/>
                              </a:srgbClr>
                            </a:gs>
                          </a:gsLst>
                          <a:lin ang="0" scaled="1"/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07CF" w:rsidRPr="003007CF" w:rsidRDefault="003007CF" w:rsidP="003007CF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3007CF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  <w:t>Досліджуть український фольклор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Двойная стрелка вверх/вниз 20" o:spid="_x0000_s1037" type="#_x0000_t70" style="position:absolute;margin-left:159.15pt;margin-top:21.7pt;width:163.85pt;height:134.0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" adj="3218,3333" fillcolor="#8ae6ff" strokecolor="#243f60 [1604]" strokeweight="2pt">
                <v:fill color2="#ddf6ff" rotate="t" angle="90" colors="0 #8ae6ff;.5 #b9eeff;1 #ddf6ff" focus="100%" type="gradient"/>
                <v:textbox>
                  <w:txbxContent>
                    <w:p w:rsidR="003007CF" w:rsidRPr="003007CF" w:rsidRDefault="003007CF" w:rsidP="003007CF">
                      <w:pPr>
                        <w:jc w:val="center"/>
                        <w:rPr>
                          <w:rFonts w:ascii="Times New Roman" w:hAnsi="Times New Roman"/>
                          <w:b/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  <w:r w:rsidRPr="003007CF">
                        <w:rPr>
                          <w:rFonts w:ascii="Times New Roman" w:hAnsi="Times New Roman"/>
                          <w:b/>
                          <w:color w:val="000000" w:themeColor="text1"/>
                          <w:sz w:val="28"/>
                          <w:szCs w:val="28"/>
                          <w:lang w:val="uk-UA"/>
                        </w:rPr>
                        <w:t>Досліджуть український фольклор</w:t>
                      </w:r>
                    </w:p>
                  </w:txbxContent>
                </v:textbox>
              </v:shape>
            </w:pict>
          </mc:Fallback>
        </mc:AlternateContent>
      </w:r>
    </w:p>
    <w:p w:rsidR="003007CF" w:rsidRDefault="003007CF" w:rsidP="00A56956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</w:p>
    <w:p w:rsidR="003007CF" w:rsidRDefault="003007CF" w:rsidP="00A56956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</w:p>
    <w:p w:rsidR="003007CF" w:rsidRDefault="001D66DB" w:rsidP="00A56956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C6844EE" wp14:editId="07293C5A">
                <wp:simplePos x="0" y="0"/>
                <wp:positionH relativeFrom="column">
                  <wp:posOffset>-414020</wp:posOffset>
                </wp:positionH>
                <wp:positionV relativeFrom="paragraph">
                  <wp:posOffset>284480</wp:posOffset>
                </wp:positionV>
                <wp:extent cx="2278380" cy="2203450"/>
                <wp:effectExtent l="0" t="0" r="26670" b="25400"/>
                <wp:wrapNone/>
                <wp:docPr id="29" name="Блок-схема: несколько документов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8380" cy="2203450"/>
                        </a:xfrm>
                        <a:prstGeom prst="flowChartMultidocument">
                          <a:avLst/>
                        </a:prstGeom>
                        <a:gradFill flip="none" rotWithShape="1">
                          <a:gsLst>
                            <a:gs pos="0">
                              <a:srgbClr val="FFFF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FF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FF00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96D36" w:rsidRPr="00396D36" w:rsidRDefault="00396D36" w:rsidP="00396D36">
                            <w:pPr>
                              <w:jc w:val="center"/>
                              <w:rPr>
                                <w:rFonts w:ascii="Batang" w:eastAsia="Batang" w:hAnsi="Batang"/>
                                <w:b/>
                                <w:color w:val="548DD4" w:themeColor="text2" w:themeTint="99"/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396D36">
                              <w:rPr>
                                <w:rFonts w:ascii="Batang" w:eastAsia="Batang" w:hAnsi="Batang"/>
                                <w:b/>
                                <w:color w:val="548DD4" w:themeColor="text2" w:themeTint="99"/>
                                <w:sz w:val="32"/>
                                <w:szCs w:val="32"/>
                                <w:lang w:val="uk-UA"/>
                              </w:rPr>
                              <w:t xml:space="preserve">Збірка повідомлень </w:t>
                            </w:r>
                          </w:p>
                          <w:p w:rsidR="00396D36" w:rsidRPr="00396D36" w:rsidRDefault="00396D36" w:rsidP="00396D36">
                            <w:pPr>
                              <w:jc w:val="center"/>
                              <w:rPr>
                                <w:rFonts w:ascii="Batang" w:eastAsia="Batang" w:hAnsi="Batang"/>
                                <w:b/>
                                <w:color w:val="548DD4" w:themeColor="text2" w:themeTint="99"/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396D36">
                              <w:rPr>
                                <w:rFonts w:ascii="Batang" w:eastAsia="Batang" w:hAnsi="Batang"/>
                                <w:b/>
                                <w:color w:val="548DD4" w:themeColor="text2" w:themeTint="99"/>
                                <w:sz w:val="32"/>
                                <w:szCs w:val="32"/>
                                <w:lang w:val="uk-UA"/>
                              </w:rPr>
                              <w:t>«Традиції і звичаї козаків</w:t>
                            </w:r>
                            <w:r>
                              <w:rPr>
                                <w:rFonts w:ascii="Batang" w:eastAsia="Batang" w:hAnsi="Batang"/>
                                <w:b/>
                                <w:color w:val="548DD4" w:themeColor="text2" w:themeTint="99"/>
                                <w:sz w:val="32"/>
                                <w:szCs w:val="32"/>
                                <w:lang w:val="uk-UA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15" coordsize="21600,21600" o:spt="115" path="m,20465v810,317,1620,452,2397,725c3077,21325,3790,21417,4405,21597v1620,,2202,-180,2657,-272c7580,21280,8002,21010,8455,20917v422,-135,810,-405,1327,-542c10205,20150,10657,19967,11080,19742v517,-182,970,-407,1425,-590c13087,19017,13605,18745,14255,18610v615,-180,1262,-318,1942,-408c16975,18202,17785,18022,18595,18022r,-1670l19192,16252r808,l20000,14467r722,-75l21597,14392,21597,,2972,r,1815l1532,1815r,1860l,3675,,20465xem1532,3675nfl18595,3675r,12677em2972,1815nfl20000,1815r,12652e">
                <v:stroke joinstyle="miter"/>
                <v:path o:extrusionok="f" o:connecttype="custom" o:connectlocs="10800,0;0,10800;10800,19890;21600,10800" textboxrect="0,3675,18595,18022"/>
              </v:shapetype>
              <v:shape id="Блок-схема: несколько документов 29" o:spid="_x0000_s1038" type="#_x0000_t115" style="position:absolute;margin-left:-32.6pt;margin-top:22.4pt;width:179.4pt;height:173.5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" fillcolor="#ffff80" strokecolor="#243f60 [1604]" strokeweight="2pt">
                <v:fill color2="#ffffda" rotate="t" focusposition=".5,.5" focussize="" colors="0 #ffff80;.5 #ffffb3;1 #ffffda" focus="100%" type="gradientRadial"/>
                <v:textbox>
                  <w:txbxContent>
                    <w:p w:rsidR="00396D36" w:rsidRPr="00396D36" w:rsidRDefault="00396D36" w:rsidP="00396D36">
                      <w:pPr>
                        <w:jc w:val="center"/>
                        <w:rPr>
                          <w:rFonts w:ascii="Batang" w:eastAsia="Batang" w:hAnsi="Batang"/>
                          <w:b/>
                          <w:color w:val="548DD4" w:themeColor="text2" w:themeTint="99"/>
                          <w:sz w:val="32"/>
                          <w:szCs w:val="32"/>
                          <w:lang w:val="uk-UA"/>
                        </w:rPr>
                      </w:pPr>
                      <w:r w:rsidRPr="00396D36">
                        <w:rPr>
                          <w:rFonts w:ascii="Batang" w:eastAsia="Batang" w:hAnsi="Batang"/>
                          <w:b/>
                          <w:color w:val="548DD4" w:themeColor="text2" w:themeTint="99"/>
                          <w:sz w:val="32"/>
                          <w:szCs w:val="32"/>
                          <w:lang w:val="uk-UA"/>
                        </w:rPr>
                        <w:t xml:space="preserve">Збірка повідомлень </w:t>
                      </w:r>
                    </w:p>
                    <w:p w:rsidR="00396D36" w:rsidRPr="00396D36" w:rsidRDefault="00396D36" w:rsidP="00396D36">
                      <w:pPr>
                        <w:jc w:val="center"/>
                        <w:rPr>
                          <w:rFonts w:ascii="Batang" w:eastAsia="Batang" w:hAnsi="Batang"/>
                          <w:b/>
                          <w:color w:val="548DD4" w:themeColor="text2" w:themeTint="99"/>
                          <w:sz w:val="32"/>
                          <w:szCs w:val="32"/>
                          <w:lang w:val="uk-UA"/>
                        </w:rPr>
                      </w:pPr>
                      <w:r w:rsidRPr="00396D36">
                        <w:rPr>
                          <w:rFonts w:ascii="Batang" w:eastAsia="Batang" w:hAnsi="Batang"/>
                          <w:b/>
                          <w:color w:val="548DD4" w:themeColor="text2" w:themeTint="99"/>
                          <w:sz w:val="32"/>
                          <w:szCs w:val="32"/>
                          <w:lang w:val="uk-UA"/>
                        </w:rPr>
                        <w:t>«Традиції і звичаї козаків</w:t>
                      </w:r>
                      <w:r>
                        <w:rPr>
                          <w:rFonts w:ascii="Batang" w:eastAsia="Batang" w:hAnsi="Batang"/>
                          <w:b/>
                          <w:color w:val="548DD4" w:themeColor="text2" w:themeTint="99"/>
                          <w:sz w:val="32"/>
                          <w:szCs w:val="32"/>
                          <w:lang w:val="uk-UA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3007CF" w:rsidRDefault="001D66DB" w:rsidP="00A56956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731BFB0" wp14:editId="1A9370A5">
                <wp:simplePos x="0" y="0"/>
                <wp:positionH relativeFrom="column">
                  <wp:posOffset>4103370</wp:posOffset>
                </wp:positionH>
                <wp:positionV relativeFrom="paragraph">
                  <wp:posOffset>17780</wp:posOffset>
                </wp:positionV>
                <wp:extent cx="2278380" cy="2203450"/>
                <wp:effectExtent l="0" t="0" r="26670" b="25400"/>
                <wp:wrapNone/>
                <wp:docPr id="31" name="Блок-схема: несколько документов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8380" cy="2203450"/>
                        </a:xfrm>
                        <a:prstGeom prst="flowChartMultidocument">
                          <a:avLst/>
                        </a:prstGeom>
                        <a:gradFill flip="none" rotWithShape="1">
                          <a:gsLst>
                            <a:gs pos="0">
                              <a:srgbClr val="FFFF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FF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FF00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57B8" w:rsidRPr="00DB57B8" w:rsidRDefault="00DB57B8" w:rsidP="00DB57B8">
                            <w:pPr>
                              <w:jc w:val="center"/>
                              <w:rPr>
                                <w:rFonts w:ascii="Batang" w:eastAsia="Batang" w:hAnsi="Batang"/>
                                <w:b/>
                                <w:color w:val="17365D" w:themeColor="text2" w:themeShade="BF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DB57B8">
                              <w:rPr>
                                <w:rFonts w:ascii="Batang" w:eastAsia="Batang" w:hAnsi="Batang"/>
                                <w:b/>
                                <w:color w:val="17365D" w:themeColor="text2" w:themeShade="BF"/>
                                <w:sz w:val="28"/>
                                <w:szCs w:val="28"/>
                                <w:lang w:val="uk-UA"/>
                              </w:rPr>
                              <w:t>Стаття</w:t>
                            </w:r>
                            <w:r>
                              <w:rPr>
                                <w:rFonts w:ascii="Batang" w:eastAsia="Batang" w:hAnsi="Batang"/>
                                <w:b/>
                                <w:color w:val="17365D" w:themeColor="text2" w:themeShade="BF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DB57B8">
                              <w:rPr>
                                <w:rFonts w:ascii="Batang" w:eastAsia="Batang" w:hAnsi="Batang"/>
                                <w:b/>
                                <w:color w:val="17365D" w:themeColor="text2" w:themeShade="BF"/>
                                <w:sz w:val="28"/>
                                <w:szCs w:val="28"/>
                                <w:lang w:val="uk-UA"/>
                              </w:rPr>
                              <w:t xml:space="preserve"> у стінгазету:</w:t>
                            </w:r>
                          </w:p>
                          <w:p w:rsidR="00DB57B8" w:rsidRPr="00DB57B8" w:rsidRDefault="00DB57B8" w:rsidP="00DB57B8">
                            <w:pPr>
                              <w:jc w:val="center"/>
                              <w:rPr>
                                <w:rFonts w:ascii="Batang" w:eastAsia="Batang" w:hAnsi="Batang"/>
                                <w:b/>
                                <w:color w:val="17365D" w:themeColor="text2" w:themeShade="BF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DB57B8">
                              <w:rPr>
                                <w:rFonts w:ascii="Batang" w:eastAsia="Batang" w:hAnsi="Batang"/>
                                <w:b/>
                                <w:color w:val="17365D" w:themeColor="text2" w:themeShade="BF"/>
                                <w:sz w:val="28"/>
                                <w:szCs w:val="28"/>
                                <w:lang w:val="uk-UA"/>
                              </w:rPr>
                              <w:t>«Українські козаки; історія і сучасність»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Блок-схема: несколько документов 31" o:spid="_x0000_s1039" type="#_x0000_t115" style="position:absolute;margin-left:323.1pt;margin-top:1.4pt;width:179.4pt;height:173.5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" fillcolor="#ffff80" strokecolor="#243f60 [1604]" strokeweight="2pt">
                <v:fill color2="#ffffda" rotate="t" focusposition=".5,.5" focussize="" colors="0 #ffff80;.5 #ffffb3;1 #ffffda" focus="100%" type="gradientRadial"/>
                <v:textbox>
                  <w:txbxContent>
                    <w:p w:rsidR="00DB57B8" w:rsidRPr="00DB57B8" w:rsidRDefault="00DB57B8" w:rsidP="00DB57B8">
                      <w:pPr>
                        <w:jc w:val="center"/>
                        <w:rPr>
                          <w:rFonts w:ascii="Batang" w:eastAsia="Batang" w:hAnsi="Batang"/>
                          <w:b/>
                          <w:color w:val="17365D" w:themeColor="text2" w:themeShade="BF"/>
                          <w:sz w:val="28"/>
                          <w:szCs w:val="28"/>
                          <w:lang w:val="uk-UA"/>
                        </w:rPr>
                      </w:pPr>
                      <w:r w:rsidRPr="00DB57B8">
                        <w:rPr>
                          <w:rFonts w:ascii="Batang" w:eastAsia="Batang" w:hAnsi="Batang"/>
                          <w:b/>
                          <w:color w:val="17365D" w:themeColor="text2" w:themeShade="BF"/>
                          <w:sz w:val="28"/>
                          <w:szCs w:val="28"/>
                          <w:lang w:val="uk-UA"/>
                        </w:rPr>
                        <w:t>Стаття</w:t>
                      </w:r>
                      <w:r>
                        <w:rPr>
                          <w:rFonts w:ascii="Batang" w:eastAsia="Batang" w:hAnsi="Batang"/>
                          <w:b/>
                          <w:color w:val="17365D" w:themeColor="text2" w:themeShade="BF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DB57B8">
                        <w:rPr>
                          <w:rFonts w:ascii="Batang" w:eastAsia="Batang" w:hAnsi="Batang"/>
                          <w:b/>
                          <w:color w:val="17365D" w:themeColor="text2" w:themeShade="BF"/>
                          <w:sz w:val="28"/>
                          <w:szCs w:val="28"/>
                          <w:lang w:val="uk-UA"/>
                        </w:rPr>
                        <w:t xml:space="preserve"> у стінгазету:</w:t>
                      </w:r>
                    </w:p>
                    <w:p w:rsidR="00DB57B8" w:rsidRPr="00DB57B8" w:rsidRDefault="00DB57B8" w:rsidP="00DB57B8">
                      <w:pPr>
                        <w:jc w:val="center"/>
                        <w:rPr>
                          <w:rFonts w:ascii="Batang" w:eastAsia="Batang" w:hAnsi="Batang"/>
                          <w:b/>
                          <w:color w:val="17365D" w:themeColor="text2" w:themeShade="BF"/>
                          <w:sz w:val="28"/>
                          <w:szCs w:val="28"/>
                          <w:lang w:val="uk-UA"/>
                        </w:rPr>
                      </w:pPr>
                      <w:r w:rsidRPr="00DB57B8">
                        <w:rPr>
                          <w:rFonts w:ascii="Batang" w:eastAsia="Batang" w:hAnsi="Batang"/>
                          <w:b/>
                          <w:color w:val="17365D" w:themeColor="text2" w:themeShade="BF"/>
                          <w:sz w:val="28"/>
                          <w:szCs w:val="28"/>
                          <w:lang w:val="uk-UA"/>
                        </w:rPr>
                        <w:t>«Українські козаки; історія і сучасність»</w:t>
                      </w:r>
                    </w:p>
                  </w:txbxContent>
                </v:textbox>
              </v:shape>
            </w:pict>
          </mc:Fallback>
        </mc:AlternateContent>
      </w:r>
    </w:p>
    <w:p w:rsidR="003007CF" w:rsidRDefault="003007CF" w:rsidP="00A56956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</w:p>
    <w:p w:rsidR="003007CF" w:rsidRDefault="003007CF" w:rsidP="00A56956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</w:p>
    <w:p w:rsidR="003007CF" w:rsidRDefault="00396D36" w:rsidP="00D632A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9EB0FFE" wp14:editId="49D18D97">
                <wp:simplePos x="0" y="0"/>
                <wp:positionH relativeFrom="column">
                  <wp:posOffset>1712595</wp:posOffset>
                </wp:positionH>
                <wp:positionV relativeFrom="paragraph">
                  <wp:posOffset>106045</wp:posOffset>
                </wp:positionV>
                <wp:extent cx="2278380" cy="2203450"/>
                <wp:effectExtent l="0" t="0" r="26670" b="25400"/>
                <wp:wrapNone/>
                <wp:docPr id="30" name="Блок-схема: несколько документов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8380" cy="2203450"/>
                        </a:xfrm>
                        <a:prstGeom prst="flowChartMultidocument">
                          <a:avLst/>
                        </a:prstGeom>
                        <a:gradFill flip="none" rotWithShape="1">
                          <a:gsLst>
                            <a:gs pos="0">
                              <a:srgbClr val="FFFF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FF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FF00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96D36" w:rsidRPr="00396D36" w:rsidRDefault="00396D36" w:rsidP="00396D36">
                            <w:pPr>
                              <w:jc w:val="center"/>
                              <w:rPr>
                                <w:rFonts w:ascii="Batang" w:eastAsia="Batang" w:hAnsi="Batang"/>
                                <w:b/>
                                <w:color w:val="000000" w:themeColor="text1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396D36">
                              <w:rPr>
                                <w:rFonts w:ascii="Batang" w:eastAsia="Batang" w:hAnsi="Batang"/>
                                <w:b/>
                                <w:color w:val="000000" w:themeColor="text1"/>
                                <w:sz w:val="24"/>
                                <w:szCs w:val="24"/>
                                <w:lang w:val="uk-UA"/>
                              </w:rPr>
                              <w:t>Збірка</w:t>
                            </w:r>
                          </w:p>
                          <w:p w:rsidR="00396D36" w:rsidRPr="00DB57B8" w:rsidRDefault="00396D36" w:rsidP="00396D36">
                            <w:pPr>
                              <w:jc w:val="center"/>
                              <w:rPr>
                                <w:rFonts w:ascii="Batang" w:eastAsia="Batang" w:hAnsi="Batang"/>
                                <w:b/>
                                <w:color w:val="4F81BD" w:themeColor="accent1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396D36">
                              <w:rPr>
                                <w:color w:val="548DD4" w:themeColor="text2" w:themeTint="99"/>
                                <w:lang w:val="uk-UA"/>
                              </w:rPr>
                              <w:t xml:space="preserve">« </w:t>
                            </w:r>
                            <w:r w:rsidRPr="00396D36">
                              <w:rPr>
                                <w:rFonts w:ascii="Batang" w:eastAsia="Batang" w:hAnsi="Batang"/>
                                <w:b/>
                                <w:color w:val="548DD4" w:themeColor="text2" w:themeTint="99"/>
                                <w:sz w:val="28"/>
                                <w:szCs w:val="28"/>
                                <w:lang w:val="uk-UA"/>
                              </w:rPr>
                              <w:t>Козак в українському фольклорі</w:t>
                            </w:r>
                            <w:r w:rsidR="00DB57B8">
                              <w:rPr>
                                <w:rFonts w:ascii="Batang" w:eastAsia="Batang" w:hAnsi="Batang"/>
                                <w:b/>
                                <w:color w:val="548DD4" w:themeColor="text2" w:themeTint="99"/>
                                <w:sz w:val="28"/>
                                <w:szCs w:val="28"/>
                                <w:lang w:val="uk-UA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Блок-схема: несколько документов 30" o:spid="_x0000_s1040" type="#_x0000_t115" style="position:absolute;margin-left:134.85pt;margin-top:8.35pt;width:179.4pt;height:173.5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" fillcolor="#ffff80" strokecolor="#243f60 [1604]" strokeweight="2pt">
                <v:fill color2="#ffffda" rotate="t" focusposition=".5,.5" focussize="" colors="0 #ffff80;.5 #ffffb3;1 #ffffda" focus="100%" type="gradientRadial"/>
                <v:textbox>
                  <w:txbxContent>
                    <w:p w:rsidR="00396D36" w:rsidRPr="00396D36" w:rsidRDefault="00396D36" w:rsidP="00396D36">
                      <w:pPr>
                        <w:jc w:val="center"/>
                        <w:rPr>
                          <w:rFonts w:ascii="Batang" w:eastAsia="Batang" w:hAnsi="Batang"/>
                          <w:b/>
                          <w:color w:val="000000" w:themeColor="text1"/>
                          <w:sz w:val="24"/>
                          <w:szCs w:val="24"/>
                          <w:lang w:val="uk-UA"/>
                        </w:rPr>
                      </w:pPr>
                      <w:r w:rsidRPr="00396D36">
                        <w:rPr>
                          <w:rFonts w:ascii="Batang" w:eastAsia="Batang" w:hAnsi="Batang"/>
                          <w:b/>
                          <w:color w:val="000000" w:themeColor="text1"/>
                          <w:sz w:val="24"/>
                          <w:szCs w:val="24"/>
                          <w:lang w:val="uk-UA"/>
                        </w:rPr>
                        <w:t>Збірка</w:t>
                      </w:r>
                    </w:p>
                    <w:p w:rsidR="00396D36" w:rsidRPr="00DB57B8" w:rsidRDefault="00396D36" w:rsidP="00396D36">
                      <w:pPr>
                        <w:jc w:val="center"/>
                        <w:rPr>
                          <w:rFonts w:ascii="Batang" w:eastAsia="Batang" w:hAnsi="Batang"/>
                          <w:b/>
                          <w:color w:val="4F81BD" w:themeColor="accent1"/>
                          <w:sz w:val="28"/>
                          <w:szCs w:val="28"/>
                          <w:lang w:val="uk-UA"/>
                        </w:rPr>
                      </w:pPr>
                      <w:r w:rsidRPr="00396D36">
                        <w:rPr>
                          <w:color w:val="548DD4" w:themeColor="text2" w:themeTint="99"/>
                          <w:lang w:val="uk-UA"/>
                        </w:rPr>
                        <w:t xml:space="preserve">« </w:t>
                      </w:r>
                      <w:r w:rsidRPr="00396D36">
                        <w:rPr>
                          <w:rFonts w:ascii="Batang" w:eastAsia="Batang" w:hAnsi="Batang"/>
                          <w:b/>
                          <w:color w:val="548DD4" w:themeColor="text2" w:themeTint="99"/>
                          <w:sz w:val="28"/>
                          <w:szCs w:val="28"/>
                          <w:lang w:val="uk-UA"/>
                        </w:rPr>
                        <w:t>Козак в українському фольклорі</w:t>
                      </w:r>
                      <w:r w:rsidR="00DB57B8">
                        <w:rPr>
                          <w:rFonts w:ascii="Batang" w:eastAsia="Batang" w:hAnsi="Batang"/>
                          <w:b/>
                          <w:color w:val="548DD4" w:themeColor="text2" w:themeTint="99"/>
                          <w:sz w:val="28"/>
                          <w:szCs w:val="28"/>
                          <w:lang w:val="uk-UA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3007CF" w:rsidRDefault="003007CF" w:rsidP="003007CF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</w:p>
    <w:p w:rsidR="00C83821" w:rsidRDefault="00C83821" w:rsidP="00A56956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</w:p>
    <w:p w:rsidR="00C83821" w:rsidRDefault="00C83821" w:rsidP="00A56956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</w:p>
    <w:p w:rsidR="00C83821" w:rsidRDefault="00C83821" w:rsidP="001D66DB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</w:p>
    <w:p w:rsidR="00DB57B8" w:rsidRDefault="00DB57B8" w:rsidP="00D632A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bookmarkStart w:id="0" w:name="_GoBack"/>
      <w:bookmarkEnd w:id="0"/>
    </w:p>
    <w:p w:rsidR="00DB57B8" w:rsidRDefault="007A6DDC" w:rsidP="00A56956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pict>
          <v:rect id="_x0000_i1025" style="width:482.5pt;height:12.35pt" o:hrpct="0" o:hralign="center" o:hrstd="t" o:hr="t" fillcolor="#a0a0a0" stroked="f"/>
        </w:pict>
      </w:r>
    </w:p>
    <w:p w:rsidR="00DB57B8" w:rsidRPr="0003575B" w:rsidRDefault="00DB57B8" w:rsidP="00DB57B8">
      <w:pPr>
        <w:spacing w:after="0"/>
        <w:rPr>
          <w:rFonts w:asciiTheme="majorHAnsi" w:eastAsiaTheme="majorEastAsia" w:hAnsi="Franklin Gothic Medium" w:cstheme="majorBidi"/>
          <w:caps/>
          <w:color w:val="1F497D" w:themeColor="text2"/>
          <w:kern w:val="24"/>
          <w:position w:val="1"/>
          <w:sz w:val="64"/>
          <w:szCs w:val="64"/>
          <w14:reflection w14:blurRad="12700" w14:stA="48000" w14:stPos="0" w14:endA="300" w14:endPos="55000" w14:dist="0" w14:dir="5400000" w14:fadeDir="5400000" w14:sx="100000" w14:sy="-90000" w14:kx="0" w14:ky="0" w14:algn="bl"/>
        </w:rPr>
      </w:pPr>
      <w:r w:rsidRPr="00AE457B">
        <w:rPr>
          <w:b/>
          <w:noProof/>
          <w:lang w:val="uk-UA" w:eastAsia="uk-UA"/>
        </w:rPr>
        <w:lastRenderedPageBreak/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439CB88" wp14:editId="68420C9A">
                <wp:simplePos x="0" y="0"/>
                <wp:positionH relativeFrom="column">
                  <wp:posOffset>4657090</wp:posOffset>
                </wp:positionH>
                <wp:positionV relativeFrom="paragraph">
                  <wp:posOffset>-490220</wp:posOffset>
                </wp:positionV>
                <wp:extent cx="1799590" cy="1102995"/>
                <wp:effectExtent l="19050" t="19050" r="10160" b="40005"/>
                <wp:wrapNone/>
                <wp:docPr id="32" name="12-конечная звезда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9590" cy="1102995"/>
                        </a:xfrm>
                        <a:prstGeom prst="star12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003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57B8" w:rsidRDefault="00DB57B8" w:rsidP="00DB57B8">
                            <w:pPr>
                              <w:pStyle w:val="a5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8000"/>
                                <w:kern w:val="24"/>
                                <w:sz w:val="64"/>
                                <w:szCs w:val="64"/>
                                <w:lang w:val="uk-UA"/>
                              </w:rPr>
                              <w:t>3</w:t>
                            </w:r>
                            <w:r w:rsidRPr="00AE457B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8000"/>
                                <w:kern w:val="24"/>
                                <w:sz w:val="40"/>
                                <w:szCs w:val="40"/>
                                <w:lang w:val="uk-UA"/>
                              </w:rPr>
                              <w:t>крок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8000"/>
                                <w:kern w:val="24"/>
                                <w:sz w:val="64"/>
                                <w:szCs w:val="64"/>
                                <w:lang w:val="uk-UA"/>
                              </w:rPr>
                              <w:t>к крок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style="position:absolute;margin-left:366.7pt;margin-top:-38.6pt;width:141.7pt;height:86.8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99590,11029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" adj="-11796480,,5400" path="m,551498l247944,444444,120550,275749,422607,259022,449898,73887r275234,78081l899795,r174663,151968l1349693,73887r27290,185135l1679040,275749,1551646,444444r247944,107054l1551646,658551r127394,168695l1376983,843973r-27290,185135l1074458,951027,899795,1102995,725132,951027r-275234,78081l422607,843973,120550,827246,247944,658551,,551498xe" fillcolor="white [2577]" strokecolor="#243f60 [1604]" strokeweight="2pt">
                <v:fill color2="#4c4c4c [961]" rotate="t" focusposition=".5,.5" focussize="" focus="100%" type="gradientRadial"/>
                <v:stroke joinstyle="miter"/>
                <v:formulas/>
                <v:path arrowok="t" o:connecttype="custom" o:connectlocs="0,551498;247944,444444;120550,275749;422607,259022;449898,73887;725132,151968;899795,0;1074458,151968;1349693,73887;1376983,259022;1679040,275749;1551646,444444;1799590,551498;1551646,658551;1679040,827246;1376983,843973;1349693,1029108;1074458,951027;899795,1102995;725132,951027;449898,1029108;422607,843973;120550,827246;247944,658551;0,551498" o:connectangles="0,0,0,0,0,0,0,0,0,0,0,0,0,0,0,0,0,0,0,0,0,0,0,0,0" textboxrect="0,0,1799590,1102995"/>
                <v:textbox>
                  <w:txbxContent>
                    <w:p w:rsidR="00DB57B8" w:rsidRDefault="00DB57B8" w:rsidP="00DB57B8">
                      <w:pPr>
                        <w:pStyle w:val="a5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8000"/>
                          <w:kern w:val="24"/>
                          <w:sz w:val="64"/>
                          <w:szCs w:val="64"/>
                          <w:lang w:val="uk-UA"/>
                        </w:rPr>
                        <w:t>3</w:t>
                      </w:r>
                      <w:r w:rsidRPr="00AE457B">
                        <w:rPr>
                          <w:rFonts w:asciiTheme="minorHAnsi" w:hAnsi="Calibri" w:cstheme="minorBidi"/>
                          <w:b/>
                          <w:bCs/>
                          <w:color w:val="008000"/>
                          <w:kern w:val="24"/>
                          <w:sz w:val="40"/>
                          <w:szCs w:val="40"/>
                          <w:lang w:val="uk-UA"/>
                        </w:rPr>
                        <w:t>крок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8000"/>
                          <w:kern w:val="24"/>
                          <w:sz w:val="64"/>
                          <w:szCs w:val="64"/>
                          <w:lang w:val="uk-UA"/>
                        </w:rPr>
                        <w:t>к крок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eastAsiaTheme="majorEastAsia" w:hAnsi="Franklin Gothic Medium" w:cstheme="majorBidi"/>
          <w:caps/>
          <w:color w:val="1F497D" w:themeColor="text2"/>
          <w:kern w:val="24"/>
          <w:position w:val="1"/>
          <w:sz w:val="64"/>
          <w:szCs w:val="64"/>
          <w14:reflection w14:blurRad="12700" w14:stA="48000" w14:stPos="0" w14:endA="300" w14:endPos="55000" w14:dist="0" w14:dir="5400000" w14:fadeDir="5400000" w14:sx="100000" w14:sy="-90000" w14:kx="0" w14:ky="0" w14:algn="bl"/>
        </w:rPr>
        <w:t>Робота</w:t>
      </w:r>
      <w:r>
        <w:rPr>
          <w:rFonts w:asciiTheme="majorHAnsi" w:eastAsiaTheme="majorEastAsia" w:hAnsi="Franklin Gothic Medium" w:cstheme="majorBidi"/>
          <w:caps/>
          <w:color w:val="1F497D" w:themeColor="text2"/>
          <w:kern w:val="24"/>
          <w:position w:val="1"/>
          <w:sz w:val="64"/>
          <w:szCs w:val="64"/>
          <w14:reflection w14:blurRad="12700" w14:stA="48000" w14:stPos="0" w14:endA="300" w14:endPos="55000" w14:dist="0" w14:dir="5400000" w14:fadeDir="5400000" w14:sx="100000" w14:sy="-90000" w14:kx="0" w14:ky="0" w14:algn="bl"/>
        </w:rPr>
        <w:t xml:space="preserve"> </w:t>
      </w:r>
      <w:r>
        <w:rPr>
          <w:rFonts w:asciiTheme="majorHAnsi" w:eastAsiaTheme="majorEastAsia" w:hAnsi="Franklin Gothic Medium" w:cstheme="majorBidi"/>
          <w:caps/>
          <w:color w:val="1F497D" w:themeColor="text2"/>
          <w:kern w:val="24"/>
          <w:position w:val="1"/>
          <w:sz w:val="64"/>
          <w:szCs w:val="64"/>
          <w14:reflection w14:blurRad="12700" w14:stA="48000" w14:stPos="0" w14:endA="300" w14:endPos="55000" w14:dist="0" w14:dir="5400000" w14:fadeDir="5400000" w14:sx="100000" w14:sy="-90000" w14:kx="0" w14:ky="0" w14:algn="bl"/>
        </w:rPr>
        <w:t>в</w:t>
      </w:r>
      <w:r>
        <w:rPr>
          <w:rFonts w:asciiTheme="majorHAnsi" w:eastAsiaTheme="majorEastAsia" w:hAnsi="Franklin Gothic Medium" w:cstheme="majorBidi"/>
          <w:caps/>
          <w:color w:val="1F497D" w:themeColor="text2"/>
          <w:kern w:val="24"/>
          <w:position w:val="1"/>
          <w:sz w:val="64"/>
          <w:szCs w:val="64"/>
          <w14:reflection w14:blurRad="12700" w14:stA="48000" w14:stPos="0" w14:endA="300" w14:endPos="55000" w14:dist="0" w14:dir="5400000" w14:fadeDir="5400000" w14:sx="100000" w14:sy="-90000" w14:kx="0" w14:ky="0" w14:algn="bl"/>
        </w:rPr>
        <w:t xml:space="preserve"> </w:t>
      </w:r>
      <w:r>
        <w:rPr>
          <w:rFonts w:asciiTheme="majorHAnsi" w:eastAsiaTheme="majorEastAsia" w:hAnsi="Franklin Gothic Medium" w:cstheme="majorBidi"/>
          <w:caps/>
          <w:color w:val="1F497D" w:themeColor="text2"/>
          <w:kern w:val="24"/>
          <w:position w:val="1"/>
          <w:sz w:val="64"/>
          <w:szCs w:val="64"/>
          <w14:reflection w14:blurRad="12700" w14:stA="48000" w14:stPos="0" w14:endA="300" w14:endPos="55000" w14:dist="0" w14:dir="5400000" w14:fadeDir="5400000" w14:sx="100000" w14:sy="-90000" w14:kx="0" w14:ky="0" w14:algn="bl"/>
        </w:rPr>
        <w:t>групах</w:t>
      </w:r>
      <w:r>
        <w:rPr>
          <w:rFonts w:asciiTheme="majorHAnsi" w:eastAsiaTheme="majorEastAsia" w:hAnsi="Franklin Gothic Medium" w:cstheme="majorBidi"/>
          <w:caps/>
          <w:color w:val="1F497D" w:themeColor="text2"/>
          <w:kern w:val="24"/>
          <w:position w:val="1"/>
          <w:sz w:val="64"/>
          <w:szCs w:val="64"/>
          <w14:reflection w14:blurRad="12700" w14:stA="48000" w14:stPos="0" w14:endA="300" w14:endPos="55000" w14:dist="0" w14:dir="5400000" w14:fadeDir="5400000" w14:sx="100000" w14:sy="-90000" w14:kx="0" w14:ky="0" w14:algn="bl"/>
        </w:rPr>
        <w:t>:</w:t>
      </w:r>
      <w:r w:rsidRPr="0003575B">
        <w:rPr>
          <w:b/>
          <w:noProof/>
          <w:lang w:eastAsia="ru-RU"/>
        </w:rPr>
        <w:t xml:space="preserve"> </w:t>
      </w:r>
    </w:p>
    <w:p w:rsidR="00DB57B8" w:rsidRDefault="00DB57B8" w:rsidP="00DB57B8">
      <w:pPr>
        <w:spacing w:after="0"/>
        <w:rPr>
          <w:rFonts w:asciiTheme="majorHAnsi" w:eastAsiaTheme="majorEastAsia" w:hAnsi="Franklin Gothic Medium" w:cstheme="majorBidi"/>
          <w:caps/>
          <w:kern w:val="24"/>
          <w:position w:val="1"/>
          <w:sz w:val="40"/>
          <w:szCs w:val="40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</w:pPr>
      <w:r>
        <w:rPr>
          <w:rFonts w:asciiTheme="majorHAnsi" w:eastAsiaTheme="majorEastAsia" w:hAnsi="Franklin Gothic Medium" w:cstheme="majorBidi"/>
          <w:caps/>
          <w:noProof/>
          <w:color w:val="1F497D" w:themeColor="text2"/>
          <w:kern w:val="24"/>
          <w:position w:val="1"/>
          <w:sz w:val="64"/>
          <w:szCs w:val="64"/>
          <w:lang w:val="uk-UA" w:eastAsia="uk-UA"/>
        </w:rPr>
        <w:drawing>
          <wp:inline distT="0" distB="0" distL="0" distR="0" wp14:anchorId="638FC119" wp14:editId="1CEFBE8A">
            <wp:extent cx="1421493" cy="2569029"/>
            <wp:effectExtent l="0" t="2223" r="5398" b="5397"/>
            <wp:docPr id="34" name="Рисунок 34" descr="C:\Documents and Settings\Smile\Рабочий стол\Фото урок\Image09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mile\Рабочий стол\Фото урок\Image096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424170" cy="2573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74C0">
        <w:rPr>
          <w:b/>
          <w:noProof/>
          <w:lang w:eastAsia="ru-RU"/>
        </w:rPr>
        <w:t xml:space="preserve"> </w:t>
      </w:r>
    </w:p>
    <w:p w:rsidR="00DB57B8" w:rsidRPr="008174C0" w:rsidRDefault="00DB57B8" w:rsidP="00DB57B8">
      <w:pPr>
        <w:spacing w:after="0"/>
        <w:rPr>
          <w:rFonts w:asciiTheme="majorHAnsi" w:eastAsiaTheme="majorEastAsia" w:hAnsi="Franklin Gothic Medium" w:cstheme="majorBidi"/>
          <w:caps/>
          <w:color w:val="1F497D" w:themeColor="text2"/>
          <w:kern w:val="24"/>
          <w:position w:val="1"/>
          <w:sz w:val="36"/>
          <w:szCs w:val="36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</w:pPr>
      <w:r>
        <w:rPr>
          <w:rFonts w:asciiTheme="majorHAnsi" w:eastAsiaTheme="majorEastAsia" w:hAnsi="Franklin Gothic Medium" w:cstheme="majorBidi"/>
          <w:caps/>
          <w:kern w:val="24"/>
          <w:position w:val="1"/>
          <w:sz w:val="36"/>
          <w:szCs w:val="36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>історики</w:t>
      </w:r>
      <w:r>
        <w:rPr>
          <w:rFonts w:asciiTheme="majorHAnsi" w:eastAsiaTheme="majorEastAsia" w:hAnsi="Franklin Gothic Medium" w:cstheme="majorBidi"/>
          <w:caps/>
          <w:kern w:val="24"/>
          <w:position w:val="1"/>
          <w:sz w:val="36"/>
          <w:szCs w:val="36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 xml:space="preserve"> - </w:t>
      </w:r>
      <w:r w:rsidRPr="008174C0">
        <w:rPr>
          <w:rFonts w:asciiTheme="majorHAnsi" w:eastAsiaTheme="majorEastAsia" w:hAnsi="Franklin Gothic Medium" w:cstheme="majorBidi"/>
          <w:bCs/>
          <w:caps/>
          <w:noProof/>
          <w:kern w:val="24"/>
          <w:position w:val="1"/>
          <w:sz w:val="36"/>
          <w:szCs w:val="36"/>
          <w:lang w:val="uk-UA" w:eastAsia="ru-RU"/>
        </w:rPr>
        <w:t>вивчають</w:t>
      </w:r>
      <w:r w:rsidRPr="008174C0">
        <w:rPr>
          <w:rFonts w:asciiTheme="majorHAnsi" w:eastAsiaTheme="majorEastAsia" w:hAnsi="Franklin Gothic Medium" w:cstheme="majorBidi"/>
          <w:bCs/>
          <w:caps/>
          <w:noProof/>
          <w:kern w:val="24"/>
          <w:position w:val="1"/>
          <w:sz w:val="36"/>
          <w:szCs w:val="36"/>
          <w:lang w:val="uk-UA" w:eastAsia="ru-RU"/>
        </w:rPr>
        <w:t xml:space="preserve">  </w:t>
      </w:r>
      <w:r w:rsidRPr="008174C0">
        <w:rPr>
          <w:rFonts w:asciiTheme="majorHAnsi" w:eastAsiaTheme="majorEastAsia" w:hAnsi="Franklin Gothic Medium" w:cstheme="majorBidi"/>
          <w:bCs/>
          <w:caps/>
          <w:noProof/>
          <w:kern w:val="24"/>
          <w:position w:val="1"/>
          <w:sz w:val="36"/>
          <w:szCs w:val="36"/>
          <w:lang w:val="uk-UA" w:eastAsia="ru-RU"/>
        </w:rPr>
        <w:t>джерела</w:t>
      </w:r>
      <w:r>
        <w:rPr>
          <w:rFonts w:asciiTheme="majorHAnsi" w:eastAsiaTheme="majorEastAsia" w:hAnsi="Franklin Gothic Medium" w:cstheme="majorBidi"/>
          <w:bCs/>
          <w:caps/>
          <w:noProof/>
          <w:kern w:val="24"/>
          <w:position w:val="1"/>
          <w:sz w:val="36"/>
          <w:szCs w:val="36"/>
          <w:lang w:val="uk-UA" w:eastAsia="ru-RU"/>
        </w:rPr>
        <w:t xml:space="preserve"> </w:t>
      </w:r>
      <w:r>
        <w:rPr>
          <w:rFonts w:asciiTheme="majorHAnsi" w:eastAsiaTheme="majorEastAsia" w:hAnsi="Franklin Gothic Medium" w:cstheme="majorBidi"/>
          <w:bCs/>
          <w:caps/>
          <w:noProof/>
          <w:kern w:val="24"/>
          <w:position w:val="1"/>
          <w:sz w:val="36"/>
          <w:szCs w:val="36"/>
          <w:lang w:val="uk-UA" w:eastAsia="ru-RU"/>
        </w:rPr>
        <w:t>та</w:t>
      </w:r>
      <w:r>
        <w:rPr>
          <w:rFonts w:asciiTheme="majorHAnsi" w:eastAsiaTheme="majorEastAsia" w:hAnsi="Franklin Gothic Medium" w:cstheme="majorBidi"/>
          <w:bCs/>
          <w:caps/>
          <w:noProof/>
          <w:kern w:val="24"/>
          <w:position w:val="1"/>
          <w:sz w:val="36"/>
          <w:szCs w:val="36"/>
          <w:lang w:val="uk-UA" w:eastAsia="ru-RU"/>
        </w:rPr>
        <w:t xml:space="preserve"> </w:t>
      </w:r>
      <w:r>
        <w:rPr>
          <w:rFonts w:asciiTheme="majorHAnsi" w:eastAsiaTheme="majorEastAsia" w:hAnsi="Franklin Gothic Medium" w:cstheme="majorBidi"/>
          <w:bCs/>
          <w:caps/>
          <w:noProof/>
          <w:kern w:val="24"/>
          <w:position w:val="1"/>
          <w:sz w:val="36"/>
          <w:szCs w:val="36"/>
          <w:lang w:val="uk-UA" w:eastAsia="ru-RU"/>
        </w:rPr>
        <w:t>роблять</w:t>
      </w:r>
      <w:r>
        <w:rPr>
          <w:rFonts w:asciiTheme="majorHAnsi" w:eastAsiaTheme="majorEastAsia" w:hAnsi="Franklin Gothic Medium" w:cstheme="majorBidi"/>
          <w:bCs/>
          <w:caps/>
          <w:noProof/>
          <w:kern w:val="24"/>
          <w:position w:val="1"/>
          <w:sz w:val="36"/>
          <w:szCs w:val="36"/>
          <w:lang w:val="uk-UA" w:eastAsia="ru-RU"/>
        </w:rPr>
        <w:t xml:space="preserve"> </w:t>
      </w:r>
      <w:r>
        <w:rPr>
          <w:rFonts w:asciiTheme="majorHAnsi" w:eastAsiaTheme="majorEastAsia" w:hAnsi="Franklin Gothic Medium" w:cstheme="majorBidi"/>
          <w:bCs/>
          <w:caps/>
          <w:noProof/>
          <w:kern w:val="24"/>
          <w:position w:val="1"/>
          <w:sz w:val="36"/>
          <w:szCs w:val="36"/>
          <w:lang w:val="uk-UA" w:eastAsia="ru-RU"/>
        </w:rPr>
        <w:t>висновки</w:t>
      </w:r>
      <w:r>
        <w:rPr>
          <w:rFonts w:asciiTheme="majorHAnsi" w:eastAsiaTheme="majorEastAsia" w:hAnsi="Franklin Gothic Medium" w:cstheme="majorBidi"/>
          <w:bCs/>
          <w:caps/>
          <w:noProof/>
          <w:kern w:val="24"/>
          <w:position w:val="1"/>
          <w:sz w:val="36"/>
          <w:szCs w:val="36"/>
          <w:lang w:val="uk-UA" w:eastAsia="ru-RU"/>
        </w:rPr>
        <w:t xml:space="preserve"> </w:t>
      </w:r>
      <w:r w:rsidR="00772440">
        <w:rPr>
          <w:rFonts w:asciiTheme="majorHAnsi" w:eastAsiaTheme="majorEastAsia" w:hAnsi="Franklin Gothic Medium" w:cstheme="majorBidi"/>
          <w:bCs/>
          <w:caps/>
          <w:noProof/>
          <w:kern w:val="24"/>
          <w:position w:val="1"/>
          <w:sz w:val="36"/>
          <w:szCs w:val="36"/>
          <w:lang w:val="uk-UA" w:eastAsia="ru-RU"/>
        </w:rPr>
        <w:t>істо</w:t>
      </w:r>
      <w:r>
        <w:rPr>
          <w:rFonts w:asciiTheme="majorHAnsi" w:eastAsiaTheme="majorEastAsia" w:hAnsi="Franklin Gothic Medium" w:cstheme="majorBidi"/>
          <w:bCs/>
          <w:caps/>
          <w:noProof/>
          <w:kern w:val="24"/>
          <w:position w:val="1"/>
          <w:sz w:val="36"/>
          <w:szCs w:val="36"/>
          <w:lang w:val="uk-UA" w:eastAsia="ru-RU"/>
        </w:rPr>
        <w:t>ричним</w:t>
      </w:r>
      <w:r>
        <w:rPr>
          <w:rFonts w:asciiTheme="majorHAnsi" w:eastAsiaTheme="majorEastAsia" w:hAnsi="Franklin Gothic Medium" w:cstheme="majorBidi"/>
          <w:bCs/>
          <w:caps/>
          <w:noProof/>
          <w:kern w:val="24"/>
          <w:position w:val="1"/>
          <w:sz w:val="36"/>
          <w:szCs w:val="36"/>
          <w:lang w:val="uk-UA" w:eastAsia="ru-RU"/>
        </w:rPr>
        <w:t xml:space="preserve"> </w:t>
      </w:r>
      <w:r>
        <w:rPr>
          <w:rFonts w:asciiTheme="majorHAnsi" w:eastAsiaTheme="majorEastAsia" w:hAnsi="Franklin Gothic Medium" w:cstheme="majorBidi"/>
          <w:bCs/>
          <w:caps/>
          <w:noProof/>
          <w:kern w:val="24"/>
          <w:position w:val="1"/>
          <w:sz w:val="36"/>
          <w:szCs w:val="36"/>
          <w:lang w:val="uk-UA" w:eastAsia="ru-RU"/>
        </w:rPr>
        <w:t>подіям</w:t>
      </w:r>
    </w:p>
    <w:p w:rsidR="00DB57B8" w:rsidRPr="0003575B" w:rsidRDefault="00DB57B8" w:rsidP="00DB57B8">
      <w:pPr>
        <w:spacing w:after="0"/>
        <w:rPr>
          <w:rFonts w:asciiTheme="majorHAnsi" w:eastAsiaTheme="majorEastAsia" w:hAnsi="Franklin Gothic Medium" w:cstheme="majorBidi"/>
          <w:caps/>
          <w:color w:val="1F497D" w:themeColor="text2"/>
          <w:kern w:val="24"/>
          <w:position w:val="1"/>
          <w:sz w:val="64"/>
          <w:szCs w:val="64"/>
          <w14:reflection w14:blurRad="12700" w14:stA="48000" w14:stPos="0" w14:endA="300" w14:endPos="55000" w14:dist="0" w14:dir="5400000" w14:fadeDir="5400000" w14:sx="100000" w14:sy="-90000" w14:kx="0" w14:ky="0" w14:algn="bl"/>
        </w:rPr>
      </w:pPr>
      <w:r>
        <w:rPr>
          <w:rFonts w:asciiTheme="majorHAnsi" w:eastAsiaTheme="majorEastAsia" w:hAnsi="Franklin Gothic Medium" w:cstheme="majorBidi"/>
          <w:caps/>
          <w:noProof/>
          <w:color w:val="1F497D" w:themeColor="text2"/>
          <w:kern w:val="24"/>
          <w:position w:val="1"/>
          <w:sz w:val="64"/>
          <w:szCs w:val="64"/>
          <w:lang w:val="uk-UA" w:eastAsia="uk-UA"/>
        </w:rPr>
        <w:drawing>
          <wp:inline distT="0" distB="0" distL="0" distR="0" wp14:anchorId="48EE1882" wp14:editId="712F1288">
            <wp:extent cx="1609273" cy="2569029"/>
            <wp:effectExtent l="0" t="3493" r="6668" b="6667"/>
            <wp:docPr id="35" name="Рисунок 35" descr="C:\Documents and Settings\Smile\Рабочий стол\Фото урок\Image09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Smile\Рабочий стол\Фото урок\Image096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78"/>
                    <a:stretch/>
                  </pic:blipFill>
                  <pic:spPr bwMode="auto">
                    <a:xfrm rot="16200000" flipV="1">
                      <a:off x="0" y="0"/>
                      <a:ext cx="1609187" cy="2568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57B8" w:rsidRPr="008174C0" w:rsidRDefault="00DB57B8" w:rsidP="00DB57B8">
      <w:pPr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6"/>
          <w:szCs w:val="36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</w:pPr>
      <w:r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6"/>
          <w:szCs w:val="36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>Фольклористи</w:t>
      </w:r>
      <w:r w:rsidRPr="008174C0"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6"/>
          <w:szCs w:val="36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 xml:space="preserve"> </w:t>
      </w:r>
      <w:r w:rsidRPr="008174C0"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6"/>
          <w:szCs w:val="36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>–</w:t>
      </w:r>
      <w:r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6"/>
          <w:szCs w:val="36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 xml:space="preserve"> </w:t>
      </w:r>
      <w:r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6"/>
          <w:szCs w:val="36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>відшукують</w:t>
      </w:r>
      <w:r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6"/>
          <w:szCs w:val="36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 xml:space="preserve">  </w:t>
      </w:r>
      <w:r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6"/>
          <w:szCs w:val="36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>у</w:t>
      </w:r>
      <w:r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6"/>
          <w:szCs w:val="36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 xml:space="preserve"> </w:t>
      </w:r>
      <w:r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6"/>
          <w:szCs w:val="36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>художніх</w:t>
      </w:r>
      <w:r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6"/>
          <w:szCs w:val="36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 xml:space="preserve"> </w:t>
      </w:r>
      <w:r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6"/>
          <w:szCs w:val="36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>збірках</w:t>
      </w:r>
      <w:r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6"/>
          <w:szCs w:val="36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 xml:space="preserve"> </w:t>
      </w:r>
      <w:r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6"/>
          <w:szCs w:val="36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>козацькі</w:t>
      </w:r>
      <w:r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6"/>
          <w:szCs w:val="36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 xml:space="preserve"> </w:t>
      </w:r>
      <w:r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6"/>
          <w:szCs w:val="36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>пісні</w:t>
      </w:r>
      <w:r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6"/>
          <w:szCs w:val="36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 xml:space="preserve">, </w:t>
      </w:r>
      <w:r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6"/>
          <w:szCs w:val="36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>думи</w:t>
      </w:r>
      <w:r w:rsidRPr="008174C0"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6"/>
          <w:szCs w:val="36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 xml:space="preserve"> </w:t>
      </w:r>
    </w:p>
    <w:p w:rsidR="00DB57B8" w:rsidRDefault="00772440" w:rsidP="00DB57B8">
      <w:pPr>
        <w:spacing w:after="0"/>
        <w:rPr>
          <w:rFonts w:asciiTheme="majorHAnsi" w:eastAsiaTheme="majorEastAsia" w:hAnsi="Franklin Gothic Medium" w:cstheme="majorBidi"/>
          <w:caps/>
          <w:color w:val="1F497D" w:themeColor="text2"/>
          <w:kern w:val="24"/>
          <w:position w:val="1"/>
          <w:sz w:val="64"/>
          <w:szCs w:val="64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9D52903" wp14:editId="21931C80">
                <wp:simplePos x="0" y="0"/>
                <wp:positionH relativeFrom="column">
                  <wp:posOffset>4420870</wp:posOffset>
                </wp:positionH>
                <wp:positionV relativeFrom="paragraph">
                  <wp:posOffset>117475</wp:posOffset>
                </wp:positionV>
                <wp:extent cx="1868805" cy="1795145"/>
                <wp:effectExtent l="0" t="0" r="0" b="0"/>
                <wp:wrapSquare wrapText="bothSides"/>
                <wp:docPr id="33" name="Поле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8805" cy="1795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B57B8" w:rsidRPr="00735FA4" w:rsidRDefault="00DB57B8" w:rsidP="00DB57B8">
                            <w:pPr>
                              <w:jc w:val="center"/>
                              <w:rPr>
                                <w:b/>
                                <w:caps/>
                                <w:sz w:val="72"/>
                                <w:szCs w:val="72"/>
                                <w:lang w:val="uk-UA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3" o:spid="_x0000_s1042" type="#_x0000_t202" style="position:absolute;margin-left:348.1pt;margin-top:9.25pt;width:147.15pt;height:141.3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" filled="f" stroked="f">
                <v:textbox>
                  <w:txbxContent>
                    <w:p w:rsidR="00DB57B8" w:rsidRPr="00735FA4" w:rsidRDefault="00DB57B8" w:rsidP="00DB57B8">
                      <w:pPr>
                        <w:jc w:val="center"/>
                        <w:rPr>
                          <w:b/>
                          <w:caps/>
                          <w:sz w:val="72"/>
                          <w:szCs w:val="72"/>
                          <w:lang w:val="uk-UA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B57B8">
        <w:rPr>
          <w:rFonts w:asciiTheme="majorHAnsi" w:eastAsiaTheme="majorEastAsia" w:hAnsi="Franklin Gothic Medium" w:cstheme="majorBidi"/>
          <w:caps/>
          <w:noProof/>
          <w:color w:val="1F497D" w:themeColor="text2"/>
          <w:kern w:val="24"/>
          <w:position w:val="1"/>
          <w:sz w:val="64"/>
          <w:szCs w:val="64"/>
          <w:lang w:val="uk-UA" w:eastAsia="uk-UA"/>
        </w:rPr>
        <w:drawing>
          <wp:inline distT="0" distB="0" distL="0" distR="0" wp14:anchorId="16F9F1CC" wp14:editId="0DBDEA6A">
            <wp:extent cx="1634674" cy="2772229"/>
            <wp:effectExtent l="2857" t="0" r="6668" b="6667"/>
            <wp:docPr id="36" name="Рисунок 36" descr="C:\Documents and Settings\Smile\Рабочий стол\Фото урок\Image0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mile\Рабочий стол\Фото урок\Image096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79"/>
                    <a:stretch/>
                  </pic:blipFill>
                  <pic:spPr bwMode="auto">
                    <a:xfrm rot="16200000" flipV="1">
                      <a:off x="0" y="0"/>
                      <a:ext cx="1637527" cy="2777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57B8" w:rsidRPr="00772440" w:rsidRDefault="00DB57B8" w:rsidP="001D66DB">
      <w:pPr>
        <w:rPr>
          <w:rFonts w:asciiTheme="majorHAnsi" w:eastAsiaTheme="majorEastAsia" w:hAnsi="Franklin Gothic Medium" w:cstheme="majorBidi"/>
          <w:caps/>
          <w:color w:val="1F497D" w:themeColor="text2"/>
          <w:kern w:val="24"/>
          <w:position w:val="1"/>
          <w:sz w:val="64"/>
          <w:szCs w:val="64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</w:pPr>
      <w:r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6"/>
          <w:szCs w:val="36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>етнографи</w:t>
      </w:r>
      <w:r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6"/>
          <w:szCs w:val="36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 xml:space="preserve"> </w:t>
      </w:r>
      <w:r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6"/>
          <w:szCs w:val="36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>–</w:t>
      </w:r>
      <w:r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6"/>
          <w:szCs w:val="36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 xml:space="preserve"> </w:t>
      </w:r>
      <w:r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6"/>
          <w:szCs w:val="36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>Знайомляться</w:t>
      </w:r>
      <w:r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6"/>
          <w:szCs w:val="36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 xml:space="preserve"> </w:t>
      </w:r>
      <w:r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6"/>
          <w:szCs w:val="36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>із</w:t>
      </w:r>
      <w:r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6"/>
          <w:szCs w:val="36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 xml:space="preserve"> </w:t>
      </w:r>
      <w:r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6"/>
          <w:szCs w:val="36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>українським</w:t>
      </w:r>
      <w:r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6"/>
          <w:szCs w:val="36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 xml:space="preserve"> </w:t>
      </w:r>
      <w:r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6"/>
          <w:szCs w:val="36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>побутом</w:t>
      </w:r>
      <w:r w:rsidR="00772440"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6"/>
          <w:szCs w:val="36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 xml:space="preserve"> </w:t>
      </w:r>
      <w:r w:rsidR="00772440"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6"/>
          <w:szCs w:val="36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>козаків</w:t>
      </w:r>
      <w:r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6"/>
          <w:szCs w:val="36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 xml:space="preserve">  </w:t>
      </w:r>
      <w:r>
        <w:rPr>
          <w:rFonts w:asciiTheme="majorHAnsi" w:eastAsiaTheme="majorEastAsia" w:hAnsi="Franklin Gothic Medium" w:cstheme="majorBidi"/>
          <w:caps/>
          <w:noProof/>
          <w:color w:val="1F497D" w:themeColor="text2"/>
          <w:kern w:val="24"/>
          <w:position w:val="1"/>
          <w:sz w:val="64"/>
          <w:szCs w:val="64"/>
          <w:lang w:val="uk-UA" w:eastAsia="uk-UA"/>
        </w:rPr>
        <w:drawing>
          <wp:inline distT="0" distB="0" distL="0" distR="0" wp14:anchorId="49D6AD0A" wp14:editId="4BB92BE1">
            <wp:extent cx="1319532" cy="2816406"/>
            <wp:effectExtent l="0" t="5398" r="8573" b="8572"/>
            <wp:docPr id="37" name="Рисунок 37" descr="C:\Documents and Settings\Smile\Рабочий стол\Фото урок\Image09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Smile\Рабочий стол\Фото урок\Image096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319532" cy="2816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HAnsi" w:eastAsiaTheme="majorEastAsia" w:hAnsi="Franklin Gothic Medium" w:cstheme="majorBidi"/>
          <w:caps/>
          <w:color w:val="1F497D" w:themeColor="text2"/>
          <w:kern w:val="24"/>
          <w:position w:val="1"/>
          <w:sz w:val="64"/>
          <w:szCs w:val="64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 xml:space="preserve"> </w:t>
      </w:r>
      <w:r w:rsidRPr="008174C0"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2"/>
          <w:szCs w:val="32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>Підготовка</w:t>
      </w:r>
      <w:r w:rsidRPr="008174C0"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2"/>
          <w:szCs w:val="32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 xml:space="preserve"> </w:t>
      </w:r>
      <w:r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2"/>
          <w:szCs w:val="32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 xml:space="preserve"> </w:t>
      </w:r>
      <w:r w:rsidRPr="008174C0"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2"/>
          <w:szCs w:val="32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>звіту</w:t>
      </w:r>
      <w:r w:rsidRPr="008174C0"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2"/>
          <w:szCs w:val="32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 xml:space="preserve"> </w:t>
      </w:r>
      <w:r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2"/>
          <w:szCs w:val="32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 xml:space="preserve"> </w:t>
      </w:r>
      <w:r w:rsidRPr="008174C0"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2"/>
          <w:szCs w:val="32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>про</w:t>
      </w:r>
      <w:r w:rsidRPr="008174C0"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2"/>
          <w:szCs w:val="32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 xml:space="preserve"> </w:t>
      </w:r>
      <w:r w:rsidRPr="008174C0"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2"/>
          <w:szCs w:val="32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>проведену</w:t>
      </w:r>
      <w:r w:rsidRPr="008174C0"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2"/>
          <w:szCs w:val="32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 xml:space="preserve"> </w:t>
      </w:r>
      <w:r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2"/>
          <w:szCs w:val="32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 xml:space="preserve"> </w:t>
      </w:r>
      <w:r w:rsidRPr="008174C0"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2"/>
          <w:szCs w:val="32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>роботу</w:t>
      </w:r>
      <w:r>
        <w:rPr>
          <w:rFonts w:asciiTheme="majorHAnsi" w:eastAsiaTheme="majorEastAsia" w:hAnsi="Franklin Gothic Medium" w:cstheme="majorBidi"/>
          <w:caps/>
          <w:color w:val="000000" w:themeColor="text1"/>
          <w:kern w:val="24"/>
          <w:position w:val="1"/>
          <w:sz w:val="32"/>
          <w:szCs w:val="32"/>
          <w:lang w:val="uk-UA"/>
          <w14:reflection w14:blurRad="12700" w14:stA="48000" w14:stPos="0" w14:endA="300" w14:endPos="55000" w14:dist="0" w14:dir="5400000" w14:fadeDir="5400000" w14:sx="100000" w14:sy="-90000" w14:kx="0" w14:ky="0" w14:algn="bl"/>
        </w:rPr>
        <w:t>.</w:t>
      </w:r>
    </w:p>
    <w:p w:rsidR="00DB57B8" w:rsidRPr="001D66DB" w:rsidRDefault="00B40CCD" w:rsidP="001D66DB">
      <w:pPr>
        <w:spacing w:before="100" w:beforeAutospacing="1" w:after="100" w:afterAutospacing="1" w:line="240" w:lineRule="auto"/>
        <w:jc w:val="center"/>
        <w:rPr>
          <w:rFonts w:asciiTheme="minorHAnsi" w:eastAsia="Times New Roman" w:hAnsiTheme="minorHAnsi"/>
          <w:color w:val="000000"/>
          <w:sz w:val="44"/>
          <w:szCs w:val="44"/>
          <w:lang w:val="uk-UA" w:eastAsia="uk-UA"/>
        </w:rPr>
      </w:pPr>
      <w:r w:rsidRPr="00DC6BF4">
        <w:rPr>
          <w:b/>
          <w:caps/>
          <w:noProof/>
          <w:sz w:val="72"/>
          <w:szCs w:val="72"/>
          <w:lang w:val="uk-UA" w:eastAsia="uk-UA"/>
          <w14:reflection w14:blurRad="12700" w14:stA="50000" w14:stPos="0" w14:endA="0" w14:endPos="50000" w14:dist="5003" w14:dir="5400000" w14:fadeDir="5400000" w14:sx="100000" w14:sy="-100000" w14:kx="0" w14:ky="0" w14:algn="b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75000"/>
                    <w14:shade w14:val="75000"/>
                    <w14:satMod w14:val="170000"/>
                  </w14:schemeClr>
                </w14:gs>
                <w14:gs w14:pos="49000">
                  <w14:schemeClr w14:val="accent1">
                    <w14:tint w14:val="88000"/>
                    <w14:shade w14:val="65000"/>
                    <w14:satMod w14:val="172000"/>
                  </w14:schemeClr>
                </w14:gs>
                <w14:gs w14:pos="50000">
                  <w14:schemeClr w14:val="accent1">
                    <w14:shade w14:val="65000"/>
                    <w14:satMod w14:val="130000"/>
                  </w14:schemeClr>
                </w14:gs>
                <w14:gs w14:pos="92000">
                  <w14:schemeClr w14:val="accent1">
                    <w14:shade w14:val="50000"/>
                    <w14:satMod w14:val="120000"/>
                  </w14:schemeClr>
                </w14:gs>
                <w14:gs w14:pos="100000">
                  <w14:schemeClr w14:val="accent1">
                    <w14:shade w14:val="48000"/>
                    <w14:satMod w14:val="120000"/>
                  </w14:schemeClr>
                </w14:gs>
              </w14:gsLst>
              <w14:lin w14:ang="5400000" w14:scaled="0"/>
            </w14:gradFill>
          </w14:textFill>
          <w14:props3d w14:extrusionH="0" w14:contourW="6350" w14:prstMaterial="metal">
            <w14:bevelT w14:w="127000" w14:h="31750" w14:prst="relaxedInset"/>
            <w14:contourClr>
              <w14:schemeClr w14:val="accent1">
                <w14:shade w14:val="75000"/>
              </w14:schemeClr>
            </w14:contourClr>
          </w14:props3d>
        </w:rPr>
        <w:lastRenderedPageBreak/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F503C0D" wp14:editId="741CC06C">
                <wp:simplePos x="0" y="0"/>
                <wp:positionH relativeFrom="column">
                  <wp:posOffset>4619656</wp:posOffset>
                </wp:positionH>
                <wp:positionV relativeFrom="paragraph">
                  <wp:posOffset>-198227</wp:posOffset>
                </wp:positionV>
                <wp:extent cx="1850833" cy="1013552"/>
                <wp:effectExtent l="19050" t="19050" r="16510" b="34290"/>
                <wp:wrapNone/>
                <wp:docPr id="5" name="12-конечная звезда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0833" cy="1013552"/>
                        </a:xfrm>
                        <a:prstGeom prst="star12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003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40CCD" w:rsidRDefault="00B40CCD" w:rsidP="004F1DFD">
                            <w:pPr>
                              <w:pStyle w:val="a5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8000"/>
                                <w:kern w:val="24"/>
                                <w:sz w:val="64"/>
                                <w:szCs w:val="64"/>
                                <w:lang w:val="uk-UA"/>
                              </w:rPr>
                              <w:t>4</w:t>
                            </w:r>
                            <w:r w:rsidR="004F1DFD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8000"/>
                                <w:kern w:val="24"/>
                                <w:sz w:val="40"/>
                                <w:szCs w:val="40"/>
                                <w:lang w:val="uk-UA"/>
                              </w:rPr>
                              <w:t>крок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8000"/>
                                <w:kern w:val="24"/>
                                <w:sz w:val="64"/>
                                <w:szCs w:val="64"/>
                                <w:lang w:val="uk-U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-конечная звезда 4" o:spid="_x0000_s1043" style="position:absolute;left:0;text-align:left;margin-left:363.75pt;margin-top:-15.6pt;width:145.75pt;height:79.8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50833,101355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" adj="-11796480,,5400" path="m,506776l255004,408404,123982,253388,434640,238017,462708,67895r283072,71750l925417,r179636,139645l1388125,67895r28068,170122l1726851,253388,1595829,408404r255004,98372l1595829,605148r131022,155016l1416193,775535r-28068,170122l1105053,873907,925417,1013552,745780,873907,462708,945657,434640,775535,123982,760164,255004,605148,,506776xe" fillcolor="white [2577]" strokecolor="#0070c0" strokeweight="2pt">
                <v:fill color2="#4c4c4c [961]" rotate="t" focusposition=".5,.5" focussize="" focus="100%" type="gradientRadial"/>
                <v:stroke joinstyle="miter"/>
                <v:formulas/>
                <v:path arrowok="t" o:connecttype="custom" o:connectlocs="0,506776;255004,408404;123982,253388;434640,238017;462708,67895;745780,139645;925417,0;1105053,139645;1388125,67895;1416193,238017;1726851,253388;1595829,408404;1850833,506776;1595829,605148;1726851,760164;1416193,775535;1388125,945657;1105053,873907;925417,1013552;745780,873907;462708,945657;434640,775535;123982,760164;255004,605148;0,506776" o:connectangles="0,0,0,0,0,0,0,0,0,0,0,0,0,0,0,0,0,0,0,0,0,0,0,0,0" textboxrect="0,0,1850833,1013552"/>
                <v:textbox>
                  <w:txbxContent>
                    <w:p w:rsidR="00B40CCD" w:rsidRDefault="00B40CCD" w:rsidP="004F1DFD">
                      <w:pPr>
                        <w:pStyle w:val="a5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8000"/>
                          <w:kern w:val="24"/>
                          <w:sz w:val="64"/>
                          <w:szCs w:val="64"/>
                          <w:lang w:val="uk-UA"/>
                        </w:rPr>
                        <w:t>4</w:t>
                      </w:r>
                      <w:r w:rsidR="004F1DFD">
                        <w:rPr>
                          <w:rFonts w:asciiTheme="minorHAnsi" w:hAnsi="Calibri" w:cstheme="minorBidi"/>
                          <w:b/>
                          <w:bCs/>
                          <w:color w:val="008000"/>
                          <w:kern w:val="24"/>
                          <w:sz w:val="40"/>
                          <w:szCs w:val="40"/>
                          <w:lang w:val="uk-UA"/>
                        </w:rPr>
                        <w:t>крок</w:t>
                      </w:r>
                      <w:r>
                        <w:rPr>
                          <w:rFonts w:asciiTheme="minorHAnsi" w:hAnsi="Calibri" w:cstheme="minorBidi"/>
                          <w:b/>
                          <w:bCs/>
                          <w:color w:val="008000"/>
                          <w:kern w:val="24"/>
                          <w:sz w:val="64"/>
                          <w:szCs w:val="64"/>
                          <w:lang w:val="uk-UA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D66DB" w:rsidRPr="001D66DB">
        <w:rPr>
          <w:rFonts w:ascii="Times New Roman" w:eastAsia="Batang" w:hAnsi="Times New Roman"/>
          <w:b/>
          <w:color w:val="548DD4" w:themeColor="text2" w:themeTint="99"/>
          <w:sz w:val="44"/>
          <w:szCs w:val="44"/>
          <w:lang w:val="uk-UA"/>
        </w:rPr>
        <w:t>Традиції</w:t>
      </w:r>
      <w:r w:rsidR="001D66DB" w:rsidRPr="001D66DB">
        <w:rPr>
          <w:rFonts w:ascii="Baskerville Old Face" w:eastAsia="Batang" w:hAnsi="Baskerville Old Face"/>
          <w:b/>
          <w:color w:val="548DD4" w:themeColor="text2" w:themeTint="99"/>
          <w:sz w:val="44"/>
          <w:szCs w:val="44"/>
          <w:lang w:val="uk-UA"/>
        </w:rPr>
        <w:t xml:space="preserve"> </w:t>
      </w:r>
      <w:r w:rsidR="001D66DB" w:rsidRPr="001D66DB">
        <w:rPr>
          <w:rFonts w:ascii="Times New Roman" w:eastAsia="Batang" w:hAnsi="Times New Roman"/>
          <w:b/>
          <w:color w:val="548DD4" w:themeColor="text2" w:themeTint="99"/>
          <w:sz w:val="44"/>
          <w:szCs w:val="44"/>
          <w:lang w:val="uk-UA"/>
        </w:rPr>
        <w:t>і</w:t>
      </w:r>
      <w:r w:rsidR="001D66DB" w:rsidRPr="001D66DB">
        <w:rPr>
          <w:rFonts w:ascii="Baskerville Old Face" w:eastAsia="Batang" w:hAnsi="Baskerville Old Face"/>
          <w:b/>
          <w:color w:val="548DD4" w:themeColor="text2" w:themeTint="99"/>
          <w:sz w:val="44"/>
          <w:szCs w:val="44"/>
          <w:lang w:val="uk-UA"/>
        </w:rPr>
        <w:t xml:space="preserve"> </w:t>
      </w:r>
      <w:r w:rsidR="001D66DB" w:rsidRPr="001D66DB">
        <w:rPr>
          <w:rFonts w:ascii="Times New Roman" w:eastAsia="Batang" w:hAnsi="Times New Roman"/>
          <w:b/>
          <w:color w:val="548DD4" w:themeColor="text2" w:themeTint="99"/>
          <w:sz w:val="44"/>
          <w:szCs w:val="44"/>
          <w:lang w:val="uk-UA"/>
        </w:rPr>
        <w:t>звичаї</w:t>
      </w:r>
      <w:r w:rsidR="001D66DB" w:rsidRPr="001D66DB">
        <w:rPr>
          <w:rFonts w:ascii="Baskerville Old Face" w:eastAsia="Batang" w:hAnsi="Baskerville Old Face"/>
          <w:b/>
          <w:color w:val="548DD4" w:themeColor="text2" w:themeTint="99"/>
          <w:sz w:val="44"/>
          <w:szCs w:val="44"/>
          <w:lang w:val="uk-UA"/>
        </w:rPr>
        <w:t xml:space="preserve"> </w:t>
      </w:r>
      <w:r w:rsidR="001D66DB">
        <w:rPr>
          <w:rFonts w:ascii="Times New Roman" w:eastAsia="Batang" w:hAnsi="Times New Roman"/>
          <w:b/>
          <w:color w:val="548DD4" w:themeColor="text2" w:themeTint="99"/>
          <w:sz w:val="44"/>
          <w:szCs w:val="44"/>
          <w:lang w:val="uk-UA"/>
        </w:rPr>
        <w:t>козаків</w:t>
      </w:r>
      <w:r w:rsidRPr="00B40CCD">
        <w:rPr>
          <w:b/>
          <w:caps/>
          <w:noProof/>
          <w:sz w:val="72"/>
          <w:szCs w:val="72"/>
          <w:lang w:val="uk-UA" w:eastAsia="uk-UA"/>
          <w14:reflection w14:blurRad="12700" w14:stA="50000" w14:stPos="0" w14:endA="0" w14:endPos="50000" w14:dist="5003" w14:dir="5400000" w14:fadeDir="5400000" w14:sx="100000" w14:sy="-100000" w14:kx="0" w14:ky="0" w14:algn="b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75000"/>
                    <w14:shade w14:val="75000"/>
                    <w14:satMod w14:val="170000"/>
                  </w14:schemeClr>
                </w14:gs>
                <w14:gs w14:pos="49000">
                  <w14:schemeClr w14:val="accent1">
                    <w14:tint w14:val="88000"/>
                    <w14:shade w14:val="65000"/>
                    <w14:satMod w14:val="172000"/>
                  </w14:schemeClr>
                </w14:gs>
                <w14:gs w14:pos="50000">
                  <w14:schemeClr w14:val="accent1">
                    <w14:shade w14:val="65000"/>
                    <w14:satMod w14:val="130000"/>
                  </w14:schemeClr>
                </w14:gs>
                <w14:gs w14:pos="92000">
                  <w14:schemeClr w14:val="accent1">
                    <w14:shade w14:val="50000"/>
                    <w14:satMod w14:val="120000"/>
                  </w14:schemeClr>
                </w14:gs>
                <w14:gs w14:pos="100000">
                  <w14:schemeClr w14:val="accent1">
                    <w14:shade w14:val="48000"/>
                    <w14:satMod w14:val="120000"/>
                  </w14:schemeClr>
                </w14:gs>
              </w14:gsLst>
              <w14:lin w14:ang="5400000" w14:scaled="0"/>
            </w14:gradFill>
          </w14:textFill>
          <w14:props3d w14:extrusionH="0" w14:contourW="6350" w14:prstMaterial="metal">
            <w14:bevelT w14:w="127000" w14:h="31750" w14:prst="relaxedInset"/>
            <w14:contourClr>
              <w14:schemeClr w14:val="accent1">
                <w14:shade w14:val="75000"/>
              </w14:schemeClr>
            </w14:contourClr>
          </w14:props3d>
        </w:rPr>
        <w:t xml:space="preserve"> </w:t>
      </w:r>
    </w:p>
    <w:p w:rsidR="00DB57B8" w:rsidRDefault="00B40CCD" w:rsidP="004F1DFD">
      <w:pPr>
        <w:tabs>
          <w:tab w:val="right" w:pos="9923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                      </w:t>
      </w:r>
      <w:r w:rsidR="001D66DB" w:rsidRPr="001D66DB">
        <w:rPr>
          <w:rFonts w:ascii="Times New Roman" w:eastAsia="Times New Roman" w:hAnsi="Times New Roman"/>
          <w:noProof/>
          <w:color w:val="000000"/>
          <w:sz w:val="28"/>
          <w:szCs w:val="28"/>
          <w:lang w:val="uk-UA" w:eastAsia="uk-UA"/>
        </w:rPr>
        <w:drawing>
          <wp:inline distT="0" distB="0" distL="0" distR="0" wp14:anchorId="01102779" wp14:editId="63C6F411">
            <wp:extent cx="2655065" cy="3086791"/>
            <wp:effectExtent l="0" t="0" r="0" b="0"/>
            <wp:docPr id="24579" name="Picture 7" descr="kazak_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79" name="Picture 7" descr="kazak_z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8F8F8"/>
                        </a:clrFrom>
                        <a:clrTo>
                          <a:srgbClr val="F8F8F8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849" cy="3092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4F1DF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ab/>
      </w:r>
    </w:p>
    <w:p w:rsidR="005D4864" w:rsidRPr="001D66DB" w:rsidRDefault="00A56956" w:rsidP="001D66DB">
      <w:pPr>
        <w:spacing w:after="0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CE11E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  Давно це було. Споконвіку жив на своїй землі наш народ, сіяв хліб, боронив Україну від ворогів, будував міста, мандрував </w:t>
      </w:r>
      <w:proofErr w:type="gramStart"/>
      <w:r w:rsidRPr="00CE11E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св</w:t>
      </w:r>
      <w:proofErr w:type="gramEnd"/>
      <w:r w:rsidRPr="00CE11E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ітами. Але настали для України лихі часи. Напали вороги, </w:t>
      </w:r>
      <w:proofErr w:type="gramStart"/>
      <w:r w:rsidRPr="00CE11E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вони</w:t>
      </w:r>
      <w:proofErr w:type="gramEnd"/>
      <w:r w:rsidRPr="00CE11E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грабували міста і села, забирали в неволю малих і старих. Тяжко стало жити українцям. Селяни працювали на панській землі; зовсім позбавленні волі. Пан міг селянина убити. Та не всі </w:t>
      </w:r>
      <w:proofErr w:type="gramStart"/>
      <w:r w:rsidRPr="00CE11E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терпіли</w:t>
      </w:r>
      <w:proofErr w:type="gramEnd"/>
      <w:r w:rsidRPr="00CE11E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такі знущання. </w:t>
      </w:r>
      <w:proofErr w:type="gramStart"/>
      <w:r w:rsidRPr="00CE11E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См</w:t>
      </w:r>
      <w:proofErr w:type="gramEnd"/>
      <w:r w:rsidRPr="00CE11E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іливі втікали в безлюдні степи і там поселялись. Займались </w:t>
      </w:r>
      <w:proofErr w:type="gramStart"/>
      <w:r w:rsidRPr="00CE11E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вони</w:t>
      </w:r>
      <w:proofErr w:type="gramEnd"/>
      <w:r w:rsidRPr="00CE11E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полюванням, рибальством. А щоб захистити себе від ворогі</w:t>
      </w:r>
      <w:proofErr w:type="gramStart"/>
      <w:r w:rsidRPr="00CE11E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</w:t>
      </w:r>
      <w:proofErr w:type="gramEnd"/>
      <w:r w:rsidRPr="00CE11E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, брали </w:t>
      </w:r>
      <w:proofErr w:type="gramStart"/>
      <w:r w:rsidRPr="00CE11E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до</w:t>
      </w:r>
      <w:proofErr w:type="gramEnd"/>
      <w:r w:rsidRPr="00CE11E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рук зброю. І ось цих вільних незалежних людей називали козаками. А найсміливіші йшли </w:t>
      </w:r>
      <w:proofErr w:type="gramStart"/>
      <w:r w:rsidRPr="00CE11E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аж</w:t>
      </w:r>
      <w:proofErr w:type="gramEnd"/>
      <w:r w:rsidRPr="00CE11EB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за дніпровські пороги, на Запоріжжя і називали їх козаками - запорожцями.</w:t>
      </w:r>
    </w:p>
    <w:p w:rsidR="001D66DB" w:rsidRDefault="009F1089" w:rsidP="00EE4D95">
      <w:pPr>
        <w:rPr>
          <w:rFonts w:ascii="Times New Roman" w:hAnsi="Times New Roman"/>
          <w:sz w:val="28"/>
          <w:szCs w:val="28"/>
          <w:lang w:val="uk-UA"/>
        </w:rPr>
      </w:pPr>
      <w:r w:rsidRPr="001D66DB">
        <w:rPr>
          <w:rFonts w:ascii="Times New Roman" w:hAnsi="Times New Roman"/>
          <w:sz w:val="28"/>
          <w:szCs w:val="28"/>
          <w:lang w:eastAsia="uk-UA"/>
        </w:rPr>
        <w:t xml:space="preserve">  Вояки  </w:t>
      </w:r>
      <w:r w:rsidR="001D66DB" w:rsidRPr="001D66DB">
        <w:rPr>
          <w:rFonts w:ascii="Times New Roman" w:hAnsi="Times New Roman"/>
          <w:sz w:val="28"/>
          <w:szCs w:val="28"/>
          <w:lang w:eastAsia="uk-UA"/>
        </w:rPr>
        <w:t>в  випадках загрози  татарських</w:t>
      </w:r>
      <w:r w:rsidR="001D66DB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1D66DB" w:rsidRPr="001D66DB">
        <w:rPr>
          <w:rFonts w:ascii="Times New Roman" w:hAnsi="Times New Roman"/>
          <w:sz w:val="28"/>
          <w:szCs w:val="28"/>
          <w:lang w:eastAsia="uk-UA"/>
        </w:rPr>
        <w:t xml:space="preserve">нападів,  козаки  залишалися  </w:t>
      </w:r>
      <w:r w:rsidRPr="001D66DB">
        <w:rPr>
          <w:rFonts w:ascii="Times New Roman" w:hAnsi="Times New Roman"/>
          <w:sz w:val="28"/>
          <w:szCs w:val="28"/>
          <w:lang w:eastAsia="uk-UA"/>
        </w:rPr>
        <w:t>невтомними  трудівниками.  Вони  активно </w:t>
      </w:r>
      <w:r w:rsidR="001D66DB" w:rsidRPr="001D66DB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1D66DB">
        <w:rPr>
          <w:rFonts w:ascii="Times New Roman" w:hAnsi="Times New Roman"/>
          <w:sz w:val="28"/>
          <w:szCs w:val="28"/>
          <w:lang w:eastAsia="uk-UA"/>
        </w:rPr>
        <w:t>освоювали  нові  землі,  піднімаючи  цілину,  прокладаючи  шл</w:t>
      </w:r>
      <w:r w:rsidR="001D66DB">
        <w:rPr>
          <w:rFonts w:ascii="Times New Roman" w:hAnsi="Times New Roman"/>
          <w:sz w:val="28"/>
          <w:szCs w:val="28"/>
          <w:lang w:eastAsia="uk-UA"/>
        </w:rPr>
        <w:t>яхи,  споруджуючи  мости</w:t>
      </w:r>
      <w:proofErr w:type="gramStart"/>
      <w:r w:rsidR="001D66DB">
        <w:rPr>
          <w:rFonts w:ascii="Times New Roman" w:hAnsi="Times New Roman"/>
          <w:sz w:val="28"/>
          <w:szCs w:val="28"/>
          <w:lang w:val="uk-UA" w:eastAsia="uk-UA"/>
        </w:rPr>
        <w:t>.</w:t>
      </w:r>
      <w:r w:rsidRPr="001D66DB">
        <w:rPr>
          <w:rFonts w:ascii="Times New Roman" w:hAnsi="Times New Roman"/>
          <w:sz w:val="28"/>
          <w:szCs w:val="28"/>
          <w:lang w:eastAsia="uk-UA"/>
        </w:rPr>
        <w:t>П</w:t>
      </w:r>
      <w:proofErr w:type="gramEnd"/>
      <w:r w:rsidRPr="001D66DB">
        <w:rPr>
          <w:rFonts w:ascii="Times New Roman" w:hAnsi="Times New Roman"/>
          <w:sz w:val="28"/>
          <w:szCs w:val="28"/>
          <w:lang w:eastAsia="uk-UA"/>
        </w:rPr>
        <w:t>онад  берегами  рік,  на  островах,  у  балках  чи  байраках  козаки</w:t>
      </w:r>
      <w:r w:rsidR="001D66DB">
        <w:rPr>
          <w:rFonts w:ascii="Times New Roman" w:hAnsi="Times New Roman"/>
          <w:sz w:val="28"/>
          <w:szCs w:val="28"/>
          <w:lang w:val="uk-UA" w:eastAsia="uk-UA"/>
        </w:rPr>
        <w:t xml:space="preserve">  </w:t>
      </w:r>
      <w:r w:rsidRPr="001D66DB">
        <w:rPr>
          <w:rFonts w:ascii="Times New Roman" w:hAnsi="Times New Roman"/>
          <w:sz w:val="28"/>
          <w:szCs w:val="28"/>
          <w:lang w:eastAsia="uk-UA"/>
        </w:rPr>
        <w:t>  закладали </w:t>
      </w:r>
      <w:r w:rsidR="001D66DB">
        <w:rPr>
          <w:rFonts w:ascii="Times New Roman" w:hAnsi="Times New Roman"/>
          <w:sz w:val="28"/>
          <w:szCs w:val="28"/>
          <w:lang w:val="uk-UA" w:eastAsia="uk-UA"/>
        </w:rPr>
        <w:t xml:space="preserve">  </w:t>
      </w:r>
      <w:r w:rsidRPr="001D66DB">
        <w:rPr>
          <w:rFonts w:ascii="Times New Roman" w:hAnsi="Times New Roman"/>
          <w:sz w:val="28"/>
          <w:szCs w:val="28"/>
          <w:lang w:eastAsia="uk-UA"/>
        </w:rPr>
        <w:t xml:space="preserve"> свої  поселення -  зимівники.  </w:t>
      </w:r>
      <w:r w:rsidRPr="001D66DB">
        <w:rPr>
          <w:rFonts w:ascii="Times New Roman" w:hAnsi="Times New Roman"/>
          <w:sz w:val="28"/>
          <w:szCs w:val="28"/>
          <w:lang w:eastAsia="uk-UA"/>
        </w:rPr>
        <w:br/>
        <w:t xml:space="preserve">  </w:t>
      </w:r>
      <w:r w:rsidRPr="001D66DB">
        <w:rPr>
          <w:rFonts w:ascii="Times New Roman" w:hAnsi="Times New Roman"/>
          <w:sz w:val="28"/>
          <w:szCs w:val="28"/>
        </w:rPr>
        <w:t>Поселення  зазвичай  виникали  на  місцях </w:t>
      </w:r>
      <w:r w:rsidR="001D66DB">
        <w:rPr>
          <w:rFonts w:ascii="Times New Roman" w:hAnsi="Times New Roman"/>
          <w:sz w:val="28"/>
          <w:szCs w:val="28"/>
        </w:rPr>
        <w:t xml:space="preserve"> </w:t>
      </w:r>
      <w:r w:rsidRPr="001D66DB">
        <w:rPr>
          <w:rFonts w:ascii="Times New Roman" w:hAnsi="Times New Roman"/>
          <w:sz w:val="28"/>
          <w:szCs w:val="28"/>
        </w:rPr>
        <w:t xml:space="preserve"> уходів,  тобто  промислів.  </w:t>
      </w:r>
      <w:r w:rsidR="001D66DB">
        <w:rPr>
          <w:rFonts w:ascii="Times New Roman" w:hAnsi="Times New Roman"/>
          <w:sz w:val="28"/>
          <w:szCs w:val="28"/>
        </w:rPr>
        <w:t>Тут  козаки  рибалили</w:t>
      </w:r>
      <w:proofErr w:type="gramStart"/>
      <w:r w:rsidR="001D66DB">
        <w:rPr>
          <w:rFonts w:ascii="Times New Roman" w:hAnsi="Times New Roman"/>
          <w:sz w:val="28"/>
          <w:szCs w:val="28"/>
        </w:rPr>
        <w:t xml:space="preserve">  </w:t>
      </w:r>
      <w:r w:rsidR="001D66DB">
        <w:rPr>
          <w:rFonts w:ascii="Times New Roman" w:hAnsi="Times New Roman"/>
          <w:sz w:val="28"/>
          <w:szCs w:val="28"/>
          <w:lang w:val="uk-UA"/>
        </w:rPr>
        <w:t>,</w:t>
      </w:r>
      <w:proofErr w:type="gramEnd"/>
      <w:r w:rsidR="001D66D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D66DB">
        <w:rPr>
          <w:rFonts w:ascii="Times New Roman" w:hAnsi="Times New Roman"/>
          <w:sz w:val="28"/>
          <w:szCs w:val="28"/>
        </w:rPr>
        <w:t>переробляли  рибу,  а  також  полювали,  розводили  бджіл.</w:t>
      </w:r>
    </w:p>
    <w:p w:rsidR="005D4864" w:rsidRPr="00835D26" w:rsidRDefault="009F1089" w:rsidP="00835D26">
      <w:pPr>
        <w:ind w:right="-283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1D66DB">
        <w:rPr>
          <w:rFonts w:ascii="Times New Roman" w:eastAsia="Times New Roman" w:hAnsi="Times New Roman"/>
          <w:sz w:val="28"/>
          <w:szCs w:val="28"/>
          <w:lang w:eastAsia="uk-UA"/>
        </w:rPr>
        <w:t xml:space="preserve">  На  освоєних  землях,  особливо  в  їхній  північній  </w:t>
      </w:r>
      <w:r w:rsidR="00EE4D95">
        <w:rPr>
          <w:rFonts w:ascii="Times New Roman" w:eastAsia="Times New Roman" w:hAnsi="Times New Roman"/>
          <w:sz w:val="28"/>
          <w:szCs w:val="28"/>
          <w:lang w:eastAsia="uk-UA"/>
        </w:rPr>
        <w:t>частині,  де  було  безпечніше </w:t>
      </w:r>
      <w:r w:rsidR="00EE4D95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1D66DB">
        <w:rPr>
          <w:rFonts w:ascii="Times New Roman" w:eastAsia="Times New Roman" w:hAnsi="Times New Roman"/>
          <w:sz w:val="28"/>
          <w:szCs w:val="28"/>
          <w:lang w:eastAsia="uk-UA"/>
        </w:rPr>
        <w:t xml:space="preserve">від  ординців,  козаки  сіяли  хліб,  </w:t>
      </w:r>
      <w:proofErr w:type="gramStart"/>
      <w:r w:rsidRPr="001D66DB">
        <w:rPr>
          <w:rFonts w:ascii="Times New Roman" w:eastAsia="Times New Roman" w:hAnsi="Times New Roman"/>
          <w:sz w:val="28"/>
          <w:szCs w:val="28"/>
          <w:lang w:eastAsia="uk-UA"/>
        </w:rPr>
        <w:t>копали</w:t>
      </w:r>
      <w:proofErr w:type="gramEnd"/>
      <w:r w:rsidRPr="001D66DB">
        <w:rPr>
          <w:rFonts w:ascii="Times New Roman" w:eastAsia="Times New Roman" w:hAnsi="Times New Roman"/>
          <w:sz w:val="28"/>
          <w:szCs w:val="28"/>
          <w:lang w:eastAsia="uk-UA"/>
        </w:rPr>
        <w:t>  городи,  закладали  сади,  організовували</w:t>
      </w:r>
      <w:r w:rsidR="00EE4D95">
        <w:rPr>
          <w:rFonts w:ascii="Times New Roman" w:eastAsia="Times New Roman" w:hAnsi="Times New Roman"/>
          <w:sz w:val="28"/>
          <w:szCs w:val="28"/>
          <w:lang w:eastAsia="uk-UA"/>
        </w:rPr>
        <w:t>  різні  ремесла.  Умови  степу</w:t>
      </w:r>
      <w:r w:rsidR="00EE4D95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1D66DB">
        <w:rPr>
          <w:rFonts w:ascii="Times New Roman" w:eastAsia="Times New Roman" w:hAnsi="Times New Roman"/>
          <w:sz w:val="28"/>
          <w:szCs w:val="28"/>
          <w:lang w:eastAsia="uk-UA"/>
        </w:rPr>
        <w:t xml:space="preserve">були  пригідними  і  для  вирощування  коней,  великої  рогатої  та  </w:t>
      </w:r>
      <w:proofErr w:type="gramStart"/>
      <w:r w:rsidRPr="001D66DB">
        <w:rPr>
          <w:rFonts w:ascii="Times New Roman" w:eastAsia="Times New Roman" w:hAnsi="Times New Roman"/>
          <w:sz w:val="28"/>
          <w:szCs w:val="28"/>
          <w:lang w:eastAsia="uk-UA"/>
        </w:rPr>
        <w:t>др</w:t>
      </w:r>
      <w:proofErr w:type="gramEnd"/>
      <w:r w:rsidRPr="001D66DB">
        <w:rPr>
          <w:rFonts w:ascii="Times New Roman" w:eastAsia="Times New Roman" w:hAnsi="Times New Roman"/>
          <w:sz w:val="28"/>
          <w:szCs w:val="28"/>
          <w:lang w:eastAsia="uk-UA"/>
        </w:rPr>
        <w:t>ібної  худоби.</w:t>
      </w:r>
      <w:r w:rsidRPr="001D66DB">
        <w:rPr>
          <w:rFonts w:ascii="Times New Roman" w:eastAsia="Times New Roman" w:hAnsi="Times New Roman"/>
          <w:sz w:val="28"/>
          <w:szCs w:val="28"/>
          <w:lang w:eastAsia="uk-UA"/>
        </w:rPr>
        <w:br/>
        <w:t>  Серед  козаків  були  стельм</w:t>
      </w:r>
      <w:r w:rsidR="00EE4D95">
        <w:rPr>
          <w:rFonts w:ascii="Times New Roman" w:eastAsia="Times New Roman" w:hAnsi="Times New Roman"/>
          <w:sz w:val="28"/>
          <w:szCs w:val="28"/>
          <w:lang w:eastAsia="uk-UA"/>
        </w:rPr>
        <w:t>ахи, теслі,  ковалі,   зброярі</w:t>
      </w:r>
      <w:r w:rsidR="00EE4D95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, </w:t>
      </w:r>
      <w:r w:rsidRPr="001D66DB">
        <w:rPr>
          <w:rFonts w:ascii="Times New Roman" w:eastAsia="Times New Roman" w:hAnsi="Times New Roman"/>
          <w:sz w:val="28"/>
          <w:szCs w:val="28"/>
          <w:lang w:eastAsia="uk-UA"/>
        </w:rPr>
        <w:t xml:space="preserve">  кожум'яки,  шевці,  бондарі,  тощо.  Кожен  козак  був   і  </w:t>
      </w:r>
      <w:r w:rsidR="00EE4D95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  </w:t>
      </w:r>
      <w:r w:rsidRPr="001D66DB">
        <w:rPr>
          <w:rFonts w:ascii="Times New Roman" w:eastAsia="Times New Roman" w:hAnsi="Times New Roman"/>
          <w:sz w:val="28"/>
          <w:szCs w:val="28"/>
          <w:lang w:eastAsia="uk-UA"/>
        </w:rPr>
        <w:t xml:space="preserve">торговцем,  бо  продавав  чи  міняв  не  лише  здобуте  в  походах,  </w:t>
      </w:r>
      <w:proofErr w:type="gramStart"/>
      <w:r w:rsidRPr="001D66DB">
        <w:rPr>
          <w:rFonts w:ascii="Times New Roman" w:eastAsia="Times New Roman" w:hAnsi="Times New Roman"/>
          <w:sz w:val="28"/>
          <w:szCs w:val="28"/>
          <w:lang w:eastAsia="uk-UA"/>
        </w:rPr>
        <w:t>але  й</w:t>
      </w:r>
      <w:proofErr w:type="gramEnd"/>
      <w:r w:rsidRPr="001D66DB">
        <w:rPr>
          <w:rFonts w:ascii="Times New Roman" w:eastAsia="Times New Roman" w:hAnsi="Times New Roman"/>
          <w:sz w:val="28"/>
          <w:szCs w:val="28"/>
          <w:lang w:eastAsia="uk-UA"/>
        </w:rPr>
        <w:t xml:space="preserve"> зроблене  власними  руками.</w:t>
      </w:r>
    </w:p>
    <w:p w:rsidR="009F1089" w:rsidRPr="00835D26" w:rsidRDefault="007A6DDC" w:rsidP="00835D26">
      <w:pPr>
        <w:spacing w:line="240" w:lineRule="auto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uk-UA"/>
        </w:rPr>
      </w:pPr>
      <w:hyperlink r:id="rId17" w:history="1">
        <w:r w:rsidR="009F1089" w:rsidRPr="00835D26">
          <w:rPr>
            <w:rFonts w:ascii="Times New Roman" w:eastAsia="Times New Roman" w:hAnsi="Times New Roman"/>
            <w:b/>
            <w:bCs/>
            <w:sz w:val="32"/>
            <w:szCs w:val="32"/>
            <w:lang w:eastAsia="uk-UA"/>
          </w:rPr>
          <w:t>Звичаї та традиції у козакі</w:t>
        </w:r>
        <w:proofErr w:type="gramStart"/>
        <w:r w:rsidR="009F1089" w:rsidRPr="00835D26">
          <w:rPr>
            <w:rFonts w:ascii="Times New Roman" w:eastAsia="Times New Roman" w:hAnsi="Times New Roman"/>
            <w:b/>
            <w:bCs/>
            <w:sz w:val="32"/>
            <w:szCs w:val="32"/>
            <w:lang w:eastAsia="uk-UA"/>
          </w:rPr>
          <w:t>в</w:t>
        </w:r>
        <w:proofErr w:type="gramEnd"/>
      </w:hyperlink>
    </w:p>
    <w:p w:rsidR="009F1089" w:rsidRDefault="009F1089" w:rsidP="00835D26">
      <w:pPr>
        <w:spacing w:line="360" w:lineRule="auto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835D26">
        <w:rPr>
          <w:rFonts w:ascii="Times New Roman" w:eastAsia="Times New Roman" w:hAnsi="Times New Roman"/>
          <w:sz w:val="28"/>
          <w:szCs w:val="28"/>
          <w:lang w:eastAsia="uk-UA"/>
        </w:rPr>
        <w:t xml:space="preserve">  У </w:t>
      </w:r>
      <w:proofErr w:type="gramStart"/>
      <w:r w:rsidRPr="00835D26">
        <w:rPr>
          <w:rFonts w:ascii="Times New Roman" w:eastAsia="Times New Roman" w:hAnsi="Times New Roman"/>
          <w:sz w:val="28"/>
          <w:szCs w:val="28"/>
          <w:lang w:eastAsia="uk-UA"/>
        </w:rPr>
        <w:t>велик</w:t>
      </w:r>
      <w:proofErr w:type="gramEnd"/>
      <w:r w:rsidRPr="00835D26">
        <w:rPr>
          <w:rFonts w:ascii="Times New Roman" w:eastAsia="Times New Roman" w:hAnsi="Times New Roman"/>
          <w:sz w:val="28"/>
          <w:szCs w:val="28"/>
          <w:lang w:eastAsia="uk-UA"/>
        </w:rPr>
        <w:t xml:space="preserve">ій шані в козаків перебувало </w:t>
      </w:r>
      <w:r w:rsidRPr="00835D26">
        <w:rPr>
          <w:rFonts w:ascii="Times New Roman" w:eastAsia="Times New Roman" w:hAnsi="Times New Roman"/>
          <w:b/>
          <w:sz w:val="28"/>
          <w:szCs w:val="28"/>
          <w:lang w:eastAsia="uk-UA"/>
        </w:rPr>
        <w:t>побратимство</w:t>
      </w:r>
      <w:r w:rsidRPr="00835D26">
        <w:rPr>
          <w:rFonts w:ascii="Times New Roman" w:eastAsia="Times New Roman" w:hAnsi="Times New Roman"/>
          <w:sz w:val="28"/>
          <w:szCs w:val="28"/>
          <w:lang w:eastAsia="uk-UA"/>
        </w:rPr>
        <w:t xml:space="preserve">. Кожен козак віддавав своє життя за волю родичів і побратимів. На знак побратимства вони мінялися хрестами з </w:t>
      </w:r>
      <w:proofErr w:type="gramStart"/>
      <w:r w:rsidRPr="00835D26">
        <w:rPr>
          <w:rFonts w:ascii="Times New Roman" w:eastAsia="Times New Roman" w:hAnsi="Times New Roman"/>
          <w:sz w:val="28"/>
          <w:szCs w:val="28"/>
          <w:lang w:eastAsia="uk-UA"/>
        </w:rPr>
        <w:t>тіла</w:t>
      </w:r>
      <w:proofErr w:type="gramEnd"/>
      <w:r w:rsidRPr="00835D26">
        <w:rPr>
          <w:rFonts w:ascii="Times New Roman" w:eastAsia="Times New Roman" w:hAnsi="Times New Roman"/>
          <w:sz w:val="28"/>
          <w:szCs w:val="28"/>
          <w:lang w:eastAsia="uk-UA"/>
        </w:rPr>
        <w:t xml:space="preserve">, а все інше було спільне. </w:t>
      </w:r>
      <w:proofErr w:type="gramStart"/>
      <w:r w:rsidRPr="00835D26">
        <w:rPr>
          <w:rFonts w:ascii="Times New Roman" w:eastAsia="Times New Roman" w:hAnsi="Times New Roman"/>
          <w:sz w:val="28"/>
          <w:szCs w:val="28"/>
          <w:lang w:eastAsia="uk-UA"/>
        </w:rPr>
        <w:t>Вони</w:t>
      </w:r>
      <w:proofErr w:type="gramEnd"/>
      <w:r w:rsidRPr="00835D26">
        <w:rPr>
          <w:rFonts w:ascii="Times New Roman" w:eastAsia="Times New Roman" w:hAnsi="Times New Roman"/>
          <w:sz w:val="28"/>
          <w:szCs w:val="28"/>
          <w:lang w:eastAsia="uk-UA"/>
        </w:rPr>
        <w:t xml:space="preserve"> дарували один одному коней, зброю. В боях билися поруч й рятували </w:t>
      </w:r>
      <w:proofErr w:type="gramStart"/>
      <w:r w:rsidRPr="00835D26">
        <w:rPr>
          <w:rFonts w:ascii="Times New Roman" w:eastAsia="Times New Roman" w:hAnsi="Times New Roman"/>
          <w:sz w:val="28"/>
          <w:szCs w:val="28"/>
          <w:lang w:eastAsia="uk-UA"/>
        </w:rPr>
        <w:t>один одного</w:t>
      </w:r>
      <w:proofErr w:type="gramEnd"/>
      <w:r w:rsidRPr="00835D26">
        <w:rPr>
          <w:rFonts w:ascii="Times New Roman" w:eastAsia="Times New Roman" w:hAnsi="Times New Roman"/>
          <w:sz w:val="28"/>
          <w:szCs w:val="28"/>
          <w:lang w:eastAsia="uk-UA"/>
        </w:rPr>
        <w:t xml:space="preserve"> або захищали своїм тілом. Побратимство надавало великої сили. Воно було однією з таємних причин їх непереможності. </w:t>
      </w:r>
      <w:r w:rsidRPr="00835D26">
        <w:rPr>
          <w:rFonts w:ascii="Times New Roman" w:eastAsia="Times New Roman" w:hAnsi="Times New Roman"/>
          <w:sz w:val="28"/>
          <w:szCs w:val="28"/>
          <w:lang w:eastAsia="uk-UA"/>
        </w:rPr>
        <w:br/>
        <w:t>  Повернувшись з походу, козаки ділили здобич. Поті</w:t>
      </w:r>
      <w:proofErr w:type="gramStart"/>
      <w:r w:rsidRPr="00835D26">
        <w:rPr>
          <w:rFonts w:ascii="Times New Roman" w:eastAsia="Times New Roman" w:hAnsi="Times New Roman"/>
          <w:sz w:val="28"/>
          <w:szCs w:val="28"/>
          <w:lang w:eastAsia="uk-UA"/>
        </w:rPr>
        <w:t>м</w:t>
      </w:r>
      <w:proofErr w:type="gramEnd"/>
      <w:r w:rsidRPr="00835D26">
        <w:rPr>
          <w:rFonts w:ascii="Times New Roman" w:eastAsia="Times New Roman" w:hAnsi="Times New Roman"/>
          <w:sz w:val="28"/>
          <w:szCs w:val="28"/>
          <w:lang w:eastAsia="uk-UA"/>
        </w:rPr>
        <w:t xml:space="preserve"> починали гуляти. Відгулявши кілька днів козаки поверталися в буденне життя. Вставали до сходу сонця, йшли на </w:t>
      </w:r>
      <w:proofErr w:type="gramStart"/>
      <w:r w:rsidRPr="00835D26">
        <w:rPr>
          <w:rFonts w:ascii="Times New Roman" w:eastAsia="Times New Roman" w:hAnsi="Times New Roman"/>
          <w:sz w:val="28"/>
          <w:szCs w:val="28"/>
          <w:lang w:eastAsia="uk-UA"/>
        </w:rPr>
        <w:t>р</w:t>
      </w:r>
      <w:proofErr w:type="gramEnd"/>
      <w:r w:rsidRPr="00835D26">
        <w:rPr>
          <w:rFonts w:ascii="Times New Roman" w:eastAsia="Times New Roman" w:hAnsi="Times New Roman"/>
          <w:sz w:val="28"/>
          <w:szCs w:val="28"/>
          <w:lang w:eastAsia="uk-UA"/>
        </w:rPr>
        <w:t xml:space="preserve">ічку купатися, їли житнє борошно з водою і засмаженою олією. Кожен </w:t>
      </w:r>
      <w:proofErr w:type="gramStart"/>
      <w:r w:rsidRPr="00835D26">
        <w:rPr>
          <w:rFonts w:ascii="Times New Roman" w:eastAsia="Times New Roman" w:hAnsi="Times New Roman"/>
          <w:sz w:val="28"/>
          <w:szCs w:val="28"/>
          <w:lang w:eastAsia="uk-UA"/>
        </w:rPr>
        <w:t>носив</w:t>
      </w:r>
      <w:proofErr w:type="gramEnd"/>
      <w:r w:rsidRPr="00835D26">
        <w:rPr>
          <w:rFonts w:ascii="Times New Roman" w:eastAsia="Times New Roman" w:hAnsi="Times New Roman"/>
          <w:sz w:val="28"/>
          <w:szCs w:val="28"/>
          <w:lang w:eastAsia="uk-UA"/>
        </w:rPr>
        <w:t xml:space="preserve"> свою ложку у халяві чобота. Потім бралися кожен до свого діла: хто латав, хто прав </w:t>
      </w:r>
      <w:proofErr w:type="gramStart"/>
      <w:r w:rsidRPr="00835D26">
        <w:rPr>
          <w:rFonts w:ascii="Times New Roman" w:eastAsia="Times New Roman" w:hAnsi="Times New Roman"/>
          <w:sz w:val="28"/>
          <w:szCs w:val="28"/>
          <w:lang w:eastAsia="uk-UA"/>
        </w:rPr>
        <w:t>св</w:t>
      </w:r>
      <w:proofErr w:type="gramEnd"/>
      <w:r w:rsidRPr="00835D26">
        <w:rPr>
          <w:rFonts w:ascii="Times New Roman" w:eastAsia="Times New Roman" w:hAnsi="Times New Roman"/>
          <w:sz w:val="28"/>
          <w:szCs w:val="28"/>
          <w:lang w:eastAsia="uk-UA"/>
        </w:rPr>
        <w:t xml:space="preserve">ій одяг чи лагодив зброю, інші поралися біля човнів та коней, займалися господарством. Юнаки змагалися в їзді на конях, </w:t>
      </w:r>
      <w:proofErr w:type="gramStart"/>
      <w:r w:rsidRPr="00835D26">
        <w:rPr>
          <w:rFonts w:ascii="Times New Roman" w:eastAsia="Times New Roman" w:hAnsi="Times New Roman"/>
          <w:sz w:val="28"/>
          <w:szCs w:val="28"/>
          <w:lang w:eastAsia="uk-UA"/>
        </w:rPr>
        <w:t>стр</w:t>
      </w:r>
      <w:proofErr w:type="gramEnd"/>
      <w:r w:rsidRPr="00835D26">
        <w:rPr>
          <w:rFonts w:ascii="Times New Roman" w:eastAsia="Times New Roman" w:hAnsi="Times New Roman"/>
          <w:sz w:val="28"/>
          <w:szCs w:val="28"/>
          <w:lang w:eastAsia="uk-UA"/>
        </w:rPr>
        <w:t>ільбі, кидалися один на одного та боролися. </w:t>
      </w:r>
      <w:r w:rsidRPr="00835D26">
        <w:rPr>
          <w:rFonts w:ascii="Times New Roman" w:eastAsia="Times New Roman" w:hAnsi="Times New Roman"/>
          <w:sz w:val="28"/>
          <w:szCs w:val="28"/>
          <w:lang w:eastAsia="uk-UA"/>
        </w:rPr>
        <w:br/>
        <w:t>Виганяючи ворога з рідного краю, козаки брали чимало хлопців із собою на</w:t>
      </w:r>
      <w:proofErr w:type="gramStart"/>
      <w:r w:rsidRPr="00835D26">
        <w:rPr>
          <w:rFonts w:ascii="Times New Roman" w:eastAsia="Times New Roman" w:hAnsi="Times New Roman"/>
          <w:sz w:val="28"/>
          <w:szCs w:val="28"/>
          <w:lang w:eastAsia="uk-UA"/>
        </w:rPr>
        <w:t xml:space="preserve"> С</w:t>
      </w:r>
      <w:proofErr w:type="gramEnd"/>
      <w:r w:rsidRPr="00835D26">
        <w:rPr>
          <w:rFonts w:ascii="Times New Roman" w:eastAsia="Times New Roman" w:hAnsi="Times New Roman"/>
          <w:sz w:val="28"/>
          <w:szCs w:val="28"/>
          <w:lang w:eastAsia="uk-UA"/>
        </w:rPr>
        <w:t>іч і віддавали в науку до куренів. Коли хлопчикові виповнювалося 14 років, той козак, що привіз його, брав свого вихованця</w:t>
      </w:r>
      <w:r w:rsidR="00835D26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, </w:t>
      </w:r>
      <w:r w:rsidRPr="00835D26">
        <w:rPr>
          <w:rFonts w:ascii="Times New Roman" w:eastAsia="Times New Roman" w:hAnsi="Times New Roman"/>
          <w:sz w:val="28"/>
          <w:szCs w:val="28"/>
          <w:lang w:eastAsia="uk-UA"/>
        </w:rPr>
        <w:t xml:space="preserve"> щоб той чистив зброю, порався біля коня, всіляко допомагав у походах. Опівдні на башті </w:t>
      </w:r>
      <w:proofErr w:type="gramStart"/>
      <w:r w:rsidRPr="00835D26">
        <w:rPr>
          <w:rFonts w:ascii="Times New Roman" w:eastAsia="Times New Roman" w:hAnsi="Times New Roman"/>
          <w:sz w:val="28"/>
          <w:szCs w:val="28"/>
          <w:lang w:eastAsia="uk-UA"/>
        </w:rPr>
        <w:t>стр</w:t>
      </w:r>
      <w:proofErr w:type="gramEnd"/>
      <w:r w:rsidRPr="00835D26">
        <w:rPr>
          <w:rFonts w:ascii="Times New Roman" w:eastAsia="Times New Roman" w:hAnsi="Times New Roman"/>
          <w:sz w:val="28"/>
          <w:szCs w:val="28"/>
          <w:lang w:eastAsia="uk-UA"/>
        </w:rPr>
        <w:t xml:space="preserve">іляли з гармати. Цим пострілом кликали на обід. Тоді ставали всі в коло біля образів і отаман читав їм "Отче наш” і тільки </w:t>
      </w:r>
      <w:proofErr w:type="gramStart"/>
      <w:r w:rsidRPr="00835D26">
        <w:rPr>
          <w:rFonts w:ascii="Times New Roman" w:eastAsia="Times New Roman" w:hAnsi="Times New Roman"/>
          <w:sz w:val="28"/>
          <w:szCs w:val="28"/>
          <w:lang w:eastAsia="uk-UA"/>
        </w:rPr>
        <w:t>п</w:t>
      </w:r>
      <w:proofErr w:type="gramEnd"/>
      <w:r w:rsidRPr="00835D26">
        <w:rPr>
          <w:rFonts w:ascii="Times New Roman" w:eastAsia="Times New Roman" w:hAnsi="Times New Roman"/>
          <w:sz w:val="28"/>
          <w:szCs w:val="28"/>
          <w:lang w:eastAsia="uk-UA"/>
        </w:rPr>
        <w:t xml:space="preserve">ісля цього приступали до їжі. Надвечір подавали вечерю. Добре поївши, козаки збиралися на майдані або над Дніпром до </w:t>
      </w:r>
      <w:proofErr w:type="gramStart"/>
      <w:r w:rsidRPr="00835D26">
        <w:rPr>
          <w:rFonts w:ascii="Times New Roman" w:eastAsia="Times New Roman" w:hAnsi="Times New Roman"/>
          <w:sz w:val="28"/>
          <w:szCs w:val="28"/>
          <w:lang w:eastAsia="uk-UA"/>
        </w:rPr>
        <w:t>п</w:t>
      </w:r>
      <w:proofErr w:type="gramEnd"/>
      <w:r w:rsidRPr="00835D26">
        <w:rPr>
          <w:rFonts w:ascii="Times New Roman" w:eastAsia="Times New Roman" w:hAnsi="Times New Roman"/>
          <w:sz w:val="28"/>
          <w:szCs w:val="28"/>
          <w:lang w:eastAsia="uk-UA"/>
        </w:rPr>
        <w:t>ісень, жартів, танців. Коли ставало нудно, вони починали готуватися до новго походу. </w:t>
      </w:r>
      <w:r w:rsidRPr="00835D26">
        <w:rPr>
          <w:rFonts w:ascii="Times New Roman" w:eastAsia="Times New Roman" w:hAnsi="Times New Roman"/>
          <w:sz w:val="28"/>
          <w:szCs w:val="28"/>
          <w:lang w:eastAsia="uk-UA"/>
        </w:rPr>
        <w:br/>
        <w:t>За злочини покарання і страти призначали</w:t>
      </w:r>
      <w:r w:rsidR="00835D26">
        <w:rPr>
          <w:rFonts w:ascii="Times New Roman" w:eastAsia="Times New Roman" w:hAnsi="Times New Roman"/>
          <w:sz w:val="28"/>
          <w:szCs w:val="28"/>
          <w:lang w:eastAsia="uk-UA"/>
        </w:rPr>
        <w:t xml:space="preserve">ся </w:t>
      </w:r>
      <w:proofErr w:type="gramStart"/>
      <w:r w:rsidR="00835D26">
        <w:rPr>
          <w:rFonts w:ascii="Times New Roman" w:eastAsia="Times New Roman" w:hAnsi="Times New Roman"/>
          <w:sz w:val="28"/>
          <w:szCs w:val="28"/>
          <w:lang w:eastAsia="uk-UA"/>
        </w:rPr>
        <w:t>р</w:t>
      </w:r>
      <w:proofErr w:type="gramEnd"/>
      <w:r w:rsidR="00835D26">
        <w:rPr>
          <w:rFonts w:ascii="Times New Roman" w:eastAsia="Times New Roman" w:hAnsi="Times New Roman"/>
          <w:sz w:val="28"/>
          <w:szCs w:val="28"/>
          <w:lang w:eastAsia="uk-UA"/>
        </w:rPr>
        <w:t>ізні. Застосовувалися: прив</w:t>
      </w:r>
      <w:r w:rsidR="00835D26" w:rsidRPr="00835D26">
        <w:rPr>
          <w:rFonts w:ascii="Times New Roman" w:eastAsia="Times New Roman" w:hAnsi="Times New Roman"/>
          <w:sz w:val="28"/>
          <w:szCs w:val="28"/>
          <w:lang w:eastAsia="uk-UA"/>
        </w:rPr>
        <w:t>”</w:t>
      </w:r>
      <w:r w:rsidRPr="00835D26">
        <w:rPr>
          <w:rFonts w:ascii="Times New Roman" w:eastAsia="Times New Roman" w:hAnsi="Times New Roman"/>
          <w:sz w:val="28"/>
          <w:szCs w:val="28"/>
          <w:lang w:eastAsia="uk-UA"/>
        </w:rPr>
        <w:t>язання до гармати за зневагу до начальства, за грошовий борг; шмагання нагаєм за злодійство. Найпопулярнішою стратою було забивання киями. Також використовували шибениці. Найстрашнішим було закопування злочинця живим в землю</w:t>
      </w:r>
      <w:r w:rsidR="00835D26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за убивство побратима</w:t>
      </w:r>
      <w:proofErr w:type="gramStart"/>
      <w:r w:rsidR="00835D26">
        <w:rPr>
          <w:rFonts w:ascii="Times New Roman" w:eastAsia="Times New Roman" w:hAnsi="Times New Roman"/>
          <w:sz w:val="28"/>
          <w:szCs w:val="28"/>
          <w:lang w:val="uk-UA" w:eastAsia="uk-UA"/>
        </w:rPr>
        <w:t>.</w:t>
      </w:r>
      <w:r w:rsidRPr="00835D26">
        <w:rPr>
          <w:rFonts w:ascii="Times New Roman" w:eastAsia="Times New Roman" w:hAnsi="Times New Roman"/>
          <w:sz w:val="28"/>
          <w:szCs w:val="28"/>
          <w:lang w:eastAsia="uk-UA"/>
        </w:rPr>
        <w:t>.</w:t>
      </w:r>
      <w:proofErr w:type="gramEnd"/>
    </w:p>
    <w:p w:rsidR="0065301A" w:rsidRPr="0065301A" w:rsidRDefault="0065301A" w:rsidP="00835D26">
      <w:pPr>
        <w:spacing w:line="360" w:lineRule="auto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6E68C5" w:rsidRPr="006E68C5" w:rsidRDefault="006E68C5" w:rsidP="006E68C5">
      <w:pPr>
        <w:spacing w:after="0" w:line="360" w:lineRule="auto"/>
        <w:jc w:val="center"/>
        <w:rPr>
          <w:rFonts w:ascii="Times New Roman" w:eastAsia="Times New Roman" w:hAnsi="Times New Roman"/>
          <w:b/>
          <w:color w:val="2E2E2E"/>
          <w:sz w:val="32"/>
          <w:szCs w:val="32"/>
          <w:lang w:val="uk-UA" w:eastAsia="uk-UA"/>
        </w:rPr>
      </w:pPr>
      <w:r>
        <w:rPr>
          <w:rFonts w:ascii="Times New Roman" w:eastAsia="Times New Roman" w:hAnsi="Times New Roman"/>
          <w:b/>
          <w:color w:val="2E2E2E"/>
          <w:sz w:val="32"/>
          <w:szCs w:val="32"/>
          <w:lang w:val="uk-UA" w:eastAsia="uk-UA"/>
        </w:rPr>
        <w:lastRenderedPageBreak/>
        <w:t>Підводні човни</w:t>
      </w:r>
      <w:r w:rsidR="0065301A">
        <w:rPr>
          <w:rFonts w:ascii="Times New Roman" w:eastAsia="Times New Roman" w:hAnsi="Times New Roman"/>
          <w:b/>
          <w:color w:val="2E2E2E"/>
          <w:sz w:val="32"/>
          <w:szCs w:val="32"/>
          <w:lang w:val="uk-UA" w:eastAsia="uk-UA"/>
        </w:rPr>
        <w:t xml:space="preserve">          </w:t>
      </w:r>
      <w:r w:rsidR="0065301A">
        <w:rPr>
          <w:rFonts w:ascii="Helvetica" w:eastAsia="Times New Roman" w:hAnsi="Helvetica" w:cs="Helvetica"/>
          <w:noProof/>
          <w:color w:val="551A8B"/>
          <w:sz w:val="21"/>
          <w:szCs w:val="21"/>
          <w:lang w:val="uk-UA" w:eastAsia="uk-UA"/>
        </w:rPr>
        <w:drawing>
          <wp:inline distT="0" distB="0" distL="0" distR="0" wp14:anchorId="7768E12B" wp14:editId="0D932AEE">
            <wp:extent cx="2115239" cy="1101686"/>
            <wp:effectExtent l="0" t="0" r="0" b="3810"/>
            <wp:docPr id="26" name="Рисунок 26" descr="козацькі підводні човни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козацькі підводні човни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992" b="8271"/>
                    <a:stretch/>
                  </pic:blipFill>
                  <pic:spPr bwMode="auto">
                    <a:xfrm>
                      <a:off x="0" y="0"/>
                      <a:ext cx="2115239" cy="1101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E68C5" w:rsidRPr="00F414B9" w:rsidRDefault="006E68C5" w:rsidP="00835D26">
      <w:pPr>
        <w:spacing w:line="360" w:lineRule="auto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6E68C5">
        <w:rPr>
          <w:rFonts w:ascii="Times New Roman" w:eastAsia="Times New Roman" w:hAnsi="Times New Roman"/>
          <w:color w:val="2E2E2E"/>
          <w:sz w:val="28"/>
          <w:szCs w:val="28"/>
          <w:lang w:eastAsia="uk-UA"/>
        </w:rPr>
        <w:t xml:space="preserve">Згадаймо і про оригінальний човен, який козаки використовували для військових походів. Як би дивно це не звучало, але його можна назвати «прабатьком» сучасних </w:t>
      </w:r>
      <w:proofErr w:type="gramStart"/>
      <w:r w:rsidRPr="006E68C5">
        <w:rPr>
          <w:rFonts w:ascii="Times New Roman" w:eastAsia="Times New Roman" w:hAnsi="Times New Roman"/>
          <w:color w:val="2E2E2E"/>
          <w:sz w:val="28"/>
          <w:szCs w:val="28"/>
          <w:lang w:eastAsia="uk-UA"/>
        </w:rPr>
        <w:t>п</w:t>
      </w:r>
      <w:proofErr w:type="gramEnd"/>
      <w:r w:rsidRPr="006E68C5">
        <w:rPr>
          <w:rFonts w:ascii="Times New Roman" w:eastAsia="Times New Roman" w:hAnsi="Times New Roman"/>
          <w:color w:val="2E2E2E"/>
          <w:sz w:val="28"/>
          <w:szCs w:val="28"/>
          <w:lang w:eastAsia="uk-UA"/>
        </w:rPr>
        <w:t xml:space="preserve">ідводних човнів. Він складався з двох днищ, між якими розміщували вантаж аби занурити судно у воду. Так козаки непомітно </w:t>
      </w:r>
      <w:proofErr w:type="gramStart"/>
      <w:r w:rsidRPr="006E68C5">
        <w:rPr>
          <w:rFonts w:ascii="Times New Roman" w:eastAsia="Times New Roman" w:hAnsi="Times New Roman"/>
          <w:color w:val="2E2E2E"/>
          <w:sz w:val="28"/>
          <w:szCs w:val="28"/>
          <w:lang w:eastAsia="uk-UA"/>
        </w:rPr>
        <w:t>п</w:t>
      </w:r>
      <w:proofErr w:type="gramEnd"/>
      <w:r w:rsidRPr="006E68C5">
        <w:rPr>
          <w:rFonts w:ascii="Times New Roman" w:eastAsia="Times New Roman" w:hAnsi="Times New Roman"/>
          <w:color w:val="2E2E2E"/>
          <w:sz w:val="28"/>
          <w:szCs w:val="28"/>
          <w:lang w:eastAsia="uk-UA"/>
        </w:rPr>
        <w:t>ідпливали до ворогів. Перед початком наступу вантаж викидався, а судно раптово піднімалось на поверхню. Звичайно, це ставало несподіванкою для противника, адже ніхто не очікував, що запорозьке військо може з’явитись з морських глибин :) Для такого ж діла використовувались перевернуті чайки – славнозвісні човни козаків, котрі не боялись ні штормів, ні ворожих військових кораблів. Їх часто перевертали догори дном, аби н</w:t>
      </w:r>
      <w:r w:rsidR="00F414B9">
        <w:rPr>
          <w:rFonts w:ascii="Times New Roman" w:eastAsia="Times New Roman" w:hAnsi="Times New Roman"/>
          <w:color w:val="2E2E2E"/>
          <w:sz w:val="28"/>
          <w:szCs w:val="28"/>
          <w:lang w:eastAsia="uk-UA"/>
        </w:rPr>
        <w:t xml:space="preserve">епомітно </w:t>
      </w:r>
      <w:proofErr w:type="gramStart"/>
      <w:r w:rsidR="00F414B9">
        <w:rPr>
          <w:rFonts w:ascii="Times New Roman" w:eastAsia="Times New Roman" w:hAnsi="Times New Roman"/>
          <w:color w:val="2E2E2E"/>
          <w:sz w:val="28"/>
          <w:szCs w:val="28"/>
          <w:lang w:eastAsia="uk-UA"/>
        </w:rPr>
        <w:t>п</w:t>
      </w:r>
      <w:proofErr w:type="gramEnd"/>
      <w:r w:rsidR="00F414B9">
        <w:rPr>
          <w:rFonts w:ascii="Times New Roman" w:eastAsia="Times New Roman" w:hAnsi="Times New Roman"/>
          <w:color w:val="2E2E2E"/>
          <w:sz w:val="28"/>
          <w:szCs w:val="28"/>
          <w:lang w:eastAsia="uk-UA"/>
        </w:rPr>
        <w:t>ідкрастися до ворога.</w:t>
      </w:r>
    </w:p>
    <w:p w:rsidR="009F1089" w:rsidRPr="00835D26" w:rsidRDefault="00835D26" w:rsidP="00835D26">
      <w:pPr>
        <w:spacing w:after="0" w:line="360" w:lineRule="auto"/>
        <w:jc w:val="center"/>
        <w:rPr>
          <w:rFonts w:ascii="Times New Roman" w:hAnsi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noProof/>
          <w:sz w:val="28"/>
          <w:szCs w:val="28"/>
          <w:lang w:val="uk-UA" w:eastAsia="ru-RU"/>
        </w:rPr>
        <w:t>Козаки - характерники</w:t>
      </w:r>
    </w:p>
    <w:p w:rsidR="006E1909" w:rsidRDefault="00835D26" w:rsidP="006E68C5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   </w:t>
      </w:r>
      <w:r w:rsidR="004D21C2" w:rsidRPr="004D21C2">
        <w:rPr>
          <w:rFonts w:ascii="Times New Roman" w:eastAsia="Times New Roman" w:hAnsi="Times New Roman"/>
          <w:sz w:val="28"/>
          <w:szCs w:val="28"/>
          <w:lang w:eastAsia="uk-UA"/>
        </w:rPr>
        <w:t xml:space="preserve">Були серед козаків особливі хлопці, яких звали </w:t>
      </w:r>
      <w:r w:rsidR="004D21C2" w:rsidRPr="004D21C2">
        <w:rPr>
          <w:rFonts w:ascii="Times New Roman" w:eastAsia="Times New Roman" w:hAnsi="Times New Roman"/>
          <w:b/>
          <w:sz w:val="28"/>
          <w:szCs w:val="28"/>
          <w:lang w:eastAsia="uk-UA"/>
        </w:rPr>
        <w:t>характерниками.</w:t>
      </w:r>
      <w:r w:rsidR="004D21C2" w:rsidRPr="004D21C2">
        <w:rPr>
          <w:rFonts w:ascii="Times New Roman" w:eastAsia="Times New Roman" w:hAnsi="Times New Roman"/>
          <w:sz w:val="28"/>
          <w:szCs w:val="28"/>
          <w:lang w:eastAsia="uk-UA"/>
        </w:rPr>
        <w:t xml:space="preserve"> Вважалось, що походять вони від древніх язичницьких волхвів, які володіли таємними знаннями, вміли пророкувати майбутн</w:t>
      </w:r>
      <w:proofErr w:type="gramStart"/>
      <w:r w:rsidR="004D21C2" w:rsidRPr="004D21C2">
        <w:rPr>
          <w:rFonts w:ascii="Times New Roman" w:eastAsia="Times New Roman" w:hAnsi="Times New Roman"/>
          <w:sz w:val="28"/>
          <w:szCs w:val="28"/>
          <w:lang w:eastAsia="uk-UA"/>
        </w:rPr>
        <w:t>є.</w:t>
      </w:r>
      <w:proofErr w:type="gramEnd"/>
      <w:r w:rsidR="004D21C2" w:rsidRPr="004D21C2">
        <w:rPr>
          <w:rFonts w:ascii="Times New Roman" w:eastAsia="Times New Roman" w:hAnsi="Times New Roman"/>
          <w:sz w:val="28"/>
          <w:szCs w:val="28"/>
          <w:lang w:eastAsia="uk-UA"/>
        </w:rPr>
        <w:t xml:space="preserve"> Деякі історики притримуються теорії, що після прийняття на Русі християнства їх переслідували князі та греки. Тому волхви</w:t>
      </w:r>
      <w:r w:rsidR="00867057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="004D21C2" w:rsidRPr="004D21C2">
        <w:rPr>
          <w:rFonts w:ascii="Times New Roman" w:eastAsia="Times New Roman" w:hAnsi="Times New Roman"/>
          <w:sz w:val="28"/>
          <w:szCs w:val="28"/>
          <w:lang w:eastAsia="uk-UA"/>
        </w:rPr>
        <w:t>-</w:t>
      </w:r>
      <w:r w:rsidR="00867057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hyperlink r:id="rId20" w:tgtFrame="_blank" w:history="1">
        <w:r w:rsidR="004D21C2" w:rsidRPr="004D21C2">
          <w:rPr>
            <w:rFonts w:ascii="Times New Roman" w:eastAsia="Times New Roman" w:hAnsi="Times New Roman"/>
            <w:sz w:val="28"/>
            <w:szCs w:val="28"/>
            <w:bdr w:val="none" w:sz="0" w:space="0" w:color="auto" w:frame="1"/>
            <w:lang w:eastAsia="uk-UA"/>
          </w:rPr>
          <w:t>язичники</w:t>
        </w:r>
      </w:hyperlink>
      <w:r w:rsidR="004D21C2" w:rsidRPr="004D21C2">
        <w:rPr>
          <w:rFonts w:ascii="Times New Roman" w:eastAsia="Times New Roman" w:hAnsi="Times New Roman"/>
          <w:sz w:val="28"/>
          <w:szCs w:val="28"/>
          <w:lang w:eastAsia="uk-UA"/>
        </w:rPr>
        <w:t> створювали невеликі об’єднання далеко від великих мі</w:t>
      </w:r>
      <w:proofErr w:type="gramStart"/>
      <w:r w:rsidR="004D21C2" w:rsidRPr="004D21C2">
        <w:rPr>
          <w:rFonts w:ascii="Times New Roman" w:eastAsia="Times New Roman" w:hAnsi="Times New Roman"/>
          <w:sz w:val="28"/>
          <w:szCs w:val="28"/>
          <w:lang w:eastAsia="uk-UA"/>
        </w:rPr>
        <w:t>ст</w:t>
      </w:r>
      <w:proofErr w:type="gramEnd"/>
      <w:r w:rsidR="004D21C2" w:rsidRPr="004D21C2">
        <w:rPr>
          <w:rFonts w:ascii="Times New Roman" w:eastAsia="Times New Roman" w:hAnsi="Times New Roman"/>
          <w:sz w:val="28"/>
          <w:szCs w:val="28"/>
          <w:lang w:eastAsia="uk-UA"/>
        </w:rPr>
        <w:t xml:space="preserve"> – січі. Там вони навчали майбутніх воїнів бойовим мистецтвам, обрядам та звичаям. Про характерників казали, що їх «ні вогонь, ні вода, ні шабля, ні звичайна куля, </w:t>
      </w:r>
      <w:proofErr w:type="gramStart"/>
      <w:r w:rsidR="004D21C2" w:rsidRPr="004D21C2">
        <w:rPr>
          <w:rFonts w:ascii="Times New Roman" w:eastAsia="Times New Roman" w:hAnsi="Times New Roman"/>
          <w:sz w:val="28"/>
          <w:szCs w:val="28"/>
          <w:lang w:eastAsia="uk-UA"/>
        </w:rPr>
        <w:t>кр</w:t>
      </w:r>
      <w:proofErr w:type="gramEnd"/>
      <w:r w:rsidR="004D21C2" w:rsidRPr="004D21C2">
        <w:rPr>
          <w:rFonts w:ascii="Times New Roman" w:eastAsia="Times New Roman" w:hAnsi="Times New Roman"/>
          <w:sz w:val="28"/>
          <w:szCs w:val="28"/>
          <w:lang w:eastAsia="uk-UA"/>
        </w:rPr>
        <w:t xml:space="preserve">ім срібної, не брали» і що вони «могли відкривати без ключів замки, плавати на човнах по підлозі, як по морських хвилях, переходити через річку по сукняній повсті чи циновках з лози, брати в голі руки розпечені ядра, бачити за кілька верств довкола себе, перебувати на дні </w:t>
      </w:r>
      <w:proofErr w:type="gramStart"/>
      <w:r w:rsidR="004D21C2" w:rsidRPr="004D21C2">
        <w:rPr>
          <w:rFonts w:ascii="Times New Roman" w:eastAsia="Times New Roman" w:hAnsi="Times New Roman"/>
          <w:sz w:val="28"/>
          <w:szCs w:val="28"/>
          <w:lang w:eastAsia="uk-UA"/>
        </w:rPr>
        <w:t>р</w:t>
      </w:r>
      <w:proofErr w:type="gramEnd"/>
      <w:r w:rsidR="004D21C2" w:rsidRPr="004D21C2">
        <w:rPr>
          <w:rFonts w:ascii="Times New Roman" w:eastAsia="Times New Roman" w:hAnsi="Times New Roman"/>
          <w:sz w:val="28"/>
          <w:szCs w:val="28"/>
          <w:lang w:eastAsia="uk-UA"/>
        </w:rPr>
        <w:t>іки, влазити і вилазити з туго зав’язаних і навіть зашитих мішків, «перекидатись» у котів, перетворювати людей у кущі, вершників - на птахів, залазити у звичайне відро і плисти в ньому під водою сотні, тисячі верств»…</w:t>
      </w:r>
    </w:p>
    <w:p w:rsidR="006E68C5" w:rsidRDefault="006E68C5" w:rsidP="006E68C5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F414B9" w:rsidRDefault="00F414B9" w:rsidP="006E68C5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65301A" w:rsidRPr="0065301A" w:rsidRDefault="0065301A" w:rsidP="0065301A">
      <w:pPr>
        <w:spacing w:after="0" w:line="360" w:lineRule="auto"/>
        <w:jc w:val="center"/>
        <w:rPr>
          <w:rFonts w:ascii="Times New Roman" w:eastAsia="Times New Roman" w:hAnsi="Times New Roman"/>
          <w:b/>
          <w:color w:val="2E2E2E"/>
          <w:sz w:val="32"/>
          <w:szCs w:val="32"/>
          <w:lang w:val="uk-UA" w:eastAsia="uk-UA"/>
        </w:rPr>
      </w:pPr>
      <w:r w:rsidRPr="0065301A">
        <w:rPr>
          <w:rFonts w:ascii="Times New Roman" w:eastAsia="Times New Roman" w:hAnsi="Times New Roman"/>
          <w:b/>
          <w:color w:val="2E2E2E"/>
          <w:sz w:val="32"/>
          <w:szCs w:val="32"/>
          <w:lang w:val="uk-UA" w:eastAsia="uk-UA"/>
        </w:rPr>
        <w:lastRenderedPageBreak/>
        <w:t>Козацька зачіска</w:t>
      </w:r>
    </w:p>
    <w:p w:rsidR="0065301A" w:rsidRPr="0065301A" w:rsidRDefault="0065301A" w:rsidP="0065301A">
      <w:pPr>
        <w:spacing w:after="100" w:afterAutospacing="1" w:line="360" w:lineRule="auto"/>
        <w:rPr>
          <w:rFonts w:ascii="Times New Roman" w:eastAsia="Times New Roman" w:hAnsi="Times New Roman"/>
          <w:color w:val="2E2E2E"/>
          <w:sz w:val="28"/>
          <w:szCs w:val="28"/>
          <w:lang w:eastAsia="uk-UA"/>
        </w:rPr>
      </w:pPr>
      <w:r w:rsidRPr="00EA5CE8">
        <w:rPr>
          <w:rFonts w:ascii="Times New Roman" w:eastAsia="Times New Roman" w:hAnsi="Times New Roman"/>
          <w:color w:val="2E2E2E"/>
          <w:sz w:val="28"/>
          <w:szCs w:val="28"/>
          <w:lang w:val="uk-UA" w:eastAsia="uk-UA"/>
        </w:rPr>
        <w:t xml:space="preserve">Що стосується характерної зачіски та вусів українських лицарів, то кажуть, що козаки успадкували їх від язичницьких предків. </w:t>
      </w:r>
      <w:r w:rsidRPr="0065301A">
        <w:rPr>
          <w:rFonts w:ascii="Times New Roman" w:eastAsia="Times New Roman" w:hAnsi="Times New Roman"/>
          <w:color w:val="2E2E2E"/>
          <w:sz w:val="28"/>
          <w:szCs w:val="28"/>
          <w:lang w:eastAsia="uk-UA"/>
        </w:rPr>
        <w:t xml:space="preserve">Традиція голити голову та обличчя передавалася від місцевих племен до Київської Русі і так з часом дійшла і до козаків. Історики кажуть, що у древніх слов’ян немає жодного бога з бородою чи довгим волоссям, а отже такий образ вважався здавна божественним. Хоча існує ще одна легенда, що козаки вважали себе надто грішними </w:t>
      </w:r>
      <w:proofErr w:type="gramStart"/>
      <w:r w:rsidRPr="0065301A">
        <w:rPr>
          <w:rFonts w:ascii="Times New Roman" w:eastAsia="Times New Roman" w:hAnsi="Times New Roman"/>
          <w:color w:val="2E2E2E"/>
          <w:sz w:val="28"/>
          <w:szCs w:val="28"/>
          <w:lang w:eastAsia="uk-UA"/>
        </w:rPr>
        <w:t>для</w:t>
      </w:r>
      <w:proofErr w:type="gramEnd"/>
      <w:r w:rsidRPr="0065301A">
        <w:rPr>
          <w:rFonts w:ascii="Times New Roman" w:eastAsia="Times New Roman" w:hAnsi="Times New Roman"/>
          <w:color w:val="2E2E2E"/>
          <w:sz w:val="28"/>
          <w:szCs w:val="28"/>
          <w:lang w:eastAsia="uk-UA"/>
        </w:rPr>
        <w:t xml:space="preserve"> раю. Тому, коли вони потраплять у пекло, Бог може змилуватись над ними і витягнути </w:t>
      </w:r>
      <w:proofErr w:type="gramStart"/>
      <w:r w:rsidRPr="0065301A">
        <w:rPr>
          <w:rFonts w:ascii="Times New Roman" w:eastAsia="Times New Roman" w:hAnsi="Times New Roman"/>
          <w:color w:val="2E2E2E"/>
          <w:sz w:val="28"/>
          <w:szCs w:val="28"/>
          <w:lang w:eastAsia="uk-UA"/>
        </w:rPr>
        <w:t>за</w:t>
      </w:r>
      <w:proofErr w:type="gramEnd"/>
      <w:r w:rsidRPr="0065301A">
        <w:rPr>
          <w:rFonts w:ascii="Times New Roman" w:eastAsia="Times New Roman" w:hAnsi="Times New Roman"/>
          <w:color w:val="2E2E2E"/>
          <w:sz w:val="28"/>
          <w:szCs w:val="28"/>
          <w:lang w:eastAsia="uk-UA"/>
        </w:rPr>
        <w:t xml:space="preserve"> чуба. Загалом, така легенда, як і зачіска, була притаманна не тільки козакам. В древні часи оселедця вистригали єгипетським фараонам, індіанцям з деяких племен, татарам, індійцям, персам, японським самураям…. Для багатьох народів оселедець символізував «промінь сонця». </w:t>
      </w:r>
      <w:proofErr w:type="gramStart"/>
      <w:r w:rsidRPr="0065301A">
        <w:rPr>
          <w:rFonts w:ascii="Times New Roman" w:eastAsia="Times New Roman" w:hAnsi="Times New Roman"/>
          <w:color w:val="2E2E2E"/>
          <w:sz w:val="28"/>
          <w:szCs w:val="28"/>
          <w:lang w:eastAsia="uk-UA"/>
        </w:rPr>
        <w:t>Р</w:t>
      </w:r>
      <w:proofErr w:type="gramEnd"/>
      <w:r w:rsidRPr="0065301A">
        <w:rPr>
          <w:rFonts w:ascii="Times New Roman" w:eastAsia="Times New Roman" w:hAnsi="Times New Roman"/>
          <w:color w:val="2E2E2E"/>
          <w:sz w:val="28"/>
          <w:szCs w:val="28"/>
          <w:lang w:eastAsia="uk-UA"/>
        </w:rPr>
        <w:t>ізниця між ними і </w:t>
      </w:r>
      <w:hyperlink r:id="rId21" w:tgtFrame="_blank" w:history="1">
        <w:r w:rsidRPr="0065301A">
          <w:rPr>
            <w:rFonts w:ascii="Times New Roman" w:eastAsia="Times New Roman" w:hAnsi="Times New Roman"/>
            <w:sz w:val="28"/>
            <w:szCs w:val="28"/>
            <w:bdr w:val="none" w:sz="0" w:space="0" w:color="auto" w:frame="1"/>
            <w:lang w:eastAsia="uk-UA"/>
          </w:rPr>
          <w:t>козаками</w:t>
        </w:r>
        <w:r w:rsidRPr="0065301A">
          <w:rPr>
            <w:rFonts w:ascii="Times New Roman" w:eastAsia="Times New Roman" w:hAnsi="Times New Roman"/>
            <w:color w:val="551A8B"/>
            <w:sz w:val="28"/>
            <w:szCs w:val="28"/>
            <w:bdr w:val="none" w:sz="0" w:space="0" w:color="auto" w:frame="1"/>
            <w:lang w:eastAsia="uk-UA"/>
          </w:rPr>
          <w:t> </w:t>
        </w:r>
      </w:hyperlink>
      <w:r w:rsidRPr="0065301A">
        <w:rPr>
          <w:rFonts w:ascii="Times New Roman" w:eastAsia="Times New Roman" w:hAnsi="Times New Roman"/>
          <w:color w:val="2E2E2E"/>
          <w:sz w:val="28"/>
          <w:szCs w:val="28"/>
          <w:lang w:eastAsia="uk-UA"/>
        </w:rPr>
        <w:t>полягала лише в тому, що запорожці вистригали оселедця на лобі, у той час як інші народи залишали його по центру голови чи на потилиці. А ще козаки казали: «Як на війні загину – мене ангел понесе в небо за чуприну».</w:t>
      </w:r>
    </w:p>
    <w:p w:rsidR="006E68C5" w:rsidRPr="0065301A" w:rsidRDefault="006E68C5" w:rsidP="006E68C5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6E68C5" w:rsidRDefault="006E68C5" w:rsidP="006E68C5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6E68C5" w:rsidRDefault="006E68C5" w:rsidP="006E68C5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6E68C5" w:rsidRDefault="006E68C5" w:rsidP="006E68C5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F414B9" w:rsidRDefault="00F414B9" w:rsidP="006E68C5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F414B9" w:rsidRDefault="00F414B9" w:rsidP="006E68C5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F414B9" w:rsidRDefault="00F414B9" w:rsidP="006E68C5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F414B9" w:rsidRDefault="00F414B9" w:rsidP="006E68C5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F414B9" w:rsidRDefault="00F414B9" w:rsidP="006E68C5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F414B9" w:rsidRDefault="00F414B9" w:rsidP="006E68C5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F414B9" w:rsidRDefault="00F414B9" w:rsidP="006E68C5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F414B9" w:rsidRDefault="00F414B9" w:rsidP="006E68C5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F414B9" w:rsidRDefault="00F414B9" w:rsidP="006E68C5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F414B9" w:rsidRPr="006E68C5" w:rsidRDefault="00F414B9" w:rsidP="006E68C5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220DAD" w:rsidRPr="00B40CCD" w:rsidRDefault="00220DAD" w:rsidP="006E1909">
      <w:pPr>
        <w:spacing w:after="0"/>
        <w:jc w:val="center"/>
        <w:rPr>
          <w:rFonts w:ascii="Batang" w:eastAsia="Batang" w:hAnsi="Batang"/>
          <w:b/>
          <w:color w:val="0F243E" w:themeColor="text2" w:themeShade="80"/>
          <w:sz w:val="48"/>
          <w:szCs w:val="48"/>
        </w:rPr>
      </w:pPr>
      <w:r w:rsidRPr="00B40CCD">
        <w:rPr>
          <w:rFonts w:ascii="Batang" w:eastAsia="Batang" w:hAnsi="Batang"/>
          <w:b/>
          <w:color w:val="0F243E" w:themeColor="text2" w:themeShade="80"/>
          <w:sz w:val="48"/>
          <w:szCs w:val="48"/>
        </w:rPr>
        <w:lastRenderedPageBreak/>
        <w:t>Образ козака в усній народній творчості, думах,</w:t>
      </w:r>
      <w:r w:rsidR="006E1909">
        <w:rPr>
          <w:rFonts w:ascii="Batang" w:eastAsia="Batang" w:hAnsi="Batang"/>
          <w:b/>
          <w:color w:val="0F243E" w:themeColor="text2" w:themeShade="80"/>
          <w:sz w:val="48"/>
          <w:szCs w:val="48"/>
          <w:lang w:val="uk-UA"/>
        </w:rPr>
        <w:t xml:space="preserve"> </w:t>
      </w:r>
      <w:proofErr w:type="gramStart"/>
      <w:r w:rsidRPr="00B40CCD">
        <w:rPr>
          <w:rFonts w:ascii="Batang" w:eastAsia="Batang" w:hAnsi="Batang"/>
          <w:b/>
          <w:color w:val="0F243E" w:themeColor="text2" w:themeShade="80"/>
          <w:sz w:val="48"/>
          <w:szCs w:val="48"/>
        </w:rPr>
        <w:t>п</w:t>
      </w:r>
      <w:proofErr w:type="gramEnd"/>
      <w:r w:rsidRPr="00B40CCD">
        <w:rPr>
          <w:rFonts w:ascii="Batang" w:eastAsia="Batang" w:hAnsi="Batang"/>
          <w:b/>
          <w:color w:val="0F243E" w:themeColor="text2" w:themeShade="80"/>
          <w:sz w:val="48"/>
          <w:szCs w:val="48"/>
        </w:rPr>
        <w:t>існях.</w:t>
      </w:r>
    </w:p>
    <w:p w:rsidR="00B40CCD" w:rsidRPr="006E1909" w:rsidRDefault="00B40CCD" w:rsidP="006E1909">
      <w:pPr>
        <w:spacing w:before="100" w:beforeAutospacing="1" w:after="0" w:line="240" w:lineRule="auto"/>
        <w:rPr>
          <w:rFonts w:ascii="Times New Roman" w:eastAsia="Times New Roman" w:hAnsi="Times New Roman"/>
          <w:b/>
          <w:bCs/>
          <w:i/>
          <w:iCs/>
          <w:sz w:val="32"/>
          <w:szCs w:val="32"/>
          <w:lang w:val="uk-UA" w:eastAsia="uk-UA"/>
        </w:rPr>
      </w:pPr>
      <w:bookmarkStart w:id="1" w:name="ПІСНЯ_ПРО_БАЙДУ"/>
      <w:r w:rsidRPr="006E1909">
        <w:rPr>
          <w:rFonts w:ascii="Times New Roman" w:eastAsia="Times New Roman" w:hAnsi="Times New Roman"/>
          <w:b/>
          <w:bCs/>
          <w:i/>
          <w:iCs/>
          <w:sz w:val="32"/>
          <w:szCs w:val="32"/>
          <w:lang w:val="uk-UA" w:eastAsia="uk-UA"/>
        </w:rPr>
        <w:t>ПІСНЯ ПРО БАЙДУ</w:t>
      </w:r>
      <w:bookmarkEnd w:id="1"/>
    </w:p>
    <w:p w:rsidR="006E1909" w:rsidRPr="004C49F2" w:rsidRDefault="006E1909" w:rsidP="006E1909">
      <w:pPr>
        <w:spacing w:after="0" w:line="240" w:lineRule="auto"/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</w:pPr>
      <w:r w:rsidRPr="004C49F2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t>Мужнім і відданим батьківщині змальовується  пісенний Байда.</w:t>
      </w:r>
    </w:p>
    <w:p w:rsidR="006E1909" w:rsidRPr="006E1909" w:rsidRDefault="006E1909" w:rsidP="006E1909">
      <w:pPr>
        <w:spacing w:after="0" w:line="240" w:lineRule="auto"/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t>В творі  й</w:t>
      </w:r>
      <w:r w:rsidRPr="004C49F2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t>деться про Дмитра Вишневецького, українського магната, князя, якого на Січі прозвали Байдою. Він мав власне військо — загін козаків, на чолі якого брав участь у боротьбі проти турецько-татарських нападників. У 1554—1555 роках збудував фортецю на одному з дніпрових Островів — Хортиці. Вважається засновником Запорозької Січі. Потрапивши в полон до турків, був страчений.</w:t>
      </w:r>
    </w:p>
    <w:p w:rsidR="00220DAD" w:rsidRPr="006E1909" w:rsidRDefault="00B40CCD" w:rsidP="006E1909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</w:pPr>
      <w:r w:rsidRPr="004C49F2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t>В Цареграді на риночку </w:t>
      </w:r>
      <w:r w:rsidRPr="004C49F2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br/>
        <w:t>Та п'є Байда мед-горілочку; </w:t>
      </w:r>
      <w:r w:rsidRPr="004C49F2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br/>
        <w:t>Ой п'є Байда та не день, не два, </w:t>
      </w:r>
      <w:r w:rsidRPr="004C49F2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br/>
        <w:t>Не одну нічку та й не годиночку; </w:t>
      </w:r>
      <w:r w:rsidRPr="004C49F2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br/>
        <w:t>Ой п'є Байда та й кивається, </w:t>
      </w:r>
      <w:r w:rsidRPr="004C49F2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br/>
        <w:t>Та на свого джуру  поглядається: </w:t>
      </w:r>
      <w:r w:rsidRPr="004C49F2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br/>
        <w:t>«Ой цюро ж мій молодесенький, </w:t>
      </w:r>
      <w:r w:rsidRPr="004C49F2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br/>
        <w:t>Та чи будеш мені вірнесенький?» </w:t>
      </w:r>
      <w:r w:rsidRPr="004C49F2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br/>
        <w:t>Цар турецький к ньому присилає, </w:t>
      </w:r>
      <w:r w:rsidRPr="004C49F2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br/>
        <w:t>Байду к собі підмовляє: </w:t>
      </w:r>
      <w:r w:rsidRPr="004C49F2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br/>
        <w:t>«Ой ти, Байдо, та славнесенький! </w:t>
      </w:r>
      <w:r w:rsidRPr="004C49F2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br/>
        <w:t>Будь мені лицар та вірнесенький, </w:t>
      </w:r>
      <w:r w:rsidRPr="004C49F2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br/>
        <w:t>Візьми в мене царівночку, </w:t>
      </w:r>
      <w:r w:rsidRPr="004C49F2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br/>
        <w:t>Будеш паном на всю Вкраїночку!» </w:t>
      </w:r>
      <w:r w:rsidRPr="004C49F2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br/>
        <w:t>«Твоя, царю, віра проклятая, </w:t>
      </w:r>
      <w:r w:rsidRPr="004C49F2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br/>
        <w:t>Твоя царівночка поганая!» </w:t>
      </w:r>
      <w:r w:rsidRPr="004C49F2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br/>
        <w:t>Ой крикнув цар на свої гайдуки : </w:t>
      </w:r>
      <w:r w:rsidRPr="004C49F2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br/>
        <w:t>«Візьміть Байду добре в руки, </w:t>
      </w:r>
      <w:r w:rsidRPr="004C49F2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br/>
        <w:t>Візьміть Байду, ізв'яжіте, </w:t>
      </w:r>
      <w:r w:rsidRPr="004C49F2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br/>
        <w:t>На гак ребром зачепіте!» </w:t>
      </w:r>
      <w:r w:rsidRPr="004C49F2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br/>
        <w:t>Ой висить Байда та й не день, не два, </w:t>
      </w:r>
      <w:r w:rsidRPr="004C49F2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br/>
        <w:t>Не одну нічку та й не годиночку. </w:t>
      </w:r>
      <w:r w:rsidRPr="004C49F2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br/>
        <w:t>Ой висить Байда та й гадає, </w:t>
      </w:r>
      <w:r w:rsidRPr="004C49F2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br/>
        <w:t>Та на свого джуру споглядає, </w:t>
      </w:r>
      <w:r w:rsidRPr="004C49F2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br/>
        <w:t>Та на свого джуру молодого </w:t>
      </w:r>
      <w:r w:rsidRPr="004C49F2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br/>
        <w:t>І на свого коня вороного: </w:t>
      </w:r>
      <w:r w:rsidRPr="004C49F2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br/>
        <w:t>«Ой джуро ж мій молодесенький, </w:t>
      </w:r>
      <w:r w:rsidRPr="004C49F2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br/>
        <w:t>Подай мені лучок та тугесенький, </w:t>
      </w:r>
      <w:r w:rsidRPr="004C49F2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br/>
        <w:t>Подай мені тугий лучок </w:t>
      </w:r>
      <w:r w:rsidRPr="004C49F2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br/>
        <w:t>І стрілочок цілий пучок! </w:t>
      </w:r>
      <w:r w:rsidRPr="004C49F2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br/>
        <w:t>Ой бачу я три голубочки — </w:t>
      </w:r>
      <w:r w:rsidRPr="004C49F2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br/>
        <w:t>Хочу я убити для його дочки. </w:t>
      </w:r>
      <w:r w:rsidRPr="004C49F2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br/>
        <w:t>Де я мірю — там я вцілю, </w:t>
      </w:r>
      <w:r w:rsidRPr="004C49F2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br/>
        <w:t>Де я важу — там я вражу!» </w:t>
      </w:r>
      <w:r w:rsidRPr="004C49F2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br/>
        <w:t>Ой як стрілив — царя вцілив, </w:t>
      </w:r>
      <w:r w:rsidRPr="004C49F2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br/>
      </w:r>
      <w:r w:rsidRPr="004C49F2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lastRenderedPageBreak/>
        <w:t>А царицю — в потилицю, </w:t>
      </w:r>
      <w:r w:rsidRPr="004C49F2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br/>
        <w:t>Його доньку — в головоньку. </w:t>
      </w:r>
      <w:r w:rsidRPr="004C49F2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br/>
        <w:t>«Отож тобі, царю, </w:t>
      </w:r>
      <w:r w:rsidRPr="004C49F2">
        <w:rPr>
          <w:rFonts w:ascii="Times New Roman" w:eastAsia="Times New Roman" w:hAnsi="Times New Roman"/>
          <w:color w:val="000000"/>
          <w:sz w:val="27"/>
          <w:szCs w:val="27"/>
          <w:lang w:val="uk-UA" w:eastAsia="uk-UA"/>
        </w:rPr>
        <w:br/>
        <w:t>За Байдину кару!»</w:t>
      </w:r>
    </w:p>
    <w:p w:rsidR="002C6D6C" w:rsidRPr="006E1909" w:rsidRDefault="002C6D6C" w:rsidP="002C6D6C">
      <w:pPr>
        <w:shd w:val="clear" w:color="auto" w:fill="FFFFFF" w:themeFill="background1"/>
        <w:spacing w:after="0" w:line="254" w:lineRule="atLeast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uk-UA"/>
        </w:rPr>
      </w:pPr>
      <w:r w:rsidRPr="006E1909">
        <w:rPr>
          <w:rFonts w:ascii="Times New Roman" w:eastAsia="Times New Roman" w:hAnsi="Times New Roman"/>
          <w:b/>
          <w:bCs/>
          <w:sz w:val="32"/>
          <w:szCs w:val="32"/>
          <w:lang w:eastAsia="uk-UA"/>
        </w:rPr>
        <w:t xml:space="preserve">Засвистали козаченьки </w:t>
      </w:r>
    </w:p>
    <w:p w:rsidR="002C6D6C" w:rsidRPr="006E1909" w:rsidRDefault="002C6D6C" w:rsidP="002C6D6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/>
          <w:sz w:val="32"/>
          <w:szCs w:val="32"/>
          <w:lang w:eastAsia="uk-UA"/>
        </w:rPr>
      </w:pPr>
    </w:p>
    <w:p w:rsidR="002C6D6C" w:rsidRDefault="002C6D6C" w:rsidP="002C6D6C">
      <w:pPr>
        <w:shd w:val="clear" w:color="auto" w:fill="FFFFFF" w:themeFill="background1"/>
        <w:spacing w:after="0" w:line="215" w:lineRule="atLeast"/>
        <w:rPr>
          <w:rFonts w:ascii="Times New Roman" w:eastAsia="Times New Roman" w:hAnsi="Times New Roman"/>
          <w:sz w:val="28"/>
          <w:szCs w:val="28"/>
          <w:lang w:eastAsia="uk-UA"/>
        </w:rPr>
        <w:sectPr w:rsidR="002C6D6C" w:rsidSect="006E1909">
          <w:pgSz w:w="11906" w:h="16838"/>
          <w:pgMar w:top="850" w:right="566" w:bottom="850" w:left="1417" w:header="708" w:footer="708" w:gutter="0"/>
          <w:cols w:space="708"/>
          <w:docGrid w:linePitch="360"/>
        </w:sectPr>
      </w:pPr>
    </w:p>
    <w:p w:rsidR="002C6D6C" w:rsidRDefault="002C6D6C" w:rsidP="002C6D6C">
      <w:pPr>
        <w:shd w:val="clear" w:color="auto" w:fill="FFFFFF" w:themeFill="background1"/>
        <w:spacing w:after="0" w:line="215" w:lineRule="atLeast"/>
        <w:rPr>
          <w:rFonts w:ascii="Times New Roman" w:eastAsia="Times New Roman" w:hAnsi="Times New Roman"/>
          <w:sz w:val="28"/>
          <w:szCs w:val="28"/>
          <w:lang w:eastAsia="uk-UA"/>
        </w:rPr>
      </w:pP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lastRenderedPageBreak/>
        <w:t>Засвистали козаченьки</w:t>
      </w:r>
      <w:proofErr w:type="gramStart"/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  <w:t>В</w:t>
      </w:r>
      <w:proofErr w:type="gramEnd"/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t xml:space="preserve"> похід з полуночі,</w:t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  <w:t>Виплакала Марусенька</w:t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  <w:t>Свої ясні очі.</w:t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  <w:t>"Не плач, не плач, Марусенько,</w:t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  <w:t>Не плач, не журися –</w:t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  <w:t>За свойого миленького</w:t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  <w:t>Богу помолися!"</w:t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  <w:t>Стоїть місяць над горою,</w:t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  <w:t>Да сонця нема</w:t>
      </w:r>
      <w:proofErr w:type="gramStart"/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t>є,</w:t>
      </w:r>
      <w:proofErr w:type="gramEnd"/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  <w:t>Мати сина в доріженьку</w:t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  <w:t>Слізно проводжає:</w:t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  <w:t>"Прощай, милий мій синочку,</w:t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  <w:t>Да не забаряйся!</w:t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  <w:t>Через штири неділоньки</w:t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  <w:t>Додому вертайся".</w:t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  <w:t>"Ой рад би я, матусенько,</w:t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  <w:t>Скоріше вернуться,</w:t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  <w:t>Да вже щось мій вороненький</w:t>
      </w:r>
      <w:proofErr w:type="gramStart"/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lastRenderedPageBreak/>
        <w:t>В</w:t>
      </w:r>
      <w:proofErr w:type="gramEnd"/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t xml:space="preserve"> воротах спіткнувся.</w:t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  <w:t>Ой Бог зна</w:t>
      </w:r>
      <w:proofErr w:type="gramStart"/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t>є,</w:t>
      </w:r>
      <w:proofErr w:type="gramEnd"/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t xml:space="preserve"> коли вернусь,</w:t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  <w:t>В якую годину:</w:t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  <w:t>Прийми ж мою Марусеньку,</w:t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  <w:t xml:space="preserve">Як </w:t>
      </w:r>
      <w:proofErr w:type="gramStart"/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t>р</w:t>
      </w:r>
      <w:proofErr w:type="gramEnd"/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t>ідну дитину.</w:t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  <w:t>Прийми її, матусенько, –</w:t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  <w:t>Всі у божій волі!</w:t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  <w:t>Бо хто зна</w:t>
      </w:r>
      <w:proofErr w:type="gramStart"/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t>є,</w:t>
      </w:r>
      <w:proofErr w:type="gramEnd"/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t xml:space="preserve"> чи жив вернусь,</w:t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  <w:t>Чи ляжу на полі?"</w:t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  <w:t>"Ой рада я Марусеньку</w:t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  <w:t xml:space="preserve">За </w:t>
      </w:r>
      <w:proofErr w:type="gramStart"/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t>р</w:t>
      </w:r>
      <w:proofErr w:type="gramEnd"/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t>ідну прийняти,</w:t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  <w:t>Да все не так вона мене</w:t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  <w:t>Буде шанувати".</w:t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  <w:t>"Ой не плачте, не журітесь,</w:t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  <w:t xml:space="preserve">В </w:t>
      </w:r>
      <w:proofErr w:type="gramStart"/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t>тугу не</w:t>
      </w:r>
      <w:proofErr w:type="gramEnd"/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t xml:space="preserve"> вдавайтесь:</w:t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  <w:t>Заграв мій кінь вороненький,</w:t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  <w:t>Назад сподівайтесь!"</w:t>
      </w:r>
    </w:p>
    <w:p w:rsidR="002C6D6C" w:rsidRDefault="002C6D6C" w:rsidP="002C6D6C">
      <w:pPr>
        <w:shd w:val="clear" w:color="auto" w:fill="FFFFFF" w:themeFill="background1"/>
        <w:spacing w:after="0" w:line="215" w:lineRule="atLeast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2C6D6C" w:rsidRDefault="002C6D6C" w:rsidP="002C6D6C">
      <w:pPr>
        <w:shd w:val="clear" w:color="auto" w:fill="FFFFFF" w:themeFill="background1"/>
        <w:spacing w:after="0" w:line="254" w:lineRule="atLeast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sectPr w:rsidR="002C6D6C" w:rsidSect="006E1909">
          <w:type w:val="continuous"/>
          <w:pgSz w:w="11906" w:h="16838"/>
          <w:pgMar w:top="850" w:right="850" w:bottom="850" w:left="1417" w:header="708" w:footer="708" w:gutter="0"/>
          <w:cols w:num="2" w:space="708"/>
          <w:docGrid w:linePitch="360"/>
        </w:sectPr>
      </w:pPr>
    </w:p>
    <w:p w:rsidR="006E1909" w:rsidRDefault="006E1909" w:rsidP="002C6D6C">
      <w:pPr>
        <w:shd w:val="clear" w:color="auto" w:fill="FFFFFF" w:themeFill="background1"/>
        <w:spacing w:after="0" w:line="254" w:lineRule="atLeast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</w:pPr>
    </w:p>
    <w:p w:rsidR="002C6D6C" w:rsidRPr="006E1909" w:rsidRDefault="002C6D6C" w:rsidP="002C6D6C">
      <w:pPr>
        <w:shd w:val="clear" w:color="auto" w:fill="FFFFFF" w:themeFill="background1"/>
        <w:spacing w:after="0" w:line="254" w:lineRule="atLeast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uk-UA"/>
        </w:rPr>
      </w:pPr>
      <w:r w:rsidRPr="006E1909">
        <w:rPr>
          <w:rFonts w:ascii="Times New Roman" w:eastAsia="Times New Roman" w:hAnsi="Times New Roman"/>
          <w:b/>
          <w:bCs/>
          <w:sz w:val="32"/>
          <w:szCs w:val="32"/>
          <w:lang w:eastAsia="uk-UA"/>
        </w:rPr>
        <w:t xml:space="preserve">Раз козак </w:t>
      </w:r>
      <w:proofErr w:type="gramStart"/>
      <w:r w:rsidRPr="006E1909">
        <w:rPr>
          <w:rFonts w:ascii="Times New Roman" w:eastAsia="Times New Roman" w:hAnsi="Times New Roman"/>
          <w:b/>
          <w:bCs/>
          <w:sz w:val="32"/>
          <w:szCs w:val="32"/>
          <w:lang w:eastAsia="uk-UA"/>
        </w:rPr>
        <w:t>у</w:t>
      </w:r>
      <w:proofErr w:type="gramEnd"/>
      <w:r w:rsidRPr="006E1909">
        <w:rPr>
          <w:rFonts w:ascii="Times New Roman" w:eastAsia="Times New Roman" w:hAnsi="Times New Roman"/>
          <w:b/>
          <w:bCs/>
          <w:sz w:val="32"/>
          <w:szCs w:val="32"/>
          <w:lang w:eastAsia="uk-UA"/>
        </w:rPr>
        <w:t xml:space="preserve"> поход собирався</w:t>
      </w:r>
    </w:p>
    <w:p w:rsidR="002C6D6C" w:rsidRPr="005701F0" w:rsidRDefault="002C6D6C" w:rsidP="002C6D6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6E1909" w:rsidRDefault="006E1909" w:rsidP="002C6D6C">
      <w:pPr>
        <w:shd w:val="clear" w:color="auto" w:fill="FFFFFF" w:themeFill="background1"/>
        <w:spacing w:after="0" w:line="215" w:lineRule="atLeast"/>
        <w:rPr>
          <w:rFonts w:ascii="Times New Roman" w:eastAsia="Times New Roman" w:hAnsi="Times New Roman"/>
          <w:sz w:val="28"/>
          <w:szCs w:val="28"/>
          <w:lang w:eastAsia="uk-UA"/>
        </w:rPr>
        <w:sectPr w:rsidR="006E1909" w:rsidSect="006E1909">
          <w:type w:val="continuous"/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:rsidR="002C6D6C" w:rsidRPr="005701F0" w:rsidRDefault="002C6D6C" w:rsidP="002C6D6C">
      <w:pPr>
        <w:shd w:val="clear" w:color="auto" w:fill="FFFFFF" w:themeFill="background1"/>
        <w:spacing w:after="0" w:line="215" w:lineRule="atLeast"/>
        <w:rPr>
          <w:rFonts w:ascii="Times New Roman" w:eastAsia="Times New Roman" w:hAnsi="Times New Roman"/>
          <w:sz w:val="28"/>
          <w:szCs w:val="28"/>
          <w:lang w:eastAsia="uk-UA"/>
        </w:rPr>
      </w:pP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lastRenderedPageBreak/>
        <w:t xml:space="preserve">Раз козак </w:t>
      </w:r>
      <w:proofErr w:type="gramStart"/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t>у</w:t>
      </w:r>
      <w:proofErr w:type="gramEnd"/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gramStart"/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t>поход</w:t>
      </w:r>
      <w:proofErr w:type="gramEnd"/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t xml:space="preserve"> собирався,</w:t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  <w:t>Вороного коня й осідлав.</w:t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  <w:t>Коло нього дівчина стояла,</w:t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  <w:t xml:space="preserve">Він дівчину </w:t>
      </w:r>
      <w:proofErr w:type="gramStart"/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t>свою</w:t>
      </w:r>
      <w:proofErr w:type="gramEnd"/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t xml:space="preserve"> вговоряв.</w:t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  <w:t>– Не журися, дівчина, за мною,</w:t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  <w:t>Я з кровавого боя вернусь.</w:t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lastRenderedPageBreak/>
        <w:t>Як не візьме лихая година,</w:t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  <w:t>Я й навіки з тобой заручусь.</w:t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  <w:t>Де взялася лихая година –</w:t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  <w:t>Лиха звістка із бою прийшла:</w:t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  <w:t>Чорнобровий у полі загинув,</w:t>
      </w:r>
      <w:r w:rsidRPr="005701F0">
        <w:rPr>
          <w:rFonts w:ascii="Times New Roman" w:eastAsia="Times New Roman" w:hAnsi="Times New Roman"/>
          <w:sz w:val="28"/>
          <w:szCs w:val="28"/>
          <w:lang w:eastAsia="uk-UA"/>
        </w:rPr>
        <w:br/>
        <w:t>Осталася дівчина сама.</w:t>
      </w:r>
    </w:p>
    <w:p w:rsidR="006E1909" w:rsidRDefault="006E1909" w:rsidP="002C6D6C">
      <w:pPr>
        <w:shd w:val="clear" w:color="auto" w:fill="FFFFFF" w:themeFill="background1"/>
        <w:spacing w:after="0" w:line="215" w:lineRule="atLeast"/>
        <w:rPr>
          <w:rFonts w:ascii="Times New Roman" w:eastAsia="Times New Roman" w:hAnsi="Times New Roman"/>
          <w:sz w:val="28"/>
          <w:szCs w:val="28"/>
          <w:lang w:eastAsia="uk-UA"/>
        </w:rPr>
        <w:sectPr w:rsidR="006E1909" w:rsidSect="006E1909">
          <w:type w:val="continuous"/>
          <w:pgSz w:w="11906" w:h="16838"/>
          <w:pgMar w:top="850" w:right="850" w:bottom="850" w:left="1417" w:header="708" w:footer="708" w:gutter="0"/>
          <w:cols w:num="2" w:space="708"/>
          <w:docGrid w:linePitch="360"/>
        </w:sectPr>
      </w:pPr>
    </w:p>
    <w:p w:rsidR="002C6D6C" w:rsidRDefault="002C6D6C" w:rsidP="002C6D6C">
      <w:pPr>
        <w:shd w:val="clear" w:color="auto" w:fill="FFFFFF" w:themeFill="background1"/>
        <w:spacing w:after="0" w:line="215" w:lineRule="atLeast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2C6D6C" w:rsidRDefault="002C6D6C" w:rsidP="002C6D6C">
      <w:pPr>
        <w:shd w:val="clear" w:color="auto" w:fill="FFFFFF" w:themeFill="background1"/>
        <w:spacing w:after="0" w:line="215" w:lineRule="atLeast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2C6D6C" w:rsidRDefault="002C6D6C" w:rsidP="002C6D6C">
      <w:pPr>
        <w:shd w:val="clear" w:color="auto" w:fill="FFFFFF" w:themeFill="background1"/>
        <w:spacing w:after="0" w:line="215" w:lineRule="atLeast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2C6D6C" w:rsidRDefault="002C6D6C" w:rsidP="002C6D6C">
      <w:pPr>
        <w:shd w:val="clear" w:color="auto" w:fill="FFFFFF" w:themeFill="background1"/>
        <w:spacing w:after="0" w:line="215" w:lineRule="atLeast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2C6D6C" w:rsidRDefault="002C6D6C" w:rsidP="002C6D6C">
      <w:pPr>
        <w:shd w:val="clear" w:color="auto" w:fill="FFFFFF" w:themeFill="background1"/>
        <w:spacing w:after="0" w:line="215" w:lineRule="atLeast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2C6D6C" w:rsidRDefault="002C6D6C" w:rsidP="002C6D6C">
      <w:pPr>
        <w:shd w:val="clear" w:color="auto" w:fill="FFFFFF" w:themeFill="background1"/>
        <w:spacing w:after="0" w:line="215" w:lineRule="atLeast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2C6D6C" w:rsidRPr="007B7425" w:rsidRDefault="002C6D6C" w:rsidP="002C6D6C">
      <w:pPr>
        <w:spacing w:after="0" w:line="254" w:lineRule="atLeast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uk-UA"/>
        </w:rPr>
      </w:pPr>
      <w:proofErr w:type="gramStart"/>
      <w:r w:rsidRPr="007B7425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lastRenderedPageBreak/>
        <w:t>Ой</w:t>
      </w:r>
      <w:proofErr w:type="gramEnd"/>
      <w:r w:rsidRPr="007B7425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 там за Дунаєм [2]</w:t>
      </w:r>
    </w:p>
    <w:p w:rsidR="002C6D6C" w:rsidRPr="007B7425" w:rsidRDefault="002C6D6C" w:rsidP="002C6D6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2C6D6C" w:rsidRDefault="002C6D6C" w:rsidP="002C6D6C">
      <w:pPr>
        <w:spacing w:after="0" w:line="215" w:lineRule="atLeast"/>
        <w:rPr>
          <w:rFonts w:ascii="Times New Roman" w:eastAsia="Times New Roman" w:hAnsi="Times New Roman"/>
          <w:sz w:val="28"/>
          <w:szCs w:val="28"/>
          <w:lang w:eastAsia="uk-UA"/>
        </w:rPr>
        <w:sectPr w:rsidR="002C6D6C" w:rsidSect="006E1909">
          <w:type w:val="continuous"/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:rsidR="002C6D6C" w:rsidRPr="007B7425" w:rsidRDefault="002C6D6C" w:rsidP="002C6D6C">
      <w:pPr>
        <w:spacing w:after="0" w:line="215" w:lineRule="atLeast"/>
        <w:rPr>
          <w:rFonts w:ascii="Times New Roman" w:eastAsia="Times New Roman" w:hAnsi="Times New Roman"/>
          <w:sz w:val="28"/>
          <w:szCs w:val="28"/>
          <w:lang w:eastAsia="uk-UA"/>
        </w:rPr>
      </w:pPr>
      <w:r w:rsidRPr="007B7425">
        <w:rPr>
          <w:rFonts w:ascii="Times New Roman" w:eastAsia="Times New Roman" w:hAnsi="Times New Roman"/>
          <w:sz w:val="28"/>
          <w:szCs w:val="28"/>
          <w:lang w:eastAsia="uk-UA"/>
        </w:rPr>
        <w:lastRenderedPageBreak/>
        <w:t>Ой там, ой там, ой там за Дунаєм,</w:t>
      </w:r>
      <w:r w:rsidRPr="007B7425">
        <w:rPr>
          <w:rFonts w:ascii="Times New Roman" w:eastAsia="Times New Roman" w:hAnsi="Times New Roman"/>
          <w:sz w:val="28"/>
          <w:szCs w:val="28"/>
          <w:lang w:eastAsia="uk-UA"/>
        </w:rPr>
        <w:br/>
        <w:t>Ой за тихим Дунаєм</w:t>
      </w:r>
      <w:r w:rsidRPr="007B7425">
        <w:rPr>
          <w:rFonts w:ascii="Times New Roman" w:eastAsia="Times New Roman" w:hAnsi="Times New Roman"/>
          <w:sz w:val="28"/>
          <w:szCs w:val="28"/>
          <w:lang w:eastAsia="uk-UA"/>
        </w:rPr>
        <w:br/>
        <w:t>Моло.., молодець гуля</w:t>
      </w:r>
      <w:proofErr w:type="gramStart"/>
      <w:r w:rsidRPr="007B7425">
        <w:rPr>
          <w:rFonts w:ascii="Times New Roman" w:eastAsia="Times New Roman" w:hAnsi="Times New Roman"/>
          <w:sz w:val="28"/>
          <w:szCs w:val="28"/>
          <w:lang w:eastAsia="uk-UA"/>
        </w:rPr>
        <w:t>є.</w:t>
      </w:r>
      <w:proofErr w:type="gramEnd"/>
      <w:r w:rsidRPr="007B7425">
        <w:rPr>
          <w:rFonts w:ascii="Times New Roman" w:eastAsia="Times New Roman" w:hAnsi="Times New Roman"/>
          <w:sz w:val="28"/>
          <w:szCs w:val="28"/>
          <w:lang w:eastAsia="uk-UA"/>
        </w:rPr>
        <w:br/>
      </w:r>
      <w:r w:rsidRPr="007B7425">
        <w:rPr>
          <w:rFonts w:ascii="Times New Roman" w:eastAsia="Times New Roman" w:hAnsi="Times New Roman"/>
          <w:sz w:val="28"/>
          <w:szCs w:val="28"/>
          <w:lang w:eastAsia="uk-UA"/>
        </w:rPr>
        <w:br/>
        <w:t>Молод, молод, ой молодець гуляє,</w:t>
      </w:r>
      <w:r w:rsidRPr="007B7425">
        <w:rPr>
          <w:rFonts w:ascii="Times New Roman" w:eastAsia="Times New Roman" w:hAnsi="Times New Roman"/>
          <w:sz w:val="28"/>
          <w:szCs w:val="28"/>
          <w:lang w:eastAsia="uk-UA"/>
        </w:rPr>
        <w:br/>
        <w:t>Ой молодець гуляє.</w:t>
      </w:r>
      <w:r w:rsidRPr="007B7425">
        <w:rPr>
          <w:rFonts w:ascii="Times New Roman" w:eastAsia="Times New Roman" w:hAnsi="Times New Roman"/>
          <w:sz w:val="28"/>
          <w:szCs w:val="28"/>
          <w:lang w:eastAsia="uk-UA"/>
        </w:rPr>
        <w:br/>
        <w:t>Он кри.., он кричит, гукає.</w:t>
      </w:r>
      <w:r w:rsidRPr="007B7425">
        <w:rPr>
          <w:rFonts w:ascii="Times New Roman" w:eastAsia="Times New Roman" w:hAnsi="Times New Roman"/>
          <w:sz w:val="28"/>
          <w:szCs w:val="28"/>
          <w:lang w:eastAsia="uk-UA"/>
        </w:rPr>
        <w:br/>
      </w:r>
      <w:r w:rsidRPr="007B7425">
        <w:rPr>
          <w:rFonts w:ascii="Times New Roman" w:eastAsia="Times New Roman" w:hAnsi="Times New Roman"/>
          <w:sz w:val="28"/>
          <w:szCs w:val="28"/>
          <w:lang w:eastAsia="uk-UA"/>
        </w:rPr>
        <w:br/>
        <w:t>– Подай, подай, ой подай перелазу,</w:t>
      </w:r>
      <w:r w:rsidRPr="007B7425">
        <w:rPr>
          <w:rFonts w:ascii="Times New Roman" w:eastAsia="Times New Roman" w:hAnsi="Times New Roman"/>
          <w:sz w:val="28"/>
          <w:szCs w:val="28"/>
          <w:lang w:eastAsia="uk-UA"/>
        </w:rPr>
        <w:br/>
        <w:t>Ой подай перевозу.</w:t>
      </w:r>
      <w:r w:rsidRPr="007B7425">
        <w:rPr>
          <w:rFonts w:ascii="Times New Roman" w:eastAsia="Times New Roman" w:hAnsi="Times New Roman"/>
          <w:sz w:val="28"/>
          <w:szCs w:val="28"/>
          <w:lang w:eastAsia="uk-UA"/>
        </w:rPr>
        <w:br/>
        <w:t>Я й пе</w:t>
      </w:r>
      <w:proofErr w:type="gramStart"/>
      <w:r w:rsidRPr="007B7425">
        <w:rPr>
          <w:rFonts w:ascii="Times New Roman" w:eastAsia="Times New Roman" w:hAnsi="Times New Roman"/>
          <w:sz w:val="28"/>
          <w:szCs w:val="28"/>
          <w:lang w:eastAsia="uk-UA"/>
        </w:rPr>
        <w:t xml:space="preserve">.., </w:t>
      </w:r>
      <w:proofErr w:type="gramEnd"/>
      <w:r w:rsidRPr="007B7425">
        <w:rPr>
          <w:rFonts w:ascii="Times New Roman" w:eastAsia="Times New Roman" w:hAnsi="Times New Roman"/>
          <w:sz w:val="28"/>
          <w:szCs w:val="28"/>
          <w:lang w:eastAsia="uk-UA"/>
        </w:rPr>
        <w:t>я й перевезуся.</w:t>
      </w:r>
      <w:r w:rsidRPr="007B7425">
        <w:rPr>
          <w:rFonts w:ascii="Times New Roman" w:eastAsia="Times New Roman" w:hAnsi="Times New Roman"/>
          <w:sz w:val="28"/>
          <w:szCs w:val="28"/>
          <w:lang w:eastAsia="uk-UA"/>
        </w:rPr>
        <w:br/>
      </w:r>
      <w:r w:rsidRPr="007B7425">
        <w:rPr>
          <w:rFonts w:ascii="Times New Roman" w:eastAsia="Times New Roman" w:hAnsi="Times New Roman"/>
          <w:sz w:val="28"/>
          <w:szCs w:val="28"/>
          <w:lang w:eastAsia="uk-UA"/>
        </w:rPr>
        <w:br/>
        <w:t xml:space="preserve">На свою, ой на свою </w:t>
      </w:r>
      <w:proofErr w:type="gramStart"/>
      <w:r w:rsidRPr="007B7425">
        <w:rPr>
          <w:rFonts w:ascii="Times New Roman" w:eastAsia="Times New Roman" w:hAnsi="Times New Roman"/>
          <w:sz w:val="28"/>
          <w:szCs w:val="28"/>
          <w:lang w:eastAsia="uk-UA"/>
        </w:rPr>
        <w:t>Країну</w:t>
      </w:r>
      <w:proofErr w:type="gramEnd"/>
      <w:r w:rsidRPr="007B7425">
        <w:rPr>
          <w:rFonts w:ascii="Times New Roman" w:eastAsia="Times New Roman" w:hAnsi="Times New Roman"/>
          <w:sz w:val="28"/>
          <w:szCs w:val="28"/>
          <w:lang w:eastAsia="uk-UA"/>
        </w:rPr>
        <w:t>,</w:t>
      </w:r>
      <w:r w:rsidRPr="007B7425">
        <w:rPr>
          <w:rFonts w:ascii="Times New Roman" w:eastAsia="Times New Roman" w:hAnsi="Times New Roman"/>
          <w:sz w:val="28"/>
          <w:szCs w:val="28"/>
          <w:lang w:eastAsia="uk-UA"/>
        </w:rPr>
        <w:br/>
        <w:t>Ой на свою Країну.</w:t>
      </w:r>
      <w:r w:rsidRPr="007B7425">
        <w:rPr>
          <w:rFonts w:ascii="Times New Roman" w:eastAsia="Times New Roman" w:hAnsi="Times New Roman"/>
          <w:sz w:val="28"/>
          <w:szCs w:val="28"/>
          <w:lang w:eastAsia="uk-UA"/>
        </w:rPr>
        <w:br/>
      </w:r>
      <w:r w:rsidRPr="007B7425">
        <w:rPr>
          <w:rFonts w:ascii="Times New Roman" w:eastAsia="Times New Roman" w:hAnsi="Times New Roman"/>
          <w:sz w:val="28"/>
          <w:szCs w:val="28"/>
          <w:lang w:eastAsia="uk-UA"/>
        </w:rPr>
        <w:lastRenderedPageBreak/>
        <w:t>Хоч раз, хоч раз подивлюся.</w:t>
      </w:r>
      <w:r w:rsidRPr="007B7425">
        <w:rPr>
          <w:rFonts w:ascii="Times New Roman" w:eastAsia="Times New Roman" w:hAnsi="Times New Roman"/>
          <w:sz w:val="28"/>
          <w:szCs w:val="28"/>
          <w:lang w:eastAsia="uk-UA"/>
        </w:rPr>
        <w:br/>
      </w:r>
      <w:r w:rsidRPr="007B7425">
        <w:rPr>
          <w:rFonts w:ascii="Times New Roman" w:eastAsia="Times New Roman" w:hAnsi="Times New Roman"/>
          <w:sz w:val="28"/>
          <w:szCs w:val="28"/>
          <w:lang w:eastAsia="uk-UA"/>
        </w:rPr>
        <w:br/>
      </w:r>
      <w:proofErr w:type="gramStart"/>
      <w:r w:rsidRPr="007B7425">
        <w:rPr>
          <w:rFonts w:ascii="Times New Roman" w:eastAsia="Times New Roman" w:hAnsi="Times New Roman"/>
          <w:sz w:val="28"/>
          <w:szCs w:val="28"/>
          <w:lang w:eastAsia="uk-UA"/>
        </w:rPr>
        <w:t>Не так, не так, ой не так на Вкраїну,</w:t>
      </w:r>
      <w:r w:rsidRPr="007B7425">
        <w:rPr>
          <w:rFonts w:ascii="Times New Roman" w:eastAsia="Times New Roman" w:hAnsi="Times New Roman"/>
          <w:sz w:val="28"/>
          <w:szCs w:val="28"/>
          <w:lang w:eastAsia="uk-UA"/>
        </w:rPr>
        <w:br/>
        <w:t>Ой не так на Вкраїну,</w:t>
      </w:r>
      <w:r w:rsidRPr="007B7425">
        <w:rPr>
          <w:rFonts w:ascii="Times New Roman" w:eastAsia="Times New Roman" w:hAnsi="Times New Roman"/>
          <w:sz w:val="28"/>
          <w:szCs w:val="28"/>
          <w:lang w:eastAsia="uk-UA"/>
        </w:rPr>
        <w:br/>
        <w:t>Як на, як на ту дівчину.</w:t>
      </w:r>
      <w:proofErr w:type="gramEnd"/>
      <w:r w:rsidRPr="007B7425">
        <w:rPr>
          <w:rFonts w:ascii="Times New Roman" w:eastAsia="Times New Roman" w:hAnsi="Times New Roman"/>
          <w:sz w:val="28"/>
          <w:szCs w:val="28"/>
          <w:lang w:eastAsia="uk-UA"/>
        </w:rPr>
        <w:br/>
      </w:r>
      <w:r w:rsidRPr="007B7425">
        <w:rPr>
          <w:rFonts w:ascii="Times New Roman" w:eastAsia="Times New Roman" w:hAnsi="Times New Roman"/>
          <w:sz w:val="28"/>
          <w:szCs w:val="28"/>
          <w:lang w:eastAsia="uk-UA"/>
        </w:rPr>
        <w:br/>
        <w:t xml:space="preserve">А дівчина ой по </w:t>
      </w:r>
      <w:proofErr w:type="gramStart"/>
      <w:r w:rsidRPr="007B7425">
        <w:rPr>
          <w:rFonts w:ascii="Times New Roman" w:eastAsia="Times New Roman" w:hAnsi="Times New Roman"/>
          <w:sz w:val="28"/>
          <w:szCs w:val="28"/>
          <w:lang w:eastAsia="uk-UA"/>
        </w:rPr>
        <w:t>св</w:t>
      </w:r>
      <w:proofErr w:type="gramEnd"/>
      <w:r w:rsidRPr="007B7425">
        <w:rPr>
          <w:rFonts w:ascii="Times New Roman" w:eastAsia="Times New Roman" w:hAnsi="Times New Roman"/>
          <w:sz w:val="28"/>
          <w:szCs w:val="28"/>
          <w:lang w:eastAsia="uk-UA"/>
        </w:rPr>
        <w:t>ітлонці ходе,</w:t>
      </w:r>
      <w:r w:rsidRPr="007B7425">
        <w:rPr>
          <w:rFonts w:ascii="Times New Roman" w:eastAsia="Times New Roman" w:hAnsi="Times New Roman"/>
          <w:sz w:val="28"/>
          <w:szCs w:val="28"/>
          <w:lang w:eastAsia="uk-UA"/>
        </w:rPr>
        <w:br/>
        <w:t>Ой по світлонці ходе,</w:t>
      </w:r>
      <w:r w:rsidRPr="007B7425">
        <w:rPr>
          <w:rFonts w:ascii="Times New Roman" w:eastAsia="Times New Roman" w:hAnsi="Times New Roman"/>
          <w:sz w:val="28"/>
          <w:szCs w:val="28"/>
          <w:lang w:eastAsia="uk-UA"/>
        </w:rPr>
        <w:br/>
        <w:t>Білі, білі ручки ломе.</w:t>
      </w:r>
      <w:r w:rsidRPr="007B7425">
        <w:rPr>
          <w:rFonts w:ascii="Times New Roman" w:eastAsia="Times New Roman" w:hAnsi="Times New Roman"/>
          <w:sz w:val="28"/>
          <w:szCs w:val="28"/>
          <w:lang w:eastAsia="uk-UA"/>
        </w:rPr>
        <w:br/>
      </w:r>
      <w:r w:rsidRPr="007B7425">
        <w:rPr>
          <w:rFonts w:ascii="Times New Roman" w:eastAsia="Times New Roman" w:hAnsi="Times New Roman"/>
          <w:sz w:val="28"/>
          <w:szCs w:val="28"/>
          <w:lang w:eastAsia="uk-UA"/>
        </w:rPr>
        <w:br/>
        <w:t>Білі, білі, ой білі ручки ломе,</w:t>
      </w:r>
      <w:r w:rsidRPr="007B7425">
        <w:rPr>
          <w:rFonts w:ascii="Times New Roman" w:eastAsia="Times New Roman" w:hAnsi="Times New Roman"/>
          <w:sz w:val="28"/>
          <w:szCs w:val="28"/>
          <w:lang w:eastAsia="uk-UA"/>
        </w:rPr>
        <w:br/>
        <w:t>Ой білі ручки ломе,</w:t>
      </w:r>
      <w:r w:rsidRPr="007B7425">
        <w:rPr>
          <w:rFonts w:ascii="Times New Roman" w:eastAsia="Times New Roman" w:hAnsi="Times New Roman"/>
          <w:sz w:val="28"/>
          <w:szCs w:val="28"/>
          <w:lang w:eastAsia="uk-UA"/>
        </w:rPr>
        <w:br/>
      </w:r>
      <w:proofErr w:type="gramStart"/>
      <w:r w:rsidRPr="007B7425">
        <w:rPr>
          <w:rFonts w:ascii="Times New Roman" w:eastAsia="Times New Roman" w:hAnsi="Times New Roman"/>
          <w:sz w:val="28"/>
          <w:szCs w:val="28"/>
          <w:lang w:eastAsia="uk-UA"/>
        </w:rPr>
        <w:t>До</w:t>
      </w:r>
      <w:proofErr w:type="gramEnd"/>
      <w:r w:rsidRPr="007B7425">
        <w:rPr>
          <w:rFonts w:ascii="Times New Roman" w:eastAsia="Times New Roman" w:hAnsi="Times New Roman"/>
          <w:sz w:val="28"/>
          <w:szCs w:val="28"/>
          <w:lang w:eastAsia="uk-UA"/>
        </w:rPr>
        <w:t xml:space="preserve"> се.., до серденька клоне.</w:t>
      </w:r>
    </w:p>
    <w:p w:rsidR="002C6D6C" w:rsidRDefault="002C6D6C" w:rsidP="002C6D6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  <w:sectPr w:rsidR="002C6D6C" w:rsidSect="006E1909">
          <w:type w:val="continuous"/>
          <w:pgSz w:w="11906" w:h="16838"/>
          <w:pgMar w:top="850" w:right="850" w:bottom="850" w:left="1417" w:header="708" w:footer="708" w:gutter="0"/>
          <w:cols w:num="2" w:space="708"/>
          <w:docGrid w:linePitch="360"/>
        </w:sectPr>
      </w:pPr>
    </w:p>
    <w:p w:rsidR="002C6D6C" w:rsidRPr="007B7425" w:rsidRDefault="002C6D6C" w:rsidP="002C6D6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2C6D6C" w:rsidRPr="006E1909" w:rsidRDefault="002C6D6C" w:rsidP="006E1909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/>
          <w:lang w:eastAsia="uk-UA"/>
        </w:rPr>
      </w:pPr>
      <w:r w:rsidRPr="006E1909">
        <w:rPr>
          <w:rFonts w:ascii="Times New Roman" w:eastAsia="Times New Roman" w:hAnsi="Times New Roman"/>
          <w:color w:val="000000"/>
          <w:shd w:val="clear" w:color="auto" w:fill="F0EEEE"/>
          <w:lang w:eastAsia="uk-UA"/>
        </w:rPr>
        <w:t xml:space="preserve">1. Останній рядок </w:t>
      </w:r>
      <w:proofErr w:type="gramStart"/>
      <w:r w:rsidRPr="006E1909">
        <w:rPr>
          <w:rFonts w:ascii="Times New Roman" w:eastAsia="Times New Roman" w:hAnsi="Times New Roman"/>
          <w:color w:val="000000"/>
          <w:shd w:val="clear" w:color="auto" w:fill="F0EEEE"/>
          <w:lang w:eastAsia="uk-UA"/>
        </w:rPr>
        <w:t>кожного</w:t>
      </w:r>
      <w:proofErr w:type="gramEnd"/>
      <w:r w:rsidRPr="006E1909">
        <w:rPr>
          <w:rFonts w:ascii="Times New Roman" w:eastAsia="Times New Roman" w:hAnsi="Times New Roman"/>
          <w:color w:val="000000"/>
          <w:shd w:val="clear" w:color="auto" w:fill="F0EEEE"/>
          <w:lang w:eastAsia="uk-UA"/>
        </w:rPr>
        <w:t xml:space="preserve"> куплету повторюється двічі.</w:t>
      </w:r>
      <w:r w:rsidRPr="006E1909">
        <w:rPr>
          <w:rFonts w:ascii="Times New Roman" w:eastAsia="Times New Roman" w:hAnsi="Times New Roman"/>
          <w:color w:val="000000"/>
          <w:lang w:eastAsia="uk-UA"/>
        </w:rPr>
        <w:br/>
      </w:r>
      <w:r w:rsidRPr="006E1909">
        <w:rPr>
          <w:rFonts w:ascii="Times New Roman" w:eastAsia="Times New Roman" w:hAnsi="Times New Roman"/>
          <w:color w:val="000000"/>
          <w:shd w:val="clear" w:color="auto" w:fill="F0EEEE"/>
          <w:lang w:eastAsia="uk-UA"/>
        </w:rPr>
        <w:t>2. Записано 20 серпня 1993 р. у ст. Староджереліївська Полтавського р-ну від Слєпченко Наталії Михайлівни, Нечаєвої Параски Філатівни, Безворітньої Варвари Філатівни.</w:t>
      </w:r>
    </w:p>
    <w:p w:rsidR="002C6D6C" w:rsidRPr="006E1909" w:rsidRDefault="002C6D6C" w:rsidP="006E1909">
      <w:pPr>
        <w:shd w:val="clear" w:color="auto" w:fill="FFFFFF" w:themeFill="background1"/>
        <w:rPr>
          <w:rFonts w:ascii="Times New Roman" w:hAnsi="Times New Roman"/>
        </w:rPr>
      </w:pPr>
    </w:p>
    <w:p w:rsidR="00A62C89" w:rsidRDefault="00A62C89" w:rsidP="006E1909">
      <w:pPr>
        <w:shd w:val="clear" w:color="auto" w:fill="FFFFFF" w:themeFill="background1"/>
        <w:spacing w:after="0" w:line="254" w:lineRule="atLeast"/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</w:pPr>
    </w:p>
    <w:p w:rsidR="002C6D6C" w:rsidRPr="004171C8" w:rsidRDefault="002C6D6C" w:rsidP="002C6D6C">
      <w:pPr>
        <w:shd w:val="clear" w:color="auto" w:fill="FFFFFF" w:themeFill="background1"/>
        <w:spacing w:after="0" w:line="254" w:lineRule="atLeast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uk-UA"/>
        </w:rPr>
      </w:pPr>
      <w:proofErr w:type="gramStart"/>
      <w:r w:rsidRPr="004171C8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По</w:t>
      </w:r>
      <w:proofErr w:type="gramEnd"/>
      <w:r w:rsidRPr="004171C8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 xml:space="preserve"> границі козак ходить</w:t>
      </w:r>
    </w:p>
    <w:p w:rsidR="002C6D6C" w:rsidRPr="004171C8" w:rsidRDefault="002C6D6C" w:rsidP="002C6D6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2C6D6C" w:rsidRDefault="002C6D6C" w:rsidP="002C6D6C">
      <w:pPr>
        <w:shd w:val="clear" w:color="auto" w:fill="FFFFFF" w:themeFill="background1"/>
        <w:spacing w:after="0" w:line="215" w:lineRule="atLeast"/>
        <w:rPr>
          <w:rFonts w:ascii="Times New Roman" w:eastAsia="Times New Roman" w:hAnsi="Times New Roman"/>
          <w:sz w:val="28"/>
          <w:szCs w:val="28"/>
          <w:lang w:eastAsia="uk-UA"/>
        </w:rPr>
        <w:sectPr w:rsidR="002C6D6C" w:rsidSect="006E1909">
          <w:type w:val="continuous"/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:rsidR="002C6D6C" w:rsidRPr="006E1909" w:rsidRDefault="002C6D6C" w:rsidP="002C6D6C">
      <w:pPr>
        <w:shd w:val="clear" w:color="auto" w:fill="FFFFFF" w:themeFill="background1"/>
        <w:spacing w:after="0" w:line="215" w:lineRule="atLeast"/>
        <w:rPr>
          <w:rFonts w:ascii="Times New Roman" w:eastAsia="Times New Roman" w:hAnsi="Times New Roman"/>
          <w:sz w:val="28"/>
          <w:szCs w:val="28"/>
          <w:lang w:val="uk-UA" w:eastAsia="uk-UA"/>
        </w:rPr>
        <w:sectPr w:rsidR="002C6D6C" w:rsidRPr="006E1909" w:rsidSect="006E1909">
          <w:type w:val="continuous"/>
          <w:pgSz w:w="11906" w:h="16838"/>
          <w:pgMar w:top="850" w:right="850" w:bottom="850" w:left="1417" w:header="708" w:footer="708" w:gutter="0"/>
          <w:cols w:num="2" w:space="708"/>
          <w:docGrid w:linePitch="360"/>
        </w:sectPr>
      </w:pPr>
      <w:proofErr w:type="gramStart"/>
      <w:r w:rsidRPr="004171C8">
        <w:rPr>
          <w:rFonts w:ascii="Times New Roman" w:eastAsia="Times New Roman" w:hAnsi="Times New Roman"/>
          <w:sz w:val="28"/>
          <w:szCs w:val="28"/>
          <w:lang w:eastAsia="uk-UA"/>
        </w:rPr>
        <w:lastRenderedPageBreak/>
        <w:t>По границі козак ходить,</w:t>
      </w:r>
      <w:r w:rsidRPr="004171C8">
        <w:rPr>
          <w:rFonts w:ascii="Times New Roman" w:eastAsia="Times New Roman" w:hAnsi="Times New Roman"/>
          <w:sz w:val="28"/>
          <w:szCs w:val="28"/>
          <w:lang w:eastAsia="uk-UA"/>
        </w:rPr>
        <w:br/>
        <w:t>В правій руці коня водить.</w:t>
      </w:r>
      <w:proofErr w:type="gramEnd"/>
      <w:r w:rsidRPr="004171C8">
        <w:rPr>
          <w:rFonts w:ascii="Times New Roman" w:eastAsia="Times New Roman" w:hAnsi="Times New Roman"/>
          <w:sz w:val="28"/>
          <w:szCs w:val="28"/>
          <w:lang w:eastAsia="uk-UA"/>
        </w:rPr>
        <w:br/>
        <w:t>– Пустю коня на долину,</w:t>
      </w:r>
      <w:r w:rsidRPr="004171C8">
        <w:rPr>
          <w:rFonts w:ascii="Times New Roman" w:eastAsia="Times New Roman" w:hAnsi="Times New Roman"/>
          <w:sz w:val="28"/>
          <w:szCs w:val="28"/>
          <w:lang w:eastAsia="uk-UA"/>
        </w:rPr>
        <w:br/>
        <w:t>А сам ляжу на годину.</w:t>
      </w:r>
      <w:r w:rsidRPr="004171C8">
        <w:rPr>
          <w:rFonts w:ascii="Times New Roman" w:eastAsia="Times New Roman" w:hAnsi="Times New Roman"/>
          <w:sz w:val="28"/>
          <w:szCs w:val="28"/>
          <w:lang w:eastAsia="uk-UA"/>
        </w:rPr>
        <w:br/>
        <w:t>Щаслива то годиночка,</w:t>
      </w:r>
      <w:r w:rsidRPr="004171C8">
        <w:rPr>
          <w:rFonts w:ascii="Times New Roman" w:eastAsia="Times New Roman" w:hAnsi="Times New Roman"/>
          <w:sz w:val="28"/>
          <w:szCs w:val="28"/>
          <w:lang w:eastAsia="uk-UA"/>
        </w:rPr>
        <w:br/>
        <w:t>Трафиласи* дівчиночка.</w:t>
      </w:r>
      <w:r w:rsidRPr="004171C8">
        <w:rPr>
          <w:rFonts w:ascii="Times New Roman" w:eastAsia="Times New Roman" w:hAnsi="Times New Roman"/>
          <w:sz w:val="28"/>
          <w:szCs w:val="28"/>
          <w:lang w:eastAsia="uk-UA"/>
        </w:rPr>
        <w:br/>
        <w:t>Вона рвала там травицю</w:t>
      </w:r>
      <w:proofErr w:type="gramStart"/>
      <w:r w:rsidRPr="004171C8">
        <w:rPr>
          <w:rFonts w:ascii="Times New Roman" w:eastAsia="Times New Roman" w:hAnsi="Times New Roman"/>
          <w:sz w:val="28"/>
          <w:szCs w:val="28"/>
          <w:lang w:eastAsia="uk-UA"/>
        </w:rPr>
        <w:br/>
        <w:t>Т</w:t>
      </w:r>
      <w:proofErr w:type="gramEnd"/>
      <w:r w:rsidRPr="004171C8">
        <w:rPr>
          <w:rFonts w:ascii="Times New Roman" w:eastAsia="Times New Roman" w:hAnsi="Times New Roman"/>
          <w:sz w:val="28"/>
          <w:szCs w:val="28"/>
          <w:lang w:eastAsia="uk-UA"/>
        </w:rPr>
        <w:t>а вдарила го по лицю:</w:t>
      </w:r>
      <w:r w:rsidRPr="004171C8">
        <w:rPr>
          <w:rFonts w:ascii="Times New Roman" w:eastAsia="Times New Roman" w:hAnsi="Times New Roman"/>
          <w:sz w:val="28"/>
          <w:szCs w:val="28"/>
          <w:lang w:eastAsia="uk-UA"/>
        </w:rPr>
        <w:br/>
        <w:t>– Годі, годі, козак, спати:</w:t>
      </w:r>
      <w:r w:rsidRPr="004171C8">
        <w:rPr>
          <w:rFonts w:ascii="Times New Roman" w:eastAsia="Times New Roman" w:hAnsi="Times New Roman"/>
          <w:sz w:val="28"/>
          <w:szCs w:val="28"/>
          <w:lang w:eastAsia="uk-UA"/>
        </w:rPr>
        <w:br/>
        <w:t>Твого коня не видати,</w:t>
      </w:r>
      <w:r w:rsidRPr="004171C8">
        <w:rPr>
          <w:rFonts w:ascii="Times New Roman" w:eastAsia="Times New Roman" w:hAnsi="Times New Roman"/>
          <w:sz w:val="28"/>
          <w:szCs w:val="28"/>
          <w:lang w:eastAsia="uk-UA"/>
        </w:rPr>
        <w:br/>
        <w:t>Твого коня вороного,</w:t>
      </w:r>
      <w:r w:rsidRPr="004171C8">
        <w:rPr>
          <w:rFonts w:ascii="Times New Roman" w:eastAsia="Times New Roman" w:hAnsi="Times New Roman"/>
          <w:sz w:val="28"/>
          <w:szCs w:val="28"/>
          <w:lang w:eastAsia="uk-UA"/>
        </w:rPr>
        <w:br/>
        <w:t>Та вб’ють тебе, молодого.</w:t>
      </w:r>
      <w:r w:rsidRPr="004171C8">
        <w:rPr>
          <w:rFonts w:ascii="Times New Roman" w:eastAsia="Times New Roman" w:hAnsi="Times New Roman"/>
          <w:sz w:val="28"/>
          <w:szCs w:val="28"/>
          <w:lang w:eastAsia="uk-UA"/>
        </w:rPr>
        <w:br/>
        <w:t>Сюда турки стадо гнали,</w:t>
      </w:r>
      <w:r w:rsidRPr="004171C8">
        <w:rPr>
          <w:rFonts w:ascii="Times New Roman" w:eastAsia="Times New Roman" w:hAnsi="Times New Roman"/>
          <w:sz w:val="28"/>
          <w:szCs w:val="28"/>
          <w:lang w:eastAsia="uk-UA"/>
        </w:rPr>
        <w:br/>
        <w:t>Твого коня з собов взяли.</w:t>
      </w:r>
      <w:r w:rsidRPr="004171C8">
        <w:rPr>
          <w:rFonts w:ascii="Times New Roman" w:eastAsia="Times New Roman" w:hAnsi="Times New Roman"/>
          <w:sz w:val="28"/>
          <w:szCs w:val="28"/>
          <w:lang w:eastAsia="uk-UA"/>
        </w:rPr>
        <w:br/>
        <w:t xml:space="preserve">– </w:t>
      </w:r>
      <w:proofErr w:type="gramStart"/>
      <w:r w:rsidRPr="004171C8">
        <w:rPr>
          <w:rFonts w:ascii="Times New Roman" w:eastAsia="Times New Roman" w:hAnsi="Times New Roman"/>
          <w:sz w:val="28"/>
          <w:szCs w:val="28"/>
          <w:lang w:eastAsia="uk-UA"/>
        </w:rPr>
        <w:t>Ой</w:t>
      </w:r>
      <w:proofErr w:type="gramEnd"/>
      <w:r w:rsidRPr="004171C8">
        <w:rPr>
          <w:rFonts w:ascii="Times New Roman" w:eastAsia="Times New Roman" w:hAnsi="Times New Roman"/>
          <w:sz w:val="28"/>
          <w:szCs w:val="28"/>
          <w:lang w:eastAsia="uk-UA"/>
        </w:rPr>
        <w:t xml:space="preserve"> вийду я на могилу,</w:t>
      </w:r>
      <w:r w:rsidRPr="004171C8">
        <w:rPr>
          <w:rFonts w:ascii="Times New Roman" w:eastAsia="Times New Roman" w:hAnsi="Times New Roman"/>
          <w:sz w:val="28"/>
          <w:szCs w:val="28"/>
          <w:lang w:eastAsia="uk-UA"/>
        </w:rPr>
        <w:br/>
        <w:t>Подивлюси у долину,</w:t>
      </w:r>
      <w:r w:rsidRPr="004171C8">
        <w:rPr>
          <w:rFonts w:ascii="Times New Roman" w:eastAsia="Times New Roman" w:hAnsi="Times New Roman"/>
          <w:sz w:val="28"/>
          <w:szCs w:val="28"/>
          <w:lang w:eastAsia="uk-UA"/>
        </w:rPr>
        <w:br/>
        <w:t>Там турецький танець ходить,</w:t>
      </w:r>
      <w:r w:rsidRPr="004171C8">
        <w:rPr>
          <w:rFonts w:ascii="Times New Roman" w:eastAsia="Times New Roman" w:hAnsi="Times New Roman"/>
          <w:sz w:val="28"/>
          <w:szCs w:val="28"/>
          <w:lang w:eastAsia="uk-UA"/>
        </w:rPr>
        <w:br/>
        <w:t>Мій вороний перед водить.</w:t>
      </w:r>
      <w:r w:rsidRPr="004171C8">
        <w:rPr>
          <w:rFonts w:ascii="Times New Roman" w:eastAsia="Times New Roman" w:hAnsi="Times New Roman"/>
          <w:sz w:val="28"/>
          <w:szCs w:val="28"/>
          <w:lang w:eastAsia="uk-UA"/>
        </w:rPr>
        <w:br/>
        <w:t>Та крикнув би-м – не докрикну,</w:t>
      </w:r>
      <w:r w:rsidRPr="004171C8">
        <w:rPr>
          <w:rFonts w:ascii="Times New Roman" w:eastAsia="Times New Roman" w:hAnsi="Times New Roman"/>
          <w:sz w:val="28"/>
          <w:szCs w:val="28"/>
          <w:lang w:eastAsia="uk-UA"/>
        </w:rPr>
        <w:br/>
        <w:t>Та свиснув би-м – не досвисну,</w:t>
      </w:r>
      <w:r w:rsidRPr="004171C8">
        <w:rPr>
          <w:rFonts w:ascii="Times New Roman" w:eastAsia="Times New Roman" w:hAnsi="Times New Roman"/>
          <w:sz w:val="28"/>
          <w:szCs w:val="28"/>
          <w:lang w:eastAsia="uk-UA"/>
        </w:rPr>
        <w:br/>
        <w:t xml:space="preserve">Та </w:t>
      </w:r>
      <w:proofErr w:type="gramStart"/>
      <w:r w:rsidRPr="004171C8">
        <w:rPr>
          <w:rFonts w:ascii="Times New Roman" w:eastAsia="Times New Roman" w:hAnsi="Times New Roman"/>
          <w:sz w:val="28"/>
          <w:szCs w:val="28"/>
          <w:lang w:eastAsia="uk-UA"/>
        </w:rPr>
        <w:t>стр</w:t>
      </w:r>
      <w:proofErr w:type="gramEnd"/>
      <w:r w:rsidRPr="004171C8">
        <w:rPr>
          <w:rFonts w:ascii="Times New Roman" w:eastAsia="Times New Roman" w:hAnsi="Times New Roman"/>
          <w:sz w:val="28"/>
          <w:szCs w:val="28"/>
          <w:lang w:eastAsia="uk-UA"/>
        </w:rPr>
        <w:t>ілив би-м в турка того,</w:t>
      </w:r>
      <w:r w:rsidRPr="004171C8">
        <w:rPr>
          <w:rFonts w:ascii="Times New Roman" w:eastAsia="Times New Roman" w:hAnsi="Times New Roman"/>
          <w:sz w:val="28"/>
          <w:szCs w:val="28"/>
          <w:lang w:eastAsia="uk-UA"/>
        </w:rPr>
        <w:br/>
        <w:t>Не вб’ю турка – коня мого.</w:t>
      </w:r>
      <w:r w:rsidRPr="004171C8">
        <w:rPr>
          <w:rFonts w:ascii="Times New Roman" w:eastAsia="Times New Roman" w:hAnsi="Times New Roman"/>
          <w:sz w:val="28"/>
          <w:szCs w:val="28"/>
          <w:lang w:eastAsia="uk-UA"/>
        </w:rPr>
        <w:br/>
        <w:t>Та ще стану та розважу,</w:t>
      </w:r>
      <w:r w:rsidRPr="004171C8">
        <w:rPr>
          <w:rFonts w:ascii="Times New Roman" w:eastAsia="Times New Roman" w:hAnsi="Times New Roman"/>
          <w:sz w:val="28"/>
          <w:szCs w:val="28"/>
          <w:lang w:eastAsia="uk-UA"/>
        </w:rPr>
        <w:br/>
      </w:r>
      <w:proofErr w:type="gramStart"/>
      <w:r w:rsidRPr="004171C8">
        <w:rPr>
          <w:rFonts w:ascii="Times New Roman" w:eastAsia="Times New Roman" w:hAnsi="Times New Roman"/>
          <w:sz w:val="28"/>
          <w:szCs w:val="28"/>
          <w:lang w:eastAsia="uk-UA"/>
        </w:rPr>
        <w:lastRenderedPageBreak/>
        <w:t>По</w:t>
      </w:r>
      <w:proofErr w:type="gramEnd"/>
      <w:r w:rsidRPr="004171C8">
        <w:rPr>
          <w:rFonts w:ascii="Times New Roman" w:eastAsia="Times New Roman" w:hAnsi="Times New Roman"/>
          <w:sz w:val="28"/>
          <w:szCs w:val="28"/>
          <w:lang w:eastAsia="uk-UA"/>
        </w:rPr>
        <w:t xml:space="preserve"> доброму єму скажу:</w:t>
      </w:r>
      <w:r w:rsidRPr="004171C8">
        <w:rPr>
          <w:rFonts w:ascii="Times New Roman" w:eastAsia="Times New Roman" w:hAnsi="Times New Roman"/>
          <w:sz w:val="28"/>
          <w:szCs w:val="28"/>
          <w:lang w:eastAsia="uk-UA"/>
        </w:rPr>
        <w:br/>
        <w:t>– Або мені коня верніть,</w:t>
      </w:r>
      <w:r w:rsidRPr="004171C8">
        <w:rPr>
          <w:rFonts w:ascii="Times New Roman" w:eastAsia="Times New Roman" w:hAnsi="Times New Roman"/>
          <w:sz w:val="28"/>
          <w:szCs w:val="28"/>
          <w:lang w:eastAsia="uk-UA"/>
        </w:rPr>
        <w:br/>
        <w:t>Або мене з собов озьміть.</w:t>
      </w:r>
      <w:r w:rsidRPr="004171C8">
        <w:rPr>
          <w:rFonts w:ascii="Times New Roman" w:eastAsia="Times New Roman" w:hAnsi="Times New Roman"/>
          <w:sz w:val="28"/>
          <w:szCs w:val="28"/>
          <w:lang w:eastAsia="uk-UA"/>
        </w:rPr>
        <w:br/>
        <w:t>Ведіть мене до Хотіня,</w:t>
      </w:r>
      <w:r w:rsidRPr="004171C8">
        <w:rPr>
          <w:rFonts w:ascii="Times New Roman" w:eastAsia="Times New Roman" w:hAnsi="Times New Roman"/>
          <w:sz w:val="28"/>
          <w:szCs w:val="28"/>
          <w:lang w:eastAsia="uk-UA"/>
        </w:rPr>
        <w:br/>
        <w:t xml:space="preserve">Бо там моя </w:t>
      </w:r>
      <w:proofErr w:type="gramStart"/>
      <w:r w:rsidRPr="004171C8">
        <w:rPr>
          <w:rFonts w:ascii="Times New Roman" w:eastAsia="Times New Roman" w:hAnsi="Times New Roman"/>
          <w:sz w:val="28"/>
          <w:szCs w:val="28"/>
          <w:lang w:eastAsia="uk-UA"/>
        </w:rPr>
        <w:t>фам</w:t>
      </w:r>
      <w:proofErr w:type="gramEnd"/>
      <w:r w:rsidRPr="004171C8">
        <w:rPr>
          <w:rFonts w:ascii="Times New Roman" w:eastAsia="Times New Roman" w:hAnsi="Times New Roman"/>
          <w:sz w:val="28"/>
          <w:szCs w:val="28"/>
          <w:lang w:eastAsia="uk-UA"/>
        </w:rPr>
        <w:t>ілія**.</w:t>
      </w:r>
      <w:r w:rsidRPr="004171C8">
        <w:rPr>
          <w:rFonts w:ascii="Times New Roman" w:eastAsia="Times New Roman" w:hAnsi="Times New Roman"/>
          <w:sz w:val="28"/>
          <w:szCs w:val="28"/>
          <w:lang w:eastAsia="uk-UA"/>
        </w:rPr>
        <w:br/>
        <w:t>– Тобі коня не вернемо,</w:t>
      </w:r>
      <w:r w:rsidRPr="004171C8">
        <w:rPr>
          <w:rFonts w:ascii="Times New Roman" w:eastAsia="Times New Roman" w:hAnsi="Times New Roman"/>
          <w:sz w:val="28"/>
          <w:szCs w:val="28"/>
          <w:lang w:eastAsia="uk-UA"/>
        </w:rPr>
        <w:br/>
        <w:t>Тебе з собов не озьмемо,</w:t>
      </w:r>
      <w:r w:rsidRPr="004171C8">
        <w:rPr>
          <w:rFonts w:ascii="Times New Roman" w:eastAsia="Times New Roman" w:hAnsi="Times New Roman"/>
          <w:sz w:val="28"/>
          <w:szCs w:val="28"/>
          <w:lang w:eastAsia="uk-UA"/>
        </w:rPr>
        <w:br/>
        <w:t xml:space="preserve">Мусиш марно </w:t>
      </w:r>
      <w:r w:rsidR="006E1909">
        <w:rPr>
          <w:rFonts w:ascii="Times New Roman" w:eastAsia="Times New Roman" w:hAnsi="Times New Roman"/>
          <w:sz w:val="28"/>
          <w:szCs w:val="28"/>
          <w:lang w:eastAsia="uk-UA"/>
        </w:rPr>
        <w:t>загибати:</w:t>
      </w:r>
      <w:r w:rsidR="006E1909">
        <w:rPr>
          <w:rFonts w:ascii="Times New Roman" w:eastAsia="Times New Roman" w:hAnsi="Times New Roman"/>
          <w:sz w:val="28"/>
          <w:szCs w:val="28"/>
          <w:lang w:eastAsia="uk-UA"/>
        </w:rPr>
        <w:br/>
        <w:t>Було у днину не спати</w:t>
      </w:r>
      <w:r w:rsidR="006E1909">
        <w:rPr>
          <w:rFonts w:ascii="Times New Roman" w:eastAsia="Times New Roman" w:hAnsi="Times New Roman"/>
          <w:sz w:val="28"/>
          <w:szCs w:val="28"/>
          <w:lang w:val="uk-UA" w:eastAsia="uk-UA"/>
        </w:rPr>
        <w:t>.</w:t>
      </w:r>
    </w:p>
    <w:p w:rsidR="002C6D6C" w:rsidRPr="006E1909" w:rsidRDefault="002C6D6C" w:rsidP="002C6D6C">
      <w:pPr>
        <w:shd w:val="clear" w:color="auto" w:fill="FFFFFF" w:themeFill="background1"/>
        <w:spacing w:after="0" w:line="215" w:lineRule="atLeast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D92066" w:rsidRPr="006E1909" w:rsidRDefault="006E1909" w:rsidP="00D920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32"/>
          <w:szCs w:val="32"/>
          <w:lang w:val="uk-UA" w:eastAsia="uk-UA"/>
        </w:rPr>
        <w:sectPr w:rsidR="00D92066" w:rsidRPr="006E1909" w:rsidSect="006E1909">
          <w:pgSz w:w="11906" w:h="16838"/>
          <w:pgMar w:top="850" w:right="850" w:bottom="850" w:left="1417" w:header="708" w:footer="708" w:gutter="0"/>
          <w:cols w:space="708"/>
          <w:docGrid w:linePitch="360"/>
        </w:sectPr>
      </w:pPr>
      <w:r w:rsidRPr="006E1909">
        <w:rPr>
          <w:rFonts w:ascii="Times New Roman" w:eastAsia="Times New Roman" w:hAnsi="Times New Roman"/>
          <w:b/>
          <w:color w:val="000000"/>
          <w:sz w:val="32"/>
          <w:szCs w:val="32"/>
          <w:lang w:val="uk-UA" w:eastAsia="uk-UA"/>
        </w:rPr>
        <w:t xml:space="preserve"> Вірші про козаків</w:t>
      </w:r>
    </w:p>
    <w:p w:rsidR="00D92066" w:rsidRDefault="00D92066" w:rsidP="00D92066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lastRenderedPageBreak/>
        <w:t>Отаман кошовий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Попереду всього війська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Виступає отаман.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Чи далеко бій, чи близько,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 ньому він найстарший пан.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Він суддя всім і товариш,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Батьком козаки зовуть.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Кошових багато знаєм,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Що дали в майбутнє путь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Волелюбній Україні –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Нашій рідній Батьківщині.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Від добродія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Боронили козаченьки, Славу і Свободу,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Не лишили безталанні після себе роду.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Полягли в боях завзяті, в полі і на морі,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Прийшли ляхи з москалями,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Та й не стало Волі.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Козаченьки, браття мої,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Лицарі звитяжні.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Ви Цар-город підкоряли,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Визволяли в’язнів.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Клали голови чубаті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посеред майданів.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І не чутно було зойків –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Лише дзвін кайданів.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Там де трупом гать мостилась –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Місто вже родилось.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І ніхто того не знає ким воно робилось.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Діти-сироти розбіглись по усьому світі,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І стоять хати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ни білі у чужому цвіті. 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</w:p>
    <w:p w:rsidR="00D92066" w:rsidRDefault="00D92066" w:rsidP="00D92066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</w:pPr>
    </w:p>
    <w:p w:rsidR="00D92066" w:rsidRDefault="00D92066" w:rsidP="00D92066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</w:pPr>
    </w:p>
    <w:p w:rsidR="00D92066" w:rsidRPr="00D92066" w:rsidRDefault="00D92066" w:rsidP="00D92066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Писар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Писар мудра є людина.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Пише дома й на чужині,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Він і писар, і поштар,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Має пера й каламар.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Має кілька інших мов,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Всім потрібен зн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ов і знов. 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Пластуни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Найвправніші у розвідці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Ці сміливці пластуни.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Зловлять «язика» в засідці,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Як взялись за це вони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Не злякає їх ні ворог,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Ні на морі буруни,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А повзти і зараз вчаться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Люди так, як пластуни.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</w:t>
      </w:r>
    </w:p>
    <w:p w:rsidR="006E1909" w:rsidRDefault="00D92066" w:rsidP="00D92066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Ангел-архістратиг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Він – посередник між людьми і Богом,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Звитяжний отаман Небесних Сил,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Скрижалі неба і землі у нього,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А звуть його Архангел Михаїл.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Зображення його не випадково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Було на прапорах у козаків: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На бій зі Злом стає він знов і знову,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Щоб воля панувала сто віків!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 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Аркан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Аркан –не лицарська це річ,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Ним полювали людолови: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Боялись бою віч-на-віч,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Підступно діючи у змові.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Аркан – татарська це петля,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Що бранцям натирала шиї.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lastRenderedPageBreak/>
        <w:t>І рідна плакала земля,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Коли вились арканів змії.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872934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Богун </w:t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Лицар наш Богун Іван –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Світлий розум, гнучкий стан,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На коні літав, як птах,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Мав по шаблі у руках,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Ними вправно фехтував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Так, як ще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ніхто не знав. 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872934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Булава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Булава – це влади знак,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Що втрима в руках не всяк.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До тієї булави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Треба, друже, голови!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 кошового булава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Рік всього в руках була.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А тоді на Раді він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Звіт тримав з усіх сторін: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Що зробити встиг за рік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Цей ша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новний січовик. 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872934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Бунчук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Триметрова чорна паля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Зверху кулю мідну мала,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А під нею – кінський хвіст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Та ще кілька довгих кіс,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Ця військовая святиня –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Перемоги берегиня.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Ніс її в бою бунчужний,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Щоб козачий стан був дружний: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Де бунчук – там кошовий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Кіш в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еде на правий бій. 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872934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Віз </w:t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Віз козацький – добра штука.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Він не лише для речей.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lastRenderedPageBreak/>
        <w:t>Не гуркоче і не грюка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І приємний для очей.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Без цвяшка й одного збитий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Дерев’яний увесь віз.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Там, де треба – дьогтем «вмитий»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Щоб не чувся скрип коліс.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Ніби мирним віз удався,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Але табір бойовий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Із возів ураз збирався,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Якщо поруч ворог злий.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За возами, в колі тіснім,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Як в фортеці козаки.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Тут їх не здолати, звісно,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Ві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дійдуть нападники! 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872934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Віра </w:t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Вагу козацька віра має,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Не продаючись з молотка.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На бій за правду надихає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І юнака, і старика.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Її хранить козацьке серце.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Храм духу маючи в собі.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Вона –до Царства Бога дверці,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Порадниця в гіркій журбі.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Без віри вмерла б Україна,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Погас би в душах Світла сад.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А з нею і лиха година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Отри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мує духовний лад. 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872934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Вуса </w:t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Вуса — гордість козака,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Ними й ворога зляка.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Не носили бороди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Наш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і лицарі-діди. 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</w:p>
    <w:p w:rsidR="006E1909" w:rsidRDefault="006E1909" w:rsidP="00D92066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</w:p>
    <w:p w:rsidR="006E1909" w:rsidRDefault="00D92066" w:rsidP="00D92066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lastRenderedPageBreak/>
        <w:br/>
      </w:r>
      <w:r w:rsidRPr="00872934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Гопачок </w:t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Гоп-гоп, гопачок,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Затанцює козачок!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Танець хвацький,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Дуже вправний,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І веселий, і забавний.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На дозвіллі і в поході.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Козаку стає в пригоді.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Та не тільки це танок,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А й військовий ще урок.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Це мистецтво звуть отак: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Славн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ий бойовий гопак. 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872934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Ґніт </w:t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Гармати мали козаки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Малі, середні та важкі: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Залізні, мідні, ломові,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І польові, й городові.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Але запам’ятати слід,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Що кожній з них потрібен ґніт.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Підносить вчасно ґніт пушкар –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І мчатьс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я ядра на татар. 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872934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Джур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а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Джура, юний козаченько,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Вчиться в школі джур любенько.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Опановує він мову,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Зброю, грамоту військову,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Січове життя вивчає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І стає на захист краю.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Пізнає премудрість він,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Як не підвес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ти курінь. 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872934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Діди січові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 козаків були завжди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 шані сивії діди: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У походах славних знані,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Та завжди на Ради звані,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Старшині давали знати,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lastRenderedPageBreak/>
        <w:t>Де й коли можливі втрати,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Звичаї оберігали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«Запорозькі аксакали»: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Як лунала їхня мова,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Мало сенс їх кожне</w:t>
      </w:r>
      <w:r w:rsidR="00872934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слово! </w:t>
      </w:r>
      <w:r w:rsidR="00872934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="00872934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 w:rsidR="00872934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="00872934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="00872934" w:rsidRPr="00872934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Епоха козацька </w:t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Козацька доба – то є світла епоха,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Коли українці орлами літали.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Нікого вони не боялись нітрохи,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Від них вороги у бою відступали.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Козацтво – то світла сторінка у книзі,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Що наші діди написали шаблями.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Хоч кров’ю скропилась, полита сльозами,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Та світлом Христа засіяла над нами.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Було козакам воювати за віщо –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За ними стояла кохана Вкраїна.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Жаль, мертва настала пізніше тут тиша: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Занепад Вкраїни назвали «Руїна».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Єднаймося ж, браття, у дружну родину,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Щоб разом розправити Вольниці крила,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Щоб в злагоді жити і батьку, і сину,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Піднявши до Світла і щастя вітрила!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Євангеліє </w:t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Ісус Христос – Син Божий –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Приніс благую вість,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Щоб кожний був спроможний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До Світла мати міст.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Були дороговказом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Євангельські рядки,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Які сприймали разом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Герої-козаки.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lastRenderedPageBreak/>
        <w:br/>
        <w:t>Тому козацька віра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 Ісуса Заповіт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Несе в майбутнє щиро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Нащадкам Вчення світ.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Боролись до загину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Й молились козаки,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 xml:space="preserve">За віру й </w:t>
      </w:r>
      <w:r w:rsidR="006E190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Україну </w:t>
      </w:r>
      <w:r w:rsidR="006E190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Стояли на віки. </w:t>
      </w:r>
      <w:r w:rsidR="006E190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="006E190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Жінки Вкраїни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На Січ жінок хоч не пускали,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Щоб не було там сліз, жалів,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Та козаки їх шанували –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Бабусь, сестер і матерів.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Жінки плекали у любові,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Дітей звитяжних козаків,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І Божу Матір в тихім слові,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Просили, щоб козак вцілів.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З неволі часто виглядали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Вони дітей багато літ.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Сини ж їх в руку цілували,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Із Січі слали їм привіт.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Важкі часи для Батьківщини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На плечі кожного лягли,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Свої ж права жінки Вкраїни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 той час відстояти могли.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="006E1909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Зимівник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Впродовж кількох складних сторіч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Зимівник годував всю Січ.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Жила тут козака родина: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І він, і діти, і дружина.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Хоч «фермер» мав багато справ,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Та по сигналу шаблю брав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І вирушав у тую ж мить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Ту</w:t>
      </w:r>
      <w:r w:rsidR="006E190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ди, де лютий бій кипить. </w:t>
      </w:r>
      <w:r w:rsidR="006E190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="006E190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lastRenderedPageBreak/>
        <w:br/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Значок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Прапор куреня військовий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Називали всі «значок».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Стяг гаптований шовковий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З козаками міряв крок.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Ігри військові </w:t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 іграх військову премудрість ясніше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Можна було передать юнакам,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Щоб володіти шаблями вправніше,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Спритність надати ногам і рукам.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 іграх вони підіймались над страхом,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Гартуючи мужність і силу свою,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Щоб ні татарам, ні туркам, ні ляхам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Дух козаків не зламати в бою.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Ієромонах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Наставник-ієромонах,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Який дивився Богу в вічі,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Про козачат та їхній «фах»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Роками дбав у школах Січі.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Хлоп’ятам заміняв батьків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І справу вів свою з душею,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З’єднати хлопців дух умів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З народом, з рідною землею.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Їжа козацька </w:t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Приготує на кабиці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Все, що треба, кашовар.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Кухню знає до дрібниці,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Йому служать жар і пар.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</w:p>
    <w:p w:rsidR="006E1909" w:rsidRDefault="00D92066" w:rsidP="00D92066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</w:pP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lastRenderedPageBreak/>
        <w:t>Коли все гаразд чи в скруту,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Він встає усіх раніш.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Варить щербу, таратуту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І тетерю, і куліш,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Соломаху, гречку, рибу,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Мамалигу й галушки.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Кухар тут ніде не схибить,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Хоч котли – це не горшки.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 чужині чи в ріднім краї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Має справ багато він,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І, як музику, сприймає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Казанів козацьких дзвін.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Йосип Гладкий </w:t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Катерина друга підло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Зруйнувала восьму Січ,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Щоб над Січчю зникло світло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Упродовж кількох сторіч.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Проковтнувши горе втрати,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Хоч і важко стало вкрай,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Січ нову побудувати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Кіш рушає за Дунай.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Гурт прийняв султан турецький,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А очолював вояк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Мудрий, мужній, молодецький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Йос</w:t>
      </w:r>
      <w:r w:rsidR="006E190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ип Гладкий – наш земляк. </w:t>
      </w:r>
      <w:r w:rsidR="006E190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="006E190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="006E1909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Кінь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Кінь козацький – вірний друг –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Знає весь Великий Луг,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Козака не підведе,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Не покине він ніде.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Та траплялося і так,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Коли хусткою козак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Рот зав’язував коню.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Як гадаєте, чому?!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Щоб він часом не заржав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І не викр</w:t>
      </w:r>
      <w:r w:rsidR="006E190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ив усіх справ.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lastRenderedPageBreak/>
        <w:br/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Курінний </w:t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Поважають курінного –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Батька куреня усього.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Козакам дає він раду,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Чесно заслуживши владу,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А під час жаркого бою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Всіх веде він за собою!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Курінь </w:t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На Січі жило козацтво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 довгих хатах-куренях.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Розміщалось усе братство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 тридцяти восьми житлах.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 курені були ікони,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Ясна зброя на стіні,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Не палили там ніколи.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Був порядок в курені.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Та курінь – не лише хата,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А військовий ще загін.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 ньому козаків багато –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Сотень шість бійців мав він.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Лук </w:t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Дугою зігнута лозина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І тятива тонка бринить.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Це – лук, яким давно людина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Могла поцілить звіра вмить.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Та час ішов. І полювання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Вели вже люди кочові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Для рабства, а не харчування,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Грабуючи краї нові.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Та й козаки уміли вправно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Стріляти з лука у боях.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А стріли поміщали гарно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За спиною у сагайдак. 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lastRenderedPageBreak/>
        <w:br/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Машталір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Машталір – гонець козацький,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Що отаману служив.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Їздив по паланках хвацько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І у сніг, і в пору жнив.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Його чути мали змогу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Від Січі аж до застав.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Він накази кошового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Козакам передавав.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Молитва </w:t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Хоч доля в лицаря лиха,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Бо повно на землі гріха,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Та в Дім небесний поспіша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Козацька щирая душа.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Іде весь час з пітьмою битва –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Розмова з Господом – молитва.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Душа відшукує слова,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І дух в молитві ожива.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Із Богом у розмові тихій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Козак долає своє лихо,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Знаходить сили в палкім серці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Перемагати темінь в герці.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Прохати в Господа поради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Були завжди герої раді.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Вони в молитві, через піст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До світла прокладали міст!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Натруска </w:t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Дійшла до цих пір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із минулих сторіч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Натруска козацька –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для пороху річ.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Довільна у формі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і розміром теж,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lastRenderedPageBreak/>
        <w:t>Орнамент цікавий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і гарний без меж.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Незалежність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Незалежність – мрія споконвічна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Нашого великого народу.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Йшли до неї важко і трагічно,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Йшли на плаху чи на хліб і воду.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Козаки її зростили серцем,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Щоб звести до Неба храм держави,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Де Любов Господня розіллється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На Славуту, степ, козацькі лави.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Одяг </w:t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Жупан, сорочка, гарний шлик –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Це лицарский святковий лик –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Ще поясок шовковий,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Парадні все обнови.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Оселедець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Оселедець – не рибина,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А козацькая чуприна.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Він за вухо зачіпався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Та під шапкою ховався.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="006E1909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Прапор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Прапор Війська Низового –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Це святиня із святинь.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Скрізь трималась кошового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Найсвятіша з Берегинь.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Усього Коша відвага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Поєдналася у нім.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Бойова Січі звитяга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В’ється в небі голубім.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lastRenderedPageBreak/>
        <w:br/>
        <w:t>***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Ратище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Ратищем спис називали діди.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Річ ця в бою знадобиться завжди.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Ним ворогів січовик доганя,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Влучно їх списом збиває з коня.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Два наконечники спис може мати.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Можна й мости було ним будувати: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Грузькі місця вимощали списами –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Ратища швидко ставали мостами.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Сердюк </w:t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Трима сердюк так пірнача,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Як булаву отаман.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Порядок пильно він вивча,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Гостей паланкових стріча.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Він є полковник знаний.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Сирн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о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За сирно козаки ставали.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Це – стіл, що в курені стояв.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Молитву Господу складали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За те, що мали досить страв.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Тоді сім’я козацька мирно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Сідала їсти круг стола.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Завжди всіх пригощало сирно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Смачними стравами з котла.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Сміх </w:t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Сміх – теж зброя козака,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Не слабкіш від гопака.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Потішає всіх навкруг,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Підіймає Січі дух.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lastRenderedPageBreak/>
        <w:br/>
        <w:t>***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Тетеря </w:t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Куліш пшоняний з тістом житнім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Жовтаво-сірий колір мав.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Його козак за колір, видно,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Саме тетерею назвав.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Її любили з хріном, квасом,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З цибулею та часником.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Круг сирна посідавши разом,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Тетерю їли всі гуртом.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Тулумбаси </w:t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 двох котлах закрили дірки,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Натягнувши тугі шкірки.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Вийшли зовсім не прикраси,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А козацькі тулумбаси.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Довбиш б’є в них паличками,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Січ скликає до майдану.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Цей порядок жив роками,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Викликав до себе шану.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Україна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Україна – це не лише кущ калини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І не тільки звуки гопака,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А й гіркі козацькі сльози від Руїни,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Від недолі, що така терпка.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Дбала Матір Божа про Вкраїну-Дочку,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Прокладала шлях їй у пітьмі.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Душу ніжно їй складала по шматочку,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Захищала Серцем в дні скрутні.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Надихала Дочку розпрямити крила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І віддати кесарю – його,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lastRenderedPageBreak/>
        <w:t>Щоб звільнились України дух і сила,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Подолавши віковічне зло!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Фальконета </w:t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Фальконета – це гармата,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Місця просить небагато.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Хоч маленька, та моторна,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З борту чайки б’є проворно.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Фігури </w:t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Фігури, зроблені із бочок,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Були помітні з різних точок.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 степу фігури будували,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Щоб рятуватись від навали: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Коли десь спалахне фігура,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То знали і козак, і джура,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Що близько ворог. Взявши зброю,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Палили іншу: «Січ! До бою!»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Хортиця </w:t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Байда – Дмитро Вишневецький –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Хортицьку Січ заснував.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Сили збирав він для герців,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Кликав хоробрих до лав.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Хортиця – серце козацьке,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Це є колиска Січі.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Тут промовляли багацько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Стріли, пищалі й мечі.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Хорунжий </w:t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Прапор підійма хорунжий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І в бою, і в мирний час.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lastRenderedPageBreak/>
        <w:t>Це його правиця дужа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Прапор зберегла для нас.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Хрест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Христа частинка – хрест натільний,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Що біля серця козака.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Ще доля-хрест – тягар посильний,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Та хрест – прийом із гопака.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Козацький хрест – Сірку пошана –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Могилу лицаря вінча.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Суть козака хрестом надбана,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Хрестом він нечисть зустріча.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Переплелась з хрестом дорога,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Якою йде козак весь час.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Душею линучи до Бога,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Він став легендою для нас!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Церква Покрови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Церква Покрови – козацька святиня.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Дух, а не камінь в ній був головним.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Матір Ісуса – Січі Берегиня –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Вкрила народ свій Руном Світловим.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Церква Покрови – не страх, а бажання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Бути з Царицею Неба завжди.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Ліки давала Вона від страждання,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Віру кріпила в боях і нужді.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Серце і розум людей очищала,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Душі робила широкими всім,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Хто не цурався її Покривала,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Хто прагнув жити у Царстві Святім.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</w:p>
    <w:p w:rsidR="006E1909" w:rsidRDefault="00D92066" w:rsidP="00D92066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</w:pP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lastRenderedPageBreak/>
        <w:t>Ціп бойовий </w:t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Працювати б ціпу мирно,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Тільки дбаючи про сирно,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Та в руках умілих, друже,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На війні служив він дуже.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Чайка </w:t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Очерет трима з боків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Чайку – човен козаків.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Тому чайка легко йде,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Не черпне води ніде.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Півня має на боку,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Щоб кричав «Кукуріку!»,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Час козацтву сповіщав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Та злих духів відганяв.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Шабля </w:t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Шабля – лицарю сестриця,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З нею він в бою, мов криця.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Зброя честі козака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Гарна і дзвінка яка!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Шапки козацькі </w:t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Шапки околиці зі смушки мали,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Та різні денця шили в кожнім курені.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Тютюн, кресало й люльку в них складали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Та шанували в мирний час і на війні.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</w:p>
    <w:p w:rsidR="006E1909" w:rsidRDefault="006E1909" w:rsidP="00D92066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</w:pPr>
    </w:p>
    <w:p w:rsidR="00D92066" w:rsidRPr="00D92066" w:rsidRDefault="00D92066" w:rsidP="00D92066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lastRenderedPageBreak/>
        <w:t>Школа січова </w:t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Читанню, співам і письму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Учили в школі січовій.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Ще мали вправ військових тьму,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Щоб ріс козацький рід новий.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Щерба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Щерба – страва це козацька,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Сил вона дає багацько.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Йде на щербу свіжа риба,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І не треба навіть хліба.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Юнакові-козаку </w:t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Тобі, юначе, вчитись жити.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Тобі іти у майбуття.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Ще буде доля часто бити,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Та вчитиме не раз життя.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Нехай благословляє свято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Тебе Любов на всі діла,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Щоб ти добро чинив завзято,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Щоб батьківська земля цвіла!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Ясир </w:t>
      </w:r>
      <w:r w:rsidRPr="00D92066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Ясиром людолови звали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Усіх, кого в полон забрали.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Мов саранча, татарські зграї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Все плюндрували в нашім краї.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Страждали люди християнські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Від нападів цих бусурманських.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Приводили на торг хижацький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Цих бранців із земель козацьких. </w:t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D9206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  <w:t>*** </w:t>
      </w:r>
    </w:p>
    <w:p w:rsidR="002C6D6C" w:rsidRPr="00D92066" w:rsidRDefault="002C6D6C" w:rsidP="00D92066">
      <w:pPr>
        <w:rPr>
          <w:rFonts w:ascii="Times New Roman" w:hAnsi="Times New Roman"/>
          <w:color w:val="FFFFFF" w:themeColor="background1"/>
          <w:sz w:val="28"/>
          <w:szCs w:val="28"/>
        </w:rPr>
      </w:pPr>
    </w:p>
    <w:p w:rsidR="0075628D" w:rsidRDefault="0075628D" w:rsidP="0075628D">
      <w:pPr>
        <w:shd w:val="clear" w:color="auto" w:fill="FFFFFF"/>
        <w:spacing w:after="0" w:line="240" w:lineRule="auto"/>
        <w:rPr>
          <w:rFonts w:ascii="Verdana" w:eastAsia="Times New Roman" w:hAnsi="Verdana"/>
          <w:color w:val="000000"/>
          <w:sz w:val="14"/>
          <w:szCs w:val="14"/>
          <w:lang w:val="uk-UA" w:eastAsia="uk-UA"/>
        </w:rPr>
      </w:pPr>
    </w:p>
    <w:p w:rsidR="0075628D" w:rsidRDefault="0075628D" w:rsidP="0075628D">
      <w:pPr>
        <w:shd w:val="clear" w:color="auto" w:fill="FFFFFF"/>
        <w:spacing w:after="0" w:line="240" w:lineRule="auto"/>
        <w:rPr>
          <w:rFonts w:ascii="Verdana" w:eastAsia="Times New Roman" w:hAnsi="Verdana"/>
          <w:color w:val="000000"/>
          <w:sz w:val="14"/>
          <w:szCs w:val="14"/>
          <w:lang w:val="uk-UA" w:eastAsia="uk-UA"/>
        </w:rPr>
      </w:pPr>
    </w:p>
    <w:p w:rsidR="0075628D" w:rsidRPr="0075628D" w:rsidRDefault="0075628D" w:rsidP="0075628D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</w:pPr>
      <w:r w:rsidRPr="0075628D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За волю рідних і побратимів</w:t>
      </w:r>
    </w:p>
    <w:p w:rsidR="00220DAD" w:rsidRDefault="0075628D" w:rsidP="0075628D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</w:pPr>
      <w:r w:rsidRPr="0075628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75628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Коли Україна за право життя </w:t>
      </w:r>
      <w:r w:rsidRPr="0075628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75628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З катами боролась, жила і вмирала, </w:t>
      </w:r>
      <w:r w:rsidRPr="0075628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75628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І ждала, хотіла лише співчуття, </w:t>
      </w:r>
      <w:r w:rsidRPr="0075628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75628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Європа мовчала. </w:t>
      </w:r>
      <w:r w:rsidRPr="0075628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75628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75628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Коли Україна криваві жнива </w:t>
      </w:r>
      <w:r w:rsidRPr="0075628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75628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Зібравши для ката, сама умирала </w:t>
      </w:r>
      <w:r w:rsidRPr="0075628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75628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І з голоду навіть згубила слова, </w:t>
      </w:r>
      <w:r w:rsidRPr="0075628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75628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Європа мовчала. </w:t>
      </w:r>
      <w:r w:rsidRPr="0075628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75628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lastRenderedPageBreak/>
        <w:br/>
      </w:r>
      <w:r w:rsidRPr="0075628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Коли Україна життя прокляла </w:t>
      </w:r>
      <w:r w:rsidRPr="0075628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75628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І ціла могилою стала, </w:t>
      </w:r>
      <w:r w:rsidRPr="0075628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75628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Як сльози котились і в демона зла, </w:t>
      </w:r>
      <w:r w:rsidRPr="0075628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75628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Європа мовчала. </w:t>
      </w:r>
      <w:r w:rsidRPr="0075628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75628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br/>
      </w:r>
      <w:r w:rsidRPr="0075628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(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1931 рі</w:t>
      </w:r>
      <w:r w:rsidRPr="0075628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к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</w:t>
      </w:r>
      <w:r w:rsidRPr="0075628D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Олександр Олесь)</w:t>
      </w:r>
    </w:p>
    <w:p w:rsidR="00835D26" w:rsidRDefault="00835D26" w:rsidP="0075628D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</w:pPr>
    </w:p>
    <w:p w:rsidR="00835D26" w:rsidRDefault="00835D26" w:rsidP="0075628D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uk-UA" w:eastAsia="uk-UA"/>
        </w:rPr>
      </w:pPr>
    </w:p>
    <w:p w:rsidR="00835D26" w:rsidRDefault="00835D26" w:rsidP="0075628D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uk-UA" w:eastAsia="uk-UA"/>
        </w:rPr>
      </w:pPr>
    </w:p>
    <w:p w:rsidR="00835D26" w:rsidRDefault="00835D26" w:rsidP="0075628D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uk-UA" w:eastAsia="uk-UA"/>
        </w:rPr>
      </w:pPr>
    </w:p>
    <w:p w:rsidR="00835D26" w:rsidRDefault="00835D26" w:rsidP="0075628D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uk-UA" w:eastAsia="uk-UA"/>
        </w:rPr>
        <w:sectPr w:rsidR="00835D26" w:rsidSect="006E1909">
          <w:type w:val="continuous"/>
          <w:pgSz w:w="11906" w:h="16838"/>
          <w:pgMar w:top="850" w:right="850" w:bottom="850" w:left="1417" w:header="708" w:footer="708" w:gutter="0"/>
          <w:cols w:num="2" w:space="708"/>
          <w:docGrid w:linePitch="360"/>
        </w:sectPr>
      </w:pPr>
    </w:p>
    <w:p w:rsidR="00B40CCD" w:rsidRPr="006E1909" w:rsidRDefault="00B40CCD" w:rsidP="00B40CCD">
      <w:pPr>
        <w:rPr>
          <w:lang w:val="uk-UA"/>
        </w:rPr>
      </w:pPr>
    </w:p>
    <w:p w:rsidR="006E1909" w:rsidRPr="006E1909" w:rsidRDefault="00B40CCD" w:rsidP="006E1909">
      <w:pPr>
        <w:ind w:firstLine="851"/>
        <w:rPr>
          <w:rFonts w:ascii="Times New Roman" w:hAnsi="Times New Roman"/>
          <w:bCs/>
          <w:iCs/>
          <w:sz w:val="28"/>
          <w:szCs w:val="28"/>
          <w:lang w:val="uk-UA" w:eastAsia="uk-UA"/>
        </w:rPr>
      </w:pPr>
      <w:r w:rsidRPr="006E1909">
        <w:rPr>
          <w:rFonts w:ascii="Times New Roman" w:hAnsi="Times New Roman"/>
          <w:bCs/>
          <w:iCs/>
          <w:sz w:val="28"/>
          <w:szCs w:val="28"/>
          <w:lang w:eastAsia="uk-UA"/>
        </w:rPr>
        <w:t>Слава не поляже;</w:t>
      </w:r>
    </w:p>
    <w:p w:rsidR="00B40CCD" w:rsidRPr="006E1909" w:rsidRDefault="00B40CCD" w:rsidP="006E1909">
      <w:pPr>
        <w:ind w:firstLine="851"/>
        <w:rPr>
          <w:bCs/>
          <w:iCs/>
          <w:sz w:val="28"/>
          <w:szCs w:val="28"/>
          <w:lang w:eastAsia="uk-UA"/>
        </w:rPr>
      </w:pPr>
      <w:r w:rsidRPr="006E1909">
        <w:rPr>
          <w:rFonts w:ascii="Times New Roman" w:hAnsi="Times New Roman"/>
          <w:bCs/>
          <w:iCs/>
          <w:sz w:val="28"/>
          <w:szCs w:val="28"/>
          <w:lang w:eastAsia="uk-UA"/>
        </w:rPr>
        <w:t>Не поляже, а розкаже,</w:t>
      </w:r>
    </w:p>
    <w:p w:rsidR="00B40CCD" w:rsidRPr="006E1909" w:rsidRDefault="00B40CCD" w:rsidP="006E1909">
      <w:pPr>
        <w:ind w:firstLine="851"/>
        <w:rPr>
          <w:bCs/>
          <w:iCs/>
          <w:sz w:val="28"/>
          <w:szCs w:val="28"/>
          <w:lang w:eastAsia="uk-UA"/>
        </w:rPr>
      </w:pPr>
      <w:r w:rsidRPr="006E1909">
        <w:rPr>
          <w:rFonts w:ascii="Times New Roman" w:hAnsi="Times New Roman"/>
          <w:bCs/>
          <w:iCs/>
          <w:sz w:val="28"/>
          <w:szCs w:val="28"/>
          <w:lang w:eastAsia="uk-UA"/>
        </w:rPr>
        <w:t xml:space="preserve">Що діялось в </w:t>
      </w:r>
      <w:proofErr w:type="gramStart"/>
      <w:r w:rsidRPr="006E1909">
        <w:rPr>
          <w:rFonts w:ascii="Times New Roman" w:hAnsi="Times New Roman"/>
          <w:bCs/>
          <w:iCs/>
          <w:sz w:val="28"/>
          <w:szCs w:val="28"/>
          <w:lang w:eastAsia="uk-UA"/>
        </w:rPr>
        <w:t>св</w:t>
      </w:r>
      <w:proofErr w:type="gramEnd"/>
      <w:r w:rsidRPr="006E1909">
        <w:rPr>
          <w:rFonts w:ascii="Times New Roman" w:hAnsi="Times New Roman"/>
          <w:bCs/>
          <w:iCs/>
          <w:sz w:val="28"/>
          <w:szCs w:val="28"/>
          <w:lang w:eastAsia="uk-UA"/>
        </w:rPr>
        <w:t>іті,</w:t>
      </w:r>
    </w:p>
    <w:p w:rsidR="00B40CCD" w:rsidRPr="006E1909" w:rsidRDefault="00B40CCD" w:rsidP="006E1909">
      <w:pPr>
        <w:ind w:firstLine="851"/>
        <w:rPr>
          <w:bCs/>
          <w:iCs/>
          <w:sz w:val="28"/>
          <w:szCs w:val="28"/>
          <w:lang w:eastAsia="uk-UA"/>
        </w:rPr>
      </w:pPr>
      <w:proofErr w:type="gramStart"/>
      <w:r w:rsidRPr="006E1909">
        <w:rPr>
          <w:rFonts w:ascii="Times New Roman" w:hAnsi="Times New Roman"/>
          <w:bCs/>
          <w:iCs/>
          <w:sz w:val="28"/>
          <w:szCs w:val="28"/>
          <w:lang w:eastAsia="uk-UA"/>
        </w:rPr>
        <w:t>Чия</w:t>
      </w:r>
      <w:proofErr w:type="gramEnd"/>
      <w:r w:rsidRPr="006E1909">
        <w:rPr>
          <w:rFonts w:ascii="Times New Roman" w:hAnsi="Times New Roman"/>
          <w:bCs/>
          <w:iCs/>
          <w:sz w:val="28"/>
          <w:szCs w:val="28"/>
          <w:lang w:eastAsia="uk-UA"/>
        </w:rPr>
        <w:t xml:space="preserve"> правда, чия кривда</w:t>
      </w:r>
    </w:p>
    <w:p w:rsidR="00B40CCD" w:rsidRPr="000265E6" w:rsidRDefault="00B40CCD" w:rsidP="006E1909">
      <w:pPr>
        <w:ind w:firstLine="851"/>
        <w:rPr>
          <w:rFonts w:ascii="Times New Roman" w:hAnsi="Times New Roman"/>
          <w:sz w:val="24"/>
          <w:szCs w:val="24"/>
          <w:lang w:eastAsia="uk-UA"/>
        </w:rPr>
      </w:pPr>
      <w:r w:rsidRPr="006E1909">
        <w:rPr>
          <w:rFonts w:ascii="Times New Roman" w:hAnsi="Times New Roman"/>
          <w:bCs/>
          <w:iCs/>
          <w:sz w:val="28"/>
          <w:szCs w:val="28"/>
          <w:lang w:eastAsia="uk-UA"/>
        </w:rPr>
        <w:t>І чиї ми діти</w:t>
      </w:r>
      <w:r w:rsidRPr="006E1909">
        <w:rPr>
          <w:rFonts w:ascii="Times New Roman" w:hAnsi="Times New Roman"/>
          <w:sz w:val="28"/>
          <w:szCs w:val="28"/>
          <w:lang w:eastAsia="uk-UA"/>
        </w:rPr>
        <w:t>.</w:t>
      </w:r>
      <w:r w:rsidRPr="000265E6">
        <w:rPr>
          <w:rFonts w:ascii="Times New Roman" w:hAnsi="Times New Roman"/>
          <w:sz w:val="24"/>
          <w:szCs w:val="24"/>
          <w:lang w:eastAsia="uk-UA"/>
        </w:rPr>
        <w:t xml:space="preserve"> («До Основ’яненка»)</w:t>
      </w:r>
    </w:p>
    <w:p w:rsidR="006E1909" w:rsidRPr="006E1909" w:rsidRDefault="006E1909" w:rsidP="006E1909">
      <w:pPr>
        <w:shd w:val="clear" w:color="auto" w:fill="FFFFFF"/>
        <w:spacing w:after="270" w:line="240" w:lineRule="auto"/>
        <w:ind w:left="1418"/>
        <w:textAlignment w:val="baseline"/>
        <w:rPr>
          <w:rFonts w:ascii="Times New Roman" w:eastAsia="Times New Roman" w:hAnsi="Times New Roman"/>
          <w:b/>
          <w:sz w:val="32"/>
          <w:szCs w:val="32"/>
          <w:lang w:val="uk-UA" w:eastAsia="uk-UA"/>
        </w:rPr>
      </w:pPr>
      <w:r w:rsidRPr="006E1909">
        <w:rPr>
          <w:rFonts w:ascii="Times New Roman" w:eastAsia="Times New Roman" w:hAnsi="Times New Roman"/>
          <w:b/>
          <w:sz w:val="32"/>
          <w:szCs w:val="32"/>
          <w:lang w:val="uk-UA" w:eastAsia="uk-UA"/>
        </w:rPr>
        <w:t>Прислівя і приказки про козаків.</w:t>
      </w:r>
    </w:p>
    <w:p w:rsidR="006E1909" w:rsidRPr="006E1909" w:rsidRDefault="006E1909" w:rsidP="006E1909">
      <w:pPr>
        <w:shd w:val="clear" w:color="auto" w:fill="FFFFFF"/>
        <w:spacing w:after="270" w:line="240" w:lineRule="auto"/>
        <w:ind w:left="1418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                    </w:t>
      </w:r>
      <w:r w:rsidRPr="006E1909">
        <w:rPr>
          <w:rFonts w:ascii="Times New Roman" w:eastAsia="Times New Roman" w:hAnsi="Times New Roman"/>
          <w:sz w:val="28"/>
          <w:szCs w:val="28"/>
          <w:lang w:eastAsia="uk-UA"/>
        </w:rPr>
        <w:t xml:space="preserve"> Козацькому роду нема переводу.</w:t>
      </w:r>
    </w:p>
    <w:p w:rsidR="006E1909" w:rsidRPr="006E1909" w:rsidRDefault="006E1909" w:rsidP="006E1909">
      <w:pPr>
        <w:shd w:val="clear" w:color="auto" w:fill="FFFFFF"/>
        <w:spacing w:after="270" w:line="240" w:lineRule="auto"/>
        <w:ind w:left="1418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  <w:r w:rsidRPr="006E1909">
        <w:rPr>
          <w:rFonts w:ascii="Times New Roman" w:eastAsia="Times New Roman" w:hAnsi="Times New Roman"/>
          <w:sz w:val="28"/>
          <w:szCs w:val="28"/>
          <w:lang w:eastAsia="uk-UA"/>
        </w:rPr>
        <w:t>·                    Степ та воля – козацька доля.</w:t>
      </w:r>
    </w:p>
    <w:p w:rsidR="006E1909" w:rsidRPr="006E1909" w:rsidRDefault="006E1909" w:rsidP="006E1909">
      <w:pPr>
        <w:shd w:val="clear" w:color="auto" w:fill="FFFFFF"/>
        <w:spacing w:after="270" w:line="240" w:lineRule="auto"/>
        <w:ind w:left="1418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  <w:r w:rsidRPr="006E1909">
        <w:rPr>
          <w:rFonts w:ascii="Times New Roman" w:eastAsia="Times New Roman" w:hAnsi="Times New Roman"/>
          <w:sz w:val="28"/>
          <w:szCs w:val="28"/>
          <w:lang w:eastAsia="uk-UA"/>
        </w:rPr>
        <w:t>·                    Де козак, там і слава.</w:t>
      </w:r>
    </w:p>
    <w:p w:rsidR="006E1909" w:rsidRPr="006E1909" w:rsidRDefault="006E1909" w:rsidP="006E1909">
      <w:pPr>
        <w:shd w:val="clear" w:color="auto" w:fill="FFFFFF"/>
        <w:spacing w:after="270" w:line="240" w:lineRule="auto"/>
        <w:ind w:left="1418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  <w:r w:rsidRPr="006E1909">
        <w:rPr>
          <w:rFonts w:ascii="Times New Roman" w:eastAsia="Times New Roman" w:hAnsi="Times New Roman"/>
          <w:sz w:val="28"/>
          <w:szCs w:val="28"/>
          <w:lang w:eastAsia="uk-UA"/>
        </w:rPr>
        <w:t>·                    До булави треба голови.</w:t>
      </w:r>
    </w:p>
    <w:p w:rsidR="006E1909" w:rsidRPr="006E1909" w:rsidRDefault="006E1909" w:rsidP="006E1909">
      <w:pPr>
        <w:shd w:val="clear" w:color="auto" w:fill="FFFFFF"/>
        <w:spacing w:after="270" w:line="240" w:lineRule="auto"/>
        <w:ind w:left="1418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  <w:r w:rsidRPr="006E1909">
        <w:rPr>
          <w:rFonts w:ascii="Times New Roman" w:eastAsia="Times New Roman" w:hAnsi="Times New Roman"/>
          <w:sz w:val="28"/>
          <w:szCs w:val="28"/>
          <w:lang w:eastAsia="uk-UA"/>
        </w:rPr>
        <w:t>·                    Де байрак, там і козак.</w:t>
      </w:r>
    </w:p>
    <w:p w:rsidR="006E1909" w:rsidRPr="006E1909" w:rsidRDefault="006E1909" w:rsidP="006E1909">
      <w:pPr>
        <w:shd w:val="clear" w:color="auto" w:fill="FFFFFF"/>
        <w:spacing w:after="270" w:line="240" w:lineRule="auto"/>
        <w:ind w:left="1418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  <w:r w:rsidRPr="006E1909">
        <w:rPr>
          <w:rFonts w:ascii="Times New Roman" w:eastAsia="Times New Roman" w:hAnsi="Times New Roman"/>
          <w:sz w:val="28"/>
          <w:szCs w:val="28"/>
          <w:lang w:eastAsia="uk-UA"/>
        </w:rPr>
        <w:t>·                    Козак з бідою, як риба з водою.</w:t>
      </w:r>
    </w:p>
    <w:p w:rsidR="006E1909" w:rsidRPr="006E1909" w:rsidRDefault="006E1909" w:rsidP="006E1909">
      <w:pPr>
        <w:shd w:val="clear" w:color="auto" w:fill="FFFFFF"/>
        <w:spacing w:after="270" w:line="240" w:lineRule="auto"/>
        <w:ind w:left="1418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  <w:r w:rsidRPr="006E1909">
        <w:rPr>
          <w:rFonts w:ascii="Times New Roman" w:eastAsia="Times New Roman" w:hAnsi="Times New Roman"/>
          <w:sz w:val="28"/>
          <w:szCs w:val="28"/>
          <w:lang w:eastAsia="uk-UA"/>
        </w:rPr>
        <w:t>·                    Слава не поляже, а про все розкаже.</w:t>
      </w:r>
    </w:p>
    <w:p w:rsidR="006E1909" w:rsidRDefault="006E1909" w:rsidP="006E1909">
      <w:pPr>
        <w:shd w:val="clear" w:color="auto" w:fill="FFFFFF"/>
        <w:spacing w:after="270" w:line="240" w:lineRule="auto"/>
        <w:ind w:left="1418"/>
        <w:textAlignment w:val="baseline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6E1909">
        <w:rPr>
          <w:rFonts w:ascii="Times New Roman" w:eastAsia="Times New Roman" w:hAnsi="Times New Roman"/>
          <w:sz w:val="28"/>
          <w:szCs w:val="28"/>
          <w:lang w:eastAsia="uk-UA"/>
        </w:rPr>
        <w:t>·                    Козак наче орел.</w:t>
      </w:r>
    </w:p>
    <w:p w:rsidR="00EA5CE8" w:rsidRDefault="00EA5CE8" w:rsidP="006E1909">
      <w:pPr>
        <w:shd w:val="clear" w:color="auto" w:fill="FFFFFF"/>
        <w:spacing w:after="270" w:line="240" w:lineRule="auto"/>
        <w:ind w:left="1418"/>
        <w:textAlignment w:val="baseline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EA5CE8" w:rsidRDefault="00EA5CE8" w:rsidP="00EA5CE8">
      <w:pPr>
        <w:spacing w:after="0" w:line="360" w:lineRule="auto"/>
        <w:rPr>
          <w:rFonts w:ascii="Times New Roman" w:hAnsi="Times New Roman"/>
          <w:sz w:val="28"/>
          <w:szCs w:val="28"/>
          <w:lang w:val="uk-UA" w:eastAsia="uk-UA"/>
        </w:rPr>
      </w:pPr>
      <w:r w:rsidRPr="00835D26">
        <w:rPr>
          <w:rFonts w:ascii="Times New Roman" w:hAnsi="Times New Roman"/>
          <w:b/>
          <w:bCs/>
          <w:sz w:val="28"/>
          <w:szCs w:val="28"/>
          <w:lang w:val="uk-UA" w:eastAsia="uk-UA"/>
        </w:rPr>
        <w:t>Часи козаччини</w:t>
      </w:r>
      <w:r w:rsidRPr="00835D26">
        <w:rPr>
          <w:rFonts w:ascii="Times New Roman" w:hAnsi="Times New Roman"/>
          <w:sz w:val="28"/>
          <w:szCs w:val="28"/>
          <w:lang w:eastAsia="uk-UA"/>
        </w:rPr>
        <w:t> </w:t>
      </w:r>
      <w:r w:rsidRPr="00835D26">
        <w:rPr>
          <w:rFonts w:ascii="Times New Roman" w:hAnsi="Times New Roman"/>
          <w:sz w:val="28"/>
          <w:szCs w:val="28"/>
          <w:lang w:val="uk-UA" w:eastAsia="uk-UA"/>
        </w:rPr>
        <w:t xml:space="preserve">— це героїчні сторінки в історії України, славні сторінки подвигів і слави, героїв-лицарів, величі і краси козацької звитяги. </w:t>
      </w:r>
      <w:r w:rsidRPr="00835D26">
        <w:rPr>
          <w:rFonts w:ascii="Times New Roman" w:hAnsi="Times New Roman"/>
          <w:sz w:val="28"/>
          <w:szCs w:val="28"/>
          <w:lang w:eastAsia="uk-UA"/>
        </w:rPr>
        <w:t xml:space="preserve">Героїчне минуле нашого народу завжди захоплювало Тараса Шевченка, бо він був </w:t>
      </w:r>
      <w:r w:rsidRPr="00835D26">
        <w:rPr>
          <w:rFonts w:ascii="Times New Roman" w:hAnsi="Times New Roman"/>
          <w:sz w:val="28"/>
          <w:szCs w:val="28"/>
          <w:lang w:eastAsia="uk-UA"/>
        </w:rPr>
        <w:lastRenderedPageBreak/>
        <w:t>справжнім сином України. Поет говорить про «старину», як про «диво», що відійшло навіки.</w:t>
      </w:r>
    </w:p>
    <w:p w:rsidR="00EA5CE8" w:rsidRDefault="00EA5CE8" w:rsidP="00EA5CE8">
      <w:pPr>
        <w:spacing w:after="0" w:line="360" w:lineRule="auto"/>
        <w:rPr>
          <w:rFonts w:ascii="Times New Roman" w:hAnsi="Times New Roman"/>
          <w:sz w:val="28"/>
          <w:szCs w:val="28"/>
          <w:lang w:val="uk-UA" w:eastAsia="uk-UA"/>
        </w:rPr>
      </w:pPr>
      <w:r w:rsidRPr="00C17538">
        <w:rPr>
          <w:rFonts w:ascii="Times New Roman" w:hAnsi="Times New Roman"/>
          <w:sz w:val="28"/>
          <w:szCs w:val="28"/>
          <w:lang w:val="uk-UA" w:eastAsia="uk-UA"/>
        </w:rPr>
        <w:t xml:space="preserve"> Все йде, все минає — і краю немає, </w:t>
      </w:r>
    </w:p>
    <w:p w:rsidR="00EA5CE8" w:rsidRDefault="00EA5CE8" w:rsidP="00EA5CE8">
      <w:pPr>
        <w:spacing w:after="0" w:line="360" w:lineRule="auto"/>
        <w:rPr>
          <w:rFonts w:ascii="Times New Roman" w:hAnsi="Times New Roman"/>
          <w:sz w:val="28"/>
          <w:szCs w:val="28"/>
          <w:lang w:val="uk-UA" w:eastAsia="uk-UA"/>
        </w:rPr>
      </w:pPr>
      <w:r w:rsidRPr="00C17538">
        <w:rPr>
          <w:rFonts w:ascii="Times New Roman" w:hAnsi="Times New Roman"/>
          <w:sz w:val="28"/>
          <w:szCs w:val="28"/>
          <w:lang w:val="uk-UA" w:eastAsia="uk-UA"/>
        </w:rPr>
        <w:t xml:space="preserve">Куди ж воно ділось? відкіля взялось? — ставить він питання в поемі «Гайдамаки», порівнюючи героїзм козаків із рабською покорою їх нащадків, своїх сучасників. </w:t>
      </w:r>
      <w:r w:rsidRPr="00835D26">
        <w:rPr>
          <w:rFonts w:ascii="Times New Roman" w:hAnsi="Times New Roman"/>
          <w:sz w:val="28"/>
          <w:szCs w:val="28"/>
          <w:lang w:eastAsia="uk-UA"/>
        </w:rPr>
        <w:t xml:space="preserve">Своїми творами великий Кобзар прагне розбудити вільний козацький дух українців, </w:t>
      </w:r>
      <w:proofErr w:type="gramStart"/>
      <w:r w:rsidRPr="00835D26">
        <w:rPr>
          <w:rFonts w:ascii="Times New Roman" w:hAnsi="Times New Roman"/>
          <w:sz w:val="28"/>
          <w:szCs w:val="28"/>
          <w:lang w:eastAsia="uk-UA"/>
        </w:rPr>
        <w:t>п</w:t>
      </w:r>
      <w:proofErr w:type="gramEnd"/>
      <w:r w:rsidRPr="00835D26">
        <w:rPr>
          <w:rFonts w:ascii="Times New Roman" w:hAnsi="Times New Roman"/>
          <w:sz w:val="28"/>
          <w:szCs w:val="28"/>
          <w:lang w:eastAsia="uk-UA"/>
        </w:rPr>
        <w:t>ідняти їх на боротьбу за волю.</w:t>
      </w:r>
    </w:p>
    <w:p w:rsidR="00EA5CE8" w:rsidRDefault="00EA5CE8" w:rsidP="00EA5CE8">
      <w:pPr>
        <w:shd w:val="clear" w:color="auto" w:fill="FFFFFF"/>
        <w:spacing w:after="270" w:line="240" w:lineRule="auto"/>
        <w:ind w:left="1418"/>
        <w:textAlignment w:val="baseline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6E1909">
        <w:rPr>
          <w:rFonts w:ascii="Times New Roman" w:eastAsia="Times New Roman" w:hAnsi="Times New Roman"/>
          <w:sz w:val="28"/>
          <w:szCs w:val="28"/>
          <w:lang w:eastAsia="uk-UA"/>
        </w:rPr>
        <w:t>·                 </w:t>
      </w:r>
    </w:p>
    <w:p w:rsidR="00EA5CE8" w:rsidRPr="00EA5CE8" w:rsidRDefault="00EA5CE8" w:rsidP="006E1909">
      <w:pPr>
        <w:shd w:val="clear" w:color="auto" w:fill="FFFFFF"/>
        <w:spacing w:after="270" w:line="240" w:lineRule="auto"/>
        <w:ind w:left="1418"/>
        <w:textAlignment w:val="baseline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B40CCD" w:rsidRPr="006E1909" w:rsidRDefault="00B40CCD" w:rsidP="00835D26">
      <w:pPr>
        <w:spacing w:after="0" w:line="360" w:lineRule="auto"/>
        <w:rPr>
          <w:rFonts w:ascii="Times New Roman" w:hAnsi="Times New Roman"/>
          <w:sz w:val="28"/>
          <w:szCs w:val="28"/>
          <w:lang w:val="uk-UA" w:eastAsia="uk-UA"/>
        </w:rPr>
      </w:pPr>
    </w:p>
    <w:sectPr w:rsidR="00B40CCD" w:rsidRPr="006E1909" w:rsidSect="006E1909">
      <w:type w:val="continuous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A4AA7"/>
    <w:multiLevelType w:val="multilevel"/>
    <w:tmpl w:val="47749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8DF65D4"/>
    <w:multiLevelType w:val="multilevel"/>
    <w:tmpl w:val="A64AD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AA84596"/>
    <w:multiLevelType w:val="hybridMultilevel"/>
    <w:tmpl w:val="7D7A11B0"/>
    <w:lvl w:ilvl="0" w:tplc="FB36E07C">
      <w:start w:val="3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2719D9"/>
    <w:multiLevelType w:val="multilevel"/>
    <w:tmpl w:val="9D3EF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4ED6274"/>
    <w:multiLevelType w:val="multilevel"/>
    <w:tmpl w:val="98904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707A572C"/>
    <w:multiLevelType w:val="multilevel"/>
    <w:tmpl w:val="1352A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AAF633D"/>
    <w:multiLevelType w:val="hybridMultilevel"/>
    <w:tmpl w:val="39001C04"/>
    <w:lvl w:ilvl="0" w:tplc="3C62C9AA">
      <w:start w:val="3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DA3222F"/>
    <w:multiLevelType w:val="hybridMultilevel"/>
    <w:tmpl w:val="F83C9B3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BC69B8"/>
    <w:multiLevelType w:val="multilevel"/>
    <w:tmpl w:val="2AD46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4"/>
  </w:num>
  <w:num w:numId="5">
    <w:abstractNumId w:val="8"/>
  </w:num>
  <w:num w:numId="6">
    <w:abstractNumId w:val="0"/>
  </w:num>
  <w:num w:numId="7">
    <w:abstractNumId w:val="3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9FE"/>
    <w:rsid w:val="000E199E"/>
    <w:rsid w:val="00101718"/>
    <w:rsid w:val="00144920"/>
    <w:rsid w:val="001D66DB"/>
    <w:rsid w:val="00220DAD"/>
    <w:rsid w:val="00285534"/>
    <w:rsid w:val="002C6D6C"/>
    <w:rsid w:val="003007CF"/>
    <w:rsid w:val="00396D36"/>
    <w:rsid w:val="004C49F2"/>
    <w:rsid w:val="004D21C2"/>
    <w:rsid w:val="004F1DFD"/>
    <w:rsid w:val="005D4864"/>
    <w:rsid w:val="0065301A"/>
    <w:rsid w:val="006E1909"/>
    <w:rsid w:val="006E68C5"/>
    <w:rsid w:val="0075628D"/>
    <w:rsid w:val="00772440"/>
    <w:rsid w:val="007A6DDC"/>
    <w:rsid w:val="00835D26"/>
    <w:rsid w:val="00867057"/>
    <w:rsid w:val="00872934"/>
    <w:rsid w:val="00944D13"/>
    <w:rsid w:val="009609FE"/>
    <w:rsid w:val="009C7D88"/>
    <w:rsid w:val="009F1089"/>
    <w:rsid w:val="00A56956"/>
    <w:rsid w:val="00A62C89"/>
    <w:rsid w:val="00B40CCD"/>
    <w:rsid w:val="00C17538"/>
    <w:rsid w:val="00C83821"/>
    <w:rsid w:val="00D632AA"/>
    <w:rsid w:val="00D92066"/>
    <w:rsid w:val="00DB57B8"/>
    <w:rsid w:val="00E75F92"/>
    <w:rsid w:val="00EA5CE8"/>
    <w:rsid w:val="00EE4D95"/>
    <w:rsid w:val="00F41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864"/>
    <w:pPr>
      <w:spacing w:after="200" w:line="276" w:lineRule="auto"/>
    </w:pPr>
    <w:rPr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4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5D4864"/>
    <w:rPr>
      <w:rFonts w:ascii="Tahoma" w:hAnsi="Tahoma" w:cs="Tahoma"/>
      <w:sz w:val="16"/>
      <w:szCs w:val="16"/>
      <w:lang w:val="ru-RU"/>
    </w:rPr>
  </w:style>
  <w:style w:type="paragraph" w:styleId="a5">
    <w:name w:val="Normal (Web)"/>
    <w:basedOn w:val="a"/>
    <w:uiPriority w:val="99"/>
    <w:semiHidden/>
    <w:unhideWhenUsed/>
    <w:rsid w:val="005D486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D4864"/>
    <w:pPr>
      <w:ind w:left="720"/>
      <w:contextualSpacing/>
    </w:pPr>
  </w:style>
  <w:style w:type="table" w:styleId="a7">
    <w:name w:val="Table Grid"/>
    <w:basedOn w:val="a1"/>
    <w:uiPriority w:val="59"/>
    <w:rsid w:val="003007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1D66DB"/>
    <w:rPr>
      <w:sz w:val="22"/>
      <w:szCs w:val="22"/>
      <w:lang w:val="ru-RU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864"/>
    <w:pPr>
      <w:spacing w:after="200" w:line="276" w:lineRule="auto"/>
    </w:pPr>
    <w:rPr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4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5D4864"/>
    <w:rPr>
      <w:rFonts w:ascii="Tahoma" w:hAnsi="Tahoma" w:cs="Tahoma"/>
      <w:sz w:val="16"/>
      <w:szCs w:val="16"/>
      <w:lang w:val="ru-RU"/>
    </w:rPr>
  </w:style>
  <w:style w:type="paragraph" w:styleId="a5">
    <w:name w:val="Normal (Web)"/>
    <w:basedOn w:val="a"/>
    <w:uiPriority w:val="99"/>
    <w:semiHidden/>
    <w:unhideWhenUsed/>
    <w:rsid w:val="005D486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D4864"/>
    <w:pPr>
      <w:ind w:left="720"/>
      <w:contextualSpacing/>
    </w:pPr>
  </w:style>
  <w:style w:type="table" w:styleId="a7">
    <w:name w:val="Table Grid"/>
    <w:basedOn w:val="a1"/>
    <w:uiPriority w:val="59"/>
    <w:rsid w:val="003007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1D66DB"/>
    <w:rPr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26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284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58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2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459614">
              <w:marLeft w:val="0"/>
              <w:marRight w:val="0"/>
              <w:marTop w:val="0"/>
              <w:marBottom w:val="0"/>
              <w:divBdr>
                <w:top w:val="inset" w:sz="6" w:space="0" w:color="auto"/>
                <w:left w:val="inset" w:sz="6" w:space="0" w:color="auto"/>
                <w:bottom w:val="inset" w:sz="6" w:space="0" w:color="auto"/>
                <w:right w:val="inset" w:sz="6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3.jpeg"/><Relationship Id="rId18" Type="http://schemas.openxmlformats.org/officeDocument/2006/relationships/hyperlink" Target="http://www.uamodna.com/assets/articles/image/md865e7w/fullsize.jpg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uamodna.com/articles/duhovni-nastanovy-voyinukozaku-kozacjki-zamovlyannya/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2.jpeg"/><Relationship Id="rId17" Type="http://schemas.openxmlformats.org/officeDocument/2006/relationships/hyperlink" Target="http://kalnysh.at.ua/publ/11-1-0-23" TargetMode="Externa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hyperlink" Target="http://www.uamodna.com/articles/kosmogonichni-mify-pro-sotvorennya-zemli-sokolom-rodom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w.ciit.zp.ua/index.php/%D0%A4%D0%B0%D0%B9%D0%BB:107400043_kozak2.png" TargetMode="External"/><Relationship Id="rId11" Type="http://schemas.openxmlformats.org/officeDocument/2006/relationships/hyperlink" Target="https://drive.google.com/open?id=0B7if7LaBDiwkXzhURi1IOWRXOVk&amp;authuser=0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theme" Target="theme/theme1.xml"/><Relationship Id="rId10" Type="http://schemas.openxmlformats.org/officeDocument/2006/relationships/hyperlink" Target="https://drive.google.com/open?id=0B7if7LaBDiwkS1dvZ0dwaU91N1U&amp;authuser=0" TargetMode="External"/><Relationship Id="rId19" Type="http://schemas.openxmlformats.org/officeDocument/2006/relationships/image" Target="media/image7.jpeg"/><Relationship Id="rId4" Type="http://schemas.openxmlformats.org/officeDocument/2006/relationships/settings" Target="settings.xml"/><Relationship Id="rId9" Type="http://schemas.openxmlformats.org/officeDocument/2006/relationships/hyperlink" Target="https://drive.google.com/file/d/0B7if7LaBDiwkY0RQYnhDek82ZzQ/view?usp=sharing" TargetMode="External"/><Relationship Id="rId14" Type="http://schemas.openxmlformats.org/officeDocument/2006/relationships/image" Target="media/image4.jpeg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44;&#1080;&#1085;&#1102;&#1082;\Desktop\&#1042;&#1110;&#1076;&#1082;&#1088;&#1080;&#1090;&#1080;&#1081;%20&#1091;&#1088;&#1086;&#1082;%20&#1079;%20&#1110;&#1089;&#1090;&#1086;&#1088;&#1110;&#1111;%20&#1059;&#1082;&#1088;.%208%20&#1082;&#1083;&#1072;&#1089;\&#1055;&#1088;&#1086;&#1077;&#1082;&#1090;%20%20&#1050;&#1086;&#1079;&#1072;&#1094;&#1100;&#1082;&#1072;%20&#1089;&#1087;&#1072;&#1076;&#1097;&#1080;&#1085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Проект  Козацька спадщина</Template>
  <TotalTime>226</TotalTime>
  <Pages>24</Pages>
  <Words>19256</Words>
  <Characters>10976</Characters>
  <Application>Microsoft Office Word</Application>
  <DocSecurity>0</DocSecurity>
  <Lines>91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Динюк</dc:creator>
  <cp:lastModifiedBy>Богдан</cp:lastModifiedBy>
  <cp:revision>26</cp:revision>
  <dcterms:created xsi:type="dcterms:W3CDTF">2017-10-17T14:52:00Z</dcterms:created>
  <dcterms:modified xsi:type="dcterms:W3CDTF">2023-03-19T23:31:00Z</dcterms:modified>
</cp:coreProperties>
</file>