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3DE" w:rsidRPr="00BC2A08" w:rsidRDefault="00CB63DE" w:rsidP="00BC2A08">
      <w:pPr>
        <w:jc w:val="center"/>
        <w:rPr>
          <w:b/>
          <w:color w:val="000000"/>
          <w:sz w:val="32"/>
          <w:szCs w:val="32"/>
          <w:lang w:val="uk-UA"/>
        </w:rPr>
      </w:pPr>
      <w:r w:rsidRPr="00BC2A08">
        <w:rPr>
          <w:b/>
          <w:bCs/>
          <w:color w:val="000000"/>
          <w:sz w:val="32"/>
          <w:szCs w:val="32"/>
          <w:lang w:val="uk-UA"/>
        </w:rPr>
        <w:t xml:space="preserve"> Павленко О.І, КВНЗ « </w:t>
      </w:r>
      <w:r w:rsidRPr="00BC2A08">
        <w:rPr>
          <w:b/>
          <w:color w:val="000000"/>
          <w:sz w:val="32"/>
          <w:szCs w:val="32"/>
          <w:lang w:val="uk-UA"/>
        </w:rPr>
        <w:t>Новобузький педагогічний коледж».</w:t>
      </w:r>
    </w:p>
    <w:p w:rsidR="00CB63DE" w:rsidRDefault="00CB63DE" w:rsidP="00754165">
      <w:pPr>
        <w:jc w:val="center"/>
        <w:rPr>
          <w:b/>
          <w:sz w:val="40"/>
          <w:szCs w:val="40"/>
          <w:lang w:val="uk-UA"/>
        </w:rPr>
      </w:pPr>
    </w:p>
    <w:p w:rsidR="00CB63DE" w:rsidRPr="00754165" w:rsidRDefault="00CB63DE" w:rsidP="00754165">
      <w:pPr>
        <w:jc w:val="center"/>
        <w:rPr>
          <w:b/>
          <w:sz w:val="40"/>
          <w:szCs w:val="40"/>
          <w:lang w:val="uk-UA"/>
        </w:rPr>
      </w:pPr>
      <w:r w:rsidRPr="00754165">
        <w:rPr>
          <w:b/>
          <w:sz w:val="40"/>
          <w:szCs w:val="40"/>
          <w:lang w:val="uk-UA"/>
        </w:rPr>
        <w:t>Конспект уроку для 2 класу</w:t>
      </w:r>
    </w:p>
    <w:p w:rsidR="00CB63DE" w:rsidRPr="00754165" w:rsidRDefault="00CB63DE">
      <w:pPr>
        <w:rPr>
          <w:sz w:val="48"/>
          <w:szCs w:val="48"/>
          <w:lang w:val="uk-UA"/>
        </w:rPr>
      </w:pPr>
    </w:p>
    <w:p w:rsidR="00CB63DE" w:rsidRPr="00754165" w:rsidRDefault="00CB63DE">
      <w:pPr>
        <w:rPr>
          <w:b/>
          <w:sz w:val="48"/>
          <w:szCs w:val="48"/>
          <w:lang w:val="uk-UA"/>
        </w:rPr>
      </w:pPr>
      <w:r w:rsidRPr="00754165">
        <w:rPr>
          <w:b/>
          <w:sz w:val="48"/>
          <w:szCs w:val="48"/>
          <w:lang w:val="uk-UA"/>
        </w:rPr>
        <w:t>Завдання уроку:</w:t>
      </w:r>
    </w:p>
    <w:p w:rsidR="00CB63DE" w:rsidRPr="00754165" w:rsidRDefault="00CB63DE" w:rsidP="00754165">
      <w:pPr>
        <w:pStyle w:val="ListParagraph"/>
        <w:numPr>
          <w:ilvl w:val="0"/>
          <w:numId w:val="1"/>
        </w:numPr>
        <w:rPr>
          <w:sz w:val="48"/>
          <w:szCs w:val="48"/>
          <w:lang w:val="uk-UA"/>
        </w:rPr>
      </w:pPr>
      <w:r w:rsidRPr="00754165">
        <w:rPr>
          <w:sz w:val="48"/>
          <w:szCs w:val="48"/>
          <w:lang w:val="uk-UA"/>
        </w:rPr>
        <w:t>Комплекс ЗРВ з використа</w:t>
      </w:r>
      <w:r>
        <w:rPr>
          <w:sz w:val="48"/>
          <w:szCs w:val="48"/>
          <w:lang w:val="uk-UA"/>
        </w:rPr>
        <w:t>нням вправ на гімнастичній лаві.</w:t>
      </w:r>
    </w:p>
    <w:p w:rsidR="00CB63DE" w:rsidRPr="00754165" w:rsidRDefault="00CB63DE" w:rsidP="00754165">
      <w:pPr>
        <w:pStyle w:val="ListParagraph"/>
        <w:numPr>
          <w:ilvl w:val="0"/>
          <w:numId w:val="1"/>
        </w:numPr>
        <w:rPr>
          <w:sz w:val="48"/>
          <w:szCs w:val="48"/>
          <w:lang w:val="uk-UA"/>
        </w:rPr>
      </w:pPr>
      <w:r w:rsidRPr="00754165">
        <w:rPr>
          <w:sz w:val="48"/>
          <w:szCs w:val="48"/>
          <w:lang w:val="uk-UA"/>
        </w:rPr>
        <w:t xml:space="preserve">Ознайомлення </w:t>
      </w:r>
      <w:r>
        <w:rPr>
          <w:sz w:val="48"/>
          <w:szCs w:val="48"/>
          <w:lang w:val="uk-UA"/>
        </w:rPr>
        <w:t>з</w:t>
      </w:r>
      <w:r w:rsidRPr="00754165">
        <w:rPr>
          <w:sz w:val="48"/>
          <w:szCs w:val="48"/>
          <w:lang w:val="uk-UA"/>
        </w:rPr>
        <w:t xml:space="preserve"> лазінням по лаві однойменним і різнойменним сп</w:t>
      </w:r>
      <w:r>
        <w:rPr>
          <w:sz w:val="48"/>
          <w:szCs w:val="48"/>
          <w:lang w:val="uk-UA"/>
        </w:rPr>
        <w:t>особом.</w:t>
      </w:r>
    </w:p>
    <w:p w:rsidR="00CB63DE" w:rsidRPr="00754165" w:rsidRDefault="00CB63DE" w:rsidP="00754165">
      <w:pPr>
        <w:pStyle w:val="ListParagraph"/>
        <w:numPr>
          <w:ilvl w:val="0"/>
          <w:numId w:val="1"/>
        </w:numPr>
        <w:rPr>
          <w:sz w:val="48"/>
          <w:szCs w:val="48"/>
          <w:lang w:val="uk-UA"/>
        </w:rPr>
      </w:pPr>
      <w:r w:rsidRPr="00754165">
        <w:rPr>
          <w:sz w:val="48"/>
          <w:szCs w:val="48"/>
          <w:lang w:val="uk-UA"/>
        </w:rPr>
        <w:t>Ознайомлення з ритмічним</w:t>
      </w:r>
      <w:r>
        <w:rPr>
          <w:sz w:val="48"/>
          <w:szCs w:val="48"/>
          <w:lang w:val="uk-UA"/>
        </w:rPr>
        <w:t>и рухами до пісні «Чунга-чанга».</w:t>
      </w:r>
    </w:p>
    <w:p w:rsidR="00CB63DE" w:rsidRDefault="00CB63DE" w:rsidP="00754165">
      <w:pPr>
        <w:pStyle w:val="ListParagraph"/>
        <w:numPr>
          <w:ilvl w:val="0"/>
          <w:numId w:val="1"/>
        </w:numPr>
        <w:rPr>
          <w:sz w:val="48"/>
          <w:szCs w:val="48"/>
          <w:lang w:val="uk-UA"/>
        </w:rPr>
      </w:pPr>
      <w:r w:rsidRPr="00754165">
        <w:rPr>
          <w:sz w:val="48"/>
          <w:szCs w:val="48"/>
          <w:lang w:val="uk-UA"/>
        </w:rPr>
        <w:t>Розвивати увагу у грі «Клас струнко».</w:t>
      </w:r>
    </w:p>
    <w:p w:rsidR="00CB63DE" w:rsidRDefault="00CB63DE" w:rsidP="00754165">
      <w:pPr>
        <w:rPr>
          <w:sz w:val="48"/>
          <w:szCs w:val="48"/>
          <w:lang w:val="uk-UA"/>
        </w:rPr>
      </w:pPr>
    </w:p>
    <w:p w:rsidR="00CB63DE" w:rsidRDefault="00CB63DE" w:rsidP="00754165">
      <w:pPr>
        <w:rPr>
          <w:sz w:val="48"/>
          <w:szCs w:val="4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809"/>
        <w:gridCol w:w="4395"/>
        <w:gridCol w:w="1701"/>
        <w:gridCol w:w="4961"/>
        <w:gridCol w:w="1920"/>
      </w:tblGrid>
      <w:tr w:rsidR="00CB63DE" w:rsidRPr="00147993" w:rsidTr="00147993">
        <w:trPr>
          <w:trHeight w:val="502"/>
        </w:trPr>
        <w:tc>
          <w:tcPr>
            <w:tcW w:w="1809" w:type="dxa"/>
          </w:tcPr>
          <w:p w:rsidR="00CB63DE" w:rsidRPr="00147993" w:rsidRDefault="00CB63DE" w:rsidP="00147993">
            <w:pPr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План уроку</w:t>
            </w:r>
          </w:p>
        </w:tc>
        <w:tc>
          <w:tcPr>
            <w:tcW w:w="4395" w:type="dxa"/>
          </w:tcPr>
          <w:p w:rsidR="00CB63DE" w:rsidRPr="00147993" w:rsidRDefault="00CB63DE" w:rsidP="00147993">
            <w:pPr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Зміст і хід уроку</w:t>
            </w:r>
          </w:p>
        </w:tc>
        <w:tc>
          <w:tcPr>
            <w:tcW w:w="1701" w:type="dxa"/>
          </w:tcPr>
          <w:p w:rsidR="00CB63DE" w:rsidRPr="00147993" w:rsidRDefault="00CB63DE" w:rsidP="00147993">
            <w:pPr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Дозування</w:t>
            </w:r>
          </w:p>
        </w:tc>
        <w:tc>
          <w:tcPr>
            <w:tcW w:w="4961" w:type="dxa"/>
          </w:tcPr>
          <w:p w:rsidR="00CB63DE" w:rsidRPr="00147993" w:rsidRDefault="00CB63DE" w:rsidP="00147993">
            <w:pPr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Організаційно-методичні вказівки</w:t>
            </w:r>
          </w:p>
        </w:tc>
        <w:tc>
          <w:tcPr>
            <w:tcW w:w="1920" w:type="dxa"/>
          </w:tcPr>
          <w:p w:rsidR="00CB63DE" w:rsidRPr="00147993" w:rsidRDefault="00CB63DE" w:rsidP="00147993">
            <w:pPr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Команди</w:t>
            </w:r>
          </w:p>
        </w:tc>
      </w:tr>
      <w:tr w:rsidR="00CB63DE" w:rsidRPr="00147993" w:rsidTr="00147993">
        <w:tc>
          <w:tcPr>
            <w:tcW w:w="1809" w:type="dxa"/>
          </w:tcPr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І. Підготовча частина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1. Оголошення завдань уроку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2. Повороти на місці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3. Різновиди ходьби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4.Вправи в русі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84" w:hanging="284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Перешику-вання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84" w:hanging="284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Комплекс ЗРВ на гімнастичні лаві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ІІ. Основна частина</w:t>
            </w: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ind w:left="284" w:hanging="284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Лазіння по лаві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ind w:left="284" w:hanging="284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Ритмічні рухи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ind w:left="426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Гра «Клас струнко»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ІІІ. Заключна частина</w:t>
            </w:r>
            <w:bookmarkStart w:id="0" w:name="_GoBack"/>
            <w:bookmarkEnd w:id="0"/>
          </w:p>
        </w:tc>
        <w:tc>
          <w:tcPr>
            <w:tcW w:w="4395" w:type="dxa"/>
          </w:tcPr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Шикую дітей в одну шеренгу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Діти, а чи любите ви подорожувати?</w:t>
            </w: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Сьогодні ми з вами відправимося до казкового острова – «Чунга-чанга». На цей острів ми попливемо на кораблику. Під час нашої подорожі ми повинні виконати такі завдання:</w:t>
            </w: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Ознайомитися з лазінням по лаві.</w:t>
            </w: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Вивчити ритмічні рухи до пісні «Чунга-чанга».</w:t>
            </w: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Пограємо в гру «Клас струнко!», за допомогою якої будемо розвивати вашу увагу.</w:t>
            </w: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Перед тим як почати нашу подорож, ми скажемо наш девіз:</w:t>
            </w:r>
          </w:p>
          <w:p w:rsidR="00CB63DE" w:rsidRPr="00147993" w:rsidRDefault="00CB63DE" w:rsidP="00147993">
            <w:pPr>
              <w:spacing w:after="0" w:line="240" w:lineRule="auto"/>
              <w:ind w:left="360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Ми веселі моряки,</w:t>
            </w:r>
          </w:p>
          <w:p w:rsidR="00CB63DE" w:rsidRPr="00147993" w:rsidRDefault="00CB63DE" w:rsidP="00147993">
            <w:pPr>
              <w:spacing w:after="0" w:line="240" w:lineRule="auto"/>
              <w:ind w:left="360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Мандрувати мастаки,</w:t>
            </w:r>
          </w:p>
          <w:p w:rsidR="00CB63DE" w:rsidRPr="00147993" w:rsidRDefault="00CB63DE" w:rsidP="00147993">
            <w:pPr>
              <w:spacing w:after="0" w:line="240" w:lineRule="auto"/>
              <w:ind w:left="360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Дуже любим ми пригоди</w:t>
            </w:r>
          </w:p>
          <w:p w:rsidR="00CB63DE" w:rsidRPr="00147993" w:rsidRDefault="00CB63DE" w:rsidP="00147993">
            <w:pPr>
              <w:spacing w:after="0" w:line="240" w:lineRule="auto"/>
              <w:ind w:left="360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Не боїмся непогоди</w:t>
            </w:r>
          </w:p>
          <w:p w:rsidR="00CB63DE" w:rsidRPr="00147993" w:rsidRDefault="00CB63DE" w:rsidP="00147993">
            <w:pPr>
              <w:spacing w:after="0" w:line="240" w:lineRule="auto"/>
              <w:ind w:left="360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А щоб вдало мандрувати</w:t>
            </w:r>
          </w:p>
          <w:p w:rsidR="00CB63DE" w:rsidRPr="00147993" w:rsidRDefault="00CB63DE" w:rsidP="00147993">
            <w:pPr>
              <w:spacing w:after="0" w:line="240" w:lineRule="auto"/>
              <w:ind w:left="360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Треба м’язи розвивати.</w:t>
            </w: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Повороти ми виконуємо ось так. На носку однієї ноги, п’ятці другої.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а) ходьба крадучись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б) в напівприсяді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в) в повному присяді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 xml:space="preserve">г) швидка 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6"/>
              </w:numPr>
              <w:tabs>
                <w:tab w:val="left" w:pos="34"/>
              </w:tabs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в.п.</w:t>
            </w:r>
          </w:p>
          <w:p w:rsidR="00CB63DE" w:rsidRPr="00147993" w:rsidRDefault="00CB63DE" w:rsidP="00147993">
            <w:pPr>
              <w:pStyle w:val="ListParagraph"/>
              <w:tabs>
                <w:tab w:val="left" w:pos="34"/>
              </w:tabs>
              <w:spacing w:after="0" w:line="240" w:lineRule="auto"/>
              <w:ind w:left="394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1-руки вгору</w:t>
            </w:r>
          </w:p>
          <w:p w:rsidR="00CB63DE" w:rsidRPr="00147993" w:rsidRDefault="00CB63DE" w:rsidP="00147993">
            <w:pPr>
              <w:pStyle w:val="ListParagraph"/>
              <w:tabs>
                <w:tab w:val="left" w:pos="34"/>
              </w:tabs>
              <w:spacing w:after="0" w:line="240" w:lineRule="auto"/>
              <w:ind w:left="394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2-руки вперед</w:t>
            </w:r>
          </w:p>
          <w:p w:rsidR="00CB63DE" w:rsidRPr="00147993" w:rsidRDefault="00CB63DE" w:rsidP="00147993">
            <w:pPr>
              <w:pStyle w:val="ListParagraph"/>
              <w:tabs>
                <w:tab w:val="left" w:pos="34"/>
              </w:tabs>
              <w:spacing w:after="0" w:line="240" w:lineRule="auto"/>
              <w:ind w:left="394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3-руки в сторони</w:t>
            </w:r>
          </w:p>
          <w:p w:rsidR="00CB63DE" w:rsidRPr="00147993" w:rsidRDefault="00CB63DE" w:rsidP="00147993">
            <w:pPr>
              <w:pStyle w:val="ListParagraph"/>
              <w:tabs>
                <w:tab w:val="left" w:pos="34"/>
              </w:tabs>
              <w:spacing w:after="0" w:line="240" w:lineRule="auto"/>
              <w:ind w:left="394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4-в.п.</w:t>
            </w: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6"/>
              </w:numPr>
              <w:tabs>
                <w:tab w:val="left" w:pos="34"/>
              </w:tabs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в.п. – о.с.</w:t>
            </w:r>
          </w:p>
          <w:p w:rsidR="00CB63DE" w:rsidRPr="00147993" w:rsidRDefault="00CB63DE" w:rsidP="00147993">
            <w:pPr>
              <w:pStyle w:val="ListParagraph"/>
              <w:tabs>
                <w:tab w:val="left" w:pos="34"/>
              </w:tabs>
              <w:spacing w:after="0" w:line="240" w:lineRule="auto"/>
              <w:ind w:left="394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1-руки в сторони</w:t>
            </w:r>
          </w:p>
          <w:p w:rsidR="00CB63DE" w:rsidRPr="00147993" w:rsidRDefault="00CB63DE" w:rsidP="00147993">
            <w:pPr>
              <w:pStyle w:val="ListParagraph"/>
              <w:tabs>
                <w:tab w:val="left" w:pos="34"/>
              </w:tabs>
              <w:spacing w:after="0" w:line="240" w:lineRule="auto"/>
              <w:ind w:left="394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2-руки вгору</w:t>
            </w:r>
          </w:p>
          <w:p w:rsidR="00CB63DE" w:rsidRPr="00147993" w:rsidRDefault="00CB63DE" w:rsidP="00147993">
            <w:pPr>
              <w:pStyle w:val="ListParagraph"/>
              <w:tabs>
                <w:tab w:val="left" w:pos="34"/>
              </w:tabs>
              <w:spacing w:after="0" w:line="240" w:lineRule="auto"/>
              <w:ind w:left="394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3-руки в сторони , вниз</w:t>
            </w:r>
          </w:p>
          <w:p w:rsidR="00CB63DE" w:rsidRPr="00147993" w:rsidRDefault="00CB63DE" w:rsidP="00147993">
            <w:pPr>
              <w:pStyle w:val="ListParagraph"/>
              <w:tabs>
                <w:tab w:val="left" w:pos="34"/>
              </w:tabs>
              <w:spacing w:after="0" w:line="240" w:lineRule="auto"/>
              <w:ind w:left="394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4-в.п.</w:t>
            </w: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6"/>
              </w:numPr>
              <w:tabs>
                <w:tab w:val="left" w:pos="34"/>
              </w:tabs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в.п. – руки в сторони</w:t>
            </w:r>
          </w:p>
          <w:p w:rsidR="00CB63DE" w:rsidRPr="00147993" w:rsidRDefault="00CB63DE" w:rsidP="00147993">
            <w:pPr>
              <w:pStyle w:val="ListParagraph"/>
              <w:tabs>
                <w:tab w:val="left" w:pos="34"/>
              </w:tabs>
              <w:spacing w:after="0" w:line="240" w:lineRule="auto"/>
              <w:ind w:left="394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1-руки до плечей</w:t>
            </w:r>
          </w:p>
          <w:p w:rsidR="00CB63DE" w:rsidRPr="00147993" w:rsidRDefault="00CB63DE" w:rsidP="00147993">
            <w:pPr>
              <w:pStyle w:val="ListParagraph"/>
              <w:tabs>
                <w:tab w:val="left" w:pos="34"/>
              </w:tabs>
              <w:spacing w:after="0" w:line="240" w:lineRule="auto"/>
              <w:ind w:left="394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2-руки вгору</w:t>
            </w:r>
          </w:p>
          <w:p w:rsidR="00CB63DE" w:rsidRPr="00147993" w:rsidRDefault="00CB63DE" w:rsidP="00147993">
            <w:pPr>
              <w:pStyle w:val="ListParagraph"/>
              <w:tabs>
                <w:tab w:val="left" w:pos="34"/>
              </w:tabs>
              <w:spacing w:after="0" w:line="240" w:lineRule="auto"/>
              <w:ind w:left="394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3-руки до плечей</w:t>
            </w:r>
          </w:p>
          <w:p w:rsidR="00CB63DE" w:rsidRPr="00147993" w:rsidRDefault="00CB63DE" w:rsidP="00147993">
            <w:pPr>
              <w:pStyle w:val="ListParagraph"/>
              <w:tabs>
                <w:tab w:val="left" w:pos="34"/>
              </w:tabs>
              <w:spacing w:after="0" w:line="240" w:lineRule="auto"/>
              <w:ind w:left="394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4-в.п.</w:t>
            </w:r>
          </w:p>
          <w:p w:rsidR="00CB63DE" w:rsidRPr="00147993" w:rsidRDefault="00CB63DE" w:rsidP="00147993">
            <w:pPr>
              <w:pStyle w:val="ListParagraph"/>
              <w:tabs>
                <w:tab w:val="left" w:pos="34"/>
              </w:tabs>
              <w:spacing w:after="0" w:line="240" w:lineRule="auto"/>
              <w:ind w:left="394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pStyle w:val="ListParagraph"/>
              <w:tabs>
                <w:tab w:val="left" w:pos="34"/>
              </w:tabs>
              <w:spacing w:after="0" w:line="240" w:lineRule="auto"/>
              <w:ind w:left="394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pStyle w:val="ListParagraph"/>
              <w:tabs>
                <w:tab w:val="left" w:pos="34"/>
              </w:tabs>
              <w:spacing w:after="0" w:line="240" w:lineRule="auto"/>
              <w:ind w:left="394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pStyle w:val="ListParagraph"/>
              <w:tabs>
                <w:tab w:val="left" w:pos="34"/>
              </w:tabs>
              <w:spacing w:after="0" w:line="240" w:lineRule="auto"/>
              <w:ind w:left="394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6"/>
              </w:numPr>
              <w:tabs>
                <w:tab w:val="left" w:pos="34"/>
              </w:tabs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в.п. – руки в замок до грудей</w:t>
            </w:r>
          </w:p>
          <w:p w:rsidR="00CB63DE" w:rsidRPr="00147993" w:rsidRDefault="00CB63DE" w:rsidP="00147993">
            <w:pPr>
              <w:pStyle w:val="ListParagraph"/>
              <w:tabs>
                <w:tab w:val="left" w:pos="34"/>
              </w:tabs>
              <w:spacing w:after="0" w:line="240" w:lineRule="auto"/>
              <w:ind w:left="394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1-руки вперед</w:t>
            </w:r>
          </w:p>
          <w:p w:rsidR="00CB63DE" w:rsidRPr="00147993" w:rsidRDefault="00CB63DE" w:rsidP="00147993">
            <w:pPr>
              <w:pStyle w:val="ListParagraph"/>
              <w:tabs>
                <w:tab w:val="left" w:pos="34"/>
              </w:tabs>
              <w:spacing w:after="0" w:line="240" w:lineRule="auto"/>
              <w:ind w:left="394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2-в.п.</w:t>
            </w:r>
          </w:p>
          <w:p w:rsidR="00CB63DE" w:rsidRPr="00147993" w:rsidRDefault="00CB63DE" w:rsidP="00147993">
            <w:pPr>
              <w:pStyle w:val="ListParagraph"/>
              <w:tabs>
                <w:tab w:val="left" w:pos="34"/>
              </w:tabs>
              <w:spacing w:after="0" w:line="240" w:lineRule="auto"/>
              <w:ind w:left="394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pStyle w:val="ListParagraph"/>
              <w:tabs>
                <w:tab w:val="left" w:pos="34"/>
              </w:tabs>
              <w:spacing w:after="0" w:line="240" w:lineRule="auto"/>
              <w:ind w:left="394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pStyle w:val="ListParagraph"/>
              <w:tabs>
                <w:tab w:val="left" w:pos="34"/>
              </w:tabs>
              <w:spacing w:after="0" w:line="240" w:lineRule="auto"/>
              <w:ind w:left="394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pStyle w:val="ListParagraph"/>
              <w:tabs>
                <w:tab w:val="left" w:pos="34"/>
              </w:tabs>
              <w:spacing w:after="0" w:line="240" w:lineRule="auto"/>
              <w:ind w:left="394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6"/>
              </w:numPr>
              <w:tabs>
                <w:tab w:val="left" w:pos="34"/>
              </w:tabs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в.п. – руки в сторони</w:t>
            </w:r>
          </w:p>
          <w:p w:rsidR="00CB63DE" w:rsidRPr="00147993" w:rsidRDefault="00CB63DE" w:rsidP="00147993">
            <w:pPr>
              <w:pStyle w:val="ListParagraph"/>
              <w:tabs>
                <w:tab w:val="left" w:pos="34"/>
              </w:tabs>
              <w:spacing w:after="0" w:line="240" w:lineRule="auto"/>
              <w:ind w:left="394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1 - руки до плечей кисті в кулак</w:t>
            </w:r>
          </w:p>
          <w:p w:rsidR="00CB63DE" w:rsidRPr="00147993" w:rsidRDefault="00CB63DE" w:rsidP="00147993">
            <w:pPr>
              <w:pStyle w:val="ListParagraph"/>
              <w:tabs>
                <w:tab w:val="left" w:pos="34"/>
              </w:tabs>
              <w:spacing w:after="0" w:line="240" w:lineRule="auto"/>
              <w:ind w:left="394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2 - в.п.</w:t>
            </w:r>
          </w:p>
          <w:p w:rsidR="00CB63DE" w:rsidRPr="00147993" w:rsidRDefault="00CB63DE" w:rsidP="00147993">
            <w:pPr>
              <w:pStyle w:val="ListParagraph"/>
              <w:tabs>
                <w:tab w:val="left" w:pos="34"/>
              </w:tabs>
              <w:spacing w:after="0" w:line="240" w:lineRule="auto"/>
              <w:ind w:left="394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3 - руки в гору</w:t>
            </w:r>
          </w:p>
          <w:p w:rsidR="00CB63DE" w:rsidRPr="00147993" w:rsidRDefault="00CB63DE" w:rsidP="00147993">
            <w:pPr>
              <w:pStyle w:val="ListParagraph"/>
              <w:tabs>
                <w:tab w:val="left" w:pos="34"/>
              </w:tabs>
              <w:spacing w:after="0" w:line="240" w:lineRule="auto"/>
              <w:ind w:left="394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4 – вихідне положення</w:t>
            </w:r>
          </w:p>
          <w:p w:rsidR="00CB63DE" w:rsidRPr="00147993" w:rsidRDefault="00CB63DE" w:rsidP="00147993">
            <w:pPr>
              <w:pStyle w:val="ListParagraph"/>
              <w:tabs>
                <w:tab w:val="left" w:pos="34"/>
              </w:tabs>
              <w:spacing w:after="0" w:line="240" w:lineRule="auto"/>
              <w:ind w:left="394"/>
              <w:rPr>
                <w:sz w:val="28"/>
                <w:szCs w:val="28"/>
                <w:lang w:val="uk-UA"/>
              </w:rPr>
            </w:pPr>
            <w:r>
              <w:rPr>
                <w:noProof/>
                <w:lang w:val="uk-UA" w:eastAsia="uk-UA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s1026" type="#_x0000_t75" style="position:absolute;left:0;text-align:left;margin-left:2.1pt;margin-top:53.85pt;width:191.25pt;height:111pt;z-index:-251658240;visibility:visible" wrapcoords="-85 0 -85 21454 21600 21454 21600 0 -85 0">
                  <v:imagedata r:id="rId5" o:title="" cropbottom="31370f" cropleft="4554f" cropright="14677f"/>
                  <w10:wrap type="through"/>
                </v:shape>
              </w:pict>
            </w:r>
          </w:p>
          <w:p w:rsidR="00CB63DE" w:rsidRPr="00147993" w:rsidRDefault="00CB63DE" w:rsidP="00147993">
            <w:pPr>
              <w:pStyle w:val="ListParagraph"/>
              <w:tabs>
                <w:tab w:val="left" w:pos="34"/>
              </w:tabs>
              <w:spacing w:after="0" w:line="240" w:lineRule="auto"/>
              <w:ind w:left="394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pStyle w:val="ListParagraph"/>
              <w:tabs>
                <w:tab w:val="left" w:pos="34"/>
              </w:tabs>
              <w:spacing w:after="0" w:line="240" w:lineRule="auto"/>
              <w:ind w:left="394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pStyle w:val="ListParagraph"/>
              <w:tabs>
                <w:tab w:val="left" w:pos="34"/>
              </w:tabs>
              <w:spacing w:after="0" w:line="240" w:lineRule="auto"/>
              <w:ind w:left="394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pStyle w:val="ListParagraph"/>
              <w:tabs>
                <w:tab w:val="left" w:pos="34"/>
              </w:tabs>
              <w:spacing w:after="0" w:line="240" w:lineRule="auto"/>
              <w:ind w:left="394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pStyle w:val="ListParagraph"/>
              <w:tabs>
                <w:tab w:val="left" w:pos="34"/>
              </w:tabs>
              <w:spacing w:after="0" w:line="240" w:lineRule="auto"/>
              <w:ind w:left="394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after="0" w:line="240" w:lineRule="auto"/>
              <w:ind w:left="459" w:hanging="425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«Піднімання вітрила»</w:t>
            </w:r>
          </w:p>
          <w:p w:rsidR="00CB63DE" w:rsidRPr="00147993" w:rsidRDefault="00CB63DE" w:rsidP="00147993">
            <w:pPr>
              <w:pStyle w:val="ListParagraph"/>
              <w:tabs>
                <w:tab w:val="left" w:pos="34"/>
              </w:tabs>
              <w:spacing w:after="0" w:line="240" w:lineRule="auto"/>
              <w:ind w:left="459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В.п. – сидячи верхи на лаві</w:t>
            </w:r>
          </w:p>
          <w:p w:rsidR="00CB63DE" w:rsidRPr="00147993" w:rsidRDefault="00CB63DE" w:rsidP="00147993">
            <w:pPr>
              <w:pStyle w:val="ListParagraph"/>
              <w:tabs>
                <w:tab w:val="left" w:pos="34"/>
              </w:tabs>
              <w:spacing w:after="0" w:line="240" w:lineRule="auto"/>
              <w:ind w:left="459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1 – підняти руки вгору, зробити оплеск над головою</w:t>
            </w:r>
          </w:p>
          <w:p w:rsidR="00CB63DE" w:rsidRPr="00147993" w:rsidRDefault="00CB63DE" w:rsidP="00147993">
            <w:pPr>
              <w:pStyle w:val="ListParagraph"/>
              <w:tabs>
                <w:tab w:val="left" w:pos="34"/>
              </w:tabs>
              <w:spacing w:after="0" w:line="240" w:lineRule="auto"/>
              <w:ind w:left="459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2 – в.п</w:t>
            </w:r>
          </w:p>
          <w:p w:rsidR="00CB63DE" w:rsidRPr="00147993" w:rsidRDefault="00CB63DE" w:rsidP="00147993">
            <w:pPr>
              <w:pStyle w:val="ListParagraph"/>
              <w:tabs>
                <w:tab w:val="left" w:pos="34"/>
              </w:tabs>
              <w:spacing w:after="0" w:line="240" w:lineRule="auto"/>
              <w:ind w:left="459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after="0" w:line="240" w:lineRule="auto"/>
              <w:ind w:left="459" w:hanging="425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«Кораблик гойдається»</w:t>
            </w:r>
          </w:p>
          <w:p w:rsidR="00CB63DE" w:rsidRPr="00147993" w:rsidRDefault="00CB63DE" w:rsidP="00147993">
            <w:pPr>
              <w:pStyle w:val="ListParagraph"/>
              <w:tabs>
                <w:tab w:val="left" w:pos="34"/>
              </w:tabs>
              <w:spacing w:after="0" w:line="240" w:lineRule="auto"/>
              <w:ind w:left="459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В.п. – сидячи верхи на лаві</w:t>
            </w:r>
          </w:p>
          <w:p w:rsidR="00CB63DE" w:rsidRPr="00147993" w:rsidRDefault="00CB63DE" w:rsidP="00147993">
            <w:pPr>
              <w:pStyle w:val="ListParagraph"/>
              <w:tabs>
                <w:tab w:val="left" w:pos="34"/>
              </w:tabs>
              <w:spacing w:after="0" w:line="240" w:lineRule="auto"/>
              <w:ind w:left="459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1 – нахил тулуба вправо</w:t>
            </w:r>
          </w:p>
          <w:p w:rsidR="00CB63DE" w:rsidRPr="00147993" w:rsidRDefault="00CB63DE" w:rsidP="00147993">
            <w:pPr>
              <w:pStyle w:val="ListParagraph"/>
              <w:tabs>
                <w:tab w:val="left" w:pos="34"/>
              </w:tabs>
              <w:spacing w:after="0" w:line="240" w:lineRule="auto"/>
              <w:ind w:left="459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2 – в.п</w:t>
            </w:r>
          </w:p>
          <w:p w:rsidR="00CB63DE" w:rsidRPr="00147993" w:rsidRDefault="00CB63DE" w:rsidP="00147993">
            <w:pPr>
              <w:pStyle w:val="ListParagraph"/>
              <w:tabs>
                <w:tab w:val="left" w:pos="34"/>
              </w:tabs>
              <w:spacing w:after="0" w:line="240" w:lineRule="auto"/>
              <w:ind w:left="459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 xml:space="preserve">3 – нахил тулуба вліво </w:t>
            </w: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13"/>
              </w:numPr>
              <w:tabs>
                <w:tab w:val="left" w:pos="34"/>
              </w:tabs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–в.п.</w:t>
            </w:r>
          </w:p>
          <w:p w:rsidR="00CB63DE" w:rsidRPr="00147993" w:rsidRDefault="00CB63DE" w:rsidP="00147993">
            <w:pPr>
              <w:pStyle w:val="ListParagraph"/>
              <w:tabs>
                <w:tab w:val="left" w:pos="34"/>
              </w:tabs>
              <w:spacing w:after="0" w:line="240" w:lineRule="auto"/>
              <w:ind w:left="819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tabs>
                <w:tab w:val="left" w:pos="34"/>
              </w:tabs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pStyle w:val="ListParagraph"/>
              <w:spacing w:after="0" w:line="240" w:lineRule="auto"/>
              <w:ind w:left="34"/>
              <w:rPr>
                <w:sz w:val="28"/>
                <w:szCs w:val="28"/>
                <w:lang w:eastAsia="ru-RU"/>
              </w:rPr>
            </w:pPr>
            <w:r w:rsidRPr="00147993">
              <w:rPr>
                <w:sz w:val="28"/>
                <w:szCs w:val="28"/>
                <w:lang w:val="uk-UA" w:eastAsia="ru-RU"/>
              </w:rPr>
              <w:t xml:space="preserve">3. </w:t>
            </w:r>
            <w:r w:rsidRPr="00147993">
              <w:rPr>
                <w:sz w:val="28"/>
                <w:szCs w:val="28"/>
                <w:lang w:eastAsia="ru-RU"/>
              </w:rPr>
              <w:t xml:space="preserve">" </w:t>
            </w:r>
            <w:r w:rsidRPr="00147993">
              <w:rPr>
                <w:sz w:val="28"/>
                <w:szCs w:val="28"/>
                <w:lang w:val="uk-UA" w:eastAsia="uk-UA"/>
              </w:rPr>
              <w:t xml:space="preserve">Гребемо </w:t>
            </w:r>
            <w:r w:rsidRPr="00147993">
              <w:rPr>
                <w:sz w:val="28"/>
                <w:szCs w:val="28"/>
                <w:lang w:eastAsia="ru-RU"/>
              </w:rPr>
              <w:t>вилами"</w:t>
            </w:r>
          </w:p>
          <w:p w:rsidR="00CB63DE" w:rsidRPr="00147993" w:rsidRDefault="00CB63DE" w:rsidP="00147993">
            <w:pPr>
              <w:pStyle w:val="ListParagraph"/>
              <w:spacing w:after="0" w:line="240" w:lineRule="auto"/>
              <w:ind w:left="459"/>
              <w:rPr>
                <w:sz w:val="28"/>
                <w:szCs w:val="28"/>
                <w:lang w:val="uk-UA" w:eastAsia="ru-RU"/>
              </w:rPr>
            </w:pPr>
            <w:r w:rsidRPr="00147993">
              <w:rPr>
                <w:sz w:val="28"/>
                <w:szCs w:val="28"/>
                <w:lang w:eastAsia="ru-RU"/>
              </w:rPr>
              <w:t>в.п.</w:t>
            </w:r>
            <w:r w:rsidRPr="00147993">
              <w:rPr>
                <w:sz w:val="28"/>
                <w:szCs w:val="28"/>
                <w:lang w:val="uk-UA" w:eastAsia="ru-RU"/>
              </w:rPr>
              <w:t xml:space="preserve"> </w:t>
            </w:r>
            <w:r w:rsidRPr="00147993">
              <w:rPr>
                <w:sz w:val="28"/>
                <w:szCs w:val="28"/>
                <w:lang w:eastAsia="ru-RU"/>
              </w:rPr>
              <w:t>-</w:t>
            </w:r>
            <w:r w:rsidRPr="00147993">
              <w:rPr>
                <w:sz w:val="28"/>
                <w:szCs w:val="28"/>
                <w:lang w:val="uk-UA" w:eastAsia="ru-RU"/>
              </w:rPr>
              <w:t xml:space="preserve"> </w:t>
            </w:r>
            <w:r w:rsidRPr="00147993">
              <w:rPr>
                <w:sz w:val="28"/>
                <w:szCs w:val="28"/>
                <w:lang w:eastAsia="ru-RU"/>
              </w:rPr>
              <w:t xml:space="preserve">сидячи верхи на </w:t>
            </w:r>
            <w:r w:rsidRPr="00147993">
              <w:rPr>
                <w:sz w:val="28"/>
                <w:szCs w:val="28"/>
                <w:lang w:val="uk-UA" w:eastAsia="uk-UA"/>
              </w:rPr>
              <w:t>лаві</w:t>
            </w:r>
          </w:p>
          <w:p w:rsidR="00CB63DE" w:rsidRPr="00147993" w:rsidRDefault="00CB63DE" w:rsidP="00147993">
            <w:pPr>
              <w:pStyle w:val="ListParagraph"/>
              <w:spacing w:after="0" w:line="240" w:lineRule="auto"/>
              <w:ind w:left="459"/>
              <w:rPr>
                <w:sz w:val="28"/>
                <w:szCs w:val="28"/>
                <w:lang w:eastAsia="ru-RU"/>
              </w:rPr>
            </w:pPr>
            <w:r w:rsidRPr="00147993">
              <w:rPr>
                <w:sz w:val="28"/>
                <w:szCs w:val="28"/>
                <w:lang w:val="uk-UA" w:eastAsia="ru-RU"/>
              </w:rPr>
              <w:t xml:space="preserve">1 - </w:t>
            </w:r>
            <w:r w:rsidRPr="00147993">
              <w:rPr>
                <w:sz w:val="28"/>
                <w:szCs w:val="28"/>
                <w:lang w:val="uk-UA" w:eastAsia="uk-UA"/>
              </w:rPr>
              <w:t xml:space="preserve">нахил тулуба </w:t>
            </w:r>
            <w:r w:rsidRPr="00147993">
              <w:rPr>
                <w:sz w:val="28"/>
                <w:szCs w:val="28"/>
                <w:lang w:eastAsia="ru-RU"/>
              </w:rPr>
              <w:t xml:space="preserve">вперед, </w:t>
            </w:r>
            <w:r w:rsidRPr="00147993">
              <w:rPr>
                <w:sz w:val="28"/>
                <w:szCs w:val="28"/>
                <w:lang w:val="uk-UA" w:eastAsia="uk-UA"/>
              </w:rPr>
              <w:t xml:space="preserve">дістати </w:t>
            </w:r>
            <w:r w:rsidRPr="00147993">
              <w:rPr>
                <w:sz w:val="28"/>
                <w:szCs w:val="28"/>
                <w:lang w:eastAsia="ru-RU"/>
              </w:rPr>
              <w:t xml:space="preserve">носок </w:t>
            </w:r>
            <w:r w:rsidRPr="00147993">
              <w:rPr>
                <w:sz w:val="28"/>
                <w:szCs w:val="28"/>
                <w:lang w:val="uk-UA" w:eastAsia="uk-UA"/>
              </w:rPr>
              <w:t xml:space="preserve">правої </w:t>
            </w:r>
            <w:r w:rsidRPr="00147993">
              <w:rPr>
                <w:sz w:val="28"/>
                <w:szCs w:val="28"/>
                <w:lang w:eastAsia="ru-RU"/>
              </w:rPr>
              <w:t>ноги</w:t>
            </w:r>
          </w:p>
          <w:p w:rsidR="00CB63DE" w:rsidRPr="00147993" w:rsidRDefault="00CB63DE" w:rsidP="00147993">
            <w:pPr>
              <w:pStyle w:val="ListParagraph"/>
              <w:spacing w:after="0" w:line="240" w:lineRule="auto"/>
              <w:ind w:left="459"/>
              <w:rPr>
                <w:sz w:val="28"/>
                <w:szCs w:val="28"/>
                <w:lang w:eastAsia="ru-RU"/>
              </w:rPr>
            </w:pPr>
            <w:r w:rsidRPr="00147993">
              <w:rPr>
                <w:sz w:val="28"/>
                <w:szCs w:val="28"/>
                <w:lang w:val="uk-UA" w:eastAsia="ru-RU"/>
              </w:rPr>
              <w:t xml:space="preserve">2 - </w:t>
            </w:r>
            <w:r w:rsidRPr="00147993">
              <w:rPr>
                <w:sz w:val="28"/>
                <w:szCs w:val="28"/>
                <w:lang w:eastAsia="ru-RU"/>
              </w:rPr>
              <w:t>в.п.</w:t>
            </w:r>
          </w:p>
          <w:p w:rsidR="00CB63DE" w:rsidRPr="00147993" w:rsidRDefault="00CB63DE" w:rsidP="00147993">
            <w:pPr>
              <w:pStyle w:val="ListParagraph"/>
              <w:spacing w:after="0" w:line="240" w:lineRule="auto"/>
              <w:ind w:left="459"/>
              <w:rPr>
                <w:sz w:val="28"/>
                <w:szCs w:val="28"/>
                <w:lang w:val="uk-UA" w:eastAsia="uk-UA"/>
              </w:rPr>
            </w:pPr>
            <w:r w:rsidRPr="00147993">
              <w:rPr>
                <w:sz w:val="28"/>
                <w:szCs w:val="28"/>
                <w:lang w:val="uk-UA" w:eastAsia="ru-RU"/>
              </w:rPr>
              <w:t xml:space="preserve">3 - </w:t>
            </w:r>
            <w:r w:rsidRPr="00147993">
              <w:rPr>
                <w:sz w:val="28"/>
                <w:szCs w:val="28"/>
                <w:lang w:val="uk-UA" w:eastAsia="uk-UA"/>
              </w:rPr>
              <w:t xml:space="preserve">нахил тулуба </w:t>
            </w:r>
            <w:r w:rsidRPr="00147993">
              <w:rPr>
                <w:sz w:val="28"/>
                <w:szCs w:val="28"/>
                <w:lang w:eastAsia="ru-RU"/>
              </w:rPr>
              <w:t xml:space="preserve">вперед </w:t>
            </w:r>
            <w:r w:rsidRPr="00147993">
              <w:rPr>
                <w:sz w:val="28"/>
                <w:szCs w:val="28"/>
                <w:lang w:val="uk-UA" w:eastAsia="uk-UA"/>
              </w:rPr>
              <w:t>дістати ліву ногу</w:t>
            </w:r>
          </w:p>
          <w:p w:rsidR="00CB63DE" w:rsidRPr="00147993" w:rsidRDefault="00CB63DE" w:rsidP="00147993">
            <w:pPr>
              <w:pStyle w:val="ListParagraph"/>
              <w:spacing w:after="0" w:line="240" w:lineRule="auto"/>
              <w:ind w:left="459"/>
              <w:rPr>
                <w:sz w:val="28"/>
                <w:szCs w:val="28"/>
                <w:lang w:val="uk-UA" w:eastAsia="uk-UA"/>
              </w:rPr>
            </w:pPr>
            <w:r w:rsidRPr="00147993">
              <w:rPr>
                <w:sz w:val="28"/>
                <w:szCs w:val="28"/>
                <w:lang w:val="uk-UA" w:eastAsia="uk-UA"/>
              </w:rPr>
              <w:t>4 – в.п.</w:t>
            </w:r>
          </w:p>
          <w:p w:rsidR="00CB63DE" w:rsidRPr="00147993" w:rsidRDefault="00CB63DE" w:rsidP="00147993">
            <w:pPr>
              <w:pStyle w:val="ListParagraph"/>
              <w:spacing w:after="0" w:line="240" w:lineRule="auto"/>
              <w:ind w:left="459"/>
              <w:rPr>
                <w:sz w:val="28"/>
                <w:szCs w:val="28"/>
                <w:lang w:eastAsia="ru-RU"/>
              </w:rPr>
            </w:pPr>
          </w:p>
          <w:p w:rsidR="00CB63DE" w:rsidRPr="00147993" w:rsidRDefault="00CB63DE" w:rsidP="00147993">
            <w:pPr>
              <w:pStyle w:val="ListParagraph"/>
              <w:spacing w:after="0" w:line="240" w:lineRule="auto"/>
              <w:ind w:left="34"/>
              <w:rPr>
                <w:sz w:val="28"/>
                <w:szCs w:val="28"/>
                <w:lang w:val="uk-UA" w:eastAsia="uk-UA"/>
              </w:rPr>
            </w:pPr>
            <w:r w:rsidRPr="00147993">
              <w:rPr>
                <w:sz w:val="28"/>
                <w:szCs w:val="28"/>
                <w:lang w:val="uk-UA" w:eastAsia="uk-UA"/>
              </w:rPr>
              <w:t>4. "Ніжки у водіщї</w:t>
            </w:r>
            <w:r w:rsidRPr="00147993">
              <w:rPr>
                <w:sz w:val="28"/>
                <w:szCs w:val="28"/>
                <w:vertAlign w:val="superscript"/>
                <w:lang w:val="uk-UA" w:eastAsia="uk-UA"/>
              </w:rPr>
              <w:t>7</w:t>
            </w:r>
            <w:r w:rsidRPr="00147993">
              <w:rPr>
                <w:sz w:val="28"/>
                <w:szCs w:val="28"/>
                <w:lang w:val="uk-UA" w:eastAsia="uk-UA"/>
              </w:rPr>
              <w:t>"</w:t>
            </w:r>
          </w:p>
          <w:p w:rsidR="00CB63DE" w:rsidRPr="00147993" w:rsidRDefault="00CB63DE" w:rsidP="00147993">
            <w:pPr>
              <w:pStyle w:val="ListParagraph"/>
              <w:spacing w:after="0" w:line="240" w:lineRule="auto"/>
              <w:ind w:left="459"/>
              <w:rPr>
                <w:sz w:val="28"/>
                <w:szCs w:val="28"/>
                <w:lang w:val="uk-UA" w:eastAsia="uk-UA"/>
              </w:rPr>
            </w:pPr>
            <w:r w:rsidRPr="00147993">
              <w:rPr>
                <w:sz w:val="28"/>
                <w:szCs w:val="28"/>
                <w:lang w:val="uk-UA" w:eastAsia="uk-UA"/>
              </w:rPr>
              <w:t xml:space="preserve">в.п. </w:t>
            </w:r>
            <w:r w:rsidRPr="00147993">
              <w:rPr>
                <w:sz w:val="28"/>
                <w:szCs w:val="28"/>
                <w:lang w:eastAsia="ru-RU"/>
              </w:rPr>
              <w:t xml:space="preserve">— </w:t>
            </w:r>
            <w:r w:rsidRPr="00147993">
              <w:rPr>
                <w:sz w:val="28"/>
                <w:szCs w:val="28"/>
                <w:lang w:val="uk-UA" w:eastAsia="uk-UA"/>
              </w:rPr>
              <w:t xml:space="preserve">сидячи поперек лави </w:t>
            </w:r>
          </w:p>
          <w:p w:rsidR="00CB63DE" w:rsidRPr="00147993" w:rsidRDefault="00CB63DE" w:rsidP="00147993">
            <w:pPr>
              <w:pStyle w:val="ListParagraph"/>
              <w:spacing w:after="0" w:line="240" w:lineRule="auto"/>
              <w:ind w:left="459"/>
              <w:rPr>
                <w:sz w:val="28"/>
                <w:szCs w:val="28"/>
                <w:lang w:val="uk-UA" w:eastAsia="ru-RU"/>
              </w:rPr>
            </w:pPr>
            <w:r w:rsidRPr="00147993">
              <w:rPr>
                <w:sz w:val="28"/>
                <w:szCs w:val="28"/>
                <w:lang w:eastAsia="ru-RU"/>
              </w:rPr>
              <w:t xml:space="preserve">1 - </w:t>
            </w:r>
            <w:r w:rsidRPr="00147993">
              <w:rPr>
                <w:sz w:val="28"/>
                <w:szCs w:val="28"/>
                <w:lang w:val="uk-UA" w:eastAsia="uk-UA"/>
              </w:rPr>
              <w:t>кругові оберти ногами вперед</w:t>
            </w:r>
          </w:p>
          <w:p w:rsidR="00CB63DE" w:rsidRPr="00147993" w:rsidRDefault="00CB63DE" w:rsidP="00147993">
            <w:pPr>
              <w:pStyle w:val="ListParagraph"/>
              <w:spacing w:after="0" w:line="240" w:lineRule="auto"/>
              <w:ind w:left="459"/>
              <w:rPr>
                <w:sz w:val="28"/>
                <w:szCs w:val="28"/>
                <w:lang w:eastAsia="ru-RU"/>
              </w:rPr>
            </w:pPr>
            <w:r w:rsidRPr="00147993">
              <w:rPr>
                <w:sz w:val="28"/>
                <w:szCs w:val="28"/>
                <w:lang w:val="uk-UA" w:eastAsia="ru-RU"/>
              </w:rPr>
              <w:t xml:space="preserve">2 - </w:t>
            </w:r>
            <w:r w:rsidRPr="00147993">
              <w:rPr>
                <w:sz w:val="28"/>
                <w:szCs w:val="28"/>
                <w:lang w:eastAsia="ru-RU"/>
              </w:rPr>
              <w:t xml:space="preserve"> </w:t>
            </w:r>
            <w:r w:rsidRPr="00147993">
              <w:rPr>
                <w:sz w:val="28"/>
                <w:szCs w:val="28"/>
                <w:lang w:val="uk-UA" w:eastAsia="uk-UA"/>
              </w:rPr>
              <w:t>в.п.</w:t>
            </w:r>
          </w:p>
          <w:p w:rsidR="00CB63DE" w:rsidRPr="00147993" w:rsidRDefault="00CB63DE" w:rsidP="00147993">
            <w:pPr>
              <w:pStyle w:val="ListParagraph"/>
              <w:spacing w:after="0" w:line="240" w:lineRule="auto"/>
              <w:ind w:left="459"/>
              <w:rPr>
                <w:sz w:val="28"/>
                <w:szCs w:val="28"/>
                <w:lang w:val="uk-UA" w:eastAsia="uk-UA"/>
              </w:rPr>
            </w:pPr>
            <w:r w:rsidRPr="00147993">
              <w:rPr>
                <w:sz w:val="28"/>
                <w:szCs w:val="28"/>
                <w:lang w:val="uk-UA" w:eastAsia="uk-UA"/>
              </w:rPr>
              <w:t>3 - кругові оберти ногами назад</w:t>
            </w:r>
          </w:p>
          <w:p w:rsidR="00CB63DE" w:rsidRPr="00147993" w:rsidRDefault="00CB63DE" w:rsidP="00147993">
            <w:pPr>
              <w:pStyle w:val="ListParagraph"/>
              <w:spacing w:after="0" w:line="240" w:lineRule="auto"/>
              <w:ind w:left="459"/>
              <w:rPr>
                <w:sz w:val="28"/>
                <w:szCs w:val="28"/>
                <w:lang w:val="uk-UA" w:eastAsia="uk-UA"/>
              </w:rPr>
            </w:pPr>
            <w:r w:rsidRPr="00147993">
              <w:rPr>
                <w:sz w:val="28"/>
                <w:szCs w:val="28"/>
                <w:lang w:val="uk-UA" w:eastAsia="uk-UA"/>
              </w:rPr>
              <w:t>4 – в.п.</w:t>
            </w:r>
          </w:p>
          <w:p w:rsidR="00CB63DE" w:rsidRPr="00147993" w:rsidRDefault="00CB63DE" w:rsidP="00147993">
            <w:pPr>
              <w:tabs>
                <w:tab w:val="left" w:pos="34"/>
              </w:tabs>
              <w:spacing w:after="0" w:line="240" w:lineRule="auto"/>
              <w:ind w:left="34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5.  « Дивимось в бінокль»</w:t>
            </w:r>
          </w:p>
          <w:p w:rsidR="00CB63DE" w:rsidRPr="00147993" w:rsidRDefault="00CB63DE" w:rsidP="00147993">
            <w:pPr>
              <w:tabs>
                <w:tab w:val="left" w:pos="34"/>
              </w:tabs>
              <w:spacing w:after="0" w:line="240" w:lineRule="auto"/>
              <w:ind w:left="34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 xml:space="preserve">       в.п. – о.с.</w:t>
            </w:r>
          </w:p>
          <w:p w:rsidR="00CB63DE" w:rsidRPr="00147993" w:rsidRDefault="00CB63DE" w:rsidP="00147993">
            <w:pPr>
              <w:tabs>
                <w:tab w:val="left" w:pos="-108"/>
              </w:tabs>
              <w:spacing w:after="0" w:line="240" w:lineRule="auto"/>
              <w:ind w:left="459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1 – встати</w:t>
            </w:r>
          </w:p>
          <w:p w:rsidR="00CB63DE" w:rsidRPr="00147993" w:rsidRDefault="00CB63DE" w:rsidP="00147993">
            <w:pPr>
              <w:tabs>
                <w:tab w:val="left" w:pos="-108"/>
              </w:tabs>
              <w:spacing w:after="0" w:line="240" w:lineRule="auto"/>
              <w:ind w:left="459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2 – упор сидячи</w:t>
            </w:r>
          </w:p>
          <w:p w:rsidR="00CB63DE" w:rsidRPr="00147993" w:rsidRDefault="00CB63DE" w:rsidP="00147993">
            <w:pPr>
              <w:tabs>
                <w:tab w:val="left" w:pos="-108"/>
              </w:tabs>
              <w:spacing w:after="0" w:line="240" w:lineRule="auto"/>
              <w:ind w:left="459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3 – упор лежачи</w:t>
            </w:r>
          </w:p>
          <w:p w:rsidR="00CB63DE" w:rsidRPr="00147993" w:rsidRDefault="00CB63DE" w:rsidP="00147993">
            <w:pPr>
              <w:tabs>
                <w:tab w:val="left" w:pos="-108"/>
              </w:tabs>
              <w:spacing w:after="0" w:line="240" w:lineRule="auto"/>
              <w:ind w:left="459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4 – в.п.</w:t>
            </w: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6"/>
              </w:numPr>
              <w:tabs>
                <w:tab w:val="left" w:pos="-108"/>
              </w:tabs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«Колос»</w:t>
            </w:r>
          </w:p>
          <w:p w:rsidR="00CB63DE" w:rsidRPr="00147993" w:rsidRDefault="00CB63DE" w:rsidP="00147993">
            <w:pPr>
              <w:pStyle w:val="ListParagraph"/>
              <w:spacing w:after="0" w:line="240" w:lineRule="auto"/>
              <w:rPr>
                <w:sz w:val="28"/>
                <w:szCs w:val="28"/>
                <w:lang w:val="uk-UA" w:eastAsia="uk-UA"/>
              </w:rPr>
            </w:pPr>
            <w:r w:rsidRPr="00147993">
              <w:rPr>
                <w:sz w:val="28"/>
                <w:szCs w:val="28"/>
                <w:lang w:val="uk-UA" w:eastAsia="uk-UA"/>
              </w:rPr>
              <w:t xml:space="preserve">в.п.-стоячи,одна нога на лаві, руки на коліні ноги (по </w:t>
            </w:r>
            <w:r w:rsidRPr="00147993">
              <w:rPr>
                <w:sz w:val="28"/>
                <w:szCs w:val="28"/>
                <w:lang w:eastAsia="ru-RU"/>
              </w:rPr>
              <w:t xml:space="preserve">4 </w:t>
            </w:r>
            <w:r w:rsidRPr="00147993">
              <w:rPr>
                <w:sz w:val="28"/>
                <w:szCs w:val="28"/>
                <w:lang w:val="uk-UA" w:eastAsia="uk-UA"/>
              </w:rPr>
              <w:t>р. кожною ногою)</w:t>
            </w:r>
          </w:p>
          <w:p w:rsidR="00CB63DE" w:rsidRPr="00147993" w:rsidRDefault="00CB63DE" w:rsidP="00147993">
            <w:pPr>
              <w:pStyle w:val="ListParagraph"/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pStyle w:val="ListParagraph"/>
              <w:tabs>
                <w:tab w:val="left" w:pos="-108"/>
              </w:tabs>
              <w:spacing w:after="0" w:line="240" w:lineRule="auto"/>
              <w:ind w:left="34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7.  в.п. – стоячи на лаві</w:t>
            </w:r>
          </w:p>
          <w:p w:rsidR="00CB63DE" w:rsidRPr="00147993" w:rsidRDefault="00CB63DE" w:rsidP="00147993">
            <w:pPr>
              <w:pStyle w:val="ListParagraph"/>
              <w:tabs>
                <w:tab w:val="left" w:pos="-108"/>
              </w:tabs>
              <w:spacing w:after="0" w:line="240" w:lineRule="auto"/>
              <w:ind w:left="459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1 – стрибок ноги нарізно, лава під ногами</w:t>
            </w:r>
          </w:p>
          <w:p w:rsidR="00CB63DE" w:rsidRPr="00147993" w:rsidRDefault="00CB63DE" w:rsidP="00147993">
            <w:pPr>
              <w:pStyle w:val="ListParagraph"/>
              <w:tabs>
                <w:tab w:val="left" w:pos="-108"/>
              </w:tabs>
              <w:spacing w:after="0" w:line="240" w:lineRule="auto"/>
              <w:ind w:left="459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2 – стрибок через лаву</w:t>
            </w:r>
          </w:p>
          <w:p w:rsidR="00CB63DE" w:rsidRPr="00147993" w:rsidRDefault="00CB63DE" w:rsidP="00147993">
            <w:pPr>
              <w:pStyle w:val="ListParagraph"/>
              <w:tabs>
                <w:tab w:val="left" w:pos="-108"/>
              </w:tabs>
              <w:spacing w:after="0" w:line="240" w:lineRule="auto"/>
              <w:ind w:left="34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 xml:space="preserve"> </w:t>
            </w:r>
          </w:p>
          <w:p w:rsidR="00CB63DE" w:rsidRPr="00147993" w:rsidRDefault="00CB63DE" w:rsidP="00147993">
            <w:pPr>
              <w:pStyle w:val="ListParagraph"/>
              <w:tabs>
                <w:tab w:val="left" w:pos="-108"/>
              </w:tabs>
              <w:spacing w:after="0" w:line="240" w:lineRule="auto"/>
              <w:ind w:left="34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pStyle w:val="ListParagraph"/>
              <w:tabs>
                <w:tab w:val="left" w:pos="-108"/>
              </w:tabs>
              <w:spacing w:after="0" w:line="240" w:lineRule="auto"/>
              <w:ind w:left="34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pStyle w:val="ListParagraph"/>
              <w:tabs>
                <w:tab w:val="left" w:pos="-108"/>
              </w:tabs>
              <w:spacing w:after="0" w:line="240" w:lineRule="auto"/>
              <w:ind w:left="34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18"/>
              </w:numPr>
              <w:tabs>
                <w:tab w:val="left" w:pos="-108"/>
              </w:tabs>
              <w:spacing w:after="0" w:line="240" w:lineRule="auto"/>
              <w:ind w:left="459" w:hanging="425"/>
              <w:jc w:val="both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Ось ми з вами і на острові "Чунга-чанга".</w:t>
            </w: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18"/>
              </w:numPr>
              <w:tabs>
                <w:tab w:val="left" w:pos="-108"/>
              </w:tabs>
              <w:spacing w:after="0" w:line="240" w:lineRule="auto"/>
              <w:ind w:left="459" w:hanging="425"/>
              <w:jc w:val="both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Діти, а як ви думаєте, хто на ньому живе?</w:t>
            </w: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18"/>
              </w:numPr>
              <w:tabs>
                <w:tab w:val="left" w:pos="-108"/>
              </w:tabs>
              <w:spacing w:after="0" w:line="240" w:lineRule="auto"/>
              <w:ind w:left="459" w:hanging="425"/>
              <w:jc w:val="both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Так, на цьому острові живуть мавпочки, крокодили, черепахи.</w:t>
            </w: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18"/>
              </w:numPr>
              <w:tabs>
                <w:tab w:val="left" w:pos="-108"/>
              </w:tabs>
              <w:spacing w:after="0" w:line="240" w:lineRule="auto"/>
              <w:ind w:left="459" w:hanging="425"/>
              <w:jc w:val="both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Сьогодні ми спробуємо поповзати як черепахи, полазити як мавпочки</w:t>
            </w:r>
          </w:p>
          <w:p w:rsidR="00CB63DE" w:rsidRPr="00147993" w:rsidRDefault="00CB63DE" w:rsidP="00147993">
            <w:pPr>
              <w:pStyle w:val="ListParagraph"/>
              <w:tabs>
                <w:tab w:val="left" w:pos="-108"/>
              </w:tabs>
              <w:spacing w:after="0" w:line="240" w:lineRule="auto"/>
              <w:ind w:left="459"/>
              <w:jc w:val="both"/>
              <w:rPr>
                <w:noProof/>
                <w:sz w:val="28"/>
                <w:szCs w:val="28"/>
                <w:lang w:val="uk-UA" w:eastAsia="ru-RU"/>
              </w:rPr>
            </w:pPr>
          </w:p>
          <w:p w:rsidR="00CB63DE" w:rsidRPr="00147993" w:rsidRDefault="00CB63DE" w:rsidP="00147993">
            <w:pPr>
              <w:pStyle w:val="ListParagraph"/>
              <w:tabs>
                <w:tab w:val="left" w:pos="-108"/>
              </w:tabs>
              <w:spacing w:after="0" w:line="240" w:lineRule="auto"/>
              <w:ind w:left="459"/>
              <w:jc w:val="both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pStyle w:val="ListParagraph"/>
              <w:tabs>
                <w:tab w:val="left" w:pos="-108"/>
              </w:tabs>
              <w:spacing w:after="0" w:line="240" w:lineRule="auto"/>
              <w:ind w:left="34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tabs>
                <w:tab w:val="left" w:pos="34"/>
              </w:tabs>
              <w:spacing w:after="0" w:line="240" w:lineRule="auto"/>
              <w:rPr>
                <w:sz w:val="28"/>
                <w:szCs w:val="28"/>
                <w:lang w:val="uk-UA"/>
              </w:rPr>
            </w:pPr>
            <w:r>
              <w:rPr>
                <w:noProof/>
                <w:lang w:val="uk-UA" w:eastAsia="uk-UA"/>
              </w:rPr>
              <w:pict>
                <v:shape id="Рисунок 2" o:spid="_x0000_s1027" type="#_x0000_t75" style="position:absolute;margin-left:28.15pt;margin-top:18.25pt;width:141.75pt;height:99.75pt;z-index:-251657216;visibility:visible" wrapcoords="-325 0 -325 21486 21600 21486 21600 0 -325 0">
                  <v:imagedata r:id="rId6" o:title="" croptop="20150f" cropbottom="14110f" cropleft="2195f" cropright="4076f"/>
                  <w10:wrap type="through"/>
                </v:shape>
              </w:pic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tabs>
                <w:tab w:val="left" w:pos="3390"/>
              </w:tabs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ab/>
            </w:r>
          </w:p>
          <w:p w:rsidR="00CB63DE" w:rsidRPr="00147993" w:rsidRDefault="00CB63DE" w:rsidP="00147993">
            <w:pPr>
              <w:tabs>
                <w:tab w:val="left" w:pos="3390"/>
              </w:tabs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1.Повзання по лаві на колінах і кистях рук</w:t>
            </w:r>
          </w:p>
          <w:p w:rsidR="00CB63DE" w:rsidRPr="00147993" w:rsidRDefault="00CB63DE" w:rsidP="00147993">
            <w:pPr>
              <w:tabs>
                <w:tab w:val="left" w:pos="3390"/>
              </w:tabs>
              <w:spacing w:after="0" w:line="240" w:lineRule="auto"/>
              <w:ind w:left="318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в.п. - сидячи на ногах</w:t>
            </w:r>
          </w:p>
          <w:p w:rsidR="00CB63DE" w:rsidRPr="00147993" w:rsidRDefault="00CB63DE" w:rsidP="00147993">
            <w:pPr>
              <w:tabs>
                <w:tab w:val="left" w:pos="3390"/>
              </w:tabs>
              <w:spacing w:after="0" w:line="240" w:lineRule="auto"/>
              <w:ind w:left="318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1 - виносимо праву руку і ліву ногу</w:t>
            </w:r>
          </w:p>
          <w:p w:rsidR="00CB63DE" w:rsidRPr="00147993" w:rsidRDefault="00CB63DE" w:rsidP="00147993">
            <w:pPr>
              <w:tabs>
                <w:tab w:val="left" w:pos="3390"/>
              </w:tabs>
              <w:spacing w:after="0" w:line="240" w:lineRule="auto"/>
              <w:ind w:left="318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2 - навпаки</w:t>
            </w:r>
          </w:p>
          <w:p w:rsidR="00CB63DE" w:rsidRPr="00147993" w:rsidRDefault="00CB63DE" w:rsidP="00147993">
            <w:pPr>
              <w:tabs>
                <w:tab w:val="left" w:pos="3390"/>
              </w:tabs>
              <w:spacing w:after="0" w:line="24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2. Лазіння по похилій </w:t>
            </w:r>
            <w:r w:rsidRPr="00147993">
              <w:rPr>
                <w:sz w:val="28"/>
                <w:szCs w:val="28"/>
                <w:lang w:val="uk-UA"/>
              </w:rPr>
              <w:t xml:space="preserve"> лаві різнойменним способом</w:t>
            </w:r>
            <w:r>
              <w:rPr>
                <w:sz w:val="28"/>
                <w:szCs w:val="28"/>
                <w:lang w:val="uk-UA"/>
              </w:rPr>
              <w:t>.</w:t>
            </w:r>
          </w:p>
          <w:p w:rsidR="00CB63DE" w:rsidRPr="00147993" w:rsidRDefault="00CB63DE" w:rsidP="00BC2A08">
            <w:pPr>
              <w:pStyle w:val="ListParagraph"/>
              <w:tabs>
                <w:tab w:val="left" w:pos="3390"/>
              </w:tabs>
              <w:spacing w:after="0" w:line="240" w:lineRule="auto"/>
              <w:ind w:left="34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Повзання по лаві, лежачи на животі.</w:t>
            </w:r>
          </w:p>
          <w:p w:rsidR="00CB63DE" w:rsidRPr="00147993" w:rsidRDefault="00CB63DE" w:rsidP="00147993">
            <w:pPr>
              <w:tabs>
                <w:tab w:val="left" w:pos="3390"/>
              </w:tabs>
              <w:spacing w:after="0" w:line="240" w:lineRule="auto"/>
              <w:ind w:left="318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В.п. - лежачи на лаві підтягування тулуба згинаючи руки в ліктьових суглобах, учень підтягує тіло до місця захвату руками, потім знову випрямляє руки</w:t>
            </w: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10"/>
              </w:numPr>
              <w:tabs>
                <w:tab w:val="left" w:pos="3390"/>
              </w:tabs>
              <w:spacing w:after="0" w:line="240" w:lineRule="auto"/>
              <w:ind w:left="318" w:hanging="284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Пролізання в обручі.</w:t>
            </w:r>
          </w:p>
          <w:p w:rsidR="00CB63DE" w:rsidRPr="00147993" w:rsidRDefault="00CB63DE" w:rsidP="00147993">
            <w:pPr>
              <w:tabs>
                <w:tab w:val="left" w:pos="3390"/>
              </w:tabs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10"/>
              </w:numPr>
              <w:tabs>
                <w:tab w:val="left" w:pos="3390"/>
              </w:tabs>
              <w:spacing w:after="0" w:line="240" w:lineRule="auto"/>
              <w:ind w:left="318" w:hanging="284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Стрибки через набивні м'ячі.</w:t>
            </w:r>
          </w:p>
          <w:p w:rsidR="00CB63DE" w:rsidRPr="00147993" w:rsidRDefault="00CB63DE" w:rsidP="00147993">
            <w:pPr>
              <w:tabs>
                <w:tab w:val="left" w:pos="3390"/>
              </w:tabs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19"/>
              </w:numPr>
              <w:tabs>
                <w:tab w:val="left" w:pos="3390"/>
              </w:tabs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Діти, ви напевно всі знаєте пісню "Чунга-чанга"?</w:t>
            </w: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19"/>
              </w:numPr>
              <w:tabs>
                <w:tab w:val="left" w:pos="3390"/>
              </w:tabs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Давайте з вами привітаємо цей острів танцем "Чунга-чанга"</w:t>
            </w:r>
          </w:p>
          <w:p w:rsidR="00CB63DE" w:rsidRPr="00147993" w:rsidRDefault="00CB63DE" w:rsidP="00147993">
            <w:pPr>
              <w:tabs>
                <w:tab w:val="left" w:pos="3390"/>
              </w:tabs>
              <w:spacing w:after="0" w:line="240" w:lineRule="auto"/>
              <w:ind w:left="34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 xml:space="preserve">1. Піднімання рук вгору почергово </w:t>
            </w:r>
          </w:p>
          <w:p w:rsidR="00CB63DE" w:rsidRPr="00147993" w:rsidRDefault="00CB63DE" w:rsidP="00147993">
            <w:pPr>
              <w:tabs>
                <w:tab w:val="left" w:pos="3390"/>
              </w:tabs>
              <w:spacing w:after="0" w:line="240" w:lineRule="auto"/>
              <w:ind w:left="459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в.п. - о.с.</w:t>
            </w:r>
          </w:p>
          <w:p w:rsidR="00CB63DE" w:rsidRPr="00147993" w:rsidRDefault="00CB63DE" w:rsidP="00147993">
            <w:pPr>
              <w:tabs>
                <w:tab w:val="left" w:pos="3390"/>
              </w:tabs>
              <w:spacing w:after="0" w:line="240" w:lineRule="auto"/>
              <w:ind w:left="459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1 - підняти праву руку вгору, розкрити кисть, піднятись на носки</w:t>
            </w:r>
          </w:p>
          <w:p w:rsidR="00CB63DE" w:rsidRPr="00147993" w:rsidRDefault="00CB63DE" w:rsidP="00147993">
            <w:pPr>
              <w:tabs>
                <w:tab w:val="left" w:pos="3390"/>
              </w:tabs>
              <w:spacing w:after="0" w:line="240" w:lineRule="auto"/>
              <w:ind w:left="459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2 - в.п.</w:t>
            </w:r>
          </w:p>
          <w:p w:rsidR="00CB63DE" w:rsidRPr="00147993" w:rsidRDefault="00CB63DE" w:rsidP="00147993">
            <w:pPr>
              <w:tabs>
                <w:tab w:val="left" w:pos="3390"/>
              </w:tabs>
              <w:spacing w:after="0" w:line="240" w:lineRule="auto"/>
              <w:ind w:left="459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3 - підняти праву руку вгору, розкрити кисть, піднятись на носки</w:t>
            </w: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20"/>
              </w:numPr>
              <w:tabs>
                <w:tab w:val="left" w:pos="3390"/>
              </w:tabs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– в.п.</w:t>
            </w:r>
          </w:p>
          <w:p w:rsidR="00CB63DE" w:rsidRPr="00147993" w:rsidRDefault="00CB63DE" w:rsidP="00147993">
            <w:pPr>
              <w:tabs>
                <w:tab w:val="left" w:pos="3390"/>
              </w:tabs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2. Повороти тулуба</w:t>
            </w:r>
          </w:p>
          <w:p w:rsidR="00CB63DE" w:rsidRPr="00147993" w:rsidRDefault="00CB63DE" w:rsidP="00147993">
            <w:pPr>
              <w:tabs>
                <w:tab w:val="left" w:pos="3390"/>
              </w:tabs>
              <w:spacing w:after="0" w:line="240" w:lineRule="auto"/>
              <w:ind w:left="34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tabs>
                <w:tab w:val="left" w:pos="3390"/>
              </w:tabs>
              <w:spacing w:after="0" w:line="240" w:lineRule="auto"/>
              <w:ind w:left="459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в.п. - ноги нарізно, руки на пояс</w:t>
            </w:r>
          </w:p>
          <w:p w:rsidR="00CB63DE" w:rsidRPr="00147993" w:rsidRDefault="00CB63DE" w:rsidP="00147993">
            <w:pPr>
              <w:tabs>
                <w:tab w:val="left" w:pos="3390"/>
              </w:tabs>
              <w:spacing w:after="0" w:line="240" w:lineRule="auto"/>
              <w:ind w:left="459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1 - повороти вправо, права рука відноситься вправо</w:t>
            </w:r>
          </w:p>
          <w:p w:rsidR="00CB63DE" w:rsidRPr="00147993" w:rsidRDefault="00CB63DE" w:rsidP="00147993">
            <w:pPr>
              <w:tabs>
                <w:tab w:val="left" w:pos="3390"/>
              </w:tabs>
              <w:spacing w:after="0" w:line="240" w:lineRule="auto"/>
              <w:ind w:left="459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2 - в.п.</w:t>
            </w:r>
          </w:p>
          <w:p w:rsidR="00CB63DE" w:rsidRPr="00147993" w:rsidRDefault="00CB63DE" w:rsidP="00147993">
            <w:pPr>
              <w:tabs>
                <w:tab w:val="left" w:pos="3390"/>
              </w:tabs>
              <w:spacing w:after="0" w:line="240" w:lineRule="auto"/>
              <w:ind w:left="459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3 - повороти вліво, ліву руку вліво</w:t>
            </w:r>
          </w:p>
          <w:p w:rsidR="00CB63DE" w:rsidRPr="00147993" w:rsidRDefault="00CB63DE" w:rsidP="00147993">
            <w:pPr>
              <w:tabs>
                <w:tab w:val="left" w:pos="3390"/>
              </w:tabs>
              <w:spacing w:after="0" w:line="240" w:lineRule="auto"/>
              <w:ind w:left="459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4 – в.п.</w:t>
            </w:r>
          </w:p>
          <w:p w:rsidR="00CB63DE" w:rsidRPr="00147993" w:rsidRDefault="00CB63DE" w:rsidP="00147993">
            <w:pPr>
              <w:tabs>
                <w:tab w:val="left" w:pos="3390"/>
              </w:tabs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3. Нахил тулуба з винесенням прямо руки до протилежної ноги</w:t>
            </w:r>
          </w:p>
          <w:p w:rsidR="00CB63DE" w:rsidRPr="00147993" w:rsidRDefault="00CB63DE" w:rsidP="00147993">
            <w:pPr>
              <w:tabs>
                <w:tab w:val="left" w:pos="3390"/>
              </w:tabs>
              <w:spacing w:after="0" w:line="240" w:lineRule="auto"/>
              <w:ind w:left="459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в.п. - ноги нарізно</w:t>
            </w:r>
          </w:p>
          <w:p w:rsidR="00CB63DE" w:rsidRPr="00147993" w:rsidRDefault="00CB63DE" w:rsidP="00147993">
            <w:pPr>
              <w:tabs>
                <w:tab w:val="left" w:pos="3390"/>
              </w:tabs>
              <w:spacing w:after="0" w:line="240" w:lineRule="auto"/>
              <w:ind w:left="459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1 - нахил, права рука до лівої ноги</w:t>
            </w:r>
          </w:p>
          <w:p w:rsidR="00CB63DE" w:rsidRPr="00147993" w:rsidRDefault="00CB63DE" w:rsidP="00147993">
            <w:pPr>
              <w:tabs>
                <w:tab w:val="left" w:pos="3390"/>
              </w:tabs>
              <w:spacing w:after="0" w:line="240" w:lineRule="auto"/>
              <w:ind w:left="459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2 - в.п.</w:t>
            </w:r>
          </w:p>
          <w:p w:rsidR="00CB63DE" w:rsidRPr="00147993" w:rsidRDefault="00CB63DE" w:rsidP="00147993">
            <w:pPr>
              <w:tabs>
                <w:tab w:val="left" w:pos="3390"/>
              </w:tabs>
              <w:spacing w:after="0" w:line="240" w:lineRule="auto"/>
              <w:ind w:left="459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3 - нахил ліва рука до правої ноги</w:t>
            </w:r>
          </w:p>
          <w:p w:rsidR="00CB63DE" w:rsidRPr="00147993" w:rsidRDefault="00CB63DE" w:rsidP="00BC2A08">
            <w:pPr>
              <w:pStyle w:val="ListParagraph"/>
              <w:tabs>
                <w:tab w:val="left" w:pos="3390"/>
              </w:tabs>
              <w:spacing w:after="0" w:line="240" w:lineRule="auto"/>
              <w:ind w:left="510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- в.п.-о.с.</w:t>
            </w:r>
          </w:p>
          <w:p w:rsidR="00CB63DE" w:rsidRDefault="00CB63DE" w:rsidP="00147993">
            <w:pPr>
              <w:pStyle w:val="ListParagraph"/>
              <w:numPr>
                <w:ilvl w:val="0"/>
                <w:numId w:val="3"/>
              </w:numPr>
              <w:tabs>
                <w:tab w:val="left" w:pos="3390"/>
              </w:tabs>
              <w:spacing w:after="0" w:line="240" w:lineRule="auto"/>
              <w:ind w:left="318" w:hanging="284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3"/>
              </w:numPr>
              <w:tabs>
                <w:tab w:val="left" w:pos="3390"/>
              </w:tabs>
              <w:spacing w:after="0" w:line="240" w:lineRule="auto"/>
              <w:ind w:left="318" w:hanging="284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В.п. –о.с</w:t>
            </w:r>
          </w:p>
          <w:p w:rsidR="00CB63DE" w:rsidRPr="00147993" w:rsidRDefault="00CB63DE" w:rsidP="00147993">
            <w:pPr>
              <w:tabs>
                <w:tab w:val="left" w:pos="3390"/>
              </w:tabs>
              <w:spacing w:after="0" w:line="240" w:lineRule="auto"/>
              <w:ind w:left="459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1 - стрибок,( ногу зігнути -ліва нога , права рука)</w:t>
            </w:r>
          </w:p>
          <w:p w:rsidR="00CB63DE" w:rsidRPr="00147993" w:rsidRDefault="00CB63DE" w:rsidP="00147993">
            <w:pPr>
              <w:tabs>
                <w:tab w:val="left" w:pos="3390"/>
              </w:tabs>
              <w:spacing w:after="0" w:line="240" w:lineRule="auto"/>
              <w:ind w:left="459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2 - в.п.</w:t>
            </w:r>
          </w:p>
          <w:p w:rsidR="00CB63DE" w:rsidRPr="00147993" w:rsidRDefault="00CB63DE" w:rsidP="00147993">
            <w:pPr>
              <w:tabs>
                <w:tab w:val="left" w:pos="3390"/>
              </w:tabs>
              <w:spacing w:after="0" w:line="240" w:lineRule="auto"/>
              <w:ind w:left="459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3 - стрибок ( праву ногу до лівої руки)</w:t>
            </w:r>
          </w:p>
          <w:p w:rsidR="00CB63DE" w:rsidRPr="00147993" w:rsidRDefault="00CB63DE" w:rsidP="00147993">
            <w:pPr>
              <w:tabs>
                <w:tab w:val="left" w:pos="3390"/>
              </w:tabs>
              <w:spacing w:after="0" w:line="240" w:lineRule="auto"/>
              <w:ind w:left="459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4 - в.п.</w:t>
            </w: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3"/>
              </w:numPr>
              <w:tabs>
                <w:tab w:val="left" w:pos="3390"/>
              </w:tabs>
              <w:spacing w:after="0" w:line="240" w:lineRule="auto"/>
              <w:ind w:left="459" w:hanging="425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в.п. - лікті зігнуті, ноги нарізно</w:t>
            </w:r>
          </w:p>
          <w:p w:rsidR="00CB63DE" w:rsidRPr="00147993" w:rsidRDefault="00CB63DE" w:rsidP="00147993">
            <w:pPr>
              <w:tabs>
                <w:tab w:val="left" w:pos="3390"/>
              </w:tabs>
              <w:spacing w:after="0" w:line="240" w:lineRule="auto"/>
              <w:ind w:left="34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tabs>
                <w:tab w:val="left" w:pos="3390"/>
              </w:tabs>
              <w:spacing w:after="0" w:line="240" w:lineRule="auto"/>
              <w:ind w:left="459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 xml:space="preserve">1 - стрибок на лівій, мах правою ногою вперед </w:t>
            </w:r>
          </w:p>
          <w:p w:rsidR="00CB63DE" w:rsidRPr="00147993" w:rsidRDefault="00CB63DE" w:rsidP="00147993">
            <w:pPr>
              <w:tabs>
                <w:tab w:val="left" w:pos="3390"/>
              </w:tabs>
              <w:spacing w:after="0" w:line="240" w:lineRule="auto"/>
              <w:ind w:left="459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2 - в.п.</w:t>
            </w:r>
          </w:p>
          <w:p w:rsidR="00CB63DE" w:rsidRPr="00147993" w:rsidRDefault="00CB63DE" w:rsidP="00147993">
            <w:pPr>
              <w:tabs>
                <w:tab w:val="left" w:pos="3390"/>
              </w:tabs>
              <w:spacing w:after="0" w:line="240" w:lineRule="auto"/>
              <w:ind w:left="459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3 - стрибок на правій, мах лівою ногою</w:t>
            </w:r>
          </w:p>
          <w:p w:rsidR="00CB63DE" w:rsidRPr="00147993" w:rsidRDefault="00CB63DE" w:rsidP="00147993">
            <w:pPr>
              <w:tabs>
                <w:tab w:val="left" w:pos="3390"/>
              </w:tabs>
              <w:spacing w:after="0" w:line="240" w:lineRule="auto"/>
              <w:ind w:left="459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4 - в.п.</w:t>
            </w: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3"/>
              </w:numPr>
              <w:tabs>
                <w:tab w:val="left" w:pos="3390"/>
              </w:tabs>
              <w:spacing w:after="0" w:line="240" w:lineRule="auto"/>
              <w:ind w:left="318" w:hanging="284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Стрибки на двох з поворотами тулуба в праву і ліву сторони</w:t>
            </w:r>
          </w:p>
          <w:p w:rsidR="00CB63DE" w:rsidRPr="00147993" w:rsidRDefault="00CB63DE" w:rsidP="00147993">
            <w:pPr>
              <w:pStyle w:val="ListParagraph"/>
              <w:tabs>
                <w:tab w:val="left" w:pos="3390"/>
              </w:tabs>
              <w:spacing w:after="0" w:line="240" w:lineRule="auto"/>
              <w:ind w:left="318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pStyle w:val="ListParagraph"/>
              <w:tabs>
                <w:tab w:val="left" w:pos="3390"/>
              </w:tabs>
              <w:spacing w:after="0" w:line="240" w:lineRule="auto"/>
              <w:ind w:left="318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pStyle w:val="ListParagraph"/>
              <w:tabs>
                <w:tab w:val="left" w:pos="3390"/>
              </w:tabs>
              <w:spacing w:after="0" w:line="240" w:lineRule="auto"/>
              <w:ind w:left="601" w:hanging="283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-</w:t>
            </w:r>
            <w:r w:rsidRPr="00147993">
              <w:rPr>
                <w:sz w:val="28"/>
                <w:szCs w:val="28"/>
                <w:lang w:val="uk-UA"/>
              </w:rPr>
              <w:tab/>
              <w:t>Діти, зараз ми з вами пограємо в гру, яка називається "Клас струнко". Цією грою ми будемо розвивати уважність.</w:t>
            </w:r>
          </w:p>
          <w:p w:rsidR="00CB63DE" w:rsidRPr="00147993" w:rsidRDefault="00CB63DE" w:rsidP="00147993">
            <w:pPr>
              <w:pStyle w:val="ListParagraph"/>
              <w:tabs>
                <w:tab w:val="left" w:pos="3390"/>
              </w:tabs>
              <w:spacing w:after="0" w:line="240" w:lineRule="auto"/>
              <w:ind w:left="601" w:hanging="283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-</w:t>
            </w:r>
            <w:r w:rsidRPr="00147993">
              <w:rPr>
                <w:sz w:val="28"/>
                <w:szCs w:val="28"/>
                <w:lang w:val="uk-UA"/>
              </w:rPr>
              <w:tab/>
              <w:t>Умови цієї гри дуже легкі.</w:t>
            </w:r>
          </w:p>
          <w:p w:rsidR="00CB63DE" w:rsidRPr="00147993" w:rsidRDefault="00CB63DE" w:rsidP="00147993">
            <w:pPr>
              <w:pStyle w:val="ListParagraph"/>
              <w:tabs>
                <w:tab w:val="left" w:pos="3390"/>
              </w:tabs>
              <w:spacing w:after="0" w:line="240" w:lineRule="auto"/>
              <w:ind w:left="601" w:hanging="283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-</w:t>
            </w:r>
            <w:r w:rsidRPr="00147993">
              <w:rPr>
                <w:sz w:val="28"/>
                <w:szCs w:val="28"/>
                <w:lang w:val="uk-UA"/>
              </w:rPr>
              <w:tab/>
              <w:t>Я буду називати команди: кругом, направо, наліво, а ви будете уважно слухати і виконувати певну команду в тому разі, коли я скажу слово "клас"</w:t>
            </w:r>
          </w:p>
          <w:p w:rsidR="00CB63DE" w:rsidRPr="00147993" w:rsidRDefault="00CB63DE" w:rsidP="00147993">
            <w:pPr>
              <w:pStyle w:val="ListParagraph"/>
              <w:tabs>
                <w:tab w:val="left" w:pos="3390"/>
              </w:tabs>
              <w:spacing w:after="0" w:line="240" w:lineRule="auto"/>
              <w:ind w:left="601" w:hanging="283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-</w:t>
            </w:r>
            <w:r w:rsidRPr="00147993">
              <w:rPr>
                <w:sz w:val="28"/>
                <w:szCs w:val="28"/>
                <w:lang w:val="uk-UA"/>
              </w:rPr>
              <w:tab/>
              <w:t>Це був пробний варіант</w:t>
            </w:r>
          </w:p>
          <w:p w:rsidR="00CB63DE" w:rsidRPr="00147993" w:rsidRDefault="00CB63DE" w:rsidP="00147993">
            <w:pPr>
              <w:pStyle w:val="ListParagraph"/>
              <w:tabs>
                <w:tab w:val="left" w:pos="3390"/>
              </w:tabs>
              <w:spacing w:after="0" w:line="240" w:lineRule="auto"/>
              <w:ind w:left="601" w:hanging="283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-</w:t>
            </w:r>
            <w:r w:rsidRPr="00147993">
              <w:rPr>
                <w:sz w:val="28"/>
                <w:szCs w:val="28"/>
                <w:lang w:val="uk-UA"/>
              </w:rPr>
              <w:tab/>
              <w:t>У вас були такі недоліки...</w:t>
            </w:r>
          </w:p>
          <w:p w:rsidR="00CB63DE" w:rsidRPr="00147993" w:rsidRDefault="00CB63DE" w:rsidP="00BC2A08">
            <w:pPr>
              <w:pStyle w:val="ListParagraph"/>
              <w:tabs>
                <w:tab w:val="left" w:pos="3390"/>
              </w:tabs>
              <w:spacing w:after="0" w:line="240" w:lineRule="auto"/>
              <w:ind w:left="360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Шикую дітей в одну шеренгу, проводжу вправи на врівноваження дихання</w:t>
            </w:r>
          </w:p>
          <w:p w:rsidR="00CB63DE" w:rsidRPr="00147993" w:rsidRDefault="00CB63DE" w:rsidP="00147993">
            <w:pPr>
              <w:pStyle w:val="ListParagraph"/>
              <w:tabs>
                <w:tab w:val="left" w:pos="3390"/>
              </w:tabs>
              <w:spacing w:after="0" w:line="240" w:lineRule="auto"/>
              <w:ind w:left="459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В.п. - о.с.</w:t>
            </w:r>
          </w:p>
          <w:p w:rsidR="00CB63DE" w:rsidRPr="00147993" w:rsidRDefault="00CB63DE" w:rsidP="00147993">
            <w:pPr>
              <w:pStyle w:val="ListParagraph"/>
              <w:tabs>
                <w:tab w:val="left" w:pos="3390"/>
              </w:tabs>
              <w:spacing w:after="0" w:line="240" w:lineRule="auto"/>
              <w:ind w:left="459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1 - руки вперед</w:t>
            </w:r>
          </w:p>
          <w:p w:rsidR="00CB63DE" w:rsidRPr="00147993" w:rsidRDefault="00CB63DE" w:rsidP="00147993">
            <w:pPr>
              <w:pStyle w:val="ListParagraph"/>
              <w:tabs>
                <w:tab w:val="left" w:pos="3390"/>
              </w:tabs>
              <w:spacing w:after="0" w:line="240" w:lineRule="auto"/>
              <w:ind w:left="459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2 – руки вгору</w:t>
            </w:r>
          </w:p>
          <w:p w:rsidR="00CB63DE" w:rsidRPr="00147993" w:rsidRDefault="00CB63DE" w:rsidP="00147993">
            <w:pPr>
              <w:pStyle w:val="ListParagraph"/>
              <w:tabs>
                <w:tab w:val="left" w:pos="3390"/>
              </w:tabs>
              <w:spacing w:after="0" w:line="240" w:lineRule="auto"/>
              <w:ind w:left="459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3 – руки в сторони</w:t>
            </w:r>
          </w:p>
          <w:p w:rsidR="00CB63DE" w:rsidRPr="00147993" w:rsidRDefault="00CB63DE" w:rsidP="00147993">
            <w:pPr>
              <w:pStyle w:val="ListParagraph"/>
              <w:tabs>
                <w:tab w:val="left" w:pos="3390"/>
              </w:tabs>
              <w:spacing w:after="0" w:line="240" w:lineRule="auto"/>
              <w:ind w:left="459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4 - в.п.</w:t>
            </w:r>
          </w:p>
          <w:p w:rsidR="00CB63DE" w:rsidRPr="00147993" w:rsidRDefault="00CB63DE" w:rsidP="00147993">
            <w:pPr>
              <w:pStyle w:val="ListParagraph"/>
              <w:tabs>
                <w:tab w:val="left" w:pos="3390"/>
              </w:tabs>
              <w:spacing w:after="0" w:line="240" w:lineRule="auto"/>
              <w:ind w:left="176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Виставляю оцінки, наголошую</w:t>
            </w:r>
          </w:p>
          <w:p w:rsidR="00CB63DE" w:rsidRPr="00147993" w:rsidRDefault="00CB63DE" w:rsidP="00147993">
            <w:pPr>
              <w:pStyle w:val="ListParagraph"/>
              <w:tabs>
                <w:tab w:val="left" w:pos="3390"/>
              </w:tabs>
              <w:spacing w:after="0" w:line="240" w:lineRule="auto"/>
              <w:ind w:left="176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кому необхідно попрацювати</w:t>
            </w:r>
          </w:p>
          <w:p w:rsidR="00CB63DE" w:rsidRPr="00147993" w:rsidRDefault="00CB63DE" w:rsidP="00147993">
            <w:pPr>
              <w:pStyle w:val="ListParagraph"/>
              <w:tabs>
                <w:tab w:val="left" w:pos="3390"/>
              </w:tabs>
              <w:spacing w:after="0" w:line="240" w:lineRule="auto"/>
              <w:ind w:left="459" w:hanging="283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вдома: оголошую д/з</w:t>
            </w:r>
          </w:p>
          <w:p w:rsidR="00CB63DE" w:rsidRPr="00147993" w:rsidRDefault="00CB63DE" w:rsidP="00147993">
            <w:pPr>
              <w:spacing w:after="0" w:line="240" w:lineRule="auto"/>
              <w:ind w:left="459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12-14 хв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3,4 направо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3,4 наліво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3,4 кругом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smartTag w:uri="urn:schemas-microsoft-com:office:smarttags" w:element="metricconverter">
              <w:smartTagPr>
                <w:attr w:name="ProductID" w:val="30 м"/>
              </w:smartTagPr>
              <w:r w:rsidRPr="00147993">
                <w:rPr>
                  <w:sz w:val="28"/>
                  <w:szCs w:val="28"/>
                  <w:lang w:val="uk-UA"/>
                </w:rPr>
                <w:t>30 м</w:t>
              </w:r>
            </w:smartTag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smartTag w:uri="urn:schemas-microsoft-com:office:smarttags" w:element="metricconverter">
              <w:smartTagPr>
                <w:attr w:name="ProductID" w:val="30 м"/>
              </w:smartTagPr>
              <w:r w:rsidRPr="00147993">
                <w:rPr>
                  <w:sz w:val="28"/>
                  <w:szCs w:val="28"/>
                  <w:lang w:val="uk-UA"/>
                </w:rPr>
                <w:t>30 м</w:t>
              </w:r>
            </w:smartTag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smartTag w:uri="urn:schemas-microsoft-com:office:smarttags" w:element="metricconverter">
              <w:smartTagPr>
                <w:attr w:name="ProductID" w:val="30 м"/>
              </w:smartTagPr>
              <w:r w:rsidRPr="00147993">
                <w:rPr>
                  <w:sz w:val="28"/>
                  <w:szCs w:val="28"/>
                  <w:lang w:val="uk-UA"/>
                </w:rPr>
                <w:t>30 м</w:t>
              </w:r>
            </w:smartTag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smartTag w:uri="urn:schemas-microsoft-com:office:smarttags" w:element="metricconverter">
              <w:smartTagPr>
                <w:attr w:name="ProductID" w:val="30 м"/>
              </w:smartTagPr>
              <w:r w:rsidRPr="00147993">
                <w:rPr>
                  <w:sz w:val="28"/>
                  <w:szCs w:val="28"/>
                  <w:lang w:val="uk-UA"/>
                </w:rPr>
                <w:t>30 м</w:t>
              </w:r>
            </w:smartTag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2 хв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3-4 р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4-5 р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4-5 р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4-5 р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4-5 р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4-5 р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7-8 р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7-8 р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7-8 р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7-8 р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7-8 р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7-8 р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7-8 р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BC2A08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15 хв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2-3 хв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2-3 хв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2-3 хв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2-3 хв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2-3 хв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10 хв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4-5 р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4-5 р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4-5 р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4-5 р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4-5 р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4-5 р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3-5 хв.</w:t>
            </w:r>
          </w:p>
        </w:tc>
        <w:tc>
          <w:tcPr>
            <w:tcW w:w="4961" w:type="dxa"/>
          </w:tcPr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Вимагаю дисципліни, правильного інтервалу, звертаю увагу на поставу. Руки притиснуті до тулуба. Рівняння по лінії.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Вимагаю поворота на п’ятці однієї ноги на носку другої ноги . Руки притиснуті до тулуба, кисті в кулак. Звертаю увагу на поставу.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Ходьбу виконувати на передній частині стопи, в повільному темпі, затамовуючи подих.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Ходьбу виконувати не нахиляючи тулуб вперед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Руки тримати на колінах, спина пряма, не виходячи із строю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Ходьбу виконувати з постановкою стопи з п’ятки на носок. Біг виконувати на передній частині стопи, 3 кроки – вдих, 3 кроки – видих.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Руки в ліктях не згинати. Руки вгору – вдих, вперед – видих.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Голову не опускати, руки в ліктях не згинати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Руки в сторони, вгору, вирівнювати в ліктях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Спина рівна. Руки вирівнювати в ліктях і тримати на рівні плечей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Спина пряма, голову не опускати.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Перевіряю рівняння по шерензі та прийнятий інтервал на витягнуті руки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Спина рівна, руки в ліктях не згинати, оплеск над головою, подивитися в гору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Спина пряма, нахили виконувати в боковій площині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Ноги в колінах не згинати, нахил робити якомога глибше, дістаючи грудьми коліно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Спина пряма, ноги в колінах не згинати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Спина пряма, правильне виконання групування, руки в ліктях не згинати, руки на ширині плечей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Спина пряма, ноги вирівнювати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Приземлення на зігнуті ноги, спина пряма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Звернути увагу на положення рук на лаві. Звертаю увагу на правильний захват руками лави і на змінний метод, тобто ліва рука - права нога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Права рука, ліва нога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Згинати руки одночасно, ноги в колінах не згинати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 xml:space="preserve">Спиною обруча не торкатися 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Стрибки виконувати легко з приземленням на зігнуті ноги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Піднімаючись на носки вирівнювати ноги в колінах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Відводячи руки в сторони, тримати на рівні плечей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Виконуючи нахил, ногу в колінах не згинати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Стрибки виконувати легко, без тупотіння об підлогу, приземлятися на передній частині стопи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Махи виконувати прямою ногою, носок відтягнутий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Виконувати стрибки приземленням безшумно, з приземленням на зігнуті ноги в колінах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План проведення гри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1.</w:t>
            </w:r>
            <w:r w:rsidRPr="00147993">
              <w:rPr>
                <w:sz w:val="28"/>
                <w:szCs w:val="28"/>
                <w:lang w:val="uk-UA"/>
              </w:rPr>
              <w:tab/>
              <w:t>Оголошую назву гри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2.</w:t>
            </w:r>
            <w:r w:rsidRPr="00147993">
              <w:rPr>
                <w:sz w:val="28"/>
                <w:szCs w:val="28"/>
                <w:lang w:val="uk-UA"/>
              </w:rPr>
              <w:tab/>
              <w:t>Перешиковую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3.</w:t>
            </w:r>
            <w:r w:rsidRPr="00147993">
              <w:rPr>
                <w:sz w:val="28"/>
                <w:szCs w:val="28"/>
                <w:lang w:val="uk-UA"/>
              </w:rPr>
              <w:tab/>
              <w:t>Проводжу пробний варіант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4.</w:t>
            </w:r>
            <w:r w:rsidRPr="00147993">
              <w:rPr>
                <w:sz w:val="28"/>
                <w:szCs w:val="28"/>
                <w:lang w:val="uk-UA"/>
              </w:rPr>
              <w:tab/>
              <w:t>Зупиняю, виправляю помилки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5.</w:t>
            </w:r>
            <w:r w:rsidRPr="00147993">
              <w:rPr>
                <w:sz w:val="28"/>
                <w:szCs w:val="28"/>
                <w:lang w:val="uk-UA"/>
              </w:rPr>
              <w:tab/>
              <w:t>Заліковий варіант</w:t>
            </w:r>
          </w:p>
          <w:p w:rsidR="00CB63DE" w:rsidRPr="00147993" w:rsidRDefault="00CB63DE" w:rsidP="00147993">
            <w:pPr>
              <w:spacing w:after="0" w:line="240" w:lineRule="auto"/>
              <w:rPr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</w:pPr>
            <w:r w:rsidRPr="00147993">
              <w:rPr>
                <w:rFonts w:eastAsia="Times New Roman"/>
              </w:rPr>
              <w:object w:dxaOrig="8985" w:dyaOrig="5850">
                <v:shape id="_x0000_i1025" type="#_x0000_t75" style="width:233.25pt;height:152.25pt" o:ole="">
                  <v:imagedata r:id="rId7" o:title=""/>
                </v:shape>
                <o:OLEObject Type="Embed" ProgID="Paint.Picture" ShapeID="_x0000_i1025" DrawAspect="Content" ObjectID="_1515999834" r:id="rId8"/>
              </w:objec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Слідкую за дисципліною. Шикую дітей біля лінії. Вимагаю правильного інтервалу.</w:t>
            </w:r>
          </w:p>
        </w:tc>
        <w:tc>
          <w:tcPr>
            <w:tcW w:w="1920" w:type="dxa"/>
          </w:tcPr>
          <w:p w:rsidR="00CB63DE" w:rsidRPr="00147993" w:rsidRDefault="00CB63DE" w:rsidP="0014799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17" w:hanging="283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Шикуйсь!</w:t>
            </w: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17" w:hanging="283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Рівняйсь!</w:t>
            </w: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17" w:hanging="283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Струнко!</w:t>
            </w: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17" w:hanging="283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Добрий день!</w:t>
            </w:r>
          </w:p>
          <w:p w:rsidR="00CB63DE" w:rsidRPr="00147993" w:rsidRDefault="00CB63DE" w:rsidP="00147993">
            <w:pPr>
              <w:spacing w:after="0" w:line="240" w:lineRule="auto"/>
              <w:ind w:left="317" w:hanging="283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ind w:left="317" w:hanging="283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ind w:left="317" w:hanging="283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ind w:left="317" w:hanging="283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ind w:left="317" w:hanging="283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ind w:left="317" w:hanging="283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ind w:left="317" w:hanging="283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ind w:left="317" w:hanging="283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ind w:left="317" w:hanging="283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ind w:left="317" w:hanging="283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ind w:left="317" w:hanging="283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ind w:left="317" w:hanging="283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ind w:left="317" w:hanging="283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ind w:left="317" w:hanging="283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ind w:left="317" w:hanging="283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ind w:left="317" w:hanging="283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ind w:left="317" w:hanging="283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ind w:left="317" w:hanging="283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ind w:left="317" w:hanging="283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ind w:left="317" w:hanging="283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ind w:left="317" w:hanging="283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ind w:left="317" w:hanging="283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ind w:left="317" w:hanging="283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17" w:hanging="283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Налі-во!</w:t>
            </w: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17" w:hanging="283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Напра-во!</w:t>
            </w: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17" w:hanging="283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Кру-гом!</w:t>
            </w:r>
          </w:p>
          <w:p w:rsidR="00CB63DE" w:rsidRPr="00147993" w:rsidRDefault="00CB63DE" w:rsidP="00147993">
            <w:pPr>
              <w:spacing w:after="0" w:line="240" w:lineRule="auto"/>
              <w:ind w:left="317" w:hanging="283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17" w:hanging="283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Наліво в обхід кроком руш!</w:t>
            </w: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17" w:hanging="283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Руки на пояс став!</w:t>
            </w: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17" w:hanging="283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Крадучись руш!</w:t>
            </w: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17" w:hanging="283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В напівприсяді руш!</w:t>
            </w: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17" w:hanging="283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Руки на коліна став. У повному присяді руш!</w:t>
            </w: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17" w:hanging="283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Швидкою ходьбою руш!</w:t>
            </w:r>
          </w:p>
          <w:p w:rsidR="00CB63DE" w:rsidRPr="00147993" w:rsidRDefault="00CB63DE" w:rsidP="00147993">
            <w:pPr>
              <w:spacing w:after="0" w:line="240" w:lineRule="auto"/>
              <w:ind w:left="317" w:hanging="283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17" w:hanging="283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Вправу за мною почи-най!</w:t>
            </w: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17" w:hanging="283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і 1,2,3, закінчили</w:t>
            </w: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17" w:hanging="283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Вправу за мною почи-най!</w:t>
            </w: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17" w:hanging="283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і 1,2,3, закінчили</w:t>
            </w: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17" w:hanging="283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Руки в сторони став!</w:t>
            </w: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17" w:hanging="283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Вправу за мною почи-най!</w:t>
            </w: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17" w:hanging="283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і 1,2,3 закінчили</w:t>
            </w:r>
          </w:p>
          <w:p w:rsidR="00CB63DE" w:rsidRPr="00147993" w:rsidRDefault="00CB63DE" w:rsidP="00147993">
            <w:pPr>
              <w:spacing w:after="0" w:line="240" w:lineRule="auto"/>
              <w:ind w:left="317" w:hanging="283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17" w:hanging="283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Руки до грудей став!</w:t>
            </w: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17" w:hanging="283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Вправу за мною почи-най!</w:t>
            </w: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17" w:hanging="283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і 1 закінчили</w:t>
            </w: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17" w:hanging="283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Руки в сторони став!</w:t>
            </w: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17" w:hanging="283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Вправу за мною почи-най!</w:t>
            </w: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17" w:hanging="283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І 1,2,3 закінчили</w:t>
            </w: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17" w:hanging="283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Через одного крок вперед, направляючий на місці. Кроком руш!</w:t>
            </w: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17" w:hanging="283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В.п. – прийнять!</w:t>
            </w: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17" w:hanging="283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Вправу почи-най!</w:t>
            </w: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17" w:hanging="283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і 1 стій.</w:t>
            </w:r>
          </w:p>
          <w:p w:rsidR="00CB63DE" w:rsidRPr="00147993" w:rsidRDefault="00CB63DE" w:rsidP="00147993">
            <w:pPr>
              <w:pStyle w:val="ListParagraph"/>
              <w:spacing w:after="0" w:line="240" w:lineRule="auto"/>
              <w:ind w:left="317"/>
              <w:rPr>
                <w:sz w:val="28"/>
                <w:szCs w:val="28"/>
                <w:lang w:val="uk-UA"/>
              </w:rPr>
            </w:pP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ind w:left="459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>В.п. – прийнять!</w:t>
            </w: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ind w:left="459"/>
              <w:rPr>
                <w:sz w:val="28"/>
                <w:szCs w:val="28"/>
                <w:lang w:val="uk-UA"/>
              </w:rPr>
            </w:pPr>
            <w:r w:rsidRPr="00147993">
              <w:rPr>
                <w:sz w:val="28"/>
                <w:szCs w:val="28"/>
                <w:lang w:val="uk-UA"/>
              </w:rPr>
              <w:t xml:space="preserve">Вправу в </w:t>
            </w: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ind w:left="459"/>
              <w:rPr>
                <w:sz w:val="28"/>
                <w:szCs w:val="28"/>
                <w:lang w:val="uk-UA" w:eastAsia="uk-UA"/>
              </w:rPr>
            </w:pPr>
            <w:r w:rsidRPr="00147993">
              <w:rPr>
                <w:sz w:val="28"/>
                <w:szCs w:val="28"/>
                <w:lang w:val="uk-UA" w:eastAsia="uk-UA"/>
              </w:rPr>
              <w:t>в ліву сторону почи</w:t>
            </w:r>
            <w:r w:rsidRPr="00147993">
              <w:rPr>
                <w:sz w:val="28"/>
                <w:szCs w:val="28"/>
                <w:lang w:val="uk-UA" w:eastAsia="uk-UA"/>
              </w:rPr>
              <w:softHyphen/>
              <w:t>най!</w:t>
            </w: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ind w:left="459"/>
              <w:rPr>
                <w:sz w:val="28"/>
                <w:szCs w:val="28"/>
                <w:lang w:val="uk-UA" w:eastAsia="uk-UA"/>
              </w:rPr>
            </w:pPr>
            <w:r w:rsidRPr="00147993">
              <w:rPr>
                <w:sz w:val="28"/>
                <w:szCs w:val="28"/>
                <w:lang w:val="uk-UA" w:eastAsia="uk-UA"/>
              </w:rPr>
              <w:t>і 1,2,3, закінчили.</w:t>
            </w: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ind w:left="459"/>
              <w:rPr>
                <w:sz w:val="28"/>
                <w:szCs w:val="28"/>
                <w:lang w:val="uk-UA" w:eastAsia="uk-UA"/>
              </w:rPr>
            </w:pPr>
            <w:r w:rsidRPr="00147993">
              <w:rPr>
                <w:sz w:val="28"/>
                <w:szCs w:val="28"/>
                <w:lang w:val="uk-UA" w:eastAsia="uk-UA"/>
              </w:rPr>
              <w:t>В.п,- прийняти!</w:t>
            </w: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ind w:left="459"/>
              <w:rPr>
                <w:sz w:val="28"/>
                <w:szCs w:val="28"/>
                <w:lang w:val="uk-UA" w:eastAsia="uk-UA"/>
              </w:rPr>
            </w:pPr>
            <w:r w:rsidRPr="00147993">
              <w:rPr>
                <w:sz w:val="28"/>
                <w:szCs w:val="28"/>
                <w:lang w:val="uk-UA" w:eastAsia="uk-UA"/>
              </w:rPr>
              <w:t>Вправу до правої ноги почи-най!</w:t>
            </w: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ind w:left="459"/>
              <w:rPr>
                <w:sz w:val="28"/>
                <w:szCs w:val="28"/>
                <w:lang w:val="uk-UA" w:eastAsia="uk-UA"/>
              </w:rPr>
            </w:pPr>
            <w:r w:rsidRPr="00147993">
              <w:rPr>
                <w:sz w:val="28"/>
                <w:szCs w:val="28"/>
                <w:lang w:val="uk-UA" w:eastAsia="uk-UA"/>
              </w:rPr>
              <w:t>і 1,2,3, закінчили.</w:t>
            </w:r>
          </w:p>
          <w:p w:rsidR="00CB63DE" w:rsidRPr="00147993" w:rsidRDefault="00CB63DE" w:rsidP="00147993">
            <w:pPr>
              <w:pStyle w:val="ListParagraph"/>
              <w:spacing w:after="0" w:line="240" w:lineRule="auto"/>
              <w:ind w:left="459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ind w:left="459"/>
              <w:rPr>
                <w:sz w:val="28"/>
                <w:szCs w:val="28"/>
                <w:lang w:val="uk-UA" w:eastAsia="uk-UA"/>
              </w:rPr>
            </w:pPr>
            <w:r w:rsidRPr="00147993">
              <w:rPr>
                <w:sz w:val="28"/>
                <w:szCs w:val="28"/>
                <w:lang w:val="uk-UA" w:eastAsia="uk-UA"/>
              </w:rPr>
              <w:t>В.п. –прийнять!</w:t>
            </w: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ind w:left="459"/>
              <w:rPr>
                <w:sz w:val="28"/>
                <w:szCs w:val="28"/>
                <w:lang w:val="uk-UA" w:eastAsia="uk-UA"/>
              </w:rPr>
            </w:pPr>
            <w:r w:rsidRPr="00147993">
              <w:rPr>
                <w:sz w:val="28"/>
                <w:szCs w:val="28"/>
                <w:lang w:val="uk-UA" w:eastAsia="uk-UA"/>
              </w:rPr>
              <w:t>Вправу почи-най!</w:t>
            </w: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ind w:left="459"/>
              <w:rPr>
                <w:sz w:val="28"/>
                <w:szCs w:val="28"/>
                <w:lang w:val="uk-UA" w:eastAsia="uk-UA"/>
              </w:rPr>
            </w:pPr>
            <w:r w:rsidRPr="00147993">
              <w:rPr>
                <w:sz w:val="28"/>
                <w:szCs w:val="28"/>
                <w:lang w:val="uk-UA" w:eastAsia="uk-UA"/>
              </w:rPr>
              <w:t>і 1,2,3 стій!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ind w:left="459"/>
              <w:rPr>
                <w:sz w:val="28"/>
                <w:szCs w:val="28"/>
                <w:lang w:val="uk-UA" w:eastAsia="uk-UA"/>
              </w:rPr>
            </w:pPr>
            <w:r w:rsidRPr="00147993">
              <w:rPr>
                <w:sz w:val="28"/>
                <w:szCs w:val="28"/>
                <w:lang w:val="uk-UA" w:eastAsia="uk-UA"/>
              </w:rPr>
              <w:t>Вправу почи-най!</w:t>
            </w: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ind w:left="459"/>
              <w:rPr>
                <w:sz w:val="28"/>
                <w:szCs w:val="28"/>
                <w:lang w:val="uk-UA" w:eastAsia="uk-UA"/>
              </w:rPr>
            </w:pPr>
            <w:r w:rsidRPr="00147993">
              <w:rPr>
                <w:sz w:val="28"/>
                <w:szCs w:val="28"/>
                <w:lang w:val="uk-UA" w:eastAsia="uk-UA"/>
              </w:rPr>
              <w:t>і 1,2,3 стій!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ind w:left="459"/>
              <w:rPr>
                <w:sz w:val="28"/>
                <w:szCs w:val="28"/>
                <w:lang w:val="uk-UA" w:eastAsia="uk-UA"/>
              </w:rPr>
            </w:pPr>
            <w:r w:rsidRPr="00147993">
              <w:rPr>
                <w:sz w:val="28"/>
                <w:szCs w:val="28"/>
                <w:lang w:val="uk-UA" w:eastAsia="uk-UA"/>
              </w:rPr>
              <w:t>В.п. –прийнять!</w:t>
            </w: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ind w:left="459"/>
              <w:rPr>
                <w:sz w:val="28"/>
                <w:szCs w:val="28"/>
                <w:lang w:val="uk-UA" w:eastAsia="uk-UA"/>
              </w:rPr>
            </w:pPr>
            <w:r w:rsidRPr="00147993">
              <w:rPr>
                <w:sz w:val="28"/>
                <w:szCs w:val="28"/>
                <w:lang w:val="uk-UA" w:eastAsia="uk-UA"/>
              </w:rPr>
              <w:t>Вправу почи-най!</w:t>
            </w: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ind w:left="459"/>
              <w:rPr>
                <w:sz w:val="28"/>
                <w:szCs w:val="28"/>
                <w:lang w:val="uk-UA" w:eastAsia="uk-UA"/>
              </w:rPr>
            </w:pPr>
            <w:r w:rsidRPr="00147993">
              <w:rPr>
                <w:sz w:val="28"/>
                <w:szCs w:val="28"/>
                <w:lang w:val="uk-UA" w:eastAsia="uk-UA"/>
              </w:rPr>
              <w:t>і 1 стій!</w:t>
            </w: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ind w:left="459"/>
              <w:rPr>
                <w:sz w:val="28"/>
                <w:szCs w:val="28"/>
                <w:lang w:val="uk-UA" w:eastAsia="uk-UA"/>
              </w:rPr>
            </w:pPr>
            <w:r w:rsidRPr="00147993">
              <w:rPr>
                <w:sz w:val="28"/>
                <w:szCs w:val="28"/>
                <w:lang w:val="uk-UA" w:eastAsia="uk-UA"/>
              </w:rPr>
              <w:t>В.п. –прийнять!</w:t>
            </w: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ind w:left="459"/>
              <w:rPr>
                <w:sz w:val="28"/>
                <w:szCs w:val="28"/>
                <w:lang w:val="uk-UA" w:eastAsia="uk-UA"/>
              </w:rPr>
            </w:pPr>
            <w:r w:rsidRPr="00147993">
              <w:rPr>
                <w:sz w:val="28"/>
                <w:szCs w:val="28"/>
                <w:lang w:val="uk-UA" w:eastAsia="uk-UA"/>
              </w:rPr>
              <w:t>Вправу почи-най!</w:t>
            </w: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ind w:left="459"/>
              <w:rPr>
                <w:sz w:val="28"/>
                <w:szCs w:val="28"/>
                <w:lang w:val="uk-UA" w:eastAsia="uk-UA"/>
              </w:rPr>
            </w:pPr>
            <w:r w:rsidRPr="00147993">
              <w:rPr>
                <w:sz w:val="28"/>
                <w:szCs w:val="28"/>
                <w:lang w:val="uk-UA" w:eastAsia="uk-UA"/>
              </w:rPr>
              <w:t>і 1 стій!</w:t>
            </w: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2"/>
              </w:numPr>
              <w:tabs>
                <w:tab w:val="left" w:pos="459"/>
              </w:tabs>
              <w:spacing w:after="0" w:line="240" w:lineRule="auto"/>
              <w:ind w:left="317" w:hanging="317"/>
              <w:rPr>
                <w:sz w:val="28"/>
                <w:szCs w:val="28"/>
                <w:lang w:val="uk-UA" w:eastAsia="uk-UA"/>
              </w:rPr>
            </w:pPr>
            <w:r w:rsidRPr="00147993">
              <w:rPr>
                <w:sz w:val="28"/>
                <w:szCs w:val="28"/>
                <w:lang w:val="uk-UA" w:eastAsia="uk-UA"/>
              </w:rPr>
              <w:t>Шикуйсь!</w:t>
            </w: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2"/>
              </w:numPr>
              <w:tabs>
                <w:tab w:val="left" w:pos="459"/>
              </w:tabs>
              <w:spacing w:after="0" w:line="240" w:lineRule="auto"/>
              <w:ind w:left="317" w:hanging="317"/>
              <w:rPr>
                <w:sz w:val="28"/>
                <w:szCs w:val="28"/>
                <w:lang w:val="uk-UA" w:eastAsia="uk-UA"/>
              </w:rPr>
            </w:pPr>
            <w:r w:rsidRPr="00147993">
              <w:rPr>
                <w:sz w:val="28"/>
                <w:szCs w:val="28"/>
                <w:lang w:val="uk-UA" w:eastAsia="uk-UA"/>
              </w:rPr>
              <w:t>Рівняйсь!</w:t>
            </w: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2"/>
              </w:numPr>
              <w:tabs>
                <w:tab w:val="left" w:pos="459"/>
              </w:tabs>
              <w:spacing w:after="0" w:line="240" w:lineRule="auto"/>
              <w:ind w:left="317" w:hanging="317"/>
              <w:rPr>
                <w:sz w:val="28"/>
                <w:szCs w:val="28"/>
                <w:lang w:val="uk-UA" w:eastAsia="uk-UA"/>
              </w:rPr>
            </w:pPr>
            <w:r w:rsidRPr="00147993">
              <w:rPr>
                <w:sz w:val="28"/>
                <w:szCs w:val="28"/>
                <w:lang w:val="uk-UA" w:eastAsia="uk-UA"/>
              </w:rPr>
              <w:t>Струнко!</w:t>
            </w: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2"/>
              </w:numPr>
              <w:tabs>
                <w:tab w:val="left" w:pos="459"/>
              </w:tabs>
              <w:spacing w:after="0" w:line="240" w:lineRule="auto"/>
              <w:ind w:left="317" w:hanging="317"/>
              <w:rPr>
                <w:sz w:val="28"/>
                <w:szCs w:val="28"/>
                <w:lang w:val="uk-UA" w:eastAsia="uk-UA"/>
              </w:rPr>
            </w:pPr>
            <w:r w:rsidRPr="00147993">
              <w:rPr>
                <w:sz w:val="28"/>
                <w:szCs w:val="28"/>
                <w:lang w:val="uk-UA" w:eastAsia="uk-UA"/>
              </w:rPr>
              <w:t>Клас напра-во!</w:t>
            </w: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2"/>
              </w:numPr>
              <w:tabs>
                <w:tab w:val="left" w:pos="459"/>
              </w:tabs>
              <w:spacing w:after="0" w:line="240" w:lineRule="auto"/>
              <w:ind w:left="317" w:hanging="317"/>
              <w:rPr>
                <w:sz w:val="28"/>
                <w:szCs w:val="28"/>
                <w:lang w:val="uk-UA" w:eastAsia="uk-UA"/>
              </w:rPr>
            </w:pPr>
            <w:r w:rsidRPr="00147993">
              <w:rPr>
                <w:sz w:val="28"/>
                <w:szCs w:val="28"/>
                <w:lang w:val="uk-UA" w:eastAsia="uk-UA"/>
              </w:rPr>
              <w:t>Кру-гом!</w:t>
            </w: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2"/>
              </w:numPr>
              <w:tabs>
                <w:tab w:val="left" w:pos="459"/>
              </w:tabs>
              <w:spacing w:after="0" w:line="240" w:lineRule="auto"/>
              <w:ind w:left="317" w:hanging="317"/>
              <w:rPr>
                <w:sz w:val="28"/>
                <w:szCs w:val="28"/>
                <w:lang w:val="uk-UA" w:eastAsia="uk-UA"/>
              </w:rPr>
            </w:pPr>
            <w:r w:rsidRPr="00147993">
              <w:rPr>
                <w:sz w:val="28"/>
                <w:szCs w:val="28"/>
                <w:lang w:val="uk-UA" w:eastAsia="uk-UA"/>
              </w:rPr>
              <w:t>Налі-во!</w:t>
            </w: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2"/>
              </w:numPr>
              <w:tabs>
                <w:tab w:val="left" w:pos="459"/>
              </w:tabs>
              <w:spacing w:after="0" w:line="240" w:lineRule="auto"/>
              <w:ind w:left="317" w:hanging="317"/>
              <w:rPr>
                <w:sz w:val="28"/>
                <w:szCs w:val="28"/>
                <w:lang w:val="uk-UA" w:eastAsia="uk-UA"/>
              </w:rPr>
            </w:pPr>
            <w:r w:rsidRPr="00147993">
              <w:rPr>
                <w:sz w:val="28"/>
                <w:szCs w:val="28"/>
                <w:lang w:val="uk-UA" w:eastAsia="uk-UA"/>
              </w:rPr>
              <w:t>Стій 1,2.</w:t>
            </w:r>
          </w:p>
          <w:p w:rsidR="00CB63DE" w:rsidRPr="00147993" w:rsidRDefault="00CB63DE" w:rsidP="00147993">
            <w:pPr>
              <w:pStyle w:val="ListParagraph"/>
              <w:numPr>
                <w:ilvl w:val="0"/>
                <w:numId w:val="2"/>
              </w:numPr>
              <w:tabs>
                <w:tab w:val="left" w:pos="459"/>
              </w:tabs>
              <w:spacing w:after="0" w:line="240" w:lineRule="auto"/>
              <w:ind w:left="317" w:hanging="317"/>
              <w:rPr>
                <w:sz w:val="28"/>
                <w:szCs w:val="28"/>
                <w:lang w:val="uk-UA" w:eastAsia="uk-UA"/>
              </w:rPr>
            </w:pPr>
            <w:r w:rsidRPr="00147993">
              <w:rPr>
                <w:sz w:val="28"/>
                <w:szCs w:val="28"/>
                <w:lang w:val="uk-UA" w:eastAsia="uk-UA"/>
              </w:rPr>
              <w:t>Клас стій 1,2!</w:t>
            </w:r>
          </w:p>
          <w:p w:rsidR="00CB63DE" w:rsidRPr="00147993" w:rsidRDefault="00CB63DE" w:rsidP="00147993">
            <w:pPr>
              <w:pStyle w:val="ListParagraph"/>
              <w:spacing w:after="0" w:line="240" w:lineRule="auto"/>
              <w:ind w:left="459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pStyle w:val="ListParagraph"/>
              <w:spacing w:after="0" w:line="240" w:lineRule="auto"/>
              <w:ind w:left="459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pStyle w:val="ListParagraph"/>
              <w:spacing w:after="0" w:line="240" w:lineRule="auto"/>
              <w:ind w:left="459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pStyle w:val="ListParagraph"/>
              <w:spacing w:after="0" w:line="240" w:lineRule="auto"/>
              <w:ind w:left="459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pStyle w:val="ListParagraph"/>
              <w:spacing w:after="0" w:line="240" w:lineRule="auto"/>
              <w:ind w:left="459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pStyle w:val="ListParagraph"/>
              <w:spacing w:after="0" w:line="240" w:lineRule="auto"/>
              <w:ind w:left="459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pStyle w:val="ListParagraph"/>
              <w:spacing w:after="0" w:line="240" w:lineRule="auto"/>
              <w:ind w:left="459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pStyle w:val="ListParagraph"/>
              <w:spacing w:after="0" w:line="240" w:lineRule="auto"/>
              <w:ind w:left="459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pStyle w:val="ListParagraph"/>
              <w:spacing w:after="0" w:line="240" w:lineRule="auto"/>
              <w:ind w:left="459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pStyle w:val="ListParagraph"/>
              <w:spacing w:after="0" w:line="240" w:lineRule="auto"/>
              <w:ind w:left="459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pStyle w:val="ListParagraph"/>
              <w:spacing w:after="0" w:line="240" w:lineRule="auto"/>
              <w:ind w:left="459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pStyle w:val="ListParagraph"/>
              <w:spacing w:after="0" w:line="240" w:lineRule="auto"/>
              <w:ind w:left="459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pStyle w:val="ListParagraph"/>
              <w:spacing w:after="0" w:line="240" w:lineRule="auto"/>
              <w:ind w:left="459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pStyle w:val="ListParagraph"/>
              <w:spacing w:after="0" w:line="240" w:lineRule="auto"/>
              <w:ind w:left="459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pStyle w:val="ListParagraph"/>
              <w:spacing w:after="0" w:line="240" w:lineRule="auto"/>
              <w:ind w:left="459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pStyle w:val="ListParagraph"/>
              <w:spacing w:after="0" w:line="240" w:lineRule="auto"/>
              <w:ind w:left="459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pStyle w:val="ListParagraph"/>
              <w:spacing w:after="0" w:line="240" w:lineRule="auto"/>
              <w:ind w:left="459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pStyle w:val="ListParagraph"/>
              <w:spacing w:after="0" w:line="240" w:lineRule="auto"/>
              <w:ind w:left="459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pStyle w:val="ListParagraph"/>
              <w:spacing w:after="0" w:line="240" w:lineRule="auto"/>
              <w:ind w:left="459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pStyle w:val="ListParagraph"/>
              <w:spacing w:after="0" w:line="240" w:lineRule="auto"/>
              <w:ind w:left="459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pStyle w:val="ListParagraph"/>
              <w:spacing w:after="0" w:line="240" w:lineRule="auto"/>
              <w:ind w:left="459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pStyle w:val="ListParagraph"/>
              <w:spacing w:after="0" w:line="240" w:lineRule="auto"/>
              <w:ind w:left="459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pStyle w:val="ListParagraph"/>
              <w:spacing w:after="0" w:line="240" w:lineRule="auto"/>
              <w:ind w:left="459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pStyle w:val="ListParagraph"/>
              <w:spacing w:after="0" w:line="240" w:lineRule="auto"/>
              <w:ind w:left="459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pStyle w:val="ListParagraph"/>
              <w:spacing w:after="0" w:line="240" w:lineRule="auto"/>
              <w:ind w:left="459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pStyle w:val="ListParagraph"/>
              <w:spacing w:after="0" w:line="240" w:lineRule="auto"/>
              <w:ind w:left="459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pStyle w:val="ListParagraph"/>
              <w:spacing w:after="0" w:line="240" w:lineRule="auto"/>
              <w:ind w:left="459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pStyle w:val="ListParagraph"/>
              <w:spacing w:after="0" w:line="240" w:lineRule="auto"/>
              <w:ind w:left="459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pStyle w:val="ListParagraph"/>
              <w:spacing w:after="0" w:line="240" w:lineRule="auto"/>
              <w:ind w:left="459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pStyle w:val="ListParagraph"/>
              <w:spacing w:after="0" w:line="240" w:lineRule="auto"/>
              <w:ind w:left="459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pStyle w:val="ListParagraph"/>
              <w:spacing w:after="0" w:line="240" w:lineRule="auto"/>
              <w:ind w:left="459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pStyle w:val="ListParagraph"/>
              <w:spacing w:after="0" w:line="240" w:lineRule="auto"/>
              <w:ind w:left="459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pStyle w:val="ListParagraph"/>
              <w:spacing w:after="0" w:line="240" w:lineRule="auto"/>
              <w:ind w:left="459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pStyle w:val="ListParagraph"/>
              <w:spacing w:after="0" w:line="240" w:lineRule="auto"/>
              <w:ind w:left="459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pStyle w:val="ListParagraph"/>
              <w:spacing w:after="0" w:line="240" w:lineRule="auto"/>
              <w:ind w:left="459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pStyle w:val="ListParagraph"/>
              <w:spacing w:after="0" w:line="240" w:lineRule="auto"/>
              <w:ind w:left="459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pStyle w:val="ListParagraph"/>
              <w:spacing w:after="0" w:line="240" w:lineRule="auto"/>
              <w:ind w:left="459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pStyle w:val="ListParagraph"/>
              <w:spacing w:after="0" w:line="240" w:lineRule="auto"/>
              <w:ind w:left="459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pStyle w:val="ListParagraph"/>
              <w:spacing w:after="0" w:line="240" w:lineRule="auto"/>
              <w:ind w:left="459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pStyle w:val="ListParagraph"/>
              <w:spacing w:after="0" w:line="240" w:lineRule="auto"/>
              <w:ind w:left="459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pStyle w:val="ListParagraph"/>
              <w:spacing w:after="0" w:line="240" w:lineRule="auto"/>
              <w:ind w:left="459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pStyle w:val="ListParagraph"/>
              <w:spacing w:after="0" w:line="240" w:lineRule="auto"/>
              <w:ind w:left="459"/>
              <w:rPr>
                <w:sz w:val="28"/>
                <w:szCs w:val="28"/>
                <w:lang w:val="uk-UA" w:eastAsia="uk-UA"/>
              </w:rPr>
            </w:pPr>
          </w:p>
          <w:p w:rsidR="00CB63DE" w:rsidRPr="00147993" w:rsidRDefault="00CB63DE" w:rsidP="00147993">
            <w:pPr>
              <w:spacing w:after="0" w:line="240" w:lineRule="auto"/>
              <w:ind w:left="317" w:hanging="283"/>
              <w:jc w:val="center"/>
              <w:rPr>
                <w:sz w:val="28"/>
                <w:szCs w:val="28"/>
                <w:lang w:val="uk-UA"/>
              </w:rPr>
            </w:pPr>
          </w:p>
        </w:tc>
      </w:tr>
    </w:tbl>
    <w:p w:rsidR="00CB63DE" w:rsidRPr="00754165" w:rsidRDefault="00CB63DE" w:rsidP="00754165">
      <w:pPr>
        <w:rPr>
          <w:sz w:val="28"/>
          <w:szCs w:val="28"/>
          <w:lang w:val="uk-UA"/>
        </w:rPr>
      </w:pPr>
    </w:p>
    <w:sectPr w:rsidR="00CB63DE" w:rsidRPr="00754165" w:rsidSect="0075416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4086AB82"/>
    <w:lvl w:ilvl="0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2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2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2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2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2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2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2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2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>
    <w:nsid w:val="00000003"/>
    <w:multiLevelType w:val="multilevel"/>
    <w:tmpl w:val="00000002"/>
    <w:lvl w:ilvl="0">
      <w:start w:val="3"/>
      <w:numFmt w:val="decimal"/>
      <w:lvlText w:val="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3"/>
      <w:numFmt w:val="decimal"/>
      <w:lvlText w:val="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3"/>
      <w:numFmt w:val="decimal"/>
      <w:lvlText w:val="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3"/>
      <w:numFmt w:val="decimal"/>
      <w:lvlText w:val="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3"/>
      <w:numFmt w:val="decimal"/>
      <w:lvlText w:val="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3"/>
      <w:numFmt w:val="decimal"/>
      <w:lvlText w:val="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3"/>
      <w:numFmt w:val="decimal"/>
      <w:lvlText w:val="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3"/>
      <w:numFmt w:val="decimal"/>
      <w:lvlText w:val="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3"/>
      <w:numFmt w:val="decimal"/>
      <w:lvlText w:val="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2">
    <w:nsid w:val="11494239"/>
    <w:multiLevelType w:val="hybridMultilevel"/>
    <w:tmpl w:val="91F4B2F2"/>
    <w:lvl w:ilvl="0" w:tplc="F3744D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8E1E0C"/>
    <w:multiLevelType w:val="hybridMultilevel"/>
    <w:tmpl w:val="B0BEE24C"/>
    <w:lvl w:ilvl="0" w:tplc="37A407C0">
      <w:start w:val="4"/>
      <w:numFmt w:val="decimal"/>
      <w:lvlText w:val="%1"/>
      <w:lvlJc w:val="left"/>
      <w:pPr>
        <w:ind w:left="8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  <w:rPr>
        <w:rFonts w:cs="Times New Roman"/>
      </w:rPr>
    </w:lvl>
  </w:abstractNum>
  <w:abstractNum w:abstractNumId="4">
    <w:nsid w:val="1B7F174C"/>
    <w:multiLevelType w:val="hybridMultilevel"/>
    <w:tmpl w:val="C89C8F94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5">
    <w:nsid w:val="24377E0C"/>
    <w:multiLevelType w:val="hybridMultilevel"/>
    <w:tmpl w:val="3F90E354"/>
    <w:lvl w:ilvl="0" w:tplc="09FC6976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B161FF"/>
    <w:multiLevelType w:val="hybridMultilevel"/>
    <w:tmpl w:val="2348E856"/>
    <w:lvl w:ilvl="0" w:tplc="D2ACC592">
      <w:start w:val="1"/>
      <w:numFmt w:val="decimal"/>
      <w:lvlText w:val="%1."/>
      <w:lvlJc w:val="left"/>
      <w:pPr>
        <w:ind w:left="75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1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7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  <w:rPr>
        <w:rFonts w:cs="Times New Roman"/>
      </w:rPr>
    </w:lvl>
  </w:abstractNum>
  <w:abstractNum w:abstractNumId="7">
    <w:nsid w:val="2C2C474D"/>
    <w:multiLevelType w:val="hybridMultilevel"/>
    <w:tmpl w:val="2188D826"/>
    <w:lvl w:ilvl="0" w:tplc="F3744DA8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8">
    <w:nsid w:val="3891445E"/>
    <w:multiLevelType w:val="hybridMultilevel"/>
    <w:tmpl w:val="1B0AB88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A7F660F"/>
    <w:multiLevelType w:val="hybridMultilevel"/>
    <w:tmpl w:val="43D0DD4E"/>
    <w:lvl w:ilvl="0" w:tplc="F3744DA8">
      <w:start w:val="1"/>
      <w:numFmt w:val="bullet"/>
      <w:lvlText w:val=""/>
      <w:lvlJc w:val="left"/>
      <w:pPr>
        <w:ind w:left="17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7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1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3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3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9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17" w:hanging="360"/>
      </w:pPr>
      <w:rPr>
        <w:rFonts w:ascii="Wingdings" w:hAnsi="Wingdings" w:hint="default"/>
      </w:rPr>
    </w:lvl>
  </w:abstractNum>
  <w:abstractNum w:abstractNumId="10">
    <w:nsid w:val="3DE65103"/>
    <w:multiLevelType w:val="hybridMultilevel"/>
    <w:tmpl w:val="8D9E601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9370B96"/>
    <w:multiLevelType w:val="hybridMultilevel"/>
    <w:tmpl w:val="DD00039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AC9467B"/>
    <w:multiLevelType w:val="hybridMultilevel"/>
    <w:tmpl w:val="4216B92A"/>
    <w:lvl w:ilvl="0" w:tplc="0324DF3A">
      <w:start w:val="4"/>
      <w:numFmt w:val="decimal"/>
      <w:lvlText w:val="%1"/>
      <w:lvlJc w:val="left"/>
      <w:pPr>
        <w:ind w:left="81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  <w:rPr>
        <w:rFonts w:cs="Times New Roman"/>
      </w:rPr>
    </w:lvl>
  </w:abstractNum>
  <w:abstractNum w:abstractNumId="13">
    <w:nsid w:val="51C82710"/>
    <w:multiLevelType w:val="hybridMultilevel"/>
    <w:tmpl w:val="DD2A1B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2455F2A"/>
    <w:multiLevelType w:val="hybridMultilevel"/>
    <w:tmpl w:val="D4BA6A9E"/>
    <w:lvl w:ilvl="0" w:tplc="589010E8">
      <w:start w:val="4"/>
      <w:numFmt w:val="decimal"/>
      <w:lvlText w:val="%1"/>
      <w:lvlJc w:val="left"/>
      <w:pPr>
        <w:ind w:left="81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  <w:rPr>
        <w:rFonts w:cs="Times New Roman"/>
      </w:rPr>
    </w:lvl>
  </w:abstractNum>
  <w:abstractNum w:abstractNumId="15">
    <w:nsid w:val="53791196"/>
    <w:multiLevelType w:val="hybridMultilevel"/>
    <w:tmpl w:val="7C3ED3A0"/>
    <w:lvl w:ilvl="0" w:tplc="3F54F180">
      <w:start w:val="1"/>
      <w:numFmt w:val="decimal"/>
      <w:lvlText w:val="%1."/>
      <w:lvlJc w:val="left"/>
      <w:pPr>
        <w:ind w:left="39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  <w:rPr>
        <w:rFonts w:cs="Times New Roman"/>
      </w:rPr>
    </w:lvl>
  </w:abstractNum>
  <w:abstractNum w:abstractNumId="16">
    <w:nsid w:val="57063AA2"/>
    <w:multiLevelType w:val="hybridMultilevel"/>
    <w:tmpl w:val="510EF9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8B56085"/>
    <w:multiLevelType w:val="hybridMultilevel"/>
    <w:tmpl w:val="171A9FEA"/>
    <w:lvl w:ilvl="0" w:tplc="F3744DA8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8">
    <w:nsid w:val="73750DA4"/>
    <w:multiLevelType w:val="hybridMultilevel"/>
    <w:tmpl w:val="0902EEA4"/>
    <w:lvl w:ilvl="0" w:tplc="F3744D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4203033"/>
    <w:multiLevelType w:val="hybridMultilevel"/>
    <w:tmpl w:val="AB5C7D7C"/>
    <w:lvl w:ilvl="0" w:tplc="041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20">
    <w:nsid w:val="74D4487B"/>
    <w:multiLevelType w:val="hybridMultilevel"/>
    <w:tmpl w:val="CA4C3C66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5"/>
  </w:num>
  <w:num w:numId="3">
    <w:abstractNumId w:val="16"/>
  </w:num>
  <w:num w:numId="4">
    <w:abstractNumId w:val="11"/>
  </w:num>
  <w:num w:numId="5">
    <w:abstractNumId w:val="10"/>
  </w:num>
  <w:num w:numId="6">
    <w:abstractNumId w:val="15"/>
  </w:num>
  <w:num w:numId="7">
    <w:abstractNumId w:val="19"/>
  </w:num>
  <w:num w:numId="8">
    <w:abstractNumId w:val="9"/>
  </w:num>
  <w:num w:numId="9">
    <w:abstractNumId w:val="18"/>
  </w:num>
  <w:num w:numId="10">
    <w:abstractNumId w:val="6"/>
  </w:num>
  <w:num w:numId="11">
    <w:abstractNumId w:val="0"/>
  </w:num>
  <w:num w:numId="12">
    <w:abstractNumId w:val="1"/>
  </w:num>
  <w:num w:numId="13">
    <w:abstractNumId w:val="12"/>
  </w:num>
  <w:num w:numId="14">
    <w:abstractNumId w:val="20"/>
  </w:num>
  <w:num w:numId="15">
    <w:abstractNumId w:val="4"/>
  </w:num>
  <w:num w:numId="16">
    <w:abstractNumId w:val="7"/>
  </w:num>
  <w:num w:numId="17">
    <w:abstractNumId w:val="8"/>
  </w:num>
  <w:num w:numId="18">
    <w:abstractNumId w:val="17"/>
  </w:num>
  <w:num w:numId="19">
    <w:abstractNumId w:val="2"/>
  </w:num>
  <w:num w:numId="20">
    <w:abstractNumId w:val="14"/>
  </w:num>
  <w:num w:numId="2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4165"/>
    <w:rsid w:val="00082C59"/>
    <w:rsid w:val="001022CB"/>
    <w:rsid w:val="00147993"/>
    <w:rsid w:val="001A3041"/>
    <w:rsid w:val="001B39E5"/>
    <w:rsid w:val="002557F9"/>
    <w:rsid w:val="00270DF0"/>
    <w:rsid w:val="00340A95"/>
    <w:rsid w:val="00595D97"/>
    <w:rsid w:val="006473D6"/>
    <w:rsid w:val="00676E86"/>
    <w:rsid w:val="00754165"/>
    <w:rsid w:val="00791042"/>
    <w:rsid w:val="00A27008"/>
    <w:rsid w:val="00A77897"/>
    <w:rsid w:val="00AC634A"/>
    <w:rsid w:val="00AD6CDF"/>
    <w:rsid w:val="00B03302"/>
    <w:rsid w:val="00BC2A08"/>
    <w:rsid w:val="00C27129"/>
    <w:rsid w:val="00CB63DE"/>
    <w:rsid w:val="00CC7887"/>
    <w:rsid w:val="00DE442E"/>
    <w:rsid w:val="00E85400"/>
    <w:rsid w:val="00E96F0E"/>
    <w:rsid w:val="00EB711D"/>
    <w:rsid w:val="00FE5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5400"/>
    <w:pPr>
      <w:spacing w:after="200" w:line="276" w:lineRule="auto"/>
    </w:pPr>
    <w:rPr>
      <w:lang w:val="ru-RU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54165"/>
    <w:pPr>
      <w:ind w:left="720"/>
      <w:contextualSpacing/>
    </w:pPr>
  </w:style>
  <w:style w:type="table" w:styleId="TableGrid">
    <w:name w:val="Table Grid"/>
    <w:basedOn w:val="TableNormal"/>
    <w:uiPriority w:val="99"/>
    <w:rsid w:val="0075416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EB71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B711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225</TotalTime>
  <Pages>12</Pages>
  <Words>5668</Words>
  <Characters>3231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</dc:creator>
  <cp:keywords/>
  <dc:description/>
  <cp:lastModifiedBy>фізвих</cp:lastModifiedBy>
  <cp:revision>4</cp:revision>
  <cp:lastPrinted>2015-11-08T15:18:00Z</cp:lastPrinted>
  <dcterms:created xsi:type="dcterms:W3CDTF">2015-11-03T16:53:00Z</dcterms:created>
  <dcterms:modified xsi:type="dcterms:W3CDTF">2016-02-03T08:17:00Z</dcterms:modified>
</cp:coreProperties>
</file>