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855" w:rsidRDefault="00A55855" w:rsidP="00CE0675">
      <w:pPr>
        <w:pStyle w:val="Title"/>
      </w:pPr>
      <w:r>
        <w:t xml:space="preserve">Прислуцький навчально – виховний комплекс </w:t>
      </w:r>
    </w:p>
    <w:p w:rsidR="00A55855" w:rsidRDefault="00A55855" w:rsidP="00CE0675">
      <w:pPr>
        <w:pStyle w:val="Title"/>
      </w:pPr>
      <w:r>
        <w:t xml:space="preserve">«Загальноосвітня школа І – ІІІ ступенів – дитячий садок» </w:t>
      </w:r>
    </w:p>
    <w:p w:rsidR="00A55855" w:rsidRDefault="00A55855" w:rsidP="00CE0675">
      <w:pPr>
        <w:jc w:val="center"/>
        <w:rPr>
          <w:b/>
          <w:bCs/>
          <w:sz w:val="28"/>
          <w:lang w:val="uk-UA"/>
        </w:rPr>
      </w:pPr>
    </w:p>
    <w:p w:rsidR="00A55855" w:rsidRDefault="00A55855" w:rsidP="00CE0675">
      <w:pPr>
        <w:jc w:val="center"/>
        <w:rPr>
          <w:b/>
          <w:bCs/>
          <w:sz w:val="28"/>
          <w:lang w:val="uk-UA"/>
        </w:rPr>
      </w:pPr>
    </w:p>
    <w:p w:rsidR="00A55855" w:rsidRDefault="00A55855" w:rsidP="00CE0675">
      <w:pPr>
        <w:jc w:val="center"/>
        <w:rPr>
          <w:b/>
          <w:bCs/>
          <w:sz w:val="28"/>
          <w:lang w:val="uk-UA"/>
        </w:rPr>
      </w:pPr>
    </w:p>
    <w:p w:rsidR="00A55855" w:rsidRDefault="00A55855" w:rsidP="00CE0675">
      <w:pPr>
        <w:jc w:val="center"/>
        <w:rPr>
          <w:b/>
          <w:bCs/>
          <w:sz w:val="28"/>
          <w:lang w:val="uk-UA"/>
        </w:rPr>
      </w:pPr>
    </w:p>
    <w:p w:rsidR="00A55855" w:rsidRDefault="00A55855" w:rsidP="00CE0675">
      <w:pPr>
        <w:jc w:val="center"/>
        <w:rPr>
          <w:b/>
          <w:bCs/>
          <w:sz w:val="28"/>
          <w:lang w:val="uk-UA"/>
        </w:rPr>
      </w:pPr>
    </w:p>
    <w:p w:rsidR="00A55855" w:rsidRDefault="00A55855" w:rsidP="00CE0675">
      <w:pPr>
        <w:jc w:val="center"/>
        <w:rPr>
          <w:b/>
          <w:bCs/>
          <w:sz w:val="28"/>
          <w:lang w:val="uk-UA"/>
        </w:rPr>
      </w:pPr>
    </w:p>
    <w:p w:rsidR="00A55855" w:rsidRDefault="00A55855" w:rsidP="00CE0675">
      <w:pPr>
        <w:jc w:val="center"/>
        <w:rPr>
          <w:b/>
          <w:bCs/>
          <w:sz w:val="32"/>
          <w:lang w:val="uk-UA"/>
        </w:rPr>
      </w:pPr>
    </w:p>
    <w:p w:rsidR="00A55855" w:rsidRDefault="00A55855" w:rsidP="00CE0675">
      <w:pPr>
        <w:jc w:val="center"/>
        <w:rPr>
          <w:b/>
          <w:bCs/>
          <w:sz w:val="32"/>
          <w:lang w:val="uk-UA"/>
        </w:rPr>
      </w:pPr>
    </w:p>
    <w:p w:rsidR="00A55855" w:rsidRDefault="00A55855" w:rsidP="00CE0675">
      <w:pPr>
        <w:jc w:val="center"/>
        <w:rPr>
          <w:b/>
          <w:bCs/>
          <w:sz w:val="32"/>
          <w:lang w:val="uk-UA"/>
        </w:rPr>
      </w:pPr>
    </w:p>
    <w:p w:rsidR="00A55855" w:rsidRDefault="00A55855" w:rsidP="00CE0675">
      <w:pPr>
        <w:jc w:val="center"/>
        <w:rPr>
          <w:b/>
          <w:bCs/>
          <w:sz w:val="32"/>
          <w:lang w:val="uk-UA"/>
        </w:rPr>
      </w:pPr>
    </w:p>
    <w:p w:rsidR="00A55855" w:rsidRDefault="00A55855" w:rsidP="00CE0675">
      <w:pPr>
        <w:jc w:val="center"/>
        <w:rPr>
          <w:b/>
          <w:bCs/>
          <w:sz w:val="32"/>
          <w:lang w:val="uk-UA"/>
        </w:rPr>
      </w:pPr>
    </w:p>
    <w:p w:rsidR="00A55855" w:rsidRDefault="00A55855" w:rsidP="00CE0675">
      <w:pPr>
        <w:jc w:val="center"/>
        <w:rPr>
          <w:b/>
          <w:bCs/>
          <w:sz w:val="32"/>
          <w:lang w:val="uk-UA"/>
        </w:rPr>
      </w:pPr>
    </w:p>
    <w:p w:rsidR="00A55855" w:rsidRDefault="00A55855" w:rsidP="00CE0675">
      <w:pPr>
        <w:jc w:val="center"/>
        <w:rPr>
          <w:b/>
          <w:bCs/>
          <w:sz w:val="32"/>
          <w:lang w:val="uk-UA"/>
        </w:rPr>
      </w:pPr>
    </w:p>
    <w:p w:rsidR="00A55855" w:rsidRDefault="00A55855" w:rsidP="00CE0675">
      <w:pPr>
        <w:jc w:val="center"/>
        <w:rPr>
          <w:b/>
          <w:bCs/>
          <w:sz w:val="32"/>
          <w:lang w:val="uk-UA"/>
        </w:rPr>
      </w:pPr>
    </w:p>
    <w:p w:rsidR="00A55855" w:rsidRPr="002B0948" w:rsidRDefault="00A55855" w:rsidP="00CE0675">
      <w:pPr>
        <w:pStyle w:val="Heading1"/>
        <w:rPr>
          <w:i/>
          <w:sz w:val="48"/>
          <w:szCs w:val="48"/>
        </w:rPr>
      </w:pPr>
      <w:r w:rsidRPr="002B0948">
        <w:rPr>
          <w:i/>
          <w:sz w:val="48"/>
          <w:szCs w:val="48"/>
        </w:rPr>
        <w:t xml:space="preserve">Здоров’я – це скарб </w:t>
      </w:r>
    </w:p>
    <w:p w:rsidR="00A55855" w:rsidRDefault="00A55855" w:rsidP="00CE0675">
      <w:pPr>
        <w:jc w:val="center"/>
        <w:rPr>
          <w:b/>
          <w:bCs/>
          <w:sz w:val="32"/>
          <w:lang w:val="uk-UA"/>
        </w:rPr>
      </w:pPr>
    </w:p>
    <w:p w:rsidR="00A55855" w:rsidRDefault="00A55855" w:rsidP="00CE0675">
      <w:pPr>
        <w:jc w:val="center"/>
        <w:rPr>
          <w:b/>
          <w:bCs/>
          <w:sz w:val="32"/>
          <w:lang w:val="uk-UA"/>
        </w:rPr>
      </w:pPr>
    </w:p>
    <w:p w:rsidR="00A55855" w:rsidRDefault="00A55855" w:rsidP="00CE0675">
      <w:pPr>
        <w:pStyle w:val="Heading2"/>
      </w:pPr>
      <w:r>
        <w:t xml:space="preserve">Усний журнал для учнів </w:t>
      </w:r>
      <w:r>
        <w:rPr>
          <w:lang w:val="ru-RU"/>
        </w:rPr>
        <w:t>3</w:t>
      </w:r>
      <w:r>
        <w:t>-4 класів</w:t>
      </w:r>
    </w:p>
    <w:p w:rsidR="00A55855" w:rsidRDefault="00A55855" w:rsidP="00CE0675">
      <w:pPr>
        <w:jc w:val="center"/>
        <w:rPr>
          <w:b/>
          <w:bCs/>
          <w:sz w:val="28"/>
          <w:lang w:val="uk-UA"/>
        </w:rPr>
      </w:pPr>
    </w:p>
    <w:p w:rsidR="00A55855" w:rsidRDefault="00A55855" w:rsidP="00CE0675">
      <w:pPr>
        <w:jc w:val="center"/>
        <w:rPr>
          <w:b/>
          <w:bCs/>
          <w:sz w:val="28"/>
          <w:lang w:val="uk-UA"/>
        </w:rPr>
      </w:pPr>
    </w:p>
    <w:p w:rsidR="00A55855" w:rsidRDefault="00A55855" w:rsidP="00CE0675">
      <w:pPr>
        <w:jc w:val="center"/>
        <w:rPr>
          <w:b/>
          <w:bCs/>
          <w:sz w:val="28"/>
          <w:lang w:val="uk-UA"/>
        </w:rPr>
      </w:pPr>
    </w:p>
    <w:p w:rsidR="00A55855" w:rsidRDefault="00A55855" w:rsidP="00CE0675">
      <w:pPr>
        <w:jc w:val="center"/>
        <w:rPr>
          <w:b/>
          <w:bCs/>
          <w:sz w:val="28"/>
          <w:lang w:val="uk-UA"/>
        </w:rPr>
      </w:pPr>
    </w:p>
    <w:p w:rsidR="00A55855" w:rsidRDefault="00A55855" w:rsidP="00CE0675">
      <w:pPr>
        <w:jc w:val="center"/>
        <w:rPr>
          <w:b/>
          <w:bCs/>
          <w:sz w:val="28"/>
          <w:lang w:val="uk-UA"/>
        </w:rPr>
      </w:pPr>
    </w:p>
    <w:p w:rsidR="00A55855" w:rsidRDefault="00A55855" w:rsidP="00CE0675">
      <w:pPr>
        <w:jc w:val="center"/>
        <w:rPr>
          <w:b/>
          <w:bCs/>
          <w:sz w:val="28"/>
          <w:lang w:val="uk-UA"/>
        </w:rPr>
      </w:pPr>
    </w:p>
    <w:p w:rsidR="00A55855" w:rsidRDefault="00A55855" w:rsidP="00CE0675">
      <w:pPr>
        <w:jc w:val="center"/>
        <w:rPr>
          <w:b/>
          <w:bCs/>
          <w:sz w:val="28"/>
          <w:lang w:val="uk-UA"/>
        </w:rPr>
      </w:pPr>
    </w:p>
    <w:p w:rsidR="00A55855" w:rsidRDefault="00A55855" w:rsidP="00CE0675">
      <w:pPr>
        <w:pStyle w:val="Heading3"/>
        <w:jc w:val="center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</w:t>
      </w:r>
      <w:r>
        <w:rPr>
          <w:b w:val="0"/>
          <w:bCs w:val="0"/>
          <w:lang w:val="ru-RU"/>
        </w:rPr>
        <w:t xml:space="preserve">     </w:t>
      </w:r>
      <w:r>
        <w:rPr>
          <w:b w:val="0"/>
          <w:bCs w:val="0"/>
        </w:rPr>
        <w:t xml:space="preserve"> Розробила</w:t>
      </w:r>
    </w:p>
    <w:p w:rsidR="00A55855" w:rsidRDefault="00A55855" w:rsidP="00CE0675">
      <w:pPr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                      вчитель початкових</w:t>
      </w:r>
    </w:p>
    <w:p w:rsidR="00A55855" w:rsidRDefault="00A55855" w:rsidP="00CE0675">
      <w:pPr>
        <w:jc w:val="right"/>
        <w:rPr>
          <w:sz w:val="28"/>
          <w:lang w:val="uk-UA"/>
        </w:rPr>
      </w:pPr>
      <w:r w:rsidRPr="00CE0675">
        <w:rPr>
          <w:sz w:val="28"/>
        </w:rPr>
        <w:t xml:space="preserve">                                                                   </w:t>
      </w:r>
      <w:r>
        <w:rPr>
          <w:sz w:val="28"/>
        </w:rPr>
        <w:t xml:space="preserve">                         </w:t>
      </w:r>
      <w:r>
        <w:rPr>
          <w:sz w:val="28"/>
          <w:lang w:val="uk-UA"/>
        </w:rPr>
        <w:t>класів  Гореньчук О.М.</w:t>
      </w:r>
    </w:p>
    <w:p w:rsidR="00A55855" w:rsidRDefault="00A55855" w:rsidP="00CE0675">
      <w:pPr>
        <w:rPr>
          <w:sz w:val="28"/>
          <w:lang w:val="uk-UA"/>
        </w:rPr>
      </w:pPr>
    </w:p>
    <w:p w:rsidR="00A55855" w:rsidRDefault="00A55855" w:rsidP="00CE0675">
      <w:pPr>
        <w:jc w:val="right"/>
        <w:rPr>
          <w:sz w:val="28"/>
          <w:lang w:val="uk-UA"/>
        </w:rPr>
      </w:pPr>
    </w:p>
    <w:p w:rsidR="00A55855" w:rsidRDefault="00A55855" w:rsidP="00CE0675">
      <w:pPr>
        <w:jc w:val="right"/>
        <w:rPr>
          <w:sz w:val="28"/>
          <w:lang w:val="uk-UA"/>
        </w:rPr>
      </w:pPr>
    </w:p>
    <w:p w:rsidR="00A55855" w:rsidRDefault="00A55855" w:rsidP="00CE0675">
      <w:pPr>
        <w:jc w:val="right"/>
        <w:rPr>
          <w:sz w:val="28"/>
          <w:lang w:val="uk-UA"/>
        </w:rPr>
      </w:pPr>
    </w:p>
    <w:p w:rsidR="00A55855" w:rsidRDefault="00A55855" w:rsidP="00CE0675">
      <w:pPr>
        <w:jc w:val="right"/>
        <w:rPr>
          <w:sz w:val="28"/>
          <w:lang w:val="uk-UA"/>
        </w:rPr>
      </w:pPr>
    </w:p>
    <w:p w:rsidR="00A55855" w:rsidRDefault="00A55855" w:rsidP="00CE0675">
      <w:pPr>
        <w:pStyle w:val="Heading4"/>
      </w:pPr>
    </w:p>
    <w:p w:rsidR="00A55855" w:rsidRDefault="00A55855" w:rsidP="00CE0675">
      <w:pPr>
        <w:pStyle w:val="Heading4"/>
      </w:pPr>
    </w:p>
    <w:p w:rsidR="00A55855" w:rsidRDefault="00A55855" w:rsidP="00CE0675">
      <w:pPr>
        <w:pStyle w:val="Heading4"/>
      </w:pPr>
    </w:p>
    <w:p w:rsidR="00A55855" w:rsidRDefault="00A55855" w:rsidP="00CE0675">
      <w:pPr>
        <w:pStyle w:val="Heading4"/>
      </w:pPr>
    </w:p>
    <w:p w:rsidR="00A55855" w:rsidRDefault="00A55855" w:rsidP="00CE0675">
      <w:pPr>
        <w:pStyle w:val="Heading4"/>
      </w:pPr>
    </w:p>
    <w:p w:rsidR="00A55855" w:rsidRPr="002B0948" w:rsidRDefault="00A55855" w:rsidP="00CE0675">
      <w:pPr>
        <w:pStyle w:val="Heading4"/>
        <w:rPr>
          <w:lang w:val="ru-RU"/>
        </w:rPr>
      </w:pPr>
      <w:r>
        <w:t>Прислуч - 201</w:t>
      </w:r>
      <w:r>
        <w:rPr>
          <w:lang w:val="ru-RU"/>
        </w:rPr>
        <w:t>7</w:t>
      </w:r>
    </w:p>
    <w:p w:rsidR="00A55855" w:rsidRDefault="00A55855" w:rsidP="00CE0675">
      <w:pPr>
        <w:pStyle w:val="Heading1"/>
        <w:jc w:val="both"/>
        <w:rPr>
          <w:b w:val="0"/>
          <w:bCs w:val="0"/>
        </w:rPr>
      </w:pPr>
      <w:r>
        <w:rPr>
          <w:b w:val="0"/>
          <w:bCs w:val="0"/>
          <w:sz w:val="24"/>
        </w:rPr>
        <w:br w:type="page"/>
      </w:r>
      <w:r>
        <w:rPr>
          <w:sz w:val="24"/>
        </w:rPr>
        <w:t xml:space="preserve">Тема: </w:t>
      </w:r>
      <w:r>
        <w:rPr>
          <w:b w:val="0"/>
          <w:bCs w:val="0"/>
        </w:rPr>
        <w:t>Здоров’я – це скарб.</w:t>
      </w:r>
    </w:p>
    <w:p w:rsidR="00A55855" w:rsidRDefault="00A55855" w:rsidP="00CE0675">
      <w:pPr>
        <w:pStyle w:val="Heading1"/>
        <w:jc w:val="both"/>
        <w:rPr>
          <w:sz w:val="24"/>
        </w:rPr>
      </w:pPr>
      <w:r>
        <w:rPr>
          <w:sz w:val="24"/>
        </w:rPr>
        <w:t xml:space="preserve">Мета: </w:t>
      </w:r>
    </w:p>
    <w:p w:rsidR="00A55855" w:rsidRDefault="00A55855" w:rsidP="00CE0675">
      <w:pPr>
        <w:pStyle w:val="Heading1"/>
        <w:numPr>
          <w:ilvl w:val="0"/>
          <w:numId w:val="1"/>
        </w:numPr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вчити здорового способу життя, свідома ставитися до свого здоров’я;</w:t>
      </w:r>
    </w:p>
    <w:p w:rsidR="00A55855" w:rsidRDefault="00A55855" w:rsidP="00CE0675">
      <w:pPr>
        <w:pStyle w:val="Heading1"/>
        <w:numPr>
          <w:ilvl w:val="0"/>
          <w:numId w:val="1"/>
        </w:numPr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розвивати бажання вести активний спосіб життя, берегти, зміцнювати здоров’я;</w:t>
      </w:r>
    </w:p>
    <w:p w:rsidR="00A55855" w:rsidRDefault="00A55855" w:rsidP="00CE0675">
      <w:pPr>
        <w:numPr>
          <w:ilvl w:val="0"/>
          <w:numId w:val="1"/>
        </w:numPr>
        <w:rPr>
          <w:lang w:val="uk-UA"/>
        </w:rPr>
      </w:pPr>
      <w:r>
        <w:rPr>
          <w:lang w:val="uk-UA"/>
        </w:rPr>
        <w:t>виховувати хороші звички, бажання перетворити набуті знання у внутрішню потребу.</w:t>
      </w:r>
    </w:p>
    <w:p w:rsidR="00A55855" w:rsidRDefault="00A55855" w:rsidP="00CE0675">
      <w:pPr>
        <w:rPr>
          <w:lang w:val="uk-UA"/>
        </w:rPr>
      </w:pPr>
      <w:r>
        <w:rPr>
          <w:b/>
          <w:bCs/>
          <w:lang w:val="uk-UA"/>
        </w:rPr>
        <w:t>Обладнання</w:t>
      </w:r>
      <w:r>
        <w:rPr>
          <w:lang w:val="uk-UA"/>
        </w:rPr>
        <w:t>:</w:t>
      </w:r>
    </w:p>
    <w:p w:rsidR="00A55855" w:rsidRDefault="00A55855" w:rsidP="00CE0675">
      <w:pPr>
        <w:numPr>
          <w:ilvl w:val="0"/>
          <w:numId w:val="1"/>
        </w:numPr>
        <w:rPr>
          <w:lang w:val="uk-UA"/>
        </w:rPr>
      </w:pPr>
      <w:r>
        <w:rPr>
          <w:lang w:val="uk-UA"/>
        </w:rPr>
        <w:t>малюнки, що ілюструють приклади здорового способу життя;</w:t>
      </w:r>
    </w:p>
    <w:p w:rsidR="00A55855" w:rsidRDefault="00A55855" w:rsidP="00CE0675">
      <w:pPr>
        <w:numPr>
          <w:ilvl w:val="0"/>
          <w:numId w:val="1"/>
        </w:numPr>
        <w:rPr>
          <w:lang w:val="uk-UA"/>
        </w:rPr>
      </w:pPr>
      <w:r>
        <w:rPr>
          <w:lang w:val="uk-UA"/>
        </w:rPr>
        <w:t>прислів’я;</w:t>
      </w:r>
    </w:p>
    <w:p w:rsidR="00A55855" w:rsidRDefault="00A55855" w:rsidP="00CE0675">
      <w:pPr>
        <w:numPr>
          <w:ilvl w:val="0"/>
          <w:numId w:val="1"/>
        </w:numPr>
        <w:rPr>
          <w:lang w:val="uk-UA"/>
        </w:rPr>
      </w:pPr>
      <w:r>
        <w:rPr>
          <w:lang w:val="uk-UA"/>
        </w:rPr>
        <w:t>загадки;</w:t>
      </w:r>
    </w:p>
    <w:p w:rsidR="00A55855" w:rsidRDefault="00A55855" w:rsidP="00CE0675">
      <w:pPr>
        <w:numPr>
          <w:ilvl w:val="0"/>
          <w:numId w:val="1"/>
        </w:numPr>
        <w:rPr>
          <w:lang w:val="uk-UA"/>
        </w:rPr>
      </w:pPr>
      <w:r>
        <w:rPr>
          <w:lang w:val="uk-UA"/>
        </w:rPr>
        <w:t>приказки про здоров’я;</w:t>
      </w:r>
    </w:p>
    <w:p w:rsidR="00A55855" w:rsidRDefault="00A55855" w:rsidP="00CE0675">
      <w:pPr>
        <w:numPr>
          <w:ilvl w:val="0"/>
          <w:numId w:val="1"/>
        </w:numPr>
        <w:rPr>
          <w:lang w:val="uk-UA"/>
        </w:rPr>
      </w:pPr>
      <w:r>
        <w:rPr>
          <w:lang w:val="uk-UA"/>
        </w:rPr>
        <w:t>муляжі овочів та фруктів.</w:t>
      </w:r>
    </w:p>
    <w:p w:rsidR="00A55855" w:rsidRDefault="00A55855" w:rsidP="00CE0675">
      <w:pPr>
        <w:rPr>
          <w:lang w:val="uk-UA"/>
        </w:rPr>
      </w:pPr>
    </w:p>
    <w:p w:rsidR="00A55855" w:rsidRDefault="00A55855" w:rsidP="00CE0675">
      <w:pPr>
        <w:rPr>
          <w:lang w:val="uk-UA"/>
        </w:rPr>
      </w:pPr>
    </w:p>
    <w:p w:rsidR="00A55855" w:rsidRPr="00181817" w:rsidRDefault="00A55855" w:rsidP="00CE0675">
      <w:pPr>
        <w:pStyle w:val="Heading5"/>
        <w:rPr>
          <w:i/>
          <w:sz w:val="32"/>
        </w:rPr>
      </w:pPr>
      <w:r w:rsidRPr="00181817">
        <w:rPr>
          <w:i/>
          <w:sz w:val="32"/>
        </w:rPr>
        <w:t>Хід уроку</w:t>
      </w:r>
    </w:p>
    <w:p w:rsidR="00A55855" w:rsidRDefault="00A55855" w:rsidP="00CE0675">
      <w:pPr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І. Організація класу</w:t>
      </w:r>
    </w:p>
    <w:p w:rsidR="00A55855" w:rsidRDefault="00A55855" w:rsidP="00181817">
      <w:pPr>
        <w:ind w:left="1080"/>
        <w:rPr>
          <w:bCs/>
          <w:lang w:val="uk-UA"/>
        </w:rPr>
      </w:pPr>
      <w:r w:rsidRPr="00BA309E">
        <w:rPr>
          <w:bCs/>
          <w:lang w:val="uk-UA"/>
        </w:rPr>
        <w:t>Доброго ранку, доброго дня!</w:t>
      </w:r>
    </w:p>
    <w:p w:rsidR="00A55855" w:rsidRDefault="00A55855" w:rsidP="00181817">
      <w:pPr>
        <w:ind w:firstLine="1080"/>
        <w:rPr>
          <w:bCs/>
          <w:lang w:val="uk-UA"/>
        </w:rPr>
      </w:pPr>
      <w:r>
        <w:rPr>
          <w:bCs/>
          <w:lang w:val="uk-UA"/>
        </w:rPr>
        <w:t>Хай посміхаються діти щодня!</w:t>
      </w:r>
    </w:p>
    <w:p w:rsidR="00A55855" w:rsidRDefault="00A55855" w:rsidP="00181817">
      <w:pPr>
        <w:ind w:left="1080"/>
        <w:rPr>
          <w:bCs/>
          <w:lang w:val="uk-UA"/>
        </w:rPr>
      </w:pPr>
      <w:r>
        <w:rPr>
          <w:bCs/>
          <w:lang w:val="uk-UA"/>
        </w:rPr>
        <w:t xml:space="preserve">Кожному дому щастя бажаємо, </w:t>
      </w:r>
    </w:p>
    <w:p w:rsidR="00A55855" w:rsidRDefault="00A55855" w:rsidP="00181817">
      <w:pPr>
        <w:ind w:left="1080"/>
        <w:rPr>
          <w:bCs/>
          <w:lang w:val="uk-UA"/>
        </w:rPr>
      </w:pPr>
      <w:r>
        <w:rPr>
          <w:bCs/>
          <w:lang w:val="uk-UA"/>
        </w:rPr>
        <w:t>Небові – миру, голубу – неба.</w:t>
      </w:r>
    </w:p>
    <w:p w:rsidR="00A55855" w:rsidRDefault="00A55855" w:rsidP="00181817">
      <w:pPr>
        <w:ind w:left="1080"/>
        <w:rPr>
          <w:bCs/>
          <w:lang w:val="uk-UA"/>
        </w:rPr>
      </w:pPr>
      <w:r>
        <w:rPr>
          <w:bCs/>
          <w:lang w:val="uk-UA"/>
        </w:rPr>
        <w:t>Кожній дитині – усього, що треба.</w:t>
      </w:r>
    </w:p>
    <w:p w:rsidR="00A55855" w:rsidRPr="000045B3" w:rsidRDefault="00A55855" w:rsidP="00CE0675">
      <w:pPr>
        <w:rPr>
          <w:b/>
          <w:bCs/>
          <w:i/>
          <w:lang w:val="uk-UA"/>
        </w:rPr>
      </w:pPr>
      <w:r w:rsidRPr="000045B3">
        <w:rPr>
          <w:b/>
          <w:bCs/>
          <w:i/>
          <w:lang w:val="uk-UA"/>
        </w:rPr>
        <w:t>Барометр настрою</w:t>
      </w:r>
    </w:p>
    <w:p w:rsidR="00A55855" w:rsidRPr="00BA309E" w:rsidRDefault="00A55855" w:rsidP="00CE0675">
      <w:pPr>
        <w:rPr>
          <w:bCs/>
          <w:lang w:val="uk-UA"/>
        </w:rPr>
      </w:pPr>
      <w:r>
        <w:rPr>
          <w:bCs/>
          <w:lang w:val="uk-UA"/>
        </w:rPr>
        <w:t>- Подаруйте посмішку один одному і берімося до роботи.</w:t>
      </w:r>
    </w:p>
    <w:p w:rsidR="00A55855" w:rsidRDefault="00A55855" w:rsidP="00CE0675">
      <w:pPr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ІІ. Мотивація навчальної діяльності</w:t>
      </w:r>
    </w:p>
    <w:p w:rsidR="00A55855" w:rsidRPr="000045B3" w:rsidRDefault="00A55855" w:rsidP="00CE0675">
      <w:pPr>
        <w:rPr>
          <w:b/>
          <w:bCs/>
          <w:i/>
          <w:lang w:val="uk-UA"/>
        </w:rPr>
      </w:pPr>
      <w:r w:rsidRPr="000045B3">
        <w:rPr>
          <w:b/>
          <w:bCs/>
          <w:i/>
          <w:lang w:val="uk-UA"/>
        </w:rPr>
        <w:t xml:space="preserve">Робота з прислів’ям </w:t>
      </w:r>
    </w:p>
    <w:p w:rsidR="00A55855" w:rsidRPr="00FE7823" w:rsidRDefault="00A55855" w:rsidP="00CE0675">
      <w:pPr>
        <w:rPr>
          <w:color w:val="000000"/>
          <w:shd w:val="clear" w:color="auto" w:fill="B0E9F2"/>
          <w:lang w:val="uk-UA"/>
        </w:rPr>
      </w:pPr>
      <w:r w:rsidRPr="00FE7823">
        <w:rPr>
          <w:bCs/>
          <w:lang w:val="uk-UA"/>
        </w:rPr>
        <w:t>На дошці розсипані прислів’я. Необхідно їх  класти.</w:t>
      </w:r>
    </w:p>
    <w:p w:rsidR="00A55855" w:rsidRPr="00FE7823" w:rsidRDefault="00A55855" w:rsidP="001B6664">
      <w:pPr>
        <w:shd w:val="clear" w:color="auto" w:fill="FFFFFF"/>
        <w:rPr>
          <w:bCs/>
          <w:i/>
          <w:shd w:val="clear" w:color="auto" w:fill="FFFFFF"/>
          <w:lang w:val="uk-UA"/>
        </w:rPr>
      </w:pPr>
      <w:r w:rsidRPr="00FE7823">
        <w:rPr>
          <w:color w:val="000000"/>
          <w:shd w:val="clear" w:color="auto" w:fill="FFFFFF"/>
        </w:rPr>
        <w:t>Найбільше багатство – здоров’я.</w:t>
      </w:r>
      <w:r w:rsidRPr="00FE7823">
        <w:rPr>
          <w:rStyle w:val="apple-converted-space"/>
          <w:color w:val="000000"/>
          <w:shd w:val="clear" w:color="auto" w:fill="FFFFFF"/>
        </w:rPr>
        <w:t> </w:t>
      </w:r>
      <w:r w:rsidRPr="00FE7823">
        <w:rPr>
          <w:color w:val="000000"/>
          <w:shd w:val="clear" w:color="auto" w:fill="FFFFFF"/>
        </w:rPr>
        <w:br/>
        <w:t>Здоров’я дорожче від золота.</w:t>
      </w:r>
      <w:r w:rsidRPr="00FE7823">
        <w:rPr>
          <w:rStyle w:val="apple-converted-space"/>
          <w:color w:val="000000"/>
          <w:shd w:val="clear" w:color="auto" w:fill="FFFFFF"/>
        </w:rPr>
        <w:t> </w:t>
      </w:r>
    </w:p>
    <w:p w:rsidR="00A55855" w:rsidRDefault="00A55855" w:rsidP="00CE0675">
      <w:pPr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ІІІ. Повідомлення теми та мети</w:t>
      </w:r>
    </w:p>
    <w:p w:rsidR="00A55855" w:rsidRPr="006C42D8" w:rsidRDefault="00A55855" w:rsidP="00CE0675">
      <w:pPr>
        <w:rPr>
          <w:b/>
          <w:bCs/>
          <w:i/>
          <w:lang w:val="uk-UA"/>
        </w:rPr>
      </w:pPr>
      <w:r w:rsidRPr="006C42D8">
        <w:rPr>
          <w:b/>
          <w:bCs/>
          <w:i/>
          <w:lang w:val="uk-UA"/>
        </w:rPr>
        <w:t>Слово вчителя</w:t>
      </w:r>
    </w:p>
    <w:p w:rsidR="00A55855" w:rsidRPr="001B6664" w:rsidRDefault="00A55855" w:rsidP="00CE0675">
      <w:pPr>
        <w:rPr>
          <w:bCs/>
        </w:rPr>
      </w:pPr>
      <w:r>
        <w:rPr>
          <w:bCs/>
          <w:lang w:val="uk-UA"/>
        </w:rPr>
        <w:t>Сьогодні на уроці ми поговоримо про здоров</w:t>
      </w:r>
      <w:r w:rsidRPr="001B6664">
        <w:rPr>
          <w:bCs/>
        </w:rPr>
        <w:t>’</w:t>
      </w:r>
      <w:r>
        <w:rPr>
          <w:bCs/>
          <w:lang w:val="uk-UA"/>
        </w:rPr>
        <w:t>я. Воно необхідне, щоб навчатися, подорожувати, займатися спортом, допомагати батькам по господарству. Але урок у нас буде незвичайний. Ми пройдемось з вами сторінками усного журналу «Здоров</w:t>
      </w:r>
      <w:r w:rsidRPr="001B6664">
        <w:rPr>
          <w:bCs/>
        </w:rPr>
        <w:t>’</w:t>
      </w:r>
      <w:r>
        <w:rPr>
          <w:bCs/>
          <w:lang w:val="uk-UA"/>
        </w:rPr>
        <w:t>я».</w:t>
      </w:r>
    </w:p>
    <w:p w:rsidR="00A55855" w:rsidRPr="00FE7823" w:rsidRDefault="00A55855" w:rsidP="00CE0675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  <w:lang w:val="uk-UA"/>
        </w:rPr>
        <w:t xml:space="preserve">. </w:t>
      </w:r>
      <w:r w:rsidRPr="00FE7823">
        <w:rPr>
          <w:b/>
          <w:bCs/>
          <w:sz w:val="28"/>
          <w:szCs w:val="28"/>
          <w:lang w:val="uk-UA"/>
        </w:rPr>
        <w:t>Первинне сприйняття й усвідомлення нового матеріалу</w:t>
      </w:r>
    </w:p>
    <w:p w:rsidR="00A55855" w:rsidRDefault="00A55855" w:rsidP="00CE4020">
      <w:pPr>
        <w:rPr>
          <w:i/>
          <w:iCs/>
          <w:sz w:val="28"/>
          <w:lang w:val="uk-UA"/>
        </w:rPr>
      </w:pPr>
      <w:r>
        <w:rPr>
          <w:i/>
          <w:iCs/>
          <w:sz w:val="28"/>
          <w:lang w:val="uk-UA"/>
        </w:rPr>
        <w:t>Перша сторінка усного журналу - “Від чого залежить здоров’я ”</w:t>
      </w:r>
    </w:p>
    <w:p w:rsidR="00A55855" w:rsidRDefault="00A55855" w:rsidP="00CE0675">
      <w:pPr>
        <w:jc w:val="center"/>
        <w:rPr>
          <w:i/>
          <w:iCs/>
          <w:lang w:val="uk-UA"/>
        </w:rPr>
      </w:pPr>
    </w:p>
    <w:p w:rsidR="00A55855" w:rsidRDefault="00A55855" w:rsidP="00CE0675">
      <w:pPr>
        <w:rPr>
          <w:lang w:val="uk-UA"/>
        </w:rPr>
      </w:pPr>
      <w:r>
        <w:rPr>
          <w:b/>
          <w:bCs/>
          <w:i/>
          <w:iCs/>
          <w:lang w:val="uk-UA"/>
        </w:rPr>
        <w:t>Учень</w:t>
      </w:r>
      <w:r>
        <w:rPr>
          <w:b/>
          <w:bCs/>
          <w:lang w:val="uk-UA"/>
        </w:rPr>
        <w:t>:</w:t>
      </w:r>
      <w:r>
        <w:rPr>
          <w:lang w:val="uk-UA"/>
        </w:rPr>
        <w:t xml:space="preserve">      Батьки всі хочуть й вчителі,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            Щоб ми росли чудові.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            І щоб ішли по цій землі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            Розумні та здорові.</w:t>
      </w:r>
    </w:p>
    <w:p w:rsidR="00A55855" w:rsidRDefault="00A55855" w:rsidP="00CE0675">
      <w:pPr>
        <w:rPr>
          <w:lang w:val="uk-UA"/>
        </w:rPr>
      </w:pPr>
      <w:r>
        <w:rPr>
          <w:b/>
          <w:bCs/>
          <w:i/>
          <w:iCs/>
          <w:lang w:val="uk-UA"/>
        </w:rPr>
        <w:t>Учень</w:t>
      </w:r>
      <w:r>
        <w:rPr>
          <w:b/>
          <w:bCs/>
          <w:lang w:val="uk-UA"/>
        </w:rPr>
        <w:t>:</w:t>
      </w:r>
      <w:r>
        <w:rPr>
          <w:lang w:val="uk-UA"/>
        </w:rPr>
        <w:t xml:space="preserve">     Бо хворому немилий світ,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           Усе йому байдуже.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           То ж бережи з маленьких літ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           Своє здоров’я друже!</w:t>
      </w:r>
    </w:p>
    <w:p w:rsidR="00A55855" w:rsidRDefault="00A55855" w:rsidP="00CE0675">
      <w:pPr>
        <w:rPr>
          <w:lang w:val="uk-UA"/>
        </w:rPr>
      </w:pPr>
      <w:r>
        <w:rPr>
          <w:b/>
          <w:bCs/>
          <w:i/>
          <w:iCs/>
          <w:lang w:val="uk-UA"/>
        </w:rPr>
        <w:t>Вчитель</w:t>
      </w:r>
      <w:r>
        <w:rPr>
          <w:b/>
          <w:bCs/>
          <w:lang w:val="uk-UA"/>
        </w:rPr>
        <w:t>:</w:t>
      </w:r>
      <w:r>
        <w:rPr>
          <w:lang w:val="uk-UA"/>
        </w:rPr>
        <w:t xml:space="preserve"> Від чого залежить здоров’я?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</w:t>
      </w:r>
      <w:r w:rsidRPr="00557BCD">
        <w:rPr>
          <w:noProof/>
        </w:rPr>
        <w:object w:dxaOrig="8842" w:dyaOrig="42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Объект 1" o:spid="_x0000_i1025" type="#_x0000_t75" style="width:438pt;height:214.5pt;visibility:visible" o:ole="">
            <v:imagedata r:id="rId5" o:title=""/>
            <o:lock v:ext="edit" aspectratio="f"/>
          </v:shape>
          <o:OLEObject Type="Embed" ProgID="Excel.Chart.8" ShapeID="Объект 1" DrawAspect="Content" ObjectID="_1570785543" r:id="rId6"/>
        </w:object>
      </w:r>
    </w:p>
    <w:p w:rsidR="00A55855" w:rsidRDefault="00A55855" w:rsidP="00CE0675">
      <w:pPr>
        <w:rPr>
          <w:lang w:val="uk-UA"/>
        </w:rPr>
      </w:pPr>
    </w:p>
    <w:p w:rsidR="00A55855" w:rsidRDefault="00A55855" w:rsidP="00CE0675">
      <w:pPr>
        <w:rPr>
          <w:lang w:val="uk-UA"/>
        </w:rPr>
      </w:pPr>
      <w:r>
        <w:rPr>
          <w:lang w:val="uk-UA"/>
        </w:rPr>
        <w:t>50 % - спадковість;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>20 % - стан навколишнього середовища;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>20 % - спосіб життя;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>10 % - медичне обслуговування.</w:t>
      </w:r>
    </w:p>
    <w:p w:rsidR="00A55855" w:rsidRDefault="00A55855" w:rsidP="00CE0675">
      <w:pPr>
        <w:rPr>
          <w:lang w:val="uk-UA"/>
        </w:rPr>
      </w:pPr>
    </w:p>
    <w:p w:rsidR="00A55855" w:rsidRDefault="00A55855" w:rsidP="00CE0675">
      <w:pPr>
        <w:jc w:val="both"/>
        <w:rPr>
          <w:lang w:val="uk-UA"/>
        </w:rPr>
      </w:pPr>
    </w:p>
    <w:p w:rsidR="00A55855" w:rsidRDefault="00A55855" w:rsidP="00CE0675">
      <w:pPr>
        <w:jc w:val="both"/>
        <w:rPr>
          <w:lang w:val="uk-UA"/>
        </w:rPr>
      </w:pPr>
    </w:p>
    <w:p w:rsidR="00A55855" w:rsidRDefault="00A55855" w:rsidP="00CE0675">
      <w:pPr>
        <w:jc w:val="both"/>
        <w:rPr>
          <w:lang w:val="uk-UA"/>
        </w:rPr>
      </w:pPr>
      <w:r>
        <w:rPr>
          <w:lang w:val="uk-UA"/>
        </w:rPr>
        <w:t xml:space="preserve">     Зваж на те, що ти можеш значно вплинути на стан свого здоров’я, обравши здоровий спосіб життя.</w:t>
      </w:r>
    </w:p>
    <w:p w:rsidR="00A55855" w:rsidRDefault="00A55855" w:rsidP="00CE0675">
      <w:pPr>
        <w:jc w:val="both"/>
        <w:rPr>
          <w:lang w:val="uk-UA"/>
        </w:rPr>
      </w:pPr>
      <w:r>
        <w:rPr>
          <w:lang w:val="uk-UA"/>
        </w:rPr>
        <w:t xml:space="preserve">     А як же зберегти своє здоров’я? Хто як міркує? (</w:t>
      </w:r>
      <w:r w:rsidRPr="002B0948">
        <w:rPr>
          <w:i/>
          <w:lang w:val="uk-UA"/>
        </w:rPr>
        <w:t>міркування дітей</w:t>
      </w:r>
      <w:r>
        <w:rPr>
          <w:lang w:val="uk-UA"/>
        </w:rPr>
        <w:t>)</w:t>
      </w:r>
    </w:p>
    <w:p w:rsidR="00A55855" w:rsidRDefault="00A55855" w:rsidP="00CE0675">
      <w:pPr>
        <w:jc w:val="both"/>
        <w:rPr>
          <w:b/>
          <w:bCs/>
          <w:i/>
          <w:iCs/>
          <w:lang w:val="uk-UA"/>
        </w:rPr>
      </w:pPr>
    </w:p>
    <w:p w:rsidR="00A55855" w:rsidRDefault="00A55855" w:rsidP="00CE0675">
      <w:pPr>
        <w:jc w:val="both"/>
        <w:rPr>
          <w:lang w:val="uk-UA"/>
        </w:rPr>
      </w:pPr>
      <w:r>
        <w:rPr>
          <w:b/>
          <w:bCs/>
          <w:i/>
          <w:iCs/>
          <w:lang w:val="uk-UA"/>
        </w:rPr>
        <w:t>Учитель:</w:t>
      </w:r>
      <w:r>
        <w:rPr>
          <w:lang w:val="uk-UA"/>
        </w:rPr>
        <w:t xml:space="preserve"> Берегти здоров’я – це означає вести здоровий, активний спосіб життя; робити зарядку, правильно харчуватися, ходити в походи, займатися фізичною працею, відвідувати спортивні секції, дотримуватися чистоти.</w:t>
      </w:r>
    </w:p>
    <w:p w:rsidR="00A55855" w:rsidRDefault="00A55855" w:rsidP="00CE0675">
      <w:pPr>
        <w:pStyle w:val="BodyText"/>
      </w:pPr>
      <w:r>
        <w:t xml:space="preserve">     Треба виробляти в собі хороші звички і уникати та позбавлятися шкідливих </w:t>
      </w:r>
      <w:r>
        <w:rPr>
          <w:i/>
        </w:rPr>
        <w:t>(учні</w:t>
      </w:r>
      <w:r w:rsidRPr="002B0948">
        <w:rPr>
          <w:i/>
        </w:rPr>
        <w:t xml:space="preserve"> уточнюють які звички хороші, а які погані).</w:t>
      </w:r>
      <w:r>
        <w:t xml:space="preserve"> Розглянемо ілюстрації з прикладами здорового способу життя </w:t>
      </w:r>
      <w:r>
        <w:rPr>
          <w:i/>
        </w:rPr>
        <w:t>(д</w:t>
      </w:r>
      <w:r w:rsidRPr="002B0948">
        <w:rPr>
          <w:i/>
        </w:rPr>
        <w:t>іти ідуть у похід, заняття у спортивній секції).</w:t>
      </w:r>
    </w:p>
    <w:p w:rsidR="00A55855" w:rsidRDefault="00A55855" w:rsidP="00CE0675">
      <w:pPr>
        <w:pStyle w:val="BodyText"/>
        <w:rPr>
          <w:b/>
          <w:bCs/>
        </w:rPr>
      </w:pPr>
    </w:p>
    <w:p w:rsidR="00A55855" w:rsidRPr="002B0948" w:rsidRDefault="00A55855" w:rsidP="00CE0675">
      <w:pPr>
        <w:pStyle w:val="BodyText"/>
        <w:rPr>
          <w:b/>
          <w:bCs/>
          <w:i/>
        </w:rPr>
      </w:pPr>
      <w:r w:rsidRPr="002B0948">
        <w:rPr>
          <w:b/>
          <w:bCs/>
          <w:i/>
        </w:rPr>
        <w:t>Прислів’я про здоров’я:</w:t>
      </w:r>
    </w:p>
    <w:p w:rsidR="00A55855" w:rsidRDefault="00A55855" w:rsidP="00CE0675">
      <w:pPr>
        <w:pStyle w:val="BodyText"/>
        <w:numPr>
          <w:ilvl w:val="0"/>
          <w:numId w:val="2"/>
        </w:numPr>
      </w:pPr>
      <w:r>
        <w:t>Не золото, а найдорожче.</w:t>
      </w:r>
    </w:p>
    <w:p w:rsidR="00A55855" w:rsidRDefault="00A55855" w:rsidP="00CE0675">
      <w:pPr>
        <w:pStyle w:val="BodyText"/>
        <w:numPr>
          <w:ilvl w:val="0"/>
          <w:numId w:val="2"/>
        </w:numPr>
      </w:pPr>
      <w:r>
        <w:t>Чого хочеш – не купиш, а чого хочеш продати – не продаси.</w:t>
      </w:r>
    </w:p>
    <w:p w:rsidR="00A55855" w:rsidRDefault="00A55855" w:rsidP="00CE0675">
      <w:pPr>
        <w:pStyle w:val="BodyText"/>
        <w:numPr>
          <w:ilvl w:val="0"/>
          <w:numId w:val="2"/>
        </w:numPr>
      </w:pPr>
      <w:r>
        <w:t>Здоровий не знає, який він багатий.</w:t>
      </w:r>
    </w:p>
    <w:p w:rsidR="00A55855" w:rsidRDefault="00A55855" w:rsidP="00CE0675">
      <w:pPr>
        <w:pStyle w:val="BodyText"/>
        <w:numPr>
          <w:ilvl w:val="0"/>
          <w:numId w:val="2"/>
        </w:numPr>
      </w:pPr>
      <w:r>
        <w:t>Найбільше щастя у житті здоров’я.</w:t>
      </w:r>
    </w:p>
    <w:p w:rsidR="00A55855" w:rsidRDefault="00A55855" w:rsidP="00CE0675">
      <w:pPr>
        <w:pStyle w:val="BodyText"/>
        <w:rPr>
          <w:b/>
          <w:i/>
        </w:rPr>
      </w:pPr>
    </w:p>
    <w:p w:rsidR="00A55855" w:rsidRDefault="00A55855" w:rsidP="00CE0675">
      <w:pPr>
        <w:pStyle w:val="BodyText"/>
        <w:rPr>
          <w:b/>
          <w:i/>
        </w:rPr>
      </w:pPr>
      <w:r w:rsidRPr="00CE4020">
        <w:rPr>
          <w:b/>
          <w:i/>
        </w:rPr>
        <w:t>Гра «Плутанина»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4"/>
        <w:gridCol w:w="1914"/>
        <w:gridCol w:w="1914"/>
        <w:gridCol w:w="1914"/>
        <w:gridCol w:w="1915"/>
      </w:tblGrid>
      <w:tr w:rsidR="00A55855" w:rsidTr="00D11DEB">
        <w:tc>
          <w:tcPr>
            <w:tcW w:w="1914" w:type="dxa"/>
          </w:tcPr>
          <w:p w:rsidR="00A55855" w:rsidRDefault="00A55855" w:rsidP="00D11DEB">
            <w:pPr>
              <w:pStyle w:val="BodyText"/>
              <w:jc w:val="center"/>
            </w:pPr>
            <w:r>
              <w:t>10 де</w:t>
            </w:r>
          </w:p>
        </w:tc>
        <w:tc>
          <w:tcPr>
            <w:tcW w:w="1914" w:type="dxa"/>
          </w:tcPr>
          <w:p w:rsidR="00A55855" w:rsidRDefault="00A55855" w:rsidP="00D11DEB">
            <w:pPr>
              <w:pStyle w:val="BodyText"/>
              <w:jc w:val="center"/>
            </w:pPr>
            <w:r>
              <w:t>1 було</w:t>
            </w:r>
          </w:p>
        </w:tc>
        <w:tc>
          <w:tcPr>
            <w:tcW w:w="1914" w:type="dxa"/>
          </w:tcPr>
          <w:p w:rsidR="00A55855" w:rsidRDefault="00A55855" w:rsidP="00D11DEB">
            <w:pPr>
              <w:pStyle w:val="BodyText"/>
              <w:jc w:val="center"/>
            </w:pPr>
            <w:r>
              <w:t>7 ш</w:t>
            </w:r>
          </w:p>
        </w:tc>
        <w:tc>
          <w:tcPr>
            <w:tcW w:w="1914" w:type="dxa"/>
          </w:tcPr>
          <w:p w:rsidR="00A55855" w:rsidRDefault="00A55855" w:rsidP="00D11DEB">
            <w:pPr>
              <w:pStyle w:val="BodyText"/>
              <w:jc w:val="center"/>
            </w:pPr>
            <w:r>
              <w:t>9 бу</w:t>
            </w:r>
          </w:p>
        </w:tc>
        <w:tc>
          <w:tcPr>
            <w:tcW w:w="1915" w:type="dxa"/>
          </w:tcPr>
          <w:p w:rsidR="00A55855" w:rsidRDefault="00A55855" w:rsidP="00D11DEB">
            <w:pPr>
              <w:pStyle w:val="BodyText"/>
              <w:jc w:val="center"/>
            </w:pPr>
            <w:r>
              <w:t>5 в</w:t>
            </w:r>
            <w:r w:rsidRPr="00D11DEB">
              <w:rPr>
                <w:lang w:val="en-US"/>
              </w:rPr>
              <w:t>’</w:t>
            </w:r>
            <w:r>
              <w:t>я</w:t>
            </w:r>
          </w:p>
        </w:tc>
      </w:tr>
      <w:tr w:rsidR="00A55855" w:rsidTr="00D11DEB">
        <w:tc>
          <w:tcPr>
            <w:tcW w:w="1914" w:type="dxa"/>
          </w:tcPr>
          <w:p w:rsidR="00A55855" w:rsidRDefault="00A55855" w:rsidP="00D11DEB">
            <w:pPr>
              <w:pStyle w:val="BodyText"/>
              <w:jc w:val="center"/>
            </w:pPr>
            <w:r>
              <w:t>4 ро</w:t>
            </w:r>
          </w:p>
        </w:tc>
        <w:tc>
          <w:tcPr>
            <w:tcW w:w="1914" w:type="dxa"/>
          </w:tcPr>
          <w:p w:rsidR="00A55855" w:rsidRDefault="00A55855" w:rsidP="00D11DEB">
            <w:pPr>
              <w:pStyle w:val="BodyText"/>
              <w:jc w:val="center"/>
            </w:pPr>
            <w:r>
              <w:t>8 та</w:t>
            </w:r>
          </w:p>
        </w:tc>
        <w:tc>
          <w:tcPr>
            <w:tcW w:w="1914" w:type="dxa"/>
          </w:tcPr>
          <w:p w:rsidR="00A55855" w:rsidRDefault="00A55855" w:rsidP="00D11DEB">
            <w:pPr>
              <w:pStyle w:val="BodyText"/>
              <w:jc w:val="center"/>
            </w:pPr>
            <w:r>
              <w:t>3 здо</w:t>
            </w:r>
          </w:p>
        </w:tc>
        <w:tc>
          <w:tcPr>
            <w:tcW w:w="1914" w:type="dxa"/>
          </w:tcPr>
          <w:p w:rsidR="00A55855" w:rsidRDefault="00A55855" w:rsidP="00D11DEB">
            <w:pPr>
              <w:pStyle w:val="BodyText"/>
              <w:jc w:val="center"/>
            </w:pPr>
            <w:r>
              <w:t>6 ре</w:t>
            </w:r>
          </w:p>
        </w:tc>
        <w:tc>
          <w:tcPr>
            <w:tcW w:w="1915" w:type="dxa"/>
          </w:tcPr>
          <w:p w:rsidR="00A55855" w:rsidRDefault="00A55855" w:rsidP="00D11DEB">
            <w:pPr>
              <w:pStyle w:val="BodyText"/>
              <w:jc w:val="center"/>
            </w:pPr>
            <w:r>
              <w:t>2 б</w:t>
            </w:r>
          </w:p>
        </w:tc>
      </w:tr>
    </w:tbl>
    <w:p w:rsidR="00A55855" w:rsidRDefault="00A55855" w:rsidP="00431AF3">
      <w:pPr>
        <w:pStyle w:val="BodyText"/>
        <w:jc w:val="center"/>
        <w:rPr>
          <w:i/>
        </w:rPr>
      </w:pPr>
      <w:r w:rsidRPr="00431AF3">
        <w:rPr>
          <w:i/>
        </w:rPr>
        <w:t xml:space="preserve">(Було б </w:t>
      </w:r>
      <w:r>
        <w:rPr>
          <w:i/>
        </w:rPr>
        <w:t>здоров</w:t>
      </w:r>
      <w:r w:rsidRPr="00431AF3">
        <w:rPr>
          <w:i/>
          <w:lang w:val="ru-RU"/>
        </w:rPr>
        <w:t>’</w:t>
      </w:r>
      <w:r w:rsidRPr="00431AF3">
        <w:rPr>
          <w:i/>
        </w:rPr>
        <w:t>я, решта буде)</w:t>
      </w:r>
    </w:p>
    <w:p w:rsidR="00A55855" w:rsidRPr="00431AF3" w:rsidRDefault="00A55855" w:rsidP="00431AF3">
      <w:pPr>
        <w:pStyle w:val="BodyText"/>
        <w:jc w:val="center"/>
        <w:rPr>
          <w:i/>
        </w:rPr>
      </w:pPr>
    </w:p>
    <w:p w:rsidR="00A55855" w:rsidRDefault="00A55855" w:rsidP="00CE4020">
      <w:pPr>
        <w:pStyle w:val="BodyText"/>
        <w:jc w:val="left"/>
        <w:rPr>
          <w:i/>
          <w:iCs/>
          <w:sz w:val="28"/>
        </w:rPr>
      </w:pPr>
      <w:r>
        <w:rPr>
          <w:i/>
          <w:iCs/>
          <w:sz w:val="28"/>
        </w:rPr>
        <w:t xml:space="preserve">Друга сторінка журналу </w:t>
      </w:r>
      <w:r>
        <w:rPr>
          <w:i/>
          <w:iCs/>
          <w:sz w:val="28"/>
          <w:lang w:val="ru-RU"/>
        </w:rPr>
        <w:t>-</w:t>
      </w:r>
      <w:r>
        <w:rPr>
          <w:i/>
          <w:iCs/>
          <w:sz w:val="28"/>
        </w:rPr>
        <w:t>“Піклування держави про здоров’я народу”</w:t>
      </w:r>
    </w:p>
    <w:p w:rsidR="00A55855" w:rsidRDefault="00A55855" w:rsidP="00CE0675">
      <w:pPr>
        <w:pStyle w:val="BodyText"/>
        <w:jc w:val="center"/>
        <w:rPr>
          <w:i/>
          <w:iCs/>
        </w:rPr>
      </w:pPr>
    </w:p>
    <w:p w:rsidR="00A55855" w:rsidRDefault="00A55855" w:rsidP="00CE0675">
      <w:pPr>
        <w:pStyle w:val="BodyText"/>
      </w:pPr>
      <w:r>
        <w:t xml:space="preserve">     Наша держава піклується про здоров’я народу. В статті 49 Конституції України сказано: “Кожен має право на охорону здоров’я, медичну допомогу та медичне страхування. Держава дбає про розвиток фізичної культури і спорту, забезпечує санітарно – епідемічне благополуччя.”</w:t>
      </w:r>
    </w:p>
    <w:p w:rsidR="00A55855" w:rsidRDefault="00A55855" w:rsidP="00CE0675">
      <w:pPr>
        <w:jc w:val="both"/>
        <w:rPr>
          <w:lang w:val="uk-UA"/>
        </w:rPr>
      </w:pPr>
      <w:r>
        <w:rPr>
          <w:lang w:val="uk-UA"/>
        </w:rPr>
        <w:t xml:space="preserve">     В країні збудовано багато лікарень, санаторіїв, будинків відпочинку. Та слід пам’ятати, що в першу чергу, людина сама відповідає за своє здоров’я і тільки сама може його зберегти.</w:t>
      </w:r>
    </w:p>
    <w:p w:rsidR="00A55855" w:rsidRDefault="00A55855" w:rsidP="00CE0675">
      <w:pPr>
        <w:rPr>
          <w:lang w:val="uk-UA"/>
        </w:rPr>
      </w:pPr>
    </w:p>
    <w:p w:rsidR="00A55855" w:rsidRDefault="00A55855" w:rsidP="00CE0675">
      <w:pPr>
        <w:rPr>
          <w:lang w:val="uk-UA"/>
        </w:rPr>
      </w:pPr>
      <w:r>
        <w:rPr>
          <w:b/>
          <w:bCs/>
          <w:i/>
          <w:iCs/>
          <w:lang w:val="uk-UA"/>
        </w:rPr>
        <w:t>Учень</w:t>
      </w:r>
      <w:r>
        <w:rPr>
          <w:b/>
          <w:bCs/>
          <w:lang w:val="uk-UA"/>
        </w:rPr>
        <w:t>:</w:t>
      </w:r>
      <w:r>
        <w:rPr>
          <w:lang w:val="uk-UA"/>
        </w:rPr>
        <w:t xml:space="preserve"> Бути здоровим, друже, зможеш,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        Бо кожному це до снаги.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        Хвороби ти всі переможеш,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        Здоров’я мусиш зберегти.</w:t>
      </w:r>
    </w:p>
    <w:p w:rsidR="00A55855" w:rsidRDefault="00A55855" w:rsidP="00CE0675">
      <w:pPr>
        <w:rPr>
          <w:lang w:val="uk-UA"/>
        </w:rPr>
      </w:pPr>
    </w:p>
    <w:p w:rsidR="00A55855" w:rsidRDefault="00A55855" w:rsidP="002B0948">
      <w:pPr>
        <w:pStyle w:val="BodyText"/>
      </w:pPr>
    </w:p>
    <w:p w:rsidR="00A55855" w:rsidRPr="002B0948" w:rsidRDefault="00A55855" w:rsidP="00CE4020">
      <w:pPr>
        <w:pStyle w:val="BodyText"/>
        <w:jc w:val="left"/>
        <w:rPr>
          <w:sz w:val="28"/>
          <w:szCs w:val="28"/>
        </w:rPr>
      </w:pPr>
      <w:r>
        <w:rPr>
          <w:i/>
          <w:sz w:val="28"/>
          <w:szCs w:val="28"/>
          <w:lang w:val="ru-RU"/>
        </w:rPr>
        <w:t xml:space="preserve">Третя </w:t>
      </w:r>
      <w:r w:rsidRPr="002B0948">
        <w:rPr>
          <w:i/>
          <w:sz w:val="28"/>
          <w:szCs w:val="28"/>
        </w:rPr>
        <w:t xml:space="preserve"> сторінка журналу</w:t>
      </w:r>
      <w:r w:rsidRPr="002B0948">
        <w:rPr>
          <w:sz w:val="28"/>
          <w:szCs w:val="28"/>
        </w:rPr>
        <w:t xml:space="preserve"> – </w:t>
      </w:r>
      <w:r>
        <w:rPr>
          <w:i/>
          <w:iCs/>
          <w:sz w:val="28"/>
          <w:szCs w:val="28"/>
        </w:rPr>
        <w:t>“ Наше харчування</w:t>
      </w:r>
      <w:r w:rsidRPr="002B0948">
        <w:rPr>
          <w:i/>
          <w:iCs/>
          <w:sz w:val="28"/>
          <w:szCs w:val="28"/>
        </w:rPr>
        <w:t>”</w:t>
      </w:r>
    </w:p>
    <w:p w:rsidR="00A55855" w:rsidRDefault="00A55855" w:rsidP="00CE0675">
      <w:pPr>
        <w:jc w:val="center"/>
        <w:rPr>
          <w:b/>
          <w:bCs/>
          <w:i/>
          <w:iCs/>
          <w:lang w:val="uk-UA"/>
        </w:rPr>
      </w:pPr>
    </w:p>
    <w:p w:rsidR="00A55855" w:rsidRDefault="00A55855" w:rsidP="00CE0675">
      <w:pPr>
        <w:rPr>
          <w:lang w:val="uk-UA"/>
        </w:rPr>
      </w:pPr>
      <w:r>
        <w:rPr>
          <w:b/>
          <w:bCs/>
          <w:i/>
          <w:iCs/>
          <w:lang w:val="uk-UA"/>
        </w:rPr>
        <w:t>Учень:</w:t>
      </w:r>
      <w:r>
        <w:rPr>
          <w:b/>
          <w:bCs/>
          <w:lang w:val="uk-UA"/>
        </w:rPr>
        <w:t xml:space="preserve"> </w:t>
      </w:r>
      <w:r w:rsidRPr="00431AF3">
        <w:rPr>
          <w:b/>
          <w:bCs/>
        </w:rPr>
        <w:t xml:space="preserve"> </w:t>
      </w:r>
      <w:r>
        <w:rPr>
          <w:lang w:val="uk-UA"/>
        </w:rPr>
        <w:t>Щоб мати здоров’я, слід правильно їсти,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        Вживати поживне і тільки корисне.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        Не їсти надміру, не шкодити тілу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        І пам’ятати про вітаміни.</w:t>
      </w:r>
    </w:p>
    <w:p w:rsidR="00A55855" w:rsidRPr="002B0948" w:rsidRDefault="00A55855" w:rsidP="002B0948">
      <w:pPr>
        <w:rPr>
          <w:b/>
          <w:bCs/>
          <w:i/>
          <w:lang w:val="uk-UA"/>
        </w:rPr>
      </w:pPr>
      <w:r w:rsidRPr="002B0948">
        <w:rPr>
          <w:b/>
          <w:bCs/>
          <w:i/>
          <w:lang w:val="uk-UA"/>
        </w:rPr>
        <w:t>Загадки про овочі та фрукти: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1) Не стелюсь я шукати долі, </w:t>
      </w:r>
    </w:p>
    <w:p w:rsidR="00A55855" w:rsidRDefault="00A55855" w:rsidP="00CE0675">
      <w:pPr>
        <w:rPr>
          <w:i/>
          <w:iCs/>
          <w:lang w:val="uk-UA"/>
        </w:rPr>
      </w:pPr>
      <w:r>
        <w:rPr>
          <w:lang w:val="uk-UA"/>
        </w:rPr>
        <w:t xml:space="preserve">    Деруся вгору. Я</w:t>
      </w:r>
      <w:r>
        <w:rPr>
          <w:i/>
          <w:iCs/>
          <w:lang w:val="uk-UA"/>
        </w:rPr>
        <w:t>...(квасоля).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>2) Кругле, соковите,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Сонцем налите.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З гілочки котиться –</w:t>
      </w:r>
    </w:p>
    <w:p w:rsidR="00A55855" w:rsidRDefault="00A55855" w:rsidP="00CE0675">
      <w:pPr>
        <w:rPr>
          <w:i/>
          <w:iCs/>
          <w:lang w:val="uk-UA"/>
        </w:rPr>
      </w:pPr>
      <w:r>
        <w:rPr>
          <w:lang w:val="uk-UA"/>
        </w:rPr>
        <w:t xml:space="preserve">     У ротик проситься... </w:t>
      </w:r>
      <w:r>
        <w:rPr>
          <w:i/>
          <w:iCs/>
          <w:lang w:val="uk-UA"/>
        </w:rPr>
        <w:t>(яблуко).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>3) В темній я живу коморі,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А коса моя надворі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Гарбузова я сестриця</w:t>
      </w:r>
    </w:p>
    <w:p w:rsidR="00A55855" w:rsidRDefault="00A55855" w:rsidP="00CE0675">
      <w:pPr>
        <w:rPr>
          <w:i/>
          <w:iCs/>
          <w:lang w:val="uk-UA"/>
        </w:rPr>
      </w:pPr>
      <w:r>
        <w:rPr>
          <w:lang w:val="uk-UA"/>
        </w:rPr>
        <w:t xml:space="preserve">    Мене звати</w:t>
      </w:r>
      <w:r>
        <w:rPr>
          <w:i/>
          <w:iCs/>
          <w:lang w:val="uk-UA"/>
        </w:rPr>
        <w:t>...(морковиця).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>4) У вінку зеленолистім,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У червоному намисті</w:t>
      </w:r>
    </w:p>
    <w:p w:rsidR="00A55855" w:rsidRDefault="00A55855" w:rsidP="00CE0675">
      <w:pPr>
        <w:rPr>
          <w:i/>
          <w:iCs/>
          <w:lang w:val="uk-UA"/>
        </w:rPr>
      </w:pPr>
      <w:r>
        <w:rPr>
          <w:lang w:val="uk-UA"/>
        </w:rPr>
        <w:t xml:space="preserve">    Видивляється у воду на свою хорошу вроду</w:t>
      </w:r>
      <w:r>
        <w:rPr>
          <w:i/>
          <w:iCs/>
          <w:lang w:val="uk-UA"/>
        </w:rPr>
        <w:t>. (калина).</w:t>
      </w:r>
    </w:p>
    <w:p w:rsidR="00A55855" w:rsidRDefault="00A55855" w:rsidP="00CE0675">
      <w:pPr>
        <w:numPr>
          <w:ilvl w:val="0"/>
          <w:numId w:val="2"/>
        </w:numPr>
        <w:rPr>
          <w:lang w:val="uk-UA"/>
        </w:rPr>
      </w:pPr>
      <w:r>
        <w:rPr>
          <w:lang w:val="uk-UA"/>
        </w:rPr>
        <w:t>Ми цукрові, ми кормові.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Є брати у нас столові.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Ми зростаємо рядками</w:t>
      </w:r>
    </w:p>
    <w:p w:rsidR="00A55855" w:rsidRDefault="00A55855" w:rsidP="00CE0675">
      <w:pPr>
        <w:rPr>
          <w:i/>
          <w:iCs/>
          <w:lang w:val="uk-UA"/>
        </w:rPr>
      </w:pPr>
      <w:r>
        <w:rPr>
          <w:lang w:val="uk-UA"/>
        </w:rPr>
        <w:t xml:space="preserve">     Люди звуть нас</w:t>
      </w:r>
      <w:r>
        <w:rPr>
          <w:i/>
          <w:iCs/>
          <w:lang w:val="uk-UA"/>
        </w:rPr>
        <w:t>...(буряками).</w:t>
      </w:r>
    </w:p>
    <w:p w:rsidR="00A55855" w:rsidRDefault="00A55855" w:rsidP="00CE0675">
      <w:pPr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Сидить Марушка </w:t>
      </w:r>
    </w:p>
    <w:p w:rsidR="00A55855" w:rsidRDefault="00A55855" w:rsidP="00CE0675">
      <w:pPr>
        <w:ind w:left="360"/>
        <w:rPr>
          <w:lang w:val="uk-UA"/>
        </w:rPr>
      </w:pPr>
      <w:r>
        <w:rPr>
          <w:lang w:val="uk-UA"/>
        </w:rPr>
        <w:t>В семи кожушках;</w:t>
      </w:r>
    </w:p>
    <w:p w:rsidR="00A55855" w:rsidRDefault="00A55855" w:rsidP="00CE0675">
      <w:pPr>
        <w:ind w:left="360"/>
        <w:rPr>
          <w:lang w:val="uk-UA"/>
        </w:rPr>
      </w:pPr>
      <w:r>
        <w:rPr>
          <w:lang w:val="uk-UA"/>
        </w:rPr>
        <w:t xml:space="preserve">Хто її роздягає, </w:t>
      </w:r>
    </w:p>
    <w:p w:rsidR="00A55855" w:rsidRDefault="00A55855" w:rsidP="00CE0675">
      <w:pPr>
        <w:ind w:left="360"/>
        <w:rPr>
          <w:i/>
          <w:iCs/>
          <w:lang w:val="uk-UA"/>
        </w:rPr>
      </w:pPr>
      <w:r>
        <w:rPr>
          <w:lang w:val="uk-UA"/>
        </w:rPr>
        <w:t>Той сльози проливає</w:t>
      </w:r>
      <w:r>
        <w:rPr>
          <w:i/>
          <w:iCs/>
          <w:lang w:val="uk-UA"/>
        </w:rPr>
        <w:t xml:space="preserve">.(цибуля). </w:t>
      </w:r>
    </w:p>
    <w:p w:rsidR="00A55855" w:rsidRDefault="00A55855" w:rsidP="00CE0675">
      <w:pPr>
        <w:numPr>
          <w:ilvl w:val="0"/>
          <w:numId w:val="2"/>
        </w:numPr>
        <w:rPr>
          <w:lang w:val="uk-UA"/>
        </w:rPr>
      </w:pPr>
      <w:r>
        <w:rPr>
          <w:lang w:val="uk-UA"/>
        </w:rPr>
        <w:t>Ми зеленої всі масті</w:t>
      </w:r>
    </w:p>
    <w:p w:rsidR="00A55855" w:rsidRDefault="00A55855" w:rsidP="00CE0675">
      <w:pPr>
        <w:ind w:left="360"/>
        <w:rPr>
          <w:lang w:val="uk-UA"/>
        </w:rPr>
      </w:pPr>
      <w:r>
        <w:rPr>
          <w:lang w:val="uk-UA"/>
        </w:rPr>
        <w:t>Всі довгасті, всі смугасті.</w:t>
      </w:r>
    </w:p>
    <w:p w:rsidR="00A55855" w:rsidRDefault="00A55855" w:rsidP="00CE0675">
      <w:pPr>
        <w:ind w:left="360"/>
        <w:rPr>
          <w:lang w:val="uk-UA"/>
        </w:rPr>
      </w:pPr>
      <w:r>
        <w:rPr>
          <w:lang w:val="uk-UA"/>
        </w:rPr>
        <w:t>Прив’язали нас в рядках</w:t>
      </w:r>
    </w:p>
    <w:p w:rsidR="00A55855" w:rsidRDefault="00A55855" w:rsidP="00CE0675">
      <w:pPr>
        <w:ind w:left="360"/>
        <w:rPr>
          <w:lang w:val="uk-UA"/>
        </w:rPr>
      </w:pPr>
      <w:r>
        <w:rPr>
          <w:lang w:val="uk-UA"/>
        </w:rPr>
        <w:t>На зелених ланцюжках.</w:t>
      </w:r>
    </w:p>
    <w:p w:rsidR="00A55855" w:rsidRDefault="00A55855" w:rsidP="00CE0675">
      <w:pPr>
        <w:ind w:left="360"/>
        <w:rPr>
          <w:lang w:val="uk-UA"/>
        </w:rPr>
      </w:pPr>
      <w:r>
        <w:rPr>
          <w:lang w:val="uk-UA"/>
        </w:rPr>
        <w:t>Гарбуза ми сини й дочки</w:t>
      </w:r>
    </w:p>
    <w:p w:rsidR="00A55855" w:rsidRDefault="00A55855" w:rsidP="00CE0675">
      <w:pPr>
        <w:ind w:left="360"/>
        <w:rPr>
          <w:lang w:val="uk-UA"/>
        </w:rPr>
      </w:pPr>
      <w:r>
        <w:rPr>
          <w:lang w:val="uk-UA"/>
        </w:rPr>
        <w:t xml:space="preserve">Звати як нас? </w:t>
      </w:r>
      <w:r>
        <w:rPr>
          <w:i/>
          <w:iCs/>
          <w:lang w:val="uk-UA"/>
        </w:rPr>
        <w:t>(огірочки).</w:t>
      </w:r>
      <w:r>
        <w:rPr>
          <w:lang w:val="uk-UA"/>
        </w:rPr>
        <w:t xml:space="preserve"> </w:t>
      </w:r>
    </w:p>
    <w:p w:rsidR="00A55855" w:rsidRDefault="00A55855" w:rsidP="00CE0675">
      <w:pPr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Коли її кладуть на терези, 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Вона, немов на конкурсі краси.</w:t>
      </w:r>
    </w:p>
    <w:p w:rsidR="00A55855" w:rsidRPr="00BA309E" w:rsidRDefault="00A55855" w:rsidP="00CE0675">
      <w:r>
        <w:rPr>
          <w:lang w:val="uk-UA"/>
        </w:rPr>
        <w:t xml:space="preserve">      З рум</w:t>
      </w:r>
      <w:r w:rsidRPr="00BA309E">
        <w:t>’</w:t>
      </w:r>
      <w:r>
        <w:rPr>
          <w:lang w:val="uk-UA"/>
        </w:rPr>
        <w:t>янами на щоках круглобока.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Красуня, та на жаль, не синьоока.</w:t>
      </w:r>
    </w:p>
    <w:p w:rsidR="00A55855" w:rsidRDefault="00A55855" w:rsidP="00CE0675">
      <w:pPr>
        <w:rPr>
          <w:lang w:val="uk-UA"/>
        </w:rPr>
      </w:pPr>
      <w:r>
        <w:rPr>
          <w:lang w:val="uk-UA"/>
        </w:rPr>
        <w:t xml:space="preserve">      Зустрівшись з нею, дивуватись мушу</w:t>
      </w:r>
    </w:p>
    <w:p w:rsidR="00A55855" w:rsidRDefault="00A55855" w:rsidP="00CE0675">
      <w:pPr>
        <w:rPr>
          <w:i/>
          <w:iCs/>
          <w:lang w:val="uk-UA"/>
        </w:rPr>
      </w:pPr>
      <w:r>
        <w:rPr>
          <w:lang w:val="uk-UA"/>
        </w:rPr>
        <w:t xml:space="preserve">      Чому смачна й приваблива, така... </w:t>
      </w:r>
      <w:r>
        <w:rPr>
          <w:i/>
          <w:iCs/>
          <w:lang w:val="uk-UA"/>
        </w:rPr>
        <w:t>(груша).</w:t>
      </w:r>
    </w:p>
    <w:p w:rsidR="00A55855" w:rsidRDefault="00A55855" w:rsidP="00CE0675">
      <w:pPr>
        <w:rPr>
          <w:b/>
          <w:bCs/>
          <w:i/>
          <w:iCs/>
          <w:lang w:val="uk-UA"/>
        </w:rPr>
      </w:pPr>
    </w:p>
    <w:p w:rsidR="00A55855" w:rsidRDefault="00A55855" w:rsidP="00CE0675">
      <w:pPr>
        <w:jc w:val="both"/>
        <w:rPr>
          <w:lang w:val="uk-UA"/>
        </w:rPr>
      </w:pPr>
      <w:r>
        <w:rPr>
          <w:b/>
          <w:bCs/>
          <w:i/>
          <w:iCs/>
          <w:lang w:val="uk-UA"/>
        </w:rPr>
        <w:t>Учитель:</w:t>
      </w:r>
      <w:r>
        <w:rPr>
          <w:lang w:val="uk-UA"/>
        </w:rPr>
        <w:t xml:space="preserve"> Овочі і фрукти містять в собі вітаміни. Кожен вітамін має ім’я. А зараз ми з вами познайомимося з кожним вітаміном:</w:t>
      </w:r>
    </w:p>
    <w:p w:rsidR="00A55855" w:rsidRDefault="00A55855" w:rsidP="00CE0675">
      <w:pPr>
        <w:pStyle w:val="BodyText"/>
        <w:numPr>
          <w:ilvl w:val="0"/>
          <w:numId w:val="3"/>
        </w:numPr>
      </w:pPr>
      <w:r>
        <w:t>Вітамін А – стимулює ріст, розвиток шкіри, утворює в організмі бар'єр стійкості до інфекцій. Міститься у вершковому маслі, кропі, овочах, абрикоси.</w:t>
      </w:r>
    </w:p>
    <w:p w:rsidR="00A55855" w:rsidRDefault="00A55855" w:rsidP="00CE0675">
      <w:pPr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Вітамін В1- діє на функції нервової системи, бере участь в обміні вуглеводів. Міститься в пшеничному хлібі, бобах, яйцях.</w:t>
      </w:r>
    </w:p>
    <w:p w:rsidR="00A55855" w:rsidRDefault="00A55855" w:rsidP="00CE0675">
      <w:pPr>
        <w:pStyle w:val="BodyText"/>
        <w:numPr>
          <w:ilvl w:val="0"/>
          <w:numId w:val="3"/>
        </w:numPr>
      </w:pPr>
      <w:r>
        <w:t xml:space="preserve">Вітамін В2 – сприяє утворенню гемоглобіну, регулює функції шлунково – кишкового тракту. Міститься в м’ясі, молочних продуктах. </w:t>
      </w:r>
    </w:p>
    <w:p w:rsidR="00A55855" w:rsidRDefault="00A55855" w:rsidP="00CE0675">
      <w:pPr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Вітамін В6 –поліпшує кровотворення. Міститься в м’ясі, рибі, овочах та фруктах.</w:t>
      </w:r>
    </w:p>
    <w:p w:rsidR="00A55855" w:rsidRDefault="00A55855" w:rsidP="00CE0675">
      <w:pPr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Вітамін С – підвищує стійкість до шкідливих впливів. Міститься в овочах, фруктах та ягодах. Велика кількість вітаміну С в лимоні, апельсині, шипшині.</w:t>
      </w:r>
    </w:p>
    <w:p w:rsidR="00A55855" w:rsidRDefault="00A55855" w:rsidP="00CE0675">
      <w:pPr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Вітамін Д – бере участь у процесі всмоктування кальцію, утворенні кісткової тканини.</w:t>
      </w:r>
    </w:p>
    <w:p w:rsidR="00A55855" w:rsidRDefault="00A55855" w:rsidP="00CE0675">
      <w:pPr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 xml:space="preserve">Вітамін Е – міститься в салаті, овочах, м’ясі, рослинних маслах. </w:t>
      </w:r>
    </w:p>
    <w:p w:rsidR="00A55855" w:rsidRDefault="00A55855" w:rsidP="00CE0675">
      <w:pPr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 xml:space="preserve">Вітамін К – міститься в такому продукті, як печінка. </w:t>
      </w:r>
    </w:p>
    <w:p w:rsidR="00A55855" w:rsidRDefault="00A55855" w:rsidP="00CE0675">
      <w:pPr>
        <w:rPr>
          <w:b/>
          <w:bCs/>
          <w:i/>
          <w:iCs/>
          <w:lang w:val="uk-UA"/>
        </w:rPr>
      </w:pPr>
    </w:p>
    <w:p w:rsidR="00A55855" w:rsidRDefault="00A55855" w:rsidP="00CE0675">
      <w:pPr>
        <w:jc w:val="both"/>
        <w:rPr>
          <w:b/>
          <w:bCs/>
          <w:i/>
          <w:iCs/>
          <w:lang w:val="uk-UA"/>
        </w:rPr>
      </w:pPr>
      <w:r>
        <w:rPr>
          <w:b/>
          <w:bCs/>
          <w:i/>
          <w:iCs/>
          <w:lang w:val="uk-UA"/>
        </w:rPr>
        <w:t>Учитель:</w:t>
      </w:r>
    </w:p>
    <w:p w:rsidR="00A55855" w:rsidRDefault="00A55855" w:rsidP="00CE0675">
      <w:pPr>
        <w:pStyle w:val="BodyText"/>
        <w:numPr>
          <w:ilvl w:val="0"/>
          <w:numId w:val="4"/>
        </w:numPr>
      </w:pPr>
      <w:r>
        <w:t xml:space="preserve">Давайте діти серед муляжів рослин знайдемо рослини, які дуже багаті на вітаміни і надають допомогу при профілактиці і лікуванні простудних захворюваннях (цибуля, часник, редька). </w:t>
      </w:r>
    </w:p>
    <w:p w:rsidR="00A55855" w:rsidRPr="00431AF3" w:rsidRDefault="00A55855" w:rsidP="00CE0675">
      <w:pPr>
        <w:numPr>
          <w:ilvl w:val="0"/>
          <w:numId w:val="4"/>
        </w:numPr>
        <w:jc w:val="both"/>
        <w:rPr>
          <w:i/>
          <w:lang w:val="uk-UA"/>
        </w:rPr>
      </w:pPr>
      <w:r>
        <w:rPr>
          <w:lang w:val="uk-UA"/>
        </w:rPr>
        <w:t xml:space="preserve">Пригадайте, які лікарські рослини ви знаєте, що допомагають при лікуванні деяких хвороб? </w:t>
      </w:r>
      <w:r w:rsidRPr="00431AF3">
        <w:rPr>
          <w:i/>
          <w:lang w:val="uk-UA"/>
        </w:rPr>
        <w:t>(липа, шипшина, звіробій, мити – й – мачуха).</w:t>
      </w:r>
    </w:p>
    <w:p w:rsidR="00A55855" w:rsidRDefault="00A55855" w:rsidP="00CE0675">
      <w:pPr>
        <w:jc w:val="both"/>
        <w:rPr>
          <w:lang w:val="uk-UA"/>
        </w:rPr>
      </w:pPr>
    </w:p>
    <w:p w:rsidR="00A55855" w:rsidRDefault="00A55855" w:rsidP="006C42D8">
      <w:pPr>
        <w:pStyle w:val="Heading6"/>
        <w:jc w:val="left"/>
        <w:rPr>
          <w:sz w:val="28"/>
        </w:rPr>
      </w:pPr>
      <w:r>
        <w:rPr>
          <w:sz w:val="28"/>
          <w:lang w:val="ru-RU"/>
        </w:rPr>
        <w:t>Четверт</w:t>
      </w:r>
      <w:r>
        <w:rPr>
          <w:sz w:val="28"/>
        </w:rPr>
        <w:t xml:space="preserve">а сторінка журналу - “Поради </w:t>
      </w:r>
      <w:r>
        <w:rPr>
          <w:sz w:val="28"/>
          <w:lang w:val="ru-RU"/>
        </w:rPr>
        <w:t>Пігулкина</w:t>
      </w:r>
      <w:r>
        <w:rPr>
          <w:sz w:val="28"/>
        </w:rPr>
        <w:t xml:space="preserve"> ”</w:t>
      </w:r>
    </w:p>
    <w:p w:rsidR="00A55855" w:rsidRDefault="00A55855" w:rsidP="00CE0675">
      <w:pPr>
        <w:rPr>
          <w:lang w:val="uk-UA"/>
        </w:rPr>
      </w:pPr>
    </w:p>
    <w:p w:rsidR="00A55855" w:rsidRDefault="00A55855" w:rsidP="00CE0675">
      <w:pPr>
        <w:jc w:val="both"/>
        <w:rPr>
          <w:lang w:val="uk-UA"/>
        </w:rPr>
      </w:pPr>
      <w:r>
        <w:rPr>
          <w:lang w:val="uk-UA"/>
        </w:rPr>
        <w:t xml:space="preserve">       Сьогодні до вас завітав відомий лікар  Пігулкин (</w:t>
      </w:r>
      <w:r w:rsidRPr="002B0948">
        <w:rPr>
          <w:i/>
          <w:lang w:val="uk-UA"/>
        </w:rPr>
        <w:t>заходить дитина в одязі лікаря</w:t>
      </w:r>
      <w:r>
        <w:rPr>
          <w:lang w:val="uk-UA"/>
        </w:rPr>
        <w:t>).</w:t>
      </w:r>
    </w:p>
    <w:p w:rsidR="00A55855" w:rsidRDefault="00A55855" w:rsidP="006C42D8">
      <w:pPr>
        <w:jc w:val="both"/>
        <w:rPr>
          <w:lang w:val="uk-UA"/>
        </w:rPr>
      </w:pPr>
      <w:r>
        <w:rPr>
          <w:lang w:val="uk-UA"/>
        </w:rPr>
        <w:t>Добрий день, діти. Я дуже  радий вас бачити дужими  та  здоровими. У мене до вас є запитання. Чи знаєте ви рослини України, які допомагають людині підтримувати своє здоров’я?(</w:t>
      </w:r>
      <w:r w:rsidRPr="002B0948">
        <w:rPr>
          <w:i/>
          <w:lang w:val="uk-UA"/>
        </w:rPr>
        <w:t>відповідь учнів).</w:t>
      </w:r>
      <w:r>
        <w:rPr>
          <w:lang w:val="uk-UA"/>
        </w:rPr>
        <w:t xml:space="preserve"> А зараз ми перевіримо.</w:t>
      </w:r>
    </w:p>
    <w:p w:rsidR="00A55855" w:rsidRDefault="00A55855" w:rsidP="00CE0675">
      <w:pPr>
        <w:numPr>
          <w:ilvl w:val="0"/>
          <w:numId w:val="5"/>
        </w:numPr>
        <w:jc w:val="both"/>
        <w:rPr>
          <w:i/>
          <w:iCs/>
          <w:lang w:val="uk-UA"/>
        </w:rPr>
      </w:pPr>
      <w:r>
        <w:rPr>
          <w:lang w:val="uk-UA"/>
        </w:rPr>
        <w:t xml:space="preserve">Який кущ є символом України і одночасно лікарською рослиною? </w:t>
      </w:r>
      <w:r>
        <w:rPr>
          <w:i/>
          <w:iCs/>
          <w:lang w:val="uk-UA"/>
        </w:rPr>
        <w:t>(калина).</w:t>
      </w:r>
    </w:p>
    <w:p w:rsidR="00A55855" w:rsidRDefault="00A55855" w:rsidP="00CE0675">
      <w:pPr>
        <w:pStyle w:val="BodyText"/>
        <w:numPr>
          <w:ilvl w:val="0"/>
          <w:numId w:val="5"/>
        </w:numPr>
        <w:rPr>
          <w:i/>
          <w:iCs/>
        </w:rPr>
      </w:pPr>
      <w:r>
        <w:t xml:space="preserve">Яке дерево – лікар дало назву літньому місяцеві? </w:t>
      </w:r>
      <w:r>
        <w:rPr>
          <w:i/>
          <w:iCs/>
        </w:rPr>
        <w:t>(лип</w:t>
      </w:r>
      <w:r>
        <w:rPr>
          <w:i/>
          <w:iCs/>
          <w:lang w:val="ru-RU"/>
        </w:rPr>
        <w:t>а</w:t>
      </w:r>
      <w:r>
        <w:rPr>
          <w:i/>
          <w:iCs/>
        </w:rPr>
        <w:t>).</w:t>
      </w:r>
    </w:p>
    <w:p w:rsidR="00A55855" w:rsidRDefault="00A55855" w:rsidP="00CE0675">
      <w:pPr>
        <w:pStyle w:val="BodyText"/>
        <w:numPr>
          <w:ilvl w:val="0"/>
          <w:numId w:val="5"/>
        </w:numPr>
        <w:rPr>
          <w:i/>
          <w:iCs/>
        </w:rPr>
      </w:pPr>
      <w:r>
        <w:t xml:space="preserve">Яке дерево застосовується в народній медицині повністю? </w:t>
      </w:r>
      <w:r>
        <w:rPr>
          <w:i/>
          <w:iCs/>
        </w:rPr>
        <w:t>(сосна).</w:t>
      </w:r>
    </w:p>
    <w:p w:rsidR="00A55855" w:rsidRDefault="00A55855" w:rsidP="00CE0675">
      <w:pPr>
        <w:numPr>
          <w:ilvl w:val="0"/>
          <w:numId w:val="5"/>
        </w:numPr>
        <w:jc w:val="both"/>
        <w:rPr>
          <w:i/>
          <w:iCs/>
          <w:lang w:val="uk-UA"/>
        </w:rPr>
      </w:pPr>
      <w:r>
        <w:rPr>
          <w:lang w:val="uk-UA"/>
        </w:rPr>
        <w:t xml:space="preserve">Яке дерево є символом України та оберегом рідного дому, має великі лікувальні властивості? </w:t>
      </w:r>
      <w:r>
        <w:rPr>
          <w:i/>
          <w:iCs/>
          <w:lang w:val="uk-UA"/>
        </w:rPr>
        <w:t>(верба).</w:t>
      </w:r>
    </w:p>
    <w:p w:rsidR="00A55855" w:rsidRDefault="00A55855" w:rsidP="00CE0675">
      <w:pPr>
        <w:numPr>
          <w:ilvl w:val="0"/>
          <w:numId w:val="5"/>
        </w:numPr>
        <w:jc w:val="both"/>
        <w:rPr>
          <w:i/>
          <w:iCs/>
          <w:lang w:val="uk-UA"/>
        </w:rPr>
      </w:pPr>
      <w:r>
        <w:rPr>
          <w:lang w:val="uk-UA"/>
        </w:rPr>
        <w:t>Яке  дерево має лікувальні властивості, його плоди схожі на гриби?</w:t>
      </w:r>
      <w:r>
        <w:rPr>
          <w:i/>
          <w:iCs/>
          <w:lang w:val="uk-UA"/>
        </w:rPr>
        <w:t xml:space="preserve"> (дуб).</w:t>
      </w:r>
    </w:p>
    <w:p w:rsidR="00A55855" w:rsidRDefault="00A55855" w:rsidP="00CE0675">
      <w:pPr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>Діти, я дам вам декілька порад, якщо ви будете дотримуватися їх, здоров’я ваше буде міцним.</w:t>
      </w:r>
    </w:p>
    <w:p w:rsidR="00A55855" w:rsidRDefault="00A55855" w:rsidP="00CE0675">
      <w:pPr>
        <w:numPr>
          <w:ilvl w:val="0"/>
          <w:numId w:val="7"/>
        </w:numPr>
        <w:jc w:val="both"/>
        <w:rPr>
          <w:lang w:val="uk-UA"/>
        </w:rPr>
      </w:pPr>
      <w:r>
        <w:rPr>
          <w:lang w:val="uk-UA"/>
        </w:rPr>
        <w:t>Дотримуйтесь режиму дня.</w:t>
      </w:r>
    </w:p>
    <w:p w:rsidR="00A55855" w:rsidRDefault="00A55855" w:rsidP="00CE0675">
      <w:pPr>
        <w:numPr>
          <w:ilvl w:val="0"/>
          <w:numId w:val="7"/>
        </w:numPr>
        <w:jc w:val="both"/>
        <w:rPr>
          <w:lang w:val="uk-UA"/>
        </w:rPr>
      </w:pPr>
      <w:r>
        <w:rPr>
          <w:lang w:val="uk-UA"/>
        </w:rPr>
        <w:t>Раціонально харчуйтеся.</w:t>
      </w:r>
    </w:p>
    <w:p w:rsidR="00A55855" w:rsidRDefault="00A55855" w:rsidP="00CE0675">
      <w:pPr>
        <w:numPr>
          <w:ilvl w:val="0"/>
          <w:numId w:val="7"/>
        </w:numPr>
        <w:jc w:val="both"/>
        <w:rPr>
          <w:lang w:val="uk-UA"/>
        </w:rPr>
      </w:pPr>
      <w:r>
        <w:rPr>
          <w:lang w:val="uk-UA"/>
        </w:rPr>
        <w:t>Займайтеся фізкультурою і спортом.</w:t>
      </w:r>
    </w:p>
    <w:p w:rsidR="00A55855" w:rsidRDefault="00A55855" w:rsidP="00CE0675">
      <w:pPr>
        <w:numPr>
          <w:ilvl w:val="0"/>
          <w:numId w:val="7"/>
        </w:numPr>
        <w:jc w:val="both"/>
        <w:rPr>
          <w:lang w:val="uk-UA"/>
        </w:rPr>
      </w:pPr>
      <w:r>
        <w:rPr>
          <w:lang w:val="uk-UA"/>
        </w:rPr>
        <w:t>Загартовуйтеся.</w:t>
      </w:r>
    </w:p>
    <w:p w:rsidR="00A55855" w:rsidRDefault="00A55855" w:rsidP="00CE0675">
      <w:pPr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>В мене є рецепт  вітамінного напою, щоб взимку і навесні ви краще себе почували.</w:t>
      </w:r>
    </w:p>
    <w:p w:rsidR="00A55855" w:rsidRDefault="00A55855" w:rsidP="00CE0675">
      <w:pPr>
        <w:jc w:val="both"/>
        <w:rPr>
          <w:lang w:val="uk-UA"/>
        </w:rPr>
      </w:pPr>
      <w:r>
        <w:rPr>
          <w:lang w:val="uk-UA"/>
        </w:rPr>
        <w:t xml:space="preserve">     Три частини шипшини.</w:t>
      </w:r>
    </w:p>
    <w:p w:rsidR="00A55855" w:rsidRDefault="00A55855" w:rsidP="00CE0675">
      <w:pPr>
        <w:jc w:val="both"/>
        <w:rPr>
          <w:lang w:val="uk-UA"/>
        </w:rPr>
      </w:pPr>
      <w:r>
        <w:rPr>
          <w:lang w:val="uk-UA"/>
        </w:rPr>
        <w:t xml:space="preserve">     Одна частина ягід смородини чи горобини.</w:t>
      </w:r>
    </w:p>
    <w:p w:rsidR="00A55855" w:rsidRDefault="00A55855" w:rsidP="00CE0675">
      <w:pPr>
        <w:jc w:val="both"/>
        <w:rPr>
          <w:lang w:val="uk-UA"/>
        </w:rPr>
      </w:pPr>
      <w:r>
        <w:rPr>
          <w:lang w:val="uk-UA"/>
        </w:rPr>
        <w:t xml:space="preserve">     Три частини перетертої моркви.</w:t>
      </w:r>
    </w:p>
    <w:p w:rsidR="00A55855" w:rsidRDefault="00A55855" w:rsidP="00CE0675">
      <w:pPr>
        <w:jc w:val="both"/>
        <w:rPr>
          <w:lang w:val="uk-UA"/>
        </w:rPr>
      </w:pPr>
      <w:r>
        <w:rPr>
          <w:lang w:val="uk-UA"/>
        </w:rPr>
        <w:t xml:space="preserve">     Одна частина кореня цикорію.</w:t>
      </w:r>
    </w:p>
    <w:p w:rsidR="00A55855" w:rsidRDefault="00A55855" w:rsidP="00CE0675">
      <w:pPr>
        <w:jc w:val="both"/>
        <w:rPr>
          <w:lang w:val="uk-UA"/>
        </w:rPr>
      </w:pPr>
      <w:r>
        <w:rPr>
          <w:lang w:val="uk-UA"/>
        </w:rPr>
        <w:t xml:space="preserve">     Чотири частини плодів глоду.</w:t>
      </w:r>
    </w:p>
    <w:p w:rsidR="00A55855" w:rsidRDefault="00A55855" w:rsidP="00CE0675">
      <w:pPr>
        <w:jc w:val="both"/>
        <w:rPr>
          <w:lang w:val="uk-UA"/>
        </w:rPr>
      </w:pPr>
      <w:r>
        <w:rPr>
          <w:lang w:val="uk-UA"/>
        </w:rPr>
        <w:t>Плюс літр окропу і тримати у теплі упродовж години. Потім процідити. Пити тричі на день по півстакана. Це все робити разом з дорослими.</w:t>
      </w:r>
    </w:p>
    <w:p w:rsidR="00A55855" w:rsidRPr="00A14472" w:rsidRDefault="00A55855" w:rsidP="00CE0675">
      <w:pPr>
        <w:jc w:val="both"/>
        <w:rPr>
          <w:b/>
          <w:i/>
          <w:lang w:val="uk-UA"/>
        </w:rPr>
      </w:pPr>
      <w:r w:rsidRPr="00A14472">
        <w:rPr>
          <w:b/>
          <w:i/>
          <w:lang w:val="uk-UA"/>
        </w:rPr>
        <w:t>Учитель</w:t>
      </w:r>
    </w:p>
    <w:p w:rsidR="00A55855" w:rsidRDefault="00A55855" w:rsidP="00CE0675">
      <w:pPr>
        <w:jc w:val="both"/>
        <w:rPr>
          <w:lang w:val="uk-UA"/>
        </w:rPr>
      </w:pPr>
      <w:r>
        <w:rPr>
          <w:lang w:val="uk-UA"/>
        </w:rPr>
        <w:t xml:space="preserve">     Вам долать нові вершини,</w:t>
      </w:r>
    </w:p>
    <w:p w:rsidR="00A55855" w:rsidRDefault="00A55855" w:rsidP="00CE0675">
      <w:pPr>
        <w:jc w:val="both"/>
        <w:rPr>
          <w:lang w:val="uk-UA"/>
        </w:rPr>
      </w:pPr>
      <w:r>
        <w:rPr>
          <w:lang w:val="uk-UA"/>
        </w:rPr>
        <w:t xml:space="preserve">     Ви – майбутнє України!</w:t>
      </w:r>
    </w:p>
    <w:p w:rsidR="00A55855" w:rsidRDefault="00A55855" w:rsidP="00CE0675">
      <w:pPr>
        <w:jc w:val="both"/>
        <w:rPr>
          <w:lang w:val="uk-UA"/>
        </w:rPr>
      </w:pPr>
      <w:r>
        <w:rPr>
          <w:lang w:val="uk-UA"/>
        </w:rPr>
        <w:t xml:space="preserve">     Щоб творити і дерзати,</w:t>
      </w:r>
    </w:p>
    <w:p w:rsidR="00A55855" w:rsidRDefault="00A55855" w:rsidP="00CE0675">
      <w:pPr>
        <w:jc w:val="both"/>
        <w:rPr>
          <w:lang w:val="uk-UA"/>
        </w:rPr>
      </w:pPr>
      <w:r>
        <w:rPr>
          <w:lang w:val="uk-UA"/>
        </w:rPr>
        <w:t xml:space="preserve">     То здоров’я треба мати.</w:t>
      </w:r>
    </w:p>
    <w:p w:rsidR="00A55855" w:rsidRDefault="00A55855" w:rsidP="00CE0675">
      <w:pPr>
        <w:jc w:val="both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. Закріплення й осмислення знань</w:t>
      </w:r>
    </w:p>
    <w:p w:rsidR="00A55855" w:rsidRPr="006C42D8" w:rsidRDefault="00A55855" w:rsidP="00CE0675">
      <w:pPr>
        <w:jc w:val="both"/>
        <w:rPr>
          <w:b/>
          <w:bCs/>
          <w:i/>
          <w:lang w:val="uk-UA"/>
        </w:rPr>
      </w:pPr>
      <w:r w:rsidRPr="006C42D8">
        <w:rPr>
          <w:b/>
          <w:bCs/>
          <w:i/>
          <w:lang w:val="uk-UA"/>
        </w:rPr>
        <w:t>Робота в групах</w:t>
      </w:r>
    </w:p>
    <w:p w:rsidR="00A55855" w:rsidRDefault="00A55855" w:rsidP="00CE0675">
      <w:pPr>
        <w:jc w:val="both"/>
        <w:rPr>
          <w:bCs/>
          <w:lang w:val="uk-UA"/>
        </w:rPr>
      </w:pPr>
      <w:r>
        <w:rPr>
          <w:bCs/>
          <w:lang w:val="uk-UA"/>
        </w:rPr>
        <w:t xml:space="preserve">      Клас ділиться на групи, одержує своє завдання. Члени групи за допомогою жестів і міміки повинні продемонструвати своє завдання, а інші відгадати, про кого йдеться, і пояснити як вони про це здогадалися.</w:t>
      </w:r>
    </w:p>
    <w:p w:rsidR="00A55855" w:rsidRPr="006C42D8" w:rsidRDefault="00A55855" w:rsidP="00CE0675">
      <w:pPr>
        <w:jc w:val="both"/>
        <w:rPr>
          <w:bCs/>
          <w:i/>
          <w:lang w:val="uk-UA"/>
        </w:rPr>
      </w:pPr>
      <w:r w:rsidRPr="006C42D8">
        <w:rPr>
          <w:bCs/>
          <w:i/>
          <w:lang w:val="uk-UA"/>
        </w:rPr>
        <w:t>Завдання групам:</w:t>
      </w:r>
    </w:p>
    <w:p w:rsidR="00A55855" w:rsidRDefault="00A55855" w:rsidP="00CE0675">
      <w:pPr>
        <w:jc w:val="both"/>
        <w:rPr>
          <w:bCs/>
          <w:lang w:val="uk-UA"/>
        </w:rPr>
      </w:pPr>
      <w:r>
        <w:rPr>
          <w:bCs/>
          <w:lang w:val="uk-UA"/>
        </w:rPr>
        <w:t xml:space="preserve">     - показати здорову людину;</w:t>
      </w:r>
    </w:p>
    <w:p w:rsidR="00A55855" w:rsidRDefault="00A55855" w:rsidP="00CE0675">
      <w:pPr>
        <w:jc w:val="both"/>
        <w:rPr>
          <w:bCs/>
          <w:lang w:val="uk-UA"/>
        </w:rPr>
      </w:pPr>
      <w:r>
        <w:rPr>
          <w:bCs/>
          <w:lang w:val="uk-UA"/>
        </w:rPr>
        <w:t xml:space="preserve">     - показати хвору людину;</w:t>
      </w:r>
    </w:p>
    <w:p w:rsidR="00A55855" w:rsidRDefault="00A55855" w:rsidP="00CE0675">
      <w:pPr>
        <w:jc w:val="both"/>
        <w:rPr>
          <w:bCs/>
          <w:lang w:val="uk-UA"/>
        </w:rPr>
      </w:pPr>
      <w:r>
        <w:rPr>
          <w:bCs/>
          <w:lang w:val="uk-UA"/>
        </w:rPr>
        <w:t xml:space="preserve">     - показати фізично слабку людину;</w:t>
      </w:r>
    </w:p>
    <w:p w:rsidR="00A55855" w:rsidRPr="00431AF3" w:rsidRDefault="00A55855" w:rsidP="00CE0675">
      <w:pPr>
        <w:jc w:val="both"/>
        <w:rPr>
          <w:lang w:val="uk-UA"/>
        </w:rPr>
      </w:pPr>
      <w:r>
        <w:rPr>
          <w:bCs/>
          <w:lang w:val="uk-UA"/>
        </w:rPr>
        <w:t xml:space="preserve">     - показати фізично сильну людину.</w:t>
      </w:r>
    </w:p>
    <w:p w:rsidR="00A55855" w:rsidRPr="006C42D8" w:rsidRDefault="00A55855" w:rsidP="00CE0675">
      <w:pPr>
        <w:jc w:val="both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І. Підсумок.</w:t>
      </w:r>
    </w:p>
    <w:p w:rsidR="00A55855" w:rsidRDefault="00A55855" w:rsidP="00CE0675">
      <w:pPr>
        <w:jc w:val="both"/>
        <w:rPr>
          <w:lang w:val="uk-UA"/>
        </w:rPr>
      </w:pPr>
      <w:r w:rsidRPr="00431AF3">
        <w:rPr>
          <w:b/>
          <w:bCs/>
          <w:i/>
          <w:lang w:val="uk-UA"/>
        </w:rPr>
        <w:t>Учитель:</w:t>
      </w:r>
      <w:r>
        <w:rPr>
          <w:b/>
          <w:bCs/>
          <w:lang w:val="uk-UA"/>
        </w:rPr>
        <w:t xml:space="preserve"> </w:t>
      </w:r>
      <w:r>
        <w:rPr>
          <w:lang w:val="uk-UA"/>
        </w:rPr>
        <w:t xml:space="preserve">Ми перегорнули сторінку журналу “Здоров’я – це скарб.” Чому вас навчив цей усний журнал? </w:t>
      </w:r>
      <w:r w:rsidRPr="00CE4020">
        <w:rPr>
          <w:i/>
          <w:lang w:val="uk-UA"/>
        </w:rPr>
        <w:t>(відповіді дітей).</w:t>
      </w:r>
      <w:r>
        <w:rPr>
          <w:lang w:val="uk-UA"/>
        </w:rPr>
        <w:t>Якщо ви були уважні на протязі цього заходу, тоді ви легко розгадаєте цей кросворд.</w:t>
      </w:r>
    </w:p>
    <w:p w:rsidR="00A55855" w:rsidRDefault="00A55855" w:rsidP="00CE0675">
      <w:pPr>
        <w:jc w:val="both"/>
        <w:rPr>
          <w:lang w:val="uk-UA"/>
        </w:rPr>
      </w:pPr>
    </w:p>
    <w:p w:rsidR="00A55855" w:rsidRDefault="00A55855" w:rsidP="00CE0675">
      <w:pPr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Лікарська рослина?</w:t>
      </w:r>
    </w:p>
    <w:p w:rsidR="00A55855" w:rsidRDefault="00A55855" w:rsidP="00CE0675">
      <w:pPr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Плоди якого дерева схожі на гриби?</w:t>
      </w:r>
    </w:p>
    <w:p w:rsidR="00A55855" w:rsidRDefault="00A55855" w:rsidP="00CE0675">
      <w:pPr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Оздоровчо –лікувальний заклад?</w:t>
      </w:r>
    </w:p>
    <w:p w:rsidR="00A55855" w:rsidRDefault="00A55855" w:rsidP="00CE0675">
      <w:pPr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Плоди садових дерев?</w:t>
      </w:r>
    </w:p>
    <w:p w:rsidR="00A55855" w:rsidRDefault="00A55855" w:rsidP="00CE0675">
      <w:pPr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Чим треба займатися, щоб менше хворіти?</w:t>
      </w:r>
    </w:p>
    <w:p w:rsidR="00A55855" w:rsidRDefault="00A55855" w:rsidP="00CE0675">
      <w:pPr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Що містять в собі овочі, фрукти, ягоди?</w:t>
      </w:r>
    </w:p>
    <w:p w:rsidR="00A55855" w:rsidRDefault="00A55855" w:rsidP="00CE0675">
      <w:pPr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Духмяна лікарська рослина?</w:t>
      </w:r>
    </w:p>
    <w:p w:rsidR="00A55855" w:rsidRDefault="00A55855" w:rsidP="00CE0675">
      <w:pPr>
        <w:numPr>
          <w:ilvl w:val="0"/>
          <w:numId w:val="8"/>
        </w:numPr>
        <w:jc w:val="both"/>
        <w:rPr>
          <w:lang w:val="uk-UA"/>
        </w:rPr>
      </w:pPr>
      <w:r>
        <w:rPr>
          <w:lang w:val="uk-UA"/>
        </w:rPr>
        <w:t>Полуниця, суниця, ожина, малина –це?</w:t>
      </w:r>
    </w:p>
    <w:p w:rsidR="00A55855" w:rsidRDefault="00A55855" w:rsidP="00CE0675">
      <w:pPr>
        <w:jc w:val="both"/>
        <w:rPr>
          <w:lang w:val="uk-UA"/>
        </w:rPr>
      </w:pPr>
    </w:p>
    <w:p w:rsidR="00A55855" w:rsidRDefault="00A55855" w:rsidP="00CE0675">
      <w:pPr>
        <w:jc w:val="both"/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3"/>
        <w:gridCol w:w="503"/>
        <w:gridCol w:w="503"/>
        <w:gridCol w:w="503"/>
        <w:gridCol w:w="503"/>
        <w:gridCol w:w="504"/>
        <w:gridCol w:w="504"/>
        <w:gridCol w:w="504"/>
        <w:gridCol w:w="504"/>
        <w:gridCol w:w="504"/>
        <w:gridCol w:w="504"/>
        <w:gridCol w:w="504"/>
        <w:gridCol w:w="504"/>
      </w:tblGrid>
      <w:tr w:rsidR="00A55855" w:rsidTr="00DF36C0">
        <w:trPr>
          <w:cantSplit/>
        </w:trPr>
        <w:tc>
          <w:tcPr>
            <w:tcW w:w="251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jc w:val="both"/>
              <w:rPr>
                <w:lang w:val="uk-UA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b/>
                <w:bCs/>
                <w:i/>
                <w:iCs/>
                <w:sz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lang w:val="uk-UA"/>
              </w:rPr>
              <w:t>з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в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е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р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о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б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і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й</w:t>
            </w:r>
          </w:p>
        </w:tc>
      </w:tr>
      <w:tr w:rsidR="00A55855" w:rsidTr="00DF36C0">
        <w:trPr>
          <w:cantSplit/>
        </w:trPr>
        <w:tc>
          <w:tcPr>
            <w:tcW w:w="25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lang w:val="uk-UA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b/>
                <w:bCs/>
                <w:i/>
                <w:iCs/>
                <w:sz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lang w:val="uk-UA"/>
              </w:rPr>
              <w:t>д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у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б</w:t>
            </w:r>
          </w:p>
        </w:tc>
        <w:tc>
          <w:tcPr>
            <w:tcW w:w="25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jc w:val="both"/>
              <w:rPr>
                <w:sz w:val="28"/>
                <w:lang w:val="uk-UA"/>
              </w:rPr>
            </w:pPr>
          </w:p>
        </w:tc>
      </w:tr>
      <w:tr w:rsidR="00A55855" w:rsidTr="00DF36C0">
        <w:trPr>
          <w:cantSplit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с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а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н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а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т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b/>
                <w:bCs/>
                <w:i/>
                <w:iCs/>
                <w:sz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lang w:val="uk-UA"/>
              </w:rPr>
              <w:t>о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р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і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й</w:t>
            </w:r>
          </w:p>
        </w:tc>
        <w:tc>
          <w:tcPr>
            <w:tcW w:w="20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jc w:val="both"/>
              <w:rPr>
                <w:sz w:val="28"/>
                <w:lang w:val="uk-UA"/>
              </w:rPr>
            </w:pPr>
          </w:p>
        </w:tc>
      </w:tr>
      <w:tr w:rsidR="00A55855" w:rsidTr="00DF36C0">
        <w:trPr>
          <w:cantSplit/>
        </w:trPr>
        <w:tc>
          <w:tcPr>
            <w:tcW w:w="20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ф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b/>
                <w:bCs/>
                <w:i/>
                <w:iCs/>
                <w:sz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lang w:val="uk-UA"/>
              </w:rPr>
              <w:t>р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у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т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и</w:t>
            </w:r>
          </w:p>
        </w:tc>
        <w:tc>
          <w:tcPr>
            <w:tcW w:w="15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jc w:val="both"/>
              <w:rPr>
                <w:sz w:val="28"/>
                <w:lang w:val="uk-UA"/>
              </w:rPr>
            </w:pPr>
          </w:p>
        </w:tc>
      </w:tr>
      <w:tr w:rsidR="00A55855" w:rsidTr="00DF36C0">
        <w:trPr>
          <w:cantSplit/>
        </w:trPr>
        <w:tc>
          <w:tcPr>
            <w:tcW w:w="15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с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п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b/>
                <w:bCs/>
                <w:i/>
                <w:iCs/>
                <w:sz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lang w:val="uk-UA"/>
              </w:rPr>
              <w:t>о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р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т</w:t>
            </w:r>
          </w:p>
        </w:tc>
        <w:tc>
          <w:tcPr>
            <w:tcW w:w="25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jc w:val="both"/>
              <w:rPr>
                <w:sz w:val="28"/>
                <w:lang w:val="uk-UA"/>
              </w:rPr>
            </w:pPr>
          </w:p>
        </w:tc>
      </w:tr>
      <w:tr w:rsidR="00A55855" w:rsidTr="00DF36C0">
        <w:trPr>
          <w:cantSplit/>
        </w:trPr>
        <w:tc>
          <w:tcPr>
            <w:tcW w:w="201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b/>
                <w:bCs/>
                <w:i/>
                <w:iCs/>
                <w:sz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lang w:val="uk-UA"/>
              </w:rPr>
              <w:t>в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і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т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а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м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і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н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и</w:t>
            </w:r>
          </w:p>
        </w:tc>
      </w:tr>
      <w:tr w:rsidR="00A55855" w:rsidTr="00DF36C0">
        <w:trPr>
          <w:cantSplit/>
        </w:trPr>
        <w:tc>
          <w:tcPr>
            <w:tcW w:w="201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м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b/>
                <w:bCs/>
                <w:i/>
                <w:iCs/>
                <w:sz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lang w:val="uk-UA"/>
              </w:rPr>
              <w:t>'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я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т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а</w:t>
            </w:r>
          </w:p>
        </w:tc>
        <w:tc>
          <w:tcPr>
            <w:tcW w:w="20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jc w:val="both"/>
              <w:rPr>
                <w:sz w:val="28"/>
                <w:lang w:val="uk-UA"/>
              </w:rPr>
            </w:pPr>
          </w:p>
        </w:tc>
      </w:tr>
      <w:tr w:rsidR="00A55855" w:rsidTr="00DF36C0">
        <w:trPr>
          <w:cantSplit/>
        </w:trPr>
        <w:tc>
          <w:tcPr>
            <w:tcW w:w="201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lang w:val="uk-UA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jc w:val="both"/>
              <w:rPr>
                <w:lang w:val="uk-UA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b/>
                <w:bCs/>
                <w:i/>
                <w:iCs/>
                <w:sz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lang w:val="uk-UA"/>
              </w:rPr>
              <w:t>я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г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о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д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</w:pBd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и</w:t>
            </w:r>
          </w:p>
        </w:tc>
        <w:tc>
          <w:tcPr>
            <w:tcW w:w="15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5855" w:rsidRDefault="00A55855" w:rsidP="00DF36C0">
            <w:pPr>
              <w:jc w:val="both"/>
              <w:rPr>
                <w:sz w:val="28"/>
                <w:lang w:val="uk-UA"/>
              </w:rPr>
            </w:pPr>
          </w:p>
        </w:tc>
      </w:tr>
    </w:tbl>
    <w:p w:rsidR="00A55855" w:rsidRDefault="00A55855"/>
    <w:sectPr w:rsidR="00A55855" w:rsidSect="00CE0675">
      <w:pgSz w:w="11906" w:h="16838"/>
      <w:pgMar w:top="426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77DC7"/>
    <w:multiLevelType w:val="hybridMultilevel"/>
    <w:tmpl w:val="2BB6730E"/>
    <w:lvl w:ilvl="0" w:tplc="AEDCCE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D4B06B2"/>
    <w:multiLevelType w:val="hybridMultilevel"/>
    <w:tmpl w:val="6E7862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>
    <w:nsid w:val="240620AB"/>
    <w:multiLevelType w:val="hybridMultilevel"/>
    <w:tmpl w:val="1258094E"/>
    <w:lvl w:ilvl="0" w:tplc="D3ECA4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41544E"/>
    <w:multiLevelType w:val="hybridMultilevel"/>
    <w:tmpl w:val="0178DA82"/>
    <w:lvl w:ilvl="0" w:tplc="AEDCCE8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99C78E6"/>
    <w:multiLevelType w:val="hybridMultilevel"/>
    <w:tmpl w:val="D92E72EC"/>
    <w:lvl w:ilvl="0" w:tplc="AEDCCE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EBE592C"/>
    <w:multiLevelType w:val="hybridMultilevel"/>
    <w:tmpl w:val="6E7862C0"/>
    <w:lvl w:ilvl="0" w:tplc="D3ECA42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>
    <w:nsid w:val="364C2D3D"/>
    <w:multiLevelType w:val="hybridMultilevel"/>
    <w:tmpl w:val="789C711E"/>
    <w:lvl w:ilvl="0" w:tplc="AEDCCE8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A646F7B"/>
    <w:multiLevelType w:val="hybridMultilevel"/>
    <w:tmpl w:val="6E7862C0"/>
    <w:lvl w:ilvl="0" w:tplc="94DE954E">
      <w:start w:val="3"/>
      <w:numFmt w:val="bullet"/>
      <w:lvlText w:val="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b/>
        <w:i w:val="0"/>
        <w:sz w:val="36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"/>
  </w:num>
  <w:num w:numId="5">
    <w:abstractNumId w:val="0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0675"/>
    <w:rsid w:val="000045B3"/>
    <w:rsid w:val="000E02F7"/>
    <w:rsid w:val="00181817"/>
    <w:rsid w:val="00191654"/>
    <w:rsid w:val="001B6664"/>
    <w:rsid w:val="002215BE"/>
    <w:rsid w:val="002B0948"/>
    <w:rsid w:val="002B2F72"/>
    <w:rsid w:val="00300C92"/>
    <w:rsid w:val="00431AF3"/>
    <w:rsid w:val="00557BCD"/>
    <w:rsid w:val="00652BBD"/>
    <w:rsid w:val="006C42D8"/>
    <w:rsid w:val="006D73C0"/>
    <w:rsid w:val="007347E8"/>
    <w:rsid w:val="0074719B"/>
    <w:rsid w:val="00875220"/>
    <w:rsid w:val="00907EB9"/>
    <w:rsid w:val="00941205"/>
    <w:rsid w:val="009713FA"/>
    <w:rsid w:val="00A14472"/>
    <w:rsid w:val="00A55855"/>
    <w:rsid w:val="00A65CFE"/>
    <w:rsid w:val="00B325C0"/>
    <w:rsid w:val="00BA309E"/>
    <w:rsid w:val="00CE0675"/>
    <w:rsid w:val="00CE4020"/>
    <w:rsid w:val="00D11DEB"/>
    <w:rsid w:val="00D4479B"/>
    <w:rsid w:val="00DC6382"/>
    <w:rsid w:val="00DF36C0"/>
    <w:rsid w:val="00E30AE1"/>
    <w:rsid w:val="00E4458C"/>
    <w:rsid w:val="00E63AA6"/>
    <w:rsid w:val="00F57EA8"/>
    <w:rsid w:val="00FE7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67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E0675"/>
    <w:pPr>
      <w:keepNext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0675"/>
    <w:pPr>
      <w:keepNext/>
      <w:jc w:val="center"/>
      <w:outlineLvl w:val="1"/>
    </w:pPr>
    <w:rPr>
      <w:b/>
      <w:bCs/>
      <w:sz w:val="28"/>
      <w:lang w:val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E0675"/>
    <w:pPr>
      <w:keepNext/>
      <w:jc w:val="right"/>
      <w:outlineLvl w:val="2"/>
    </w:pPr>
    <w:rPr>
      <w:b/>
      <w:bCs/>
      <w:sz w:val="28"/>
      <w:lang w:val="uk-U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E0675"/>
    <w:pPr>
      <w:keepNext/>
      <w:jc w:val="center"/>
      <w:outlineLvl w:val="3"/>
    </w:pPr>
    <w:rPr>
      <w:sz w:val="28"/>
      <w:lang w:val="uk-UA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E0675"/>
    <w:pPr>
      <w:keepNext/>
      <w:jc w:val="center"/>
      <w:outlineLvl w:val="4"/>
    </w:pPr>
    <w:rPr>
      <w:b/>
      <w:bCs/>
      <w:lang w:val="uk-UA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E0675"/>
    <w:pPr>
      <w:keepNext/>
      <w:jc w:val="center"/>
      <w:outlineLvl w:val="5"/>
    </w:pPr>
    <w:rPr>
      <w:i/>
      <w:iCs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E0675"/>
    <w:rPr>
      <w:rFonts w:ascii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E0675"/>
    <w:rPr>
      <w:rFonts w:ascii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E0675"/>
    <w:rPr>
      <w:rFonts w:ascii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E0675"/>
    <w:rPr>
      <w:rFonts w:ascii="Times New Roman" w:hAnsi="Times New Roman" w:cs="Times New Roman"/>
      <w:sz w:val="24"/>
      <w:szCs w:val="24"/>
      <w:lang w:val="uk-UA"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CE0675"/>
    <w:rPr>
      <w:rFonts w:ascii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CE0675"/>
    <w:rPr>
      <w:rFonts w:ascii="Times New Roman" w:hAnsi="Times New Roman" w:cs="Times New Roman"/>
      <w:i/>
      <w:iCs/>
      <w:sz w:val="24"/>
      <w:szCs w:val="24"/>
      <w:lang w:val="uk-UA" w:eastAsia="ru-RU"/>
    </w:rPr>
  </w:style>
  <w:style w:type="paragraph" w:styleId="Title">
    <w:name w:val="Title"/>
    <w:basedOn w:val="Normal"/>
    <w:link w:val="TitleChar"/>
    <w:uiPriority w:val="99"/>
    <w:qFormat/>
    <w:rsid w:val="00CE0675"/>
    <w:pPr>
      <w:jc w:val="center"/>
    </w:pPr>
    <w:rPr>
      <w:b/>
      <w:bCs/>
      <w:sz w:val="28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CE0675"/>
    <w:rPr>
      <w:rFonts w:ascii="Times New Roman" w:hAnsi="Times New Roman" w:cs="Times New Roman"/>
      <w:b/>
      <w:bCs/>
      <w:sz w:val="24"/>
      <w:szCs w:val="24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CE0675"/>
    <w:pPr>
      <w:jc w:val="both"/>
    </w:pPr>
    <w:rPr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0675"/>
    <w:rPr>
      <w:rFonts w:ascii="Times New Roman" w:hAnsi="Times New Roman" w:cs="Times New Roman"/>
      <w:sz w:val="24"/>
      <w:szCs w:val="24"/>
      <w:lang w:val="uk-UA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E06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0675"/>
    <w:rPr>
      <w:rFonts w:ascii="Tahom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1B6664"/>
    <w:rPr>
      <w:rFonts w:cs="Times New Roman"/>
    </w:rPr>
  </w:style>
  <w:style w:type="table" w:styleId="TableGrid">
    <w:name w:val="Table Grid"/>
    <w:basedOn w:val="TableNormal"/>
    <w:uiPriority w:val="99"/>
    <w:locked/>
    <w:rsid w:val="00CE4020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98</TotalTime>
  <Pages>6</Pages>
  <Words>1303</Words>
  <Characters>7433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User</cp:lastModifiedBy>
  <cp:revision>7</cp:revision>
  <dcterms:created xsi:type="dcterms:W3CDTF">2013-04-12T11:16:00Z</dcterms:created>
  <dcterms:modified xsi:type="dcterms:W3CDTF">2017-10-29T10:33:00Z</dcterms:modified>
</cp:coreProperties>
</file>