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2AF" w:rsidRPr="007C6287" w:rsidRDefault="006C32AF" w:rsidP="00623EE1">
      <w:pPr>
        <w:pStyle w:val="Heading1"/>
        <w:spacing w:line="240" w:lineRule="auto"/>
        <w:jc w:val="center"/>
        <w:rPr>
          <w:color w:val="000000"/>
          <w:sz w:val="32"/>
          <w:szCs w:val="32"/>
          <w:lang w:val="uk-UA"/>
        </w:rPr>
      </w:pPr>
      <w:r w:rsidRPr="007C6287">
        <w:rPr>
          <w:color w:val="000000"/>
          <w:sz w:val="32"/>
          <w:szCs w:val="32"/>
          <w:lang w:val="uk-UA"/>
        </w:rPr>
        <w:t>Подорож сторінками улюблених казок</w:t>
      </w:r>
    </w:p>
    <w:p w:rsidR="006C32AF" w:rsidRPr="00F31543" w:rsidRDefault="006C32AF" w:rsidP="00623EE1">
      <w:pPr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(сценарій бібліотечного уроку для учнів початкових класів</w:t>
      </w:r>
      <w:r w:rsidRPr="00F31543">
        <w:rPr>
          <w:rFonts w:ascii="Times New Roman" w:hAnsi="Times New Roman"/>
          <w:sz w:val="28"/>
          <w:szCs w:val="28"/>
          <w:lang w:val="uk-UA"/>
        </w:rPr>
        <w:t>)</w:t>
      </w:r>
    </w:p>
    <w:p w:rsidR="006C32AF" w:rsidRDefault="006C32AF" w:rsidP="00623EE1">
      <w:pPr>
        <w:spacing w:line="240" w:lineRule="auto"/>
        <w:ind w:left="851" w:hanging="851"/>
        <w:rPr>
          <w:rFonts w:ascii="Times New Roman" w:hAnsi="Times New Roman"/>
          <w:sz w:val="28"/>
          <w:szCs w:val="28"/>
          <w:lang w:val="uk-UA"/>
        </w:rPr>
      </w:pPr>
      <w:r w:rsidRPr="00734AA5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r w:rsidRPr="00734AA5">
        <w:rPr>
          <w:rFonts w:ascii="Times New Roman" w:hAnsi="Times New Roman"/>
          <w:sz w:val="28"/>
          <w:szCs w:val="28"/>
          <w:lang w:val="uk-UA"/>
        </w:rPr>
        <w:t>повторити й узагальнити знання народних та авторських</w:t>
      </w:r>
      <w:r>
        <w:rPr>
          <w:rFonts w:ascii="Times New Roman" w:hAnsi="Times New Roman"/>
          <w:sz w:val="28"/>
          <w:szCs w:val="28"/>
          <w:lang w:val="uk-UA"/>
        </w:rPr>
        <w:t xml:space="preserve"> казок; розширювати кругозір дітей, учити школярів ставитися до книжки, як до джерела знань, мудрого порадника в житті; розвивати пам’ять, увагу, кмітливість, уяву, вміння перевтілюватися; виховувати в учнів любов до книги, пробуджувати бажання читати, ділитися своїми враженнями від прочитаного.</w:t>
      </w:r>
    </w:p>
    <w:p w:rsidR="006C32AF" w:rsidRDefault="006C32AF" w:rsidP="00146235">
      <w:pPr>
        <w:spacing w:line="240" w:lineRule="auto"/>
        <w:ind w:left="1800" w:hanging="18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/>
          <w:sz w:val="28"/>
          <w:szCs w:val="28"/>
          <w:lang w:val="uk-UA"/>
        </w:rPr>
        <w:t>ілюстрації та дитячі малюнки, виставка книг – казок, музичні  записи, декорації  та костюми.</w:t>
      </w:r>
    </w:p>
    <w:p w:rsidR="006C32AF" w:rsidRDefault="006C32AF" w:rsidP="00065F36">
      <w:pPr>
        <w:spacing w:line="240" w:lineRule="auto"/>
        <w:ind w:left="851" w:hanging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/>
          <w:sz w:val="28"/>
          <w:szCs w:val="28"/>
          <w:lang w:val="uk-UA"/>
        </w:rPr>
        <w:t xml:space="preserve"> урок – подорож.</w:t>
      </w:r>
    </w:p>
    <w:p w:rsidR="006C32AF" w:rsidRPr="00734AA5" w:rsidRDefault="006C32AF" w:rsidP="00065F36">
      <w:pPr>
        <w:spacing w:line="240" w:lineRule="auto"/>
        <w:ind w:left="851" w:hanging="851"/>
        <w:jc w:val="center"/>
        <w:rPr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Зміст уроку</w:t>
      </w:r>
    </w:p>
    <w:p w:rsidR="006C32AF" w:rsidRDefault="006C32AF" w:rsidP="00065F36">
      <w:pPr>
        <w:spacing w:line="240" w:lineRule="auto"/>
        <w:rPr>
          <w:rFonts w:ascii="Times New Roman" w:hAnsi="Times New Roman"/>
          <w:noProof/>
          <w:sz w:val="28"/>
          <w:szCs w:val="28"/>
          <w:lang w:val="uk-UA"/>
        </w:rPr>
      </w:pPr>
      <w:r w:rsidRPr="00F31543">
        <w:rPr>
          <w:rFonts w:ascii="Times New Roman" w:hAnsi="Times New Roman"/>
          <w:sz w:val="28"/>
          <w:szCs w:val="28"/>
          <w:lang w:val="uk-UA"/>
        </w:rPr>
        <w:t>(Звучать фанфари)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623EE1">
        <w:rPr>
          <w:rFonts w:ascii="Times New Roman" w:hAnsi="Times New Roman"/>
          <w:noProof/>
          <w:sz w:val="28"/>
          <w:szCs w:val="28"/>
        </w:rPr>
        <w:t xml:space="preserve"> </w:t>
      </w:r>
    </w:p>
    <w:p w:rsidR="006C32AF" w:rsidRDefault="006C32AF" w:rsidP="00065F36">
      <w:pPr>
        <w:spacing w:line="240" w:lineRule="auto"/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0" o:spid="_x0000_i1025" type="#_x0000_t75" alt="DSCF0345.JPG" style="width:260.25pt;height:195pt;visibility:visible" o:bordertopcolor="black" o:borderleftcolor="black" o:borderbottomcolor="black" o:borderrightcolor="black">
            <v:imagedata r:id="rId7" o:title=""/>
            <w10:bordertop type="single" width="6"/>
            <w10:borderleft type="single" width="6"/>
            <w10:borderbottom type="single" width="6"/>
            <w10:borderright type="single" width="6"/>
          </v:shape>
        </w:pict>
      </w:r>
    </w:p>
    <w:p w:rsidR="006C32AF" w:rsidRDefault="006C32AF" w:rsidP="007C6287">
      <w:pPr>
        <w:spacing w:after="0" w:line="240" w:lineRule="auto"/>
        <w:ind w:left="851" w:hanging="851"/>
        <w:rPr>
          <w:rFonts w:ascii="Times New Roman" w:hAnsi="Times New Roman"/>
          <w:b/>
          <w:sz w:val="28"/>
          <w:szCs w:val="28"/>
          <w:lang w:val="uk-UA"/>
        </w:rPr>
      </w:pPr>
      <w:r w:rsidRPr="005E3914">
        <w:rPr>
          <w:rFonts w:ascii="Times New Roman" w:hAnsi="Times New Roman"/>
          <w:b/>
          <w:sz w:val="28"/>
          <w:szCs w:val="28"/>
          <w:lang w:val="uk-UA"/>
        </w:rPr>
        <w:t>Учень 1.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6C32AF" w:rsidRPr="005E3914" w:rsidRDefault="006C32AF" w:rsidP="007C6287">
      <w:pPr>
        <w:spacing w:after="0" w:line="240" w:lineRule="auto"/>
        <w:ind w:left="708" w:firstLine="143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5E3914">
        <w:rPr>
          <w:rFonts w:ascii="Times New Roman" w:hAnsi="Times New Roman"/>
          <w:sz w:val="28"/>
          <w:szCs w:val="28"/>
          <w:lang w:val="uk-UA"/>
        </w:rPr>
        <w:t>Увага! Увага! Увага!</w:t>
      </w:r>
    </w:p>
    <w:p w:rsidR="006C32AF" w:rsidRDefault="006C32AF" w:rsidP="007C628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Дорогі хлопчики й дівчатка! У нас сьогодні свято казки.</w:t>
      </w:r>
    </w:p>
    <w:p w:rsidR="006C32AF" w:rsidRDefault="006C32AF" w:rsidP="007C6287">
      <w:pPr>
        <w:spacing w:after="0" w:line="240" w:lineRule="auto"/>
        <w:ind w:left="426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Будемо разом відзначати, казку мудру шанувати.</w:t>
      </w:r>
    </w:p>
    <w:p w:rsidR="006C32AF" w:rsidRDefault="006C32AF" w:rsidP="007C6287">
      <w:pPr>
        <w:spacing w:after="0" w:line="240" w:lineRule="auto"/>
        <w:ind w:left="426" w:firstLine="708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7C6287">
      <w:pPr>
        <w:spacing w:after="0" w:line="240" w:lineRule="auto"/>
        <w:ind w:left="1134" w:hanging="1134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Учень 2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7C6287">
      <w:pPr>
        <w:spacing w:after="0" w:line="240" w:lineRule="auto"/>
        <w:ind w:left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Казка – вигадка, та в ній, в шкаралупі золотій,</w:t>
      </w:r>
    </w:p>
    <w:p w:rsidR="006C32AF" w:rsidRDefault="006C32AF" w:rsidP="007C6287">
      <w:pPr>
        <w:spacing w:after="0" w:line="240" w:lineRule="auto"/>
        <w:ind w:left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Зерно сховане смачне, хто дістане – той почне</w:t>
      </w:r>
    </w:p>
    <w:p w:rsidR="006C32AF" w:rsidRDefault="006C32AF" w:rsidP="007C6287">
      <w:pPr>
        <w:spacing w:after="0" w:line="240" w:lineRule="auto"/>
        <w:ind w:left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Думу думать про життя, збудить в серці почуття,</w:t>
      </w:r>
    </w:p>
    <w:p w:rsidR="006C32AF" w:rsidRDefault="006C32AF" w:rsidP="007C6287">
      <w:pPr>
        <w:spacing w:after="0" w:line="240" w:lineRule="auto"/>
        <w:ind w:left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Мов торкнеться до вогню – вийде сміло на борню</w:t>
      </w:r>
    </w:p>
    <w:p w:rsidR="006C32AF" w:rsidRDefault="006C32AF" w:rsidP="008E1610">
      <w:pPr>
        <w:spacing w:after="0" w:line="240" w:lineRule="auto"/>
        <w:ind w:left="113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добро і проти зла, в казці – сила немала!</w:t>
      </w:r>
    </w:p>
    <w:p w:rsidR="006C32AF" w:rsidRDefault="006C32AF" w:rsidP="007C6287">
      <w:pPr>
        <w:spacing w:after="0" w:line="240" w:lineRule="auto"/>
        <w:ind w:left="1134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7C6287">
      <w:pPr>
        <w:spacing w:line="240" w:lineRule="auto"/>
        <w:ind w:left="993" w:hanging="993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Учитель.</w:t>
      </w:r>
    </w:p>
    <w:p w:rsidR="006C32AF" w:rsidRDefault="006C32AF" w:rsidP="008E1610">
      <w:pPr>
        <w:spacing w:after="0" w:line="240" w:lineRule="auto"/>
        <w:ind w:left="114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Дорогі діти! Усі ми родом із дитинства, і всіх нас виховувала і продовжує далі виховувати  казка. Багато поколінь людей виховувалось на прикладах із життя і поведінки казкових героїв. Читаючи казки, ви не тільки знайомитесь з країною, де завжди перемагає добро,а разом з її героями вчитеся  мріяти,  розрізняти добро і зло, самостійно творити, жити, робити вибір, набираєтесь мудрості. І сьогодні  її величності – Казці – ми присвячуємо наше театралізоване дійство. Ми здійснимо подорож у світ казки. Воно так і називається «Подорож сторінками улюблених казок». </w:t>
      </w:r>
      <w:r w:rsidRPr="00CA4777">
        <w:rPr>
          <w:rFonts w:ascii="Times New Roman" w:hAnsi="Times New Roman"/>
          <w:sz w:val="28"/>
          <w:szCs w:val="28"/>
          <w:lang w:val="uk-UA"/>
        </w:rPr>
        <w:t>А ви вірите в казки?</w:t>
      </w:r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r w:rsidRPr="00606A9D">
        <w:rPr>
          <w:rFonts w:ascii="Times New Roman" w:hAnsi="Times New Roman"/>
          <w:sz w:val="28"/>
          <w:szCs w:val="28"/>
          <w:lang w:val="uk-UA"/>
        </w:rPr>
        <w:t xml:space="preserve">Отож сидіть тихо, щоб не злякати </w:t>
      </w:r>
      <w:r>
        <w:rPr>
          <w:rFonts w:ascii="Times New Roman" w:hAnsi="Times New Roman"/>
          <w:sz w:val="28"/>
          <w:szCs w:val="28"/>
          <w:lang w:val="uk-UA"/>
        </w:rPr>
        <w:t xml:space="preserve">Казку. Вона ось уже йде до нас. </w:t>
      </w:r>
    </w:p>
    <w:p w:rsidR="006C32AF" w:rsidRDefault="006C32AF" w:rsidP="008E161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(З</w:t>
      </w:r>
      <w:r w:rsidRPr="00606A9D">
        <w:rPr>
          <w:rFonts w:ascii="Times New Roman" w:hAnsi="Times New Roman"/>
          <w:sz w:val="28"/>
          <w:szCs w:val="28"/>
          <w:lang w:val="uk-UA"/>
        </w:rPr>
        <w:t>ву</w:t>
      </w:r>
      <w:r>
        <w:rPr>
          <w:rFonts w:ascii="Times New Roman" w:hAnsi="Times New Roman"/>
          <w:sz w:val="28"/>
          <w:szCs w:val="28"/>
          <w:lang w:val="uk-UA"/>
        </w:rPr>
        <w:t>чить мелодія «Приходь, казко»)</w:t>
      </w:r>
      <w:r w:rsidRPr="00606A9D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230B2C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623EE1">
      <w:pPr>
        <w:spacing w:line="240" w:lineRule="auto"/>
        <w:ind w:left="993" w:hanging="993"/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1" o:spid="_x0000_i1026" type="#_x0000_t75" alt="DSCF0350.JPG" style="width:267pt;height:171pt;visibility:visible">
            <v:imagedata r:id="rId8" o:title=""/>
          </v:shape>
        </w:pict>
      </w:r>
    </w:p>
    <w:p w:rsidR="006C32AF" w:rsidRPr="00D713B0" w:rsidRDefault="006C32AF" w:rsidP="008E161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8E1610">
      <w:pPr>
        <w:pStyle w:val="ListParagraph"/>
        <w:spacing w:line="240" w:lineRule="auto"/>
        <w:ind w:left="1413" w:hanging="1413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Королева казок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6C32AF" w:rsidRDefault="006C32AF" w:rsidP="008E1610">
      <w:pPr>
        <w:pStyle w:val="ListParagraph"/>
        <w:spacing w:line="240" w:lineRule="auto"/>
        <w:ind w:left="2121" w:firstLine="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Доброго дня! Як багато дітей прийшло на свято! </w:t>
      </w:r>
    </w:p>
    <w:p w:rsidR="006C32AF" w:rsidRDefault="006C32AF" w:rsidP="008E1610">
      <w:pPr>
        <w:pStyle w:val="ListParagraph"/>
        <w:spacing w:line="240" w:lineRule="auto"/>
        <w:ind w:left="2121" w:firstLine="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палацах і хатах малих – мільйони підданих моїх.</w:t>
      </w:r>
    </w:p>
    <w:p w:rsidR="006C32AF" w:rsidRDefault="006C32AF" w:rsidP="008E1610">
      <w:pPr>
        <w:pStyle w:val="ListParagraph"/>
        <w:spacing w:line="240" w:lineRule="auto"/>
        <w:ind w:left="2121" w:firstLine="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по команді «струнко!» стоять, зімкнувши палітурки.</w:t>
      </w:r>
    </w:p>
    <w:p w:rsidR="006C32AF" w:rsidRDefault="006C32AF" w:rsidP="008E1610">
      <w:pPr>
        <w:pStyle w:val="ListParagraph"/>
        <w:spacing w:line="240" w:lineRule="auto"/>
        <w:ind w:left="2121" w:firstLine="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 – Королева всіх казок, й мені цікаво знати,</w:t>
      </w:r>
    </w:p>
    <w:p w:rsidR="006C32AF" w:rsidRDefault="006C32AF" w:rsidP="008E1610">
      <w:pPr>
        <w:pStyle w:val="ListParagraph"/>
        <w:spacing w:line="240" w:lineRule="auto"/>
        <w:ind w:left="2121" w:firstLine="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Хто з моїх підданих – ваш улюблений дружок,</w:t>
      </w:r>
    </w:p>
    <w:p w:rsidR="006C32AF" w:rsidRDefault="006C32AF" w:rsidP="008E1610">
      <w:pPr>
        <w:pStyle w:val="ListParagraph"/>
        <w:spacing w:line="240" w:lineRule="auto"/>
        <w:ind w:left="2121" w:firstLine="3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Якого вам дуже приємно завжди зустрічати?</w:t>
      </w:r>
    </w:p>
    <w:p w:rsidR="006C32AF" w:rsidRDefault="006C32AF" w:rsidP="008E1610">
      <w:pPr>
        <w:pStyle w:val="ListParagraph"/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8E1610">
      <w:pPr>
        <w:pStyle w:val="ListParagraph"/>
        <w:spacing w:line="240" w:lineRule="auto"/>
        <w:ind w:left="1413" w:hanging="1271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32AF" w:rsidRDefault="006C32AF" w:rsidP="008E1610">
      <w:pPr>
        <w:pStyle w:val="ListParagraph"/>
        <w:spacing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відповісти на це питання нам допоможе людина, яку ми</w:t>
      </w:r>
    </w:p>
    <w:p w:rsidR="006C32AF" w:rsidRDefault="006C32AF" w:rsidP="00B1308B">
      <w:pPr>
        <w:pStyle w:val="ListParagraph"/>
        <w:spacing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запросили до нас на свято. А хто це і звідки, ви відгадаєте, коли допоможете мені закінчити такі рядки:</w:t>
      </w:r>
    </w:p>
    <w:p w:rsidR="006C32AF" w:rsidRDefault="006C32AF" w:rsidP="00B1308B">
      <w:pPr>
        <w:pStyle w:val="ListParagraph"/>
        <w:spacing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Діти , звісно,  вчаться в … (школі),</w:t>
      </w:r>
    </w:p>
    <w:p w:rsidR="006C32AF" w:rsidRDefault="006C32AF" w:rsidP="00B1308B">
      <w:pPr>
        <w:pStyle w:val="ListParagraph"/>
        <w:spacing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комбайн працює в  … (полі),</w:t>
      </w:r>
    </w:p>
    <w:p w:rsidR="006C32AF" w:rsidRDefault="006C32AF" w:rsidP="00B1308B">
      <w:pPr>
        <w:pStyle w:val="ListParagraph"/>
        <w:spacing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 лікуємось в … (лікарні),</w:t>
      </w:r>
    </w:p>
    <w:p w:rsidR="006C32AF" w:rsidRDefault="006C32AF" w:rsidP="00B1308B">
      <w:pPr>
        <w:pStyle w:val="ListParagraph"/>
        <w:spacing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стрижемось в … (перукарні),</w:t>
      </w:r>
    </w:p>
    <w:p w:rsidR="006C32AF" w:rsidRDefault="006C32AF" w:rsidP="00B1308B">
      <w:pPr>
        <w:pStyle w:val="ListParagraph"/>
        <w:spacing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Ліки беремо в … (аптеці),</w:t>
      </w:r>
    </w:p>
    <w:p w:rsidR="006C32AF" w:rsidRDefault="006C32AF" w:rsidP="00B1308B">
      <w:pPr>
        <w:pStyle w:val="ListParagraph"/>
        <w:spacing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книжки в … (бібліотеці).</w:t>
      </w:r>
    </w:p>
    <w:p w:rsidR="006C32AF" w:rsidRDefault="006C32AF" w:rsidP="00230B2C">
      <w:pPr>
        <w:pStyle w:val="ListParagraph"/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B1308B">
      <w:pPr>
        <w:pStyle w:val="ListParagraph"/>
        <w:spacing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видає книжки вам усім наш бібліотекар. Отож запрошуємо його до нас на свято.</w:t>
      </w:r>
    </w:p>
    <w:p w:rsidR="006C32AF" w:rsidRDefault="006C32AF" w:rsidP="00230B2C">
      <w:pPr>
        <w:pStyle w:val="ListParagraph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0D75F2">
      <w:pPr>
        <w:pStyle w:val="ListParagraph"/>
        <w:spacing w:line="240" w:lineRule="auto"/>
        <w:ind w:left="1134" w:hanging="1134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Бібліотекар.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32AF" w:rsidRDefault="006C32AF" w:rsidP="000D75F2">
      <w:pPr>
        <w:pStyle w:val="ListParagraph"/>
        <w:spacing w:line="240" w:lineRule="auto"/>
        <w:ind w:left="1338" w:firstLine="28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Добрий день, дорогі діти, шановні мої читачі. Я знаю, що ви</w:t>
      </w:r>
    </w:p>
    <w:p w:rsidR="006C32AF" w:rsidRDefault="006C32AF" w:rsidP="00B1308B">
      <w:pPr>
        <w:pStyle w:val="ListParagraph"/>
        <w:spacing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любите читати казки, частіше ви ходите до бібліотеки, а</w:t>
      </w:r>
    </w:p>
    <w:p w:rsidR="006C32AF" w:rsidRDefault="006C32AF" w:rsidP="00B1308B">
      <w:pPr>
        <w:pStyle w:val="ListParagraph"/>
        <w:spacing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сьогодні я прийшов, щоб повести вас у подорож сторінками</w:t>
      </w:r>
    </w:p>
    <w:p w:rsidR="006C32AF" w:rsidRDefault="006C32AF" w:rsidP="00230B2C">
      <w:pPr>
        <w:pStyle w:val="ListParagraph"/>
        <w:spacing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улюблених казок. Я прийшов зі своїми друзями – книжками.</w:t>
      </w:r>
    </w:p>
    <w:p w:rsidR="006C32AF" w:rsidRDefault="006C32AF" w:rsidP="00230B2C">
      <w:pPr>
        <w:pStyle w:val="ListParagraph"/>
        <w:spacing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(Бібліотекар презентує виставку книг-казок, оголошує найактивніших читачів і вручає книжки-подарунки, знайомить присутніх з результатами анкетування «Книга в моєму житті»).</w:t>
      </w:r>
      <w:r w:rsidRPr="001322E7">
        <w:rPr>
          <w:rFonts w:ascii="Times New Roman" w:hAnsi="Times New Roman"/>
          <w:noProof/>
          <w:sz w:val="28"/>
          <w:szCs w:val="28"/>
          <w:lang w:val="uk-UA"/>
        </w:rPr>
        <w:t xml:space="preserve"> </w:t>
      </w:r>
    </w:p>
    <w:p w:rsidR="006C32AF" w:rsidRDefault="006C32AF" w:rsidP="005E3914">
      <w:pPr>
        <w:pStyle w:val="ListParagraph"/>
        <w:spacing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9A2FBF">
      <w:pPr>
        <w:pStyle w:val="ListParagraph"/>
        <w:spacing w:line="240" w:lineRule="auto"/>
        <w:ind w:left="1134" w:hanging="1134"/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21" o:spid="_x0000_i1027" type="#_x0000_t75" alt="DSCF0365.JPG" style="width:266.25pt;height:199.5pt;visibility:visible">
            <v:imagedata r:id="rId9" o:title=""/>
          </v:shape>
        </w:pict>
      </w:r>
    </w:p>
    <w:p w:rsidR="006C32AF" w:rsidRPr="005E3914" w:rsidRDefault="006C32AF" w:rsidP="009A2FBF">
      <w:pPr>
        <w:pStyle w:val="ListParagraph"/>
        <w:spacing w:line="240" w:lineRule="auto"/>
        <w:ind w:left="1134" w:hanging="1134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B1308B">
      <w:pPr>
        <w:pStyle w:val="ListParagraph"/>
        <w:spacing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Збираючись в будь-яку подорож, ви повинні вивчити закони</w:t>
      </w:r>
    </w:p>
    <w:p w:rsidR="006C32AF" w:rsidRDefault="006C32AF" w:rsidP="00B1308B">
      <w:pPr>
        <w:pStyle w:val="ListParagraph"/>
        <w:spacing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тієї країни, до якої вирушаєте. Отож повторимо заповіді</w:t>
      </w:r>
    </w:p>
    <w:p w:rsidR="006C32AF" w:rsidRDefault="006C32AF" w:rsidP="00B1308B">
      <w:pPr>
        <w:pStyle w:val="ListParagraph"/>
        <w:spacing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читача. (Бібліотекар читає «Заповіді читача»). А помічником</w:t>
      </w:r>
    </w:p>
    <w:p w:rsidR="006C32AF" w:rsidRDefault="006C32AF" w:rsidP="00B1308B">
      <w:pPr>
        <w:pStyle w:val="ListParagraph"/>
        <w:spacing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моїм буде Читайлик. У кінці подорожі ми визначимо</w:t>
      </w:r>
    </w:p>
    <w:p w:rsidR="006C32AF" w:rsidRDefault="006C32AF" w:rsidP="00B1308B">
      <w:pPr>
        <w:pStyle w:val="ListParagraph"/>
        <w:spacing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найкращого знавця, казок,  який одержить заохочувальний</w:t>
      </w:r>
    </w:p>
    <w:p w:rsidR="006C32AF" w:rsidRDefault="006C32AF" w:rsidP="00B1308B">
      <w:pPr>
        <w:pStyle w:val="ListParagraph"/>
        <w:spacing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приз. Запрошуй, Читайлику, усіх до подорожі.</w:t>
      </w:r>
    </w:p>
    <w:p w:rsidR="006C32AF" w:rsidRDefault="006C32AF" w:rsidP="00C251FB">
      <w:pPr>
        <w:pStyle w:val="ListParagraph"/>
        <w:spacing w:line="240" w:lineRule="auto"/>
        <w:ind w:left="1416" w:firstLine="384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623EE1">
      <w:pPr>
        <w:pStyle w:val="ListParagraph"/>
        <w:spacing w:line="240" w:lineRule="auto"/>
        <w:ind w:left="1134" w:hanging="1134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Читайлик.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32AF" w:rsidRDefault="006C32AF" w:rsidP="00C251FB">
      <w:pPr>
        <w:pStyle w:val="ListParagraph"/>
        <w:spacing w:line="240" w:lineRule="auto"/>
        <w:ind w:left="1278" w:firstLine="28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Казок країна чарівна, у гості вас чека вона.</w:t>
      </w:r>
    </w:p>
    <w:p w:rsidR="006C32AF" w:rsidRDefault="006C32AF" w:rsidP="00C251FB">
      <w:pPr>
        <w:pStyle w:val="ListParagraph"/>
        <w:spacing w:line="240" w:lineRule="auto"/>
        <w:ind w:left="1278" w:firstLine="28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Отож часу не гайте, у подорож рушайте.</w:t>
      </w:r>
    </w:p>
    <w:p w:rsidR="006C32AF" w:rsidRDefault="006C32AF" w:rsidP="00C251FB">
      <w:pPr>
        <w:pStyle w:val="ListParagraph"/>
        <w:spacing w:line="240" w:lineRule="auto"/>
        <w:ind w:left="1278" w:firstLine="28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Хто дружить із книжками, завжди йде поруч з нами.</w:t>
      </w:r>
    </w:p>
    <w:p w:rsidR="006C32AF" w:rsidRDefault="006C32AF" w:rsidP="00C251FB">
      <w:pPr>
        <w:pStyle w:val="ListParagraph"/>
        <w:spacing w:line="240" w:lineRule="auto"/>
        <w:ind w:left="1278" w:firstLine="282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623EE1">
      <w:pPr>
        <w:pStyle w:val="ListParagraph"/>
        <w:spacing w:line="240" w:lineRule="auto"/>
        <w:ind w:left="1134" w:hanging="1134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Бібліотекар.</w:t>
      </w:r>
    </w:p>
    <w:p w:rsidR="006C32AF" w:rsidRDefault="006C32AF" w:rsidP="00B1308B">
      <w:pPr>
        <w:pStyle w:val="ListParagraph"/>
        <w:spacing w:line="240" w:lineRule="auto"/>
        <w:ind w:left="1842" w:hanging="22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Відкриваємо першу сторінку.</w:t>
      </w:r>
    </w:p>
    <w:p w:rsidR="006C32AF" w:rsidRDefault="006C32AF" w:rsidP="00B1308B">
      <w:pPr>
        <w:pStyle w:val="ListParagraph"/>
        <w:spacing w:line="240" w:lineRule="auto"/>
        <w:ind w:left="1842" w:hanging="22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Чоловічок цей маленький ключ шукає золотий,</w:t>
      </w:r>
    </w:p>
    <w:p w:rsidR="006C32AF" w:rsidRDefault="006C32AF" w:rsidP="00B1308B">
      <w:pPr>
        <w:pStyle w:val="ListParagraph"/>
        <w:spacing w:line="240" w:lineRule="auto"/>
        <w:ind w:left="1842" w:hanging="22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Гострий, довгий  дерев’яний всюди ніс встромляє свій.</w:t>
      </w:r>
    </w:p>
    <w:p w:rsidR="006C32AF" w:rsidRDefault="006C32AF" w:rsidP="00B1308B">
      <w:pPr>
        <w:pStyle w:val="ListParagraph"/>
        <w:spacing w:line="240" w:lineRule="auto"/>
        <w:ind w:left="1842" w:hanging="22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Поміркуйте, поспішіть, як же звуть його, скажіть. </w:t>
      </w:r>
    </w:p>
    <w:p w:rsidR="006C32AF" w:rsidRDefault="006C32AF" w:rsidP="00623EE1">
      <w:pPr>
        <w:pStyle w:val="ListParagraph"/>
        <w:spacing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  <w:r w:rsidRPr="003E50EC">
        <w:rPr>
          <w:rFonts w:ascii="Times New Roman" w:hAnsi="Times New Roman"/>
          <w:sz w:val="28"/>
          <w:szCs w:val="28"/>
          <w:lang w:val="uk-UA"/>
        </w:rPr>
        <w:t>(Діти  відгадують  казку О.Толстого «Золотий  ключик</w:t>
      </w:r>
      <w:r>
        <w:rPr>
          <w:rFonts w:ascii="Times New Roman" w:hAnsi="Times New Roman"/>
          <w:sz w:val="28"/>
          <w:szCs w:val="28"/>
          <w:lang w:val="uk-UA"/>
        </w:rPr>
        <w:t>, чи Пригоди Буратіно</w:t>
      </w:r>
      <w:r w:rsidRPr="003E50EC">
        <w:rPr>
          <w:rFonts w:ascii="Times New Roman" w:hAnsi="Times New Roman"/>
          <w:sz w:val="28"/>
          <w:szCs w:val="28"/>
          <w:lang w:val="uk-UA"/>
        </w:rPr>
        <w:t>» і  називають  її</w:t>
      </w:r>
      <w:r>
        <w:rPr>
          <w:rFonts w:ascii="Times New Roman" w:hAnsi="Times New Roman"/>
          <w:sz w:val="28"/>
          <w:szCs w:val="28"/>
          <w:lang w:val="uk-UA"/>
        </w:rPr>
        <w:t xml:space="preserve">  головного  героя – Буратіно</w:t>
      </w:r>
      <w:r w:rsidRPr="003E50EC">
        <w:rPr>
          <w:rFonts w:ascii="Times New Roman" w:hAnsi="Times New Roman"/>
          <w:sz w:val="28"/>
          <w:szCs w:val="28"/>
          <w:lang w:val="uk-UA"/>
        </w:rPr>
        <w:t>. Звучить музика із кінофільму «Пригоди</w:t>
      </w:r>
      <w:r>
        <w:rPr>
          <w:rFonts w:ascii="Times New Roman" w:hAnsi="Times New Roman"/>
          <w:sz w:val="28"/>
          <w:szCs w:val="28"/>
          <w:lang w:val="uk-UA"/>
        </w:rPr>
        <w:t xml:space="preserve"> Буратіно», заходить учень у костюмі Буратіно).</w:t>
      </w:r>
    </w:p>
    <w:p w:rsidR="006C32AF" w:rsidRDefault="006C32AF" w:rsidP="00623EE1">
      <w:pPr>
        <w:pStyle w:val="ListParagraph"/>
        <w:spacing w:line="240" w:lineRule="auto"/>
        <w:ind w:left="0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623EE1">
      <w:pPr>
        <w:pStyle w:val="ListParagraph"/>
        <w:spacing w:line="240" w:lineRule="auto"/>
        <w:ind w:left="0"/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17" o:spid="_x0000_i1028" type="#_x0000_t75" alt="DSCF0353.JPG" style="width:232.5pt;height:174pt;visibility:visible">
            <v:imagedata r:id="rId10" o:title=""/>
          </v:shape>
        </w:pict>
      </w:r>
    </w:p>
    <w:p w:rsidR="006C32AF" w:rsidRPr="005E3914" w:rsidRDefault="006C32AF" w:rsidP="00623EE1">
      <w:pPr>
        <w:pStyle w:val="ListParagraph"/>
        <w:spacing w:line="240" w:lineRule="auto"/>
        <w:ind w:left="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623EE1">
      <w:pPr>
        <w:pStyle w:val="ListParagraph"/>
        <w:spacing w:line="240" w:lineRule="auto"/>
        <w:ind w:left="1494" w:hanging="1494"/>
        <w:rPr>
          <w:rFonts w:ascii="Times New Roman" w:hAnsi="Times New Roman"/>
          <w:b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Буратіно.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Добрий день,  шановні діти!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Дуже радий бачить вас.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Хочу з вами подружитись,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Тож у подорож зібравсь.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 ніколи не вмивайте руки, шию й ніс,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Назавжди всі зрозумійте, що заняття ці дурні.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Знову руки забрудняться, шия, руки та лице,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Час не гайте, сил не тратьте, ну,  навіщо вам оце?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Стригтись також не потрібно, марні гроші та діла: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старості сама собою облисіє голова.</w:t>
      </w:r>
    </w:p>
    <w:p w:rsidR="006C32AF" w:rsidRDefault="006C32AF" w:rsidP="00623EE1">
      <w:pPr>
        <w:pStyle w:val="ListParagraph"/>
        <w:spacing w:line="240" w:lineRule="auto"/>
        <w:ind w:left="1494" w:hanging="76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623EE1">
      <w:pPr>
        <w:pStyle w:val="ListParagraph"/>
        <w:spacing w:line="240" w:lineRule="auto"/>
        <w:ind w:left="1494" w:hanging="1494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Читайлик.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ти, Буратіно, нічого не наплутав?</w:t>
      </w:r>
    </w:p>
    <w:p w:rsidR="006C32AF" w:rsidRDefault="006C32AF" w:rsidP="00623EE1">
      <w:pPr>
        <w:pStyle w:val="ListParagraph"/>
        <w:spacing w:line="240" w:lineRule="auto"/>
        <w:ind w:left="1494" w:hanging="1494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Буратіно.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 ні! Не наплутав! Це жартівливі поради письменника Григорія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Остера. А від себе я хотів би додати: щоб не дивитись похмуро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косо, ніколи, ніколи не вішайте носа!</w:t>
      </w:r>
    </w:p>
    <w:p w:rsidR="006C32AF" w:rsidRDefault="006C32AF" w:rsidP="0056643E">
      <w:pPr>
        <w:pStyle w:val="ListParagraph"/>
        <w:spacing w:line="240" w:lineRule="auto"/>
        <w:ind w:left="1494" w:hanging="78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623EE1">
      <w:pPr>
        <w:pStyle w:val="ListParagraph"/>
        <w:spacing w:line="240" w:lineRule="auto"/>
        <w:ind w:left="1494" w:hanging="1494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Читайлик.</w:t>
      </w:r>
    </w:p>
    <w:p w:rsidR="006C32AF" w:rsidRDefault="006C32AF" w:rsidP="0056643E">
      <w:pPr>
        <w:pStyle w:val="ListParagraph"/>
        <w:spacing w:line="240" w:lineRule="auto"/>
        <w:ind w:left="149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Ходімо з нами, Буратіно, разом веселіше буде!</w:t>
      </w:r>
    </w:p>
    <w:p w:rsidR="006C32AF" w:rsidRDefault="006C32AF" w:rsidP="0056643E">
      <w:pPr>
        <w:pStyle w:val="ListParagraph"/>
        <w:spacing w:line="240" w:lineRule="auto"/>
        <w:ind w:left="1494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623EE1">
      <w:pPr>
        <w:pStyle w:val="ListParagraph"/>
        <w:spacing w:line="240" w:lineRule="auto"/>
        <w:ind w:left="1494" w:hanging="1494"/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14" o:spid="_x0000_i1029" type="#_x0000_t75" alt="DSCF0351.JPG" style="width:234.75pt;height:178.5pt;visibility:visible">
            <v:imagedata r:id="rId11" o:title=""/>
          </v:shape>
        </w:pict>
      </w:r>
    </w:p>
    <w:p w:rsidR="006C32AF" w:rsidRPr="0056643E" w:rsidRDefault="006C32AF" w:rsidP="00623EE1">
      <w:pPr>
        <w:pStyle w:val="ListParagraph"/>
        <w:spacing w:line="240" w:lineRule="auto"/>
        <w:ind w:left="1494" w:hanging="1494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BA0C1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Бібліотекар.</w:t>
      </w:r>
    </w:p>
    <w:p w:rsidR="006C32AF" w:rsidRDefault="006C32AF" w:rsidP="00BB2303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Перег</w:t>
      </w:r>
      <w:r>
        <w:rPr>
          <w:rFonts w:ascii="Times New Roman" w:hAnsi="Times New Roman"/>
          <w:sz w:val="28"/>
          <w:szCs w:val="28"/>
          <w:lang w:val="uk-UA"/>
        </w:rPr>
        <w:t>ортаємо  другу  сторінку  казок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BB2303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На  городі  що  за  черга</w:t>
      </w:r>
      <w:r w:rsidRPr="008B5F52">
        <w:rPr>
          <w:rFonts w:ascii="Times New Roman" w:hAnsi="Times New Roman"/>
          <w:sz w:val="28"/>
          <w:szCs w:val="28"/>
        </w:rPr>
        <w:t>?</w:t>
      </w:r>
    </w:p>
    <w:p w:rsidR="006C32AF" w:rsidRDefault="006C32AF" w:rsidP="00BB2303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Дід  і  Баба  тут  стоять,</w:t>
      </w:r>
    </w:p>
    <w:p w:rsidR="006C32AF" w:rsidRDefault="006C32AF" w:rsidP="00BB2303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Витягнуть з землі  їм  треба</w:t>
      </w:r>
    </w:p>
    <w:p w:rsidR="006C32AF" w:rsidRDefault="006C32AF" w:rsidP="00BB2303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Щось  велике. Та  ніяк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BB2303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Казку  швидко  ви  впізнайте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BB2303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Всіх  героїв  відгадайте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BB230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 w:rsidRPr="008B5F52">
        <w:rPr>
          <w:rFonts w:ascii="Times New Roman" w:hAnsi="Times New Roman"/>
          <w:sz w:val="28"/>
          <w:szCs w:val="28"/>
          <w:lang w:val="uk-UA"/>
        </w:rPr>
        <w:t>Діти  називают</w:t>
      </w:r>
      <w:r>
        <w:rPr>
          <w:rFonts w:ascii="Times New Roman" w:hAnsi="Times New Roman"/>
          <w:sz w:val="28"/>
          <w:szCs w:val="28"/>
          <w:lang w:val="uk-UA"/>
        </w:rPr>
        <w:t>ь  українську  народну  казку «</w:t>
      </w:r>
      <w:r w:rsidRPr="008B5F52">
        <w:rPr>
          <w:rFonts w:ascii="Times New Roman" w:hAnsi="Times New Roman"/>
          <w:sz w:val="28"/>
          <w:szCs w:val="28"/>
          <w:lang w:val="uk-UA"/>
        </w:rPr>
        <w:t>Р</w:t>
      </w:r>
      <w:r>
        <w:rPr>
          <w:rFonts w:ascii="Times New Roman" w:hAnsi="Times New Roman"/>
          <w:sz w:val="28"/>
          <w:szCs w:val="28"/>
          <w:lang w:val="uk-UA"/>
        </w:rPr>
        <w:t>іпка»  і  відгадують  всіх  її</w:t>
      </w:r>
    </w:p>
    <w:p w:rsidR="006C32AF" w:rsidRPr="00BB2303" w:rsidRDefault="006C32AF" w:rsidP="00BB230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героїв.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B5F52">
        <w:rPr>
          <w:rFonts w:ascii="Times New Roman" w:hAnsi="Times New Roman"/>
          <w:sz w:val="28"/>
          <w:szCs w:val="28"/>
          <w:lang w:val="uk-UA"/>
        </w:rPr>
        <w:t>Заходи</w:t>
      </w:r>
      <w:r>
        <w:rPr>
          <w:rFonts w:ascii="Times New Roman" w:hAnsi="Times New Roman"/>
          <w:sz w:val="28"/>
          <w:szCs w:val="28"/>
          <w:lang w:val="uk-UA"/>
        </w:rPr>
        <w:t>ть  учениця  в  костюмі  Ріпки</w:t>
      </w:r>
      <w:r w:rsidRPr="008B5F5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Pr="00BB2303" w:rsidRDefault="006C32AF" w:rsidP="00DF6564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DF6564">
      <w:pPr>
        <w:spacing w:after="0" w:line="240" w:lineRule="auto"/>
        <w:ind w:left="-720" w:firstLine="7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Ріпка</w:t>
      </w:r>
      <w:r w:rsidRPr="002F462C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C32AF" w:rsidRDefault="006C32AF" w:rsidP="00DF6564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Дуже  я  смачна  й  корисна</w:t>
      </w:r>
      <w:r w:rsidRPr="008B5F52"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6C32AF" w:rsidRDefault="006C32AF" w:rsidP="00DF6564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Тож  і  раджу  дітворі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 обід  всім  ріпку  їсти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Щоб  ніколи  не  хворіт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Але  треба  потерпіти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Бо, шановні</w:t>
      </w:r>
      <w:r w:rsidRPr="008B5F52">
        <w:rPr>
          <w:rFonts w:ascii="Times New Roman" w:hAnsi="Times New Roman"/>
          <w:sz w:val="28"/>
          <w:szCs w:val="28"/>
          <w:lang w:val="uk-UA"/>
        </w:rPr>
        <w:t xml:space="preserve">, недарма 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Треба  в  полі  походити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Щоб  я  виросла  така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На  городі  все  стою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 ніде  більш  не  буваю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 подорож  візьміть  свою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Любі  діти, я  благаю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Pr="008B5F52" w:rsidRDefault="006C32AF" w:rsidP="00BB2303">
      <w:pPr>
        <w:spacing w:after="0" w:line="240" w:lineRule="auto"/>
        <w:ind w:left="1404" w:firstLine="12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BB2303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Читайлик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C32AF" w:rsidRDefault="006C32AF" w:rsidP="00DF6564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Обов</w:t>
      </w:r>
      <w:r w:rsidRPr="008B5F52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язково  візьмемо, правда, діти</w:t>
      </w:r>
      <w:r w:rsidRPr="008B5F52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  <w:lang w:val="uk-UA"/>
        </w:rPr>
        <w:t xml:space="preserve"> Ходімо, Ріпко, з  нами,</w:t>
      </w:r>
    </w:p>
    <w:p w:rsidR="006C32AF" w:rsidRDefault="006C32AF" w:rsidP="00DF6564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разом веселіше буде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Pr="00BB2303" w:rsidRDefault="006C32AF" w:rsidP="00DF6564">
      <w:pPr>
        <w:spacing w:after="0" w:line="240" w:lineRule="auto"/>
        <w:ind w:left="709"/>
        <w:rPr>
          <w:rFonts w:ascii="Times New Roman" w:hAnsi="Times New Roman"/>
          <w:b/>
          <w:sz w:val="28"/>
          <w:szCs w:val="28"/>
          <w:lang w:val="uk-UA"/>
        </w:rPr>
      </w:pPr>
    </w:p>
    <w:p w:rsidR="006C32AF" w:rsidRDefault="006C32AF" w:rsidP="00FE67D4">
      <w:pPr>
        <w:spacing w:after="0" w:line="240" w:lineRule="auto"/>
        <w:ind w:left="540" w:hanging="540"/>
        <w:rPr>
          <w:rFonts w:ascii="Times New Roman" w:hAnsi="Times New Roman"/>
          <w:b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Бібліотекар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6C32AF" w:rsidRDefault="006C32AF" w:rsidP="00FE67D4">
      <w:pPr>
        <w:spacing w:after="0" w:line="240" w:lineRule="auto"/>
        <w:ind w:left="1956" w:hanging="53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Перегортаємо наступну сторінку.</w:t>
      </w:r>
    </w:p>
    <w:p w:rsidR="006C32AF" w:rsidRDefault="006C32AF" w:rsidP="00FE67D4">
      <w:pPr>
        <w:spacing w:after="0" w:line="240" w:lineRule="auto"/>
        <w:ind w:left="1956" w:hanging="539"/>
        <w:rPr>
          <w:rFonts w:ascii="Times New Roman" w:hAnsi="Times New Roman"/>
          <w:b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Хто  кругленький  і  смачненький</w:t>
      </w:r>
    </w:p>
    <w:p w:rsidR="006C32AF" w:rsidRDefault="006C32AF" w:rsidP="00FE67D4">
      <w:pPr>
        <w:spacing w:after="0" w:line="240" w:lineRule="auto"/>
        <w:ind w:left="1956" w:hanging="539"/>
        <w:rPr>
          <w:rFonts w:ascii="Times New Roman" w:hAnsi="Times New Roman"/>
          <w:b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Із  віконця</w:t>
      </w:r>
      <w:r>
        <w:rPr>
          <w:rFonts w:ascii="Times New Roman" w:hAnsi="Times New Roman"/>
          <w:sz w:val="28"/>
          <w:szCs w:val="28"/>
          <w:lang w:val="uk-UA"/>
        </w:rPr>
        <w:t xml:space="preserve">  стриб  та  стриб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FE67D4">
      <w:pPr>
        <w:spacing w:after="0" w:line="240" w:lineRule="auto"/>
        <w:ind w:left="1956" w:hanging="539"/>
        <w:rPr>
          <w:rFonts w:ascii="Times New Roman" w:hAnsi="Times New Roman"/>
          <w:b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Втік  від  Баби  і  від  Діда</w:t>
      </w:r>
    </w:p>
    <w:p w:rsidR="006C32AF" w:rsidRDefault="006C32AF" w:rsidP="00FE67D4">
      <w:pPr>
        <w:spacing w:after="0" w:line="240" w:lineRule="auto"/>
        <w:ind w:left="1956" w:hanging="53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 Лисички  на  язик</w:t>
      </w:r>
      <w:r w:rsidRPr="008B5F52">
        <w:rPr>
          <w:rFonts w:ascii="Times New Roman" w:hAnsi="Times New Roman"/>
          <w:sz w:val="28"/>
          <w:szCs w:val="28"/>
        </w:rPr>
        <w:t>?</w:t>
      </w:r>
    </w:p>
    <w:p w:rsidR="006C32AF" w:rsidRDefault="006C32AF" w:rsidP="00FE67D4">
      <w:pPr>
        <w:spacing w:after="0" w:line="240" w:lineRule="auto"/>
        <w:ind w:left="1956" w:hanging="53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  не  Зайчик  і  не  Котик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FE67D4">
      <w:pPr>
        <w:spacing w:after="0" w:line="240" w:lineRule="auto"/>
        <w:ind w:left="1956" w:hanging="53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 Бичок, не  Сірий  Вовк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FE67D4">
      <w:pPr>
        <w:spacing w:after="0" w:line="240" w:lineRule="auto"/>
        <w:ind w:left="1956" w:hanging="53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  веселий  й  хвалькуватий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Pr="00FE67D4" w:rsidRDefault="006C32AF" w:rsidP="00FE67D4">
      <w:pPr>
        <w:spacing w:after="0" w:line="240" w:lineRule="auto"/>
        <w:ind w:left="1956" w:hanging="539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Невгамовний … </w:t>
      </w:r>
      <w:r w:rsidRPr="008B5F52">
        <w:rPr>
          <w:rFonts w:ascii="Times New Roman" w:hAnsi="Times New Roman"/>
          <w:sz w:val="28"/>
          <w:szCs w:val="28"/>
          <w:lang w:val="uk-UA"/>
        </w:rPr>
        <w:t>(Колобок ).</w:t>
      </w:r>
    </w:p>
    <w:p w:rsidR="006C32AF" w:rsidRDefault="006C32AF" w:rsidP="00EE35E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(Діти відгадують українську народну казку «Колобок». </w:t>
      </w:r>
      <w:r w:rsidRPr="008B5F52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>ходить  учень у  костюмі Колобка</w:t>
      </w:r>
      <w:r w:rsidRPr="008B5F5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FE67D4">
      <w:pPr>
        <w:spacing w:after="0" w:line="240" w:lineRule="auto"/>
        <w:ind w:left="709" w:hanging="1440"/>
        <w:rPr>
          <w:rFonts w:ascii="Times New Roman" w:hAnsi="Times New Roman"/>
          <w:noProof/>
          <w:sz w:val="28"/>
          <w:szCs w:val="28"/>
          <w:lang w:val="uk-UA"/>
        </w:rPr>
      </w:pPr>
      <w:r w:rsidRPr="00DA2C24">
        <w:rPr>
          <w:rFonts w:ascii="Times New Roman" w:hAnsi="Times New Roman"/>
          <w:noProof/>
          <w:sz w:val="28"/>
          <w:szCs w:val="28"/>
        </w:rPr>
        <w:t xml:space="preserve"> </w:t>
      </w:r>
    </w:p>
    <w:p w:rsidR="006C32AF" w:rsidRDefault="006C32AF" w:rsidP="00EE35E5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Колобок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C32AF" w:rsidRDefault="006C32AF" w:rsidP="00FE67D4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Знать, нема, де  правди  діти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FE67D4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 хвалитись – це  ганьба</w:t>
      </w:r>
      <w:r w:rsidRPr="008B5F52">
        <w:rPr>
          <w:rFonts w:ascii="Times New Roman" w:hAnsi="Times New Roman"/>
          <w:sz w:val="28"/>
          <w:szCs w:val="28"/>
          <w:lang w:val="uk-UA"/>
        </w:rPr>
        <w:t>!</w:t>
      </w:r>
    </w:p>
    <w:p w:rsidR="006C32AF" w:rsidRDefault="006C32AF" w:rsidP="00FE67D4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Вірю  я  й  надіюсь, діти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FE67D4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Що  таких  у  вас  нема.</w:t>
      </w:r>
    </w:p>
    <w:p w:rsidR="006C32AF" w:rsidRDefault="006C32AF" w:rsidP="00FE67D4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</w:p>
    <w:p w:rsidR="006C32AF" w:rsidRPr="008B5F52" w:rsidRDefault="006C32AF" w:rsidP="00914E43">
      <w:pPr>
        <w:spacing w:after="0" w:line="240" w:lineRule="auto"/>
        <w:ind w:left="709"/>
        <w:jc w:val="center"/>
        <w:rPr>
          <w:rFonts w:ascii="Times New Roman" w:hAnsi="Times New Roman"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6" o:spid="_x0000_i1030" type="#_x0000_t75" alt="DSCF0356.JPG" style="width:273pt;height:175.5pt;visibility:visible">
            <v:imagedata r:id="rId12" o:title=""/>
          </v:shape>
        </w:pict>
      </w:r>
    </w:p>
    <w:p w:rsidR="006C32AF" w:rsidRDefault="006C32AF" w:rsidP="00FE67D4">
      <w:pPr>
        <w:spacing w:after="0" w:line="240" w:lineRule="auto"/>
        <w:ind w:left="540" w:hanging="54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Читайлик</w:t>
      </w:r>
      <w:r w:rsidRPr="002F462C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C32AF" w:rsidRDefault="006C32AF" w:rsidP="00FE67D4">
      <w:pPr>
        <w:spacing w:after="0" w:line="240" w:lineRule="auto"/>
        <w:ind w:left="1248" w:firstLine="16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Немає, Колобку, ходімо  разом  з  нами, ти  сам  в  цьому</w:t>
      </w:r>
    </w:p>
    <w:p w:rsidR="006C32AF" w:rsidRDefault="006C32AF" w:rsidP="00FE67D4">
      <w:pPr>
        <w:spacing w:after="0" w:line="240" w:lineRule="auto"/>
        <w:ind w:left="1248" w:firstLine="168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переконаєшся.</w:t>
      </w:r>
    </w:p>
    <w:p w:rsidR="006C32AF" w:rsidRPr="008B5F52" w:rsidRDefault="006C32AF" w:rsidP="00FE67D4">
      <w:pPr>
        <w:spacing w:after="0" w:line="240" w:lineRule="auto"/>
        <w:ind w:left="1248" w:firstLine="168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FE67D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Бібліотекар</w:t>
      </w:r>
      <w:r w:rsidRPr="002F462C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C32AF" w:rsidRDefault="006C32AF" w:rsidP="00580544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Відкриваємо  наступну </w:t>
      </w:r>
      <w:r w:rsidRPr="008B5F52">
        <w:rPr>
          <w:rFonts w:ascii="Times New Roman" w:hAnsi="Times New Roman"/>
          <w:sz w:val="28"/>
          <w:szCs w:val="28"/>
          <w:lang w:val="uk-UA"/>
        </w:rPr>
        <w:t>сторінку.</w:t>
      </w:r>
    </w:p>
    <w:p w:rsidR="006C32AF" w:rsidRDefault="006C32AF" w:rsidP="00580544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’ється  річка  невеличка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580544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Й  хлопчик  у  човні  сидить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580544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  берега  матуся  кличе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580544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Щоб  обідом  при</w:t>
      </w:r>
      <w:r>
        <w:rPr>
          <w:rFonts w:ascii="Times New Roman" w:hAnsi="Times New Roman"/>
          <w:sz w:val="28"/>
          <w:szCs w:val="28"/>
          <w:lang w:val="uk-UA"/>
        </w:rPr>
        <w:t>гостить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580544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 xml:space="preserve">І  вгадати  вам   героя – </w:t>
      </w:r>
    </w:p>
    <w:p w:rsidR="006C32AF" w:rsidRDefault="006C32AF" w:rsidP="00580544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Справа  зовсім  не складна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580544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Казка  ця  усім  відома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A51959">
      <w:pPr>
        <w:spacing w:after="0" w:line="240" w:lineRule="auto"/>
        <w:ind w:left="1416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Про …</w:t>
      </w:r>
      <w:r>
        <w:rPr>
          <w:rFonts w:ascii="Times New Roman" w:hAnsi="Times New Roman"/>
          <w:sz w:val="28"/>
          <w:szCs w:val="28"/>
          <w:lang w:val="uk-UA"/>
        </w:rPr>
        <w:t xml:space="preserve"> (Телесика) вона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A5195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 w:rsidRPr="008B5F52">
        <w:rPr>
          <w:rFonts w:ascii="Times New Roman" w:hAnsi="Times New Roman"/>
          <w:sz w:val="28"/>
          <w:szCs w:val="28"/>
          <w:lang w:val="uk-UA"/>
        </w:rPr>
        <w:t>Заходить  у</w:t>
      </w:r>
      <w:r>
        <w:rPr>
          <w:rFonts w:ascii="Times New Roman" w:hAnsi="Times New Roman"/>
          <w:sz w:val="28"/>
          <w:szCs w:val="28"/>
          <w:lang w:val="uk-UA"/>
        </w:rPr>
        <w:t>чень  в  українському  костюмі</w:t>
      </w:r>
      <w:r w:rsidRPr="008B5F5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A5195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58054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Івасик-Телесик</w:t>
      </w:r>
      <w:r w:rsidRPr="002F462C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C32AF" w:rsidRDefault="006C32AF" w:rsidP="00580544">
      <w:pPr>
        <w:spacing w:after="0" w:line="240" w:lineRule="auto"/>
        <w:ind w:left="212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Казку  добре  ви  читали,</w:t>
      </w:r>
    </w:p>
    <w:p w:rsidR="006C32AF" w:rsidRDefault="006C32AF" w:rsidP="00580544">
      <w:pPr>
        <w:spacing w:after="0" w:line="240" w:lineRule="auto"/>
        <w:ind w:left="2124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Що  так  швидко  відгадали.</w:t>
      </w:r>
    </w:p>
    <w:p w:rsidR="006C32AF" w:rsidRDefault="006C32AF" w:rsidP="00580544">
      <w:pPr>
        <w:spacing w:after="0" w:line="240" w:lineRule="auto"/>
        <w:ind w:left="2124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Не  піддавс</w:t>
      </w:r>
      <w:r>
        <w:rPr>
          <w:rFonts w:ascii="Times New Roman" w:hAnsi="Times New Roman"/>
          <w:sz w:val="28"/>
          <w:szCs w:val="28"/>
          <w:lang w:val="uk-UA"/>
        </w:rPr>
        <w:t>я  я  бабусі,</w:t>
      </w:r>
    </w:p>
    <w:p w:rsidR="006C32AF" w:rsidRDefault="006C32AF" w:rsidP="00580544">
      <w:pPr>
        <w:spacing w:after="0" w:line="240" w:lineRule="auto"/>
        <w:ind w:left="212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Цій  старій  і  злій  Ягусі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580544">
      <w:pPr>
        <w:spacing w:after="0" w:line="240" w:lineRule="auto"/>
        <w:ind w:left="212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Кожен  з  вас  те певно знає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580544">
      <w:pPr>
        <w:spacing w:after="0" w:line="240" w:lineRule="auto"/>
        <w:ind w:left="212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 добро  перемагає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580544">
      <w:pPr>
        <w:spacing w:after="0" w:line="240" w:lineRule="auto"/>
        <w:ind w:left="2124"/>
        <w:rPr>
          <w:rFonts w:ascii="Times New Roman" w:hAnsi="Times New Roman"/>
          <w:sz w:val="28"/>
          <w:szCs w:val="28"/>
          <w:lang w:val="uk-UA"/>
        </w:rPr>
      </w:pPr>
    </w:p>
    <w:p w:rsidR="006C32AF" w:rsidRPr="008B5F52" w:rsidRDefault="006C32AF" w:rsidP="00623EE1">
      <w:pPr>
        <w:spacing w:line="240" w:lineRule="auto"/>
        <w:ind w:left="1260"/>
        <w:rPr>
          <w:rFonts w:ascii="Times New Roman" w:hAnsi="Times New Roman"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8" o:spid="_x0000_i1031" type="#_x0000_t75" alt="DSCF0357.JPG" style="width:260.25pt;height:167.25pt;visibility:visible">
            <v:imagedata r:id="rId13" o:title=""/>
          </v:shape>
        </w:pict>
      </w:r>
    </w:p>
    <w:p w:rsidR="006C32AF" w:rsidRDefault="006C32AF" w:rsidP="007805F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Читайлик</w:t>
      </w:r>
      <w:r w:rsidRPr="002F462C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C32AF" w:rsidRDefault="006C32AF" w:rsidP="00A51959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Рушай  з  нами, Івасику-Телесику, веселіше  буде</w:t>
      </w:r>
      <w:r w:rsidRPr="008B5F52">
        <w:rPr>
          <w:rFonts w:ascii="Times New Roman" w:hAnsi="Times New Roman"/>
          <w:sz w:val="28"/>
          <w:szCs w:val="28"/>
          <w:lang w:val="uk-UA"/>
        </w:rPr>
        <w:t>!</w:t>
      </w:r>
    </w:p>
    <w:p w:rsidR="006C32AF" w:rsidRPr="008B5F52" w:rsidRDefault="006C32AF" w:rsidP="00A51959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7805F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Бібліотекар</w:t>
      </w:r>
      <w:r w:rsidRPr="002F462C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6C32AF" w:rsidRDefault="006C32AF" w:rsidP="007805F2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П</w:t>
      </w:r>
      <w:r>
        <w:rPr>
          <w:rFonts w:ascii="Times New Roman" w:hAnsi="Times New Roman"/>
          <w:sz w:val="28"/>
          <w:szCs w:val="28"/>
          <w:lang w:val="uk-UA"/>
        </w:rPr>
        <w:t>ерегортаємо  наступну  сторінку.</w:t>
      </w:r>
    </w:p>
    <w:p w:rsidR="006C32AF" w:rsidRDefault="006C32AF" w:rsidP="007805F2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 за  хатка</w:t>
      </w:r>
      <w:r w:rsidRPr="008B5F52">
        <w:rPr>
          <w:rFonts w:ascii="Times New Roman" w:hAnsi="Times New Roman"/>
          <w:sz w:val="28"/>
          <w:szCs w:val="28"/>
          <w:lang w:val="uk-UA"/>
        </w:rPr>
        <w:t>, що  в  ній  тісно</w:t>
      </w:r>
    </w:p>
    <w:p w:rsidR="006C32AF" w:rsidRDefault="006C32AF" w:rsidP="007805F2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Мишці, Зайчику, Вовку</w:t>
      </w:r>
      <w:r w:rsidRPr="008B5F52">
        <w:rPr>
          <w:rFonts w:ascii="Times New Roman" w:hAnsi="Times New Roman"/>
          <w:sz w:val="28"/>
          <w:szCs w:val="28"/>
        </w:rPr>
        <w:t>?</w:t>
      </w:r>
    </w:p>
    <w:p w:rsidR="006C32AF" w:rsidRDefault="006C32AF" w:rsidP="007805F2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Нумо, діти, казку  швидко</w:t>
      </w:r>
    </w:p>
    <w:p w:rsidR="006C32AF" w:rsidRPr="008B5F52" w:rsidRDefault="006C32AF" w:rsidP="007805F2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Відгадайте  ви  таку</w:t>
      </w:r>
      <w:r w:rsidRPr="008B5F52">
        <w:rPr>
          <w:rFonts w:ascii="Times New Roman" w:hAnsi="Times New Roman"/>
          <w:sz w:val="28"/>
          <w:szCs w:val="28"/>
          <w:lang w:val="uk-UA"/>
        </w:rPr>
        <w:t>!</w:t>
      </w:r>
    </w:p>
    <w:p w:rsidR="006C32AF" w:rsidRDefault="006C32AF" w:rsidP="007805F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 w:rsidRPr="008B5F52">
        <w:rPr>
          <w:rFonts w:ascii="Times New Roman" w:hAnsi="Times New Roman"/>
          <w:sz w:val="28"/>
          <w:szCs w:val="28"/>
          <w:lang w:val="uk-UA"/>
        </w:rPr>
        <w:t>Діти  відгадують  українську  народну  к</w:t>
      </w:r>
      <w:r>
        <w:rPr>
          <w:rFonts w:ascii="Times New Roman" w:hAnsi="Times New Roman"/>
          <w:sz w:val="28"/>
          <w:szCs w:val="28"/>
          <w:lang w:val="uk-UA"/>
        </w:rPr>
        <w:t xml:space="preserve">азку «Рукавичка» та  її  героїв. </w:t>
      </w:r>
      <w:r w:rsidRPr="008B5F52">
        <w:rPr>
          <w:rFonts w:ascii="Times New Roman" w:hAnsi="Times New Roman"/>
          <w:sz w:val="28"/>
          <w:szCs w:val="28"/>
          <w:lang w:val="uk-UA"/>
        </w:rPr>
        <w:t xml:space="preserve">Заходить  учениця  у  костюмі  </w:t>
      </w:r>
      <w:r>
        <w:rPr>
          <w:rFonts w:ascii="Times New Roman" w:hAnsi="Times New Roman"/>
          <w:sz w:val="28"/>
          <w:szCs w:val="28"/>
          <w:lang w:val="uk-UA"/>
        </w:rPr>
        <w:t>Мишки</w:t>
      </w:r>
      <w:r w:rsidRPr="008B5F5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7805F2">
      <w:pPr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7805F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Мишка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7805F2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  дружбі</w:t>
      </w:r>
      <w:r w:rsidRPr="008B5F52">
        <w:rPr>
          <w:rFonts w:ascii="Times New Roman" w:hAnsi="Times New Roman"/>
          <w:sz w:val="28"/>
          <w:szCs w:val="28"/>
          <w:lang w:val="uk-UA"/>
        </w:rPr>
        <w:t>, злагоді  та  мирі</w:t>
      </w:r>
    </w:p>
    <w:p w:rsidR="006C32AF" w:rsidRDefault="006C32AF" w:rsidP="007805F2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Проживала  в  хатці  я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7805F2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Зичу  дітворі  цій  милій</w:t>
      </w:r>
    </w:p>
    <w:p w:rsidR="006C32AF" w:rsidRDefault="006C32AF" w:rsidP="007805F2">
      <w:pPr>
        <w:spacing w:after="0" w:line="240" w:lineRule="auto"/>
        <w:ind w:left="709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Бути</w:t>
      </w:r>
      <w:r w:rsidRPr="008B5F52">
        <w:rPr>
          <w:rFonts w:ascii="Times New Roman" w:hAnsi="Times New Roman"/>
          <w:sz w:val="28"/>
          <w:szCs w:val="28"/>
          <w:lang w:val="uk-UA"/>
        </w:rPr>
        <w:t>, як  одна  сім</w:t>
      </w:r>
      <w:r w:rsidRPr="007805F2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Pr="008B5F52" w:rsidRDefault="006C32AF" w:rsidP="007805F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A5195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Читайлик.</w:t>
      </w:r>
    </w:p>
    <w:p w:rsidR="006C32AF" w:rsidRDefault="006C32AF" w:rsidP="00A51959">
      <w:pPr>
        <w:spacing w:after="0" w:line="24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М</w:t>
      </w:r>
      <w:r>
        <w:rPr>
          <w:rFonts w:ascii="Times New Roman" w:hAnsi="Times New Roman"/>
          <w:sz w:val="28"/>
          <w:szCs w:val="28"/>
          <w:lang w:val="uk-UA"/>
        </w:rPr>
        <w:t>ишко</w:t>
      </w:r>
      <w:r w:rsidRPr="008B5F52">
        <w:rPr>
          <w:rFonts w:ascii="Times New Roman" w:hAnsi="Times New Roman"/>
          <w:sz w:val="28"/>
          <w:szCs w:val="28"/>
          <w:lang w:val="uk-UA"/>
        </w:rPr>
        <w:t>, х</w:t>
      </w:r>
      <w:r>
        <w:rPr>
          <w:rFonts w:ascii="Times New Roman" w:hAnsi="Times New Roman"/>
          <w:sz w:val="28"/>
          <w:szCs w:val="28"/>
          <w:lang w:val="uk-UA"/>
        </w:rPr>
        <w:t>одімо  з  нами, веселіше  буде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Pr="008B5F52" w:rsidRDefault="006C32AF" w:rsidP="00A51959">
      <w:pPr>
        <w:spacing w:after="0" w:line="24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A51959">
      <w:pPr>
        <w:spacing w:after="0" w:line="240" w:lineRule="auto"/>
        <w:ind w:left="1260" w:hanging="12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Бібліотекар</w:t>
      </w:r>
      <w:r w:rsidRPr="002F462C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6C32AF" w:rsidRDefault="006C32AF" w:rsidP="00A51959">
      <w:pPr>
        <w:spacing w:after="0" w:line="240" w:lineRule="auto"/>
        <w:ind w:left="1260" w:firstLine="156"/>
        <w:rPr>
          <w:rFonts w:ascii="Times New Roman" w:hAnsi="Times New Roman"/>
          <w:b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 xml:space="preserve">Перегортаємо  </w:t>
      </w:r>
      <w:r>
        <w:rPr>
          <w:rFonts w:ascii="Times New Roman" w:hAnsi="Times New Roman"/>
          <w:sz w:val="28"/>
          <w:szCs w:val="28"/>
          <w:lang w:val="uk-UA"/>
        </w:rPr>
        <w:t>наступну</w:t>
      </w:r>
      <w:r w:rsidRPr="008B5F52">
        <w:rPr>
          <w:rFonts w:ascii="Times New Roman" w:hAnsi="Times New Roman"/>
          <w:sz w:val="28"/>
          <w:szCs w:val="28"/>
          <w:lang w:val="uk-UA"/>
        </w:rPr>
        <w:t xml:space="preserve">  стор</w:t>
      </w:r>
      <w:r>
        <w:rPr>
          <w:rFonts w:ascii="Times New Roman" w:hAnsi="Times New Roman"/>
          <w:sz w:val="28"/>
          <w:szCs w:val="28"/>
          <w:lang w:val="uk-UA"/>
        </w:rPr>
        <w:t>інку  нашої  казкової  подорожі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A51959">
      <w:pPr>
        <w:spacing w:after="0" w:line="240" w:lineRule="auto"/>
        <w:ind w:left="1260" w:firstLine="15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 в  ній  цікавого</w:t>
      </w:r>
      <w:r w:rsidRPr="008B5F52">
        <w:rPr>
          <w:rFonts w:ascii="Times New Roman" w:hAnsi="Times New Roman"/>
          <w:sz w:val="28"/>
          <w:szCs w:val="28"/>
        </w:rPr>
        <w:t>?</w:t>
      </w:r>
    </w:p>
    <w:p w:rsidR="006C32AF" w:rsidRDefault="006C32AF" w:rsidP="00A51959">
      <w:pPr>
        <w:spacing w:after="0" w:line="240" w:lineRule="auto"/>
        <w:ind w:left="1260" w:firstLine="15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 за  казка, друже  мій</w:t>
      </w:r>
      <w:r w:rsidRPr="008B5F52">
        <w:rPr>
          <w:rFonts w:ascii="Times New Roman" w:hAnsi="Times New Roman"/>
          <w:sz w:val="28"/>
          <w:szCs w:val="28"/>
        </w:rPr>
        <w:t>?</w:t>
      </w:r>
    </w:p>
    <w:p w:rsidR="006C32AF" w:rsidRDefault="006C32AF" w:rsidP="00A51959">
      <w:pPr>
        <w:spacing w:after="0" w:line="240" w:lineRule="auto"/>
        <w:ind w:left="1260" w:firstLine="15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Незнайомка  живе  в  ній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A51959">
      <w:pPr>
        <w:spacing w:after="0" w:line="240" w:lineRule="auto"/>
        <w:ind w:left="1260" w:firstLine="15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Ти  впізнаєш  вмить  її</w:t>
      </w:r>
      <w:r w:rsidRPr="008B5F52">
        <w:rPr>
          <w:rFonts w:ascii="Times New Roman" w:hAnsi="Times New Roman"/>
          <w:sz w:val="28"/>
          <w:szCs w:val="28"/>
          <w:lang w:val="uk-UA"/>
        </w:rPr>
        <w:t>:</w:t>
      </w:r>
    </w:p>
    <w:p w:rsidR="006C32AF" w:rsidRDefault="006C32AF" w:rsidP="00A51959">
      <w:pPr>
        <w:spacing w:after="0" w:line="240" w:lineRule="auto"/>
        <w:ind w:left="1260" w:firstLine="15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Одяг  весь  у  попелі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A51959">
      <w:pPr>
        <w:spacing w:after="0" w:line="240" w:lineRule="auto"/>
        <w:ind w:left="1260" w:firstLine="15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Мачуха  все  свариться</w:t>
      </w:r>
      <w:r w:rsidRPr="008B5F52">
        <w:rPr>
          <w:rFonts w:ascii="Times New Roman" w:hAnsi="Times New Roman"/>
          <w:sz w:val="28"/>
          <w:szCs w:val="28"/>
          <w:lang w:val="uk-UA"/>
        </w:rPr>
        <w:t>,</w:t>
      </w:r>
    </w:p>
    <w:p w:rsidR="006C32AF" w:rsidRDefault="006C32AF" w:rsidP="00A51959">
      <w:pPr>
        <w:spacing w:after="0" w:line="240" w:lineRule="auto"/>
        <w:ind w:left="1260" w:firstLine="156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Сестри  насміхаються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A5195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 w:rsidRPr="008B5F52">
        <w:rPr>
          <w:rFonts w:ascii="Times New Roman" w:hAnsi="Times New Roman"/>
          <w:sz w:val="28"/>
          <w:szCs w:val="28"/>
          <w:lang w:val="uk-UA"/>
        </w:rPr>
        <w:t>Діти  відгадують  Попелюшку  з  однойменної  казки  Ш.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B5F52">
        <w:rPr>
          <w:rFonts w:ascii="Times New Roman" w:hAnsi="Times New Roman"/>
          <w:sz w:val="28"/>
          <w:szCs w:val="28"/>
          <w:lang w:val="uk-UA"/>
        </w:rPr>
        <w:t>Перро</w:t>
      </w:r>
      <w:r>
        <w:rPr>
          <w:rFonts w:ascii="Times New Roman" w:hAnsi="Times New Roman"/>
          <w:sz w:val="28"/>
          <w:szCs w:val="28"/>
          <w:lang w:val="uk-UA"/>
        </w:rPr>
        <w:t>. Заходить</w:t>
      </w:r>
    </w:p>
    <w:p w:rsidR="006C32AF" w:rsidRDefault="006C32AF" w:rsidP="00A5195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учениця  в  костюмі  Попелюшки</w:t>
      </w:r>
      <w:r w:rsidRPr="008B5F52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A51959">
      <w:pPr>
        <w:spacing w:after="0" w:line="240" w:lineRule="auto"/>
        <w:ind w:left="-900" w:firstLine="900"/>
        <w:rPr>
          <w:rFonts w:ascii="Times New Roman" w:hAnsi="Times New Roman"/>
          <w:sz w:val="28"/>
          <w:szCs w:val="28"/>
          <w:lang w:val="uk-UA"/>
        </w:rPr>
      </w:pPr>
      <w:r w:rsidRPr="00A51959">
        <w:rPr>
          <w:rFonts w:ascii="Times New Roman" w:hAnsi="Times New Roman"/>
          <w:b/>
          <w:sz w:val="28"/>
          <w:szCs w:val="28"/>
          <w:lang w:val="uk-UA"/>
        </w:rPr>
        <w:t>Попелюшка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A51959">
      <w:pPr>
        <w:spacing w:after="0" w:line="240" w:lineRule="auto"/>
        <w:ind w:left="1224" w:firstLine="19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Плакати  мені  не  личить,</w:t>
      </w:r>
    </w:p>
    <w:p w:rsidR="006C32AF" w:rsidRDefault="006C32AF" w:rsidP="00A51959">
      <w:pPr>
        <w:spacing w:after="0" w:line="240" w:lineRule="auto"/>
        <w:ind w:left="1224" w:firstLine="19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Просто  засмутилась  я,</w:t>
      </w:r>
    </w:p>
    <w:p w:rsidR="006C32AF" w:rsidRDefault="006C32AF" w:rsidP="00A51959">
      <w:pPr>
        <w:spacing w:after="0" w:line="240" w:lineRule="auto"/>
        <w:ind w:left="1224" w:firstLine="192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Що  згубила  черевичок</w:t>
      </w:r>
    </w:p>
    <w:p w:rsidR="006C32AF" w:rsidRDefault="006C32AF" w:rsidP="00A51959">
      <w:pPr>
        <w:spacing w:after="0" w:line="240" w:lineRule="auto"/>
        <w:ind w:left="1224" w:firstLine="19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 балу  у  короля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Pr="008B5F52" w:rsidRDefault="006C32AF" w:rsidP="00A5195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9" o:spid="_x0000_i1032" type="#_x0000_t75" alt="DSCF0360.JPG" style="width:251.25pt;height:159pt;visibility:visible">
            <v:imagedata r:id="rId14" o:title=""/>
          </v:shape>
        </w:pict>
      </w:r>
    </w:p>
    <w:p w:rsidR="006C32AF" w:rsidRDefault="006C32AF" w:rsidP="0032054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Читайлик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320542">
      <w:pPr>
        <w:spacing w:after="0" w:line="24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 xml:space="preserve">Не  сумуй, Попелюшко, у </w:t>
      </w:r>
      <w:r>
        <w:rPr>
          <w:rFonts w:ascii="Times New Roman" w:hAnsi="Times New Roman"/>
          <w:sz w:val="28"/>
          <w:szCs w:val="28"/>
          <w:lang w:val="uk-UA"/>
        </w:rPr>
        <w:t xml:space="preserve"> твоєї  казки  щасливий  кінець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320542">
      <w:pPr>
        <w:spacing w:after="0" w:line="24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Ходімо  зі  мною, я  познайомлю  тебе  зі  своїми  друзями.</w:t>
      </w:r>
    </w:p>
    <w:p w:rsidR="006C32AF" w:rsidRDefault="006C32AF" w:rsidP="00320542">
      <w:pPr>
        <w:spacing w:after="0" w:line="24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320542">
      <w:pPr>
        <w:spacing w:after="0" w:line="240" w:lineRule="auto"/>
        <w:ind w:left="709" w:hanging="720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Бібліотекар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C32AF" w:rsidRDefault="006C32AF" w:rsidP="00320542">
      <w:pPr>
        <w:spacing w:after="0" w:line="240" w:lineRule="auto"/>
        <w:ind w:left="709" w:firstLine="696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Перегортаємо  останню  сторінку  н</w:t>
      </w:r>
      <w:r>
        <w:rPr>
          <w:rFonts w:ascii="Times New Roman" w:hAnsi="Times New Roman"/>
          <w:sz w:val="28"/>
          <w:szCs w:val="28"/>
          <w:lang w:val="uk-UA"/>
        </w:rPr>
        <w:t>ашої  казкової  подорожі.</w:t>
      </w:r>
    </w:p>
    <w:p w:rsidR="006C32AF" w:rsidRDefault="006C32AF" w:rsidP="00320542">
      <w:pPr>
        <w:spacing w:after="0" w:line="240" w:lineRule="auto"/>
        <w:ind w:left="709"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Народився з горошини, а здолав усі вершини,</w:t>
      </w:r>
    </w:p>
    <w:p w:rsidR="006C32AF" w:rsidRDefault="006C32AF" w:rsidP="00320542">
      <w:pPr>
        <w:spacing w:after="0" w:line="240" w:lineRule="auto"/>
        <w:ind w:left="709" w:firstLine="69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Визволив братів, сестру … Казку знаєте таку?</w:t>
      </w:r>
    </w:p>
    <w:p w:rsidR="006C32AF" w:rsidRDefault="006C32AF" w:rsidP="0032054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(Діти відгадують українську народну казку «Котигорошко», заходить учень в  українському костюмі з булавою).</w:t>
      </w:r>
    </w:p>
    <w:p w:rsidR="006C32AF" w:rsidRDefault="006C32AF" w:rsidP="00623EE1">
      <w:pPr>
        <w:spacing w:line="240" w:lineRule="auto"/>
        <w:ind w:hanging="851"/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10" o:spid="_x0000_i1033" type="#_x0000_t75" alt="DSCF0361.JPG" style="width:282.75pt;height:180pt;visibility:visible">
            <v:imagedata r:id="rId15" o:title=""/>
          </v:shape>
        </w:pict>
      </w:r>
    </w:p>
    <w:p w:rsidR="006C32AF" w:rsidRDefault="006C32AF" w:rsidP="00320542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Котигорошко.</w:t>
      </w:r>
    </w:p>
    <w:p w:rsidR="006C32AF" w:rsidRDefault="006C32AF" w:rsidP="00320542">
      <w:pPr>
        <w:spacing w:after="0" w:line="240" w:lineRule="auto"/>
        <w:ind w:left="1416" w:firstLine="56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Pr="00764A8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їла мати горошину – згодом народила сина,</w:t>
      </w:r>
    </w:p>
    <w:p w:rsidR="006C32AF" w:rsidRDefault="006C32AF" w:rsidP="00320542">
      <w:pPr>
        <w:spacing w:after="0" w:line="240" w:lineRule="auto"/>
        <w:ind w:left="1416" w:firstLine="56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Виріс, як з води, хлопчина, захищать пішов родину.</w:t>
      </w:r>
    </w:p>
    <w:p w:rsidR="006C32AF" w:rsidRDefault="006C32AF" w:rsidP="00320542">
      <w:pPr>
        <w:spacing w:after="0" w:line="240" w:lineRule="auto"/>
        <w:ind w:left="1416" w:firstLine="56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Бив він Змія булавою, рятував братів з сестрою.</w:t>
      </w:r>
    </w:p>
    <w:p w:rsidR="006C32AF" w:rsidRDefault="006C32AF" w:rsidP="00320542">
      <w:pPr>
        <w:spacing w:after="0" w:line="240" w:lineRule="auto"/>
        <w:ind w:left="1416" w:firstLine="56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Дам подумать тільки трошки, моє ім</w:t>
      </w:r>
      <w:r w:rsidRPr="008D46A9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 … (Котигорошко).</w:t>
      </w:r>
    </w:p>
    <w:p w:rsidR="006C32AF" w:rsidRDefault="006C32AF" w:rsidP="00320542">
      <w:pPr>
        <w:spacing w:after="0" w:line="240" w:lineRule="auto"/>
        <w:ind w:left="1416" w:firstLine="708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32054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Читайлик.</w:t>
      </w:r>
    </w:p>
    <w:p w:rsidR="006C32AF" w:rsidRDefault="006C32AF" w:rsidP="00320542">
      <w:pPr>
        <w:spacing w:after="0" w:line="24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Ходімо, Котигорошку, з нами, веселіше буде.</w:t>
      </w:r>
    </w:p>
    <w:p w:rsidR="006C32AF" w:rsidRPr="008B5F52" w:rsidRDefault="006C32AF" w:rsidP="00320542">
      <w:pPr>
        <w:spacing w:after="0" w:line="240" w:lineRule="auto"/>
        <w:ind w:left="708" w:firstLine="708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320542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Бібліотекар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</w:p>
    <w:p w:rsidR="006C32AF" w:rsidRDefault="006C32AF" w:rsidP="00320542">
      <w:pPr>
        <w:spacing w:after="0" w:line="240" w:lineRule="auto"/>
        <w:ind w:left="162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зараз, любі діти, як і в кожній подорожі, пропоную перепочити.</w:t>
      </w:r>
    </w:p>
    <w:p w:rsidR="006C32AF" w:rsidRDefault="006C32AF" w:rsidP="00320542">
      <w:pPr>
        <w:spacing w:after="0" w:line="240" w:lineRule="auto"/>
        <w:ind w:left="913" w:firstLine="70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Запрошую всіх на музичну паузу.</w:t>
      </w:r>
    </w:p>
    <w:p w:rsidR="006C32AF" w:rsidRDefault="006C32AF" w:rsidP="00925F7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(Виконується пісня  Н.Май «Пісня про книжку»).</w:t>
      </w:r>
    </w:p>
    <w:p w:rsidR="006C32AF" w:rsidRDefault="006C32AF" w:rsidP="00320542">
      <w:pPr>
        <w:spacing w:after="0" w:line="240" w:lineRule="auto"/>
        <w:ind w:left="1416" w:firstLine="20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32AF" w:rsidRDefault="006C32AF" w:rsidP="00320542">
      <w:pPr>
        <w:spacing w:after="0" w:line="240" w:lineRule="auto"/>
        <w:ind w:left="360" w:hanging="360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Королева казок.</w:t>
      </w:r>
    </w:p>
    <w:p w:rsidR="006C32AF" w:rsidRDefault="006C32AF" w:rsidP="00320542">
      <w:pPr>
        <w:spacing w:after="0" w:line="240" w:lineRule="auto"/>
        <w:ind w:left="1637" w:firstLine="48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Отже,  сьогодні зустрілись ми знову,</w:t>
      </w:r>
    </w:p>
    <w:p w:rsidR="006C32AF" w:rsidRDefault="006C32AF" w:rsidP="00320542">
      <w:pPr>
        <w:spacing w:after="0" w:line="240" w:lineRule="auto"/>
        <w:ind w:left="1637" w:firstLine="48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Щоб нагадати казки вам чудові.</w:t>
      </w:r>
    </w:p>
    <w:p w:rsidR="006C32AF" w:rsidRDefault="006C32AF" w:rsidP="00320542">
      <w:pPr>
        <w:spacing w:after="0" w:line="240" w:lineRule="auto"/>
        <w:ind w:left="1637" w:firstLine="48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ось якийсь мішок. Скільки тут речей. Допоможіть мені</w:t>
      </w:r>
    </w:p>
    <w:p w:rsidR="006C32AF" w:rsidRDefault="006C32AF" w:rsidP="00320542">
      <w:pPr>
        <w:spacing w:after="0" w:line="240" w:lineRule="auto"/>
        <w:ind w:left="1637" w:firstLine="48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встановити, з яких вони казок:</w:t>
      </w:r>
    </w:p>
    <w:p w:rsidR="006C32AF" w:rsidRDefault="006C32AF" w:rsidP="00320542">
      <w:pPr>
        <w:pStyle w:val="ListParagraph"/>
        <w:numPr>
          <w:ilvl w:val="0"/>
          <w:numId w:val="3"/>
        </w:numPr>
        <w:spacing w:after="0" w:line="240" w:lineRule="auto"/>
        <w:ind w:left="709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Золотий ключик ( О.Толстой «Пригоди Буратіно»);</w:t>
      </w:r>
    </w:p>
    <w:p w:rsidR="006C32AF" w:rsidRDefault="006C32AF" w:rsidP="00320542">
      <w:pPr>
        <w:pStyle w:val="ListParagraph"/>
        <w:numPr>
          <w:ilvl w:val="0"/>
          <w:numId w:val="3"/>
        </w:numPr>
        <w:spacing w:after="0" w:line="240" w:lineRule="auto"/>
        <w:ind w:left="709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Рукавичка (укр. нар. казка «Рукавичка»);</w:t>
      </w:r>
    </w:p>
    <w:p w:rsidR="006C32AF" w:rsidRDefault="006C32AF" w:rsidP="00320542">
      <w:pPr>
        <w:pStyle w:val="ListParagraph"/>
        <w:numPr>
          <w:ilvl w:val="0"/>
          <w:numId w:val="3"/>
        </w:numPr>
        <w:spacing w:after="0" w:line="240" w:lineRule="auto"/>
        <w:ind w:left="709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Тарілка і глечик (укр. нар. казка «Лисичка та Журавель»);</w:t>
      </w:r>
    </w:p>
    <w:p w:rsidR="006C32AF" w:rsidRDefault="006C32AF" w:rsidP="00320542">
      <w:pPr>
        <w:pStyle w:val="ListParagraph"/>
        <w:numPr>
          <w:ilvl w:val="0"/>
          <w:numId w:val="3"/>
        </w:numPr>
        <w:spacing w:after="0" w:line="240" w:lineRule="auto"/>
        <w:ind w:left="709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Качина пір’їна (укр. нар казка «Кривенька качечка»);</w:t>
      </w:r>
    </w:p>
    <w:p w:rsidR="006C32AF" w:rsidRDefault="006C32AF" w:rsidP="00320542">
      <w:pPr>
        <w:pStyle w:val="ListParagraph"/>
        <w:numPr>
          <w:ilvl w:val="0"/>
          <w:numId w:val="3"/>
        </w:numPr>
        <w:spacing w:after="0" w:line="240" w:lineRule="auto"/>
        <w:ind w:left="709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Горошина (укр. нар. казка «Котигорошко»);</w:t>
      </w:r>
    </w:p>
    <w:p w:rsidR="006C32AF" w:rsidRDefault="006C32AF" w:rsidP="000514E7">
      <w:pPr>
        <w:pStyle w:val="ListParagraph"/>
        <w:numPr>
          <w:ilvl w:val="0"/>
          <w:numId w:val="3"/>
        </w:numPr>
        <w:spacing w:after="0" w:line="240" w:lineRule="auto"/>
        <w:ind w:left="709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Яйце (укр. нар. казки: «Курочка Ряба», «Яйце-райце»);</w:t>
      </w:r>
    </w:p>
    <w:p w:rsidR="006C32AF" w:rsidRDefault="006C32AF" w:rsidP="000514E7">
      <w:pPr>
        <w:pStyle w:val="ListParagraph"/>
        <w:numPr>
          <w:ilvl w:val="0"/>
          <w:numId w:val="3"/>
        </w:numPr>
        <w:spacing w:after="0" w:line="240" w:lineRule="auto"/>
        <w:ind w:left="709" w:firstLine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Черевичок (Ш. Перро «Попелюшка»).</w:t>
      </w:r>
    </w:p>
    <w:p w:rsidR="006C32AF" w:rsidRDefault="006C32AF" w:rsidP="00705E07">
      <w:pPr>
        <w:pStyle w:val="ListParagraph"/>
        <w:spacing w:after="0" w:line="240" w:lineRule="auto"/>
        <w:ind w:left="70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32AF" w:rsidRDefault="006C32AF" w:rsidP="00705E0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705E07">
        <w:rPr>
          <w:rFonts w:ascii="Times New Roman" w:hAnsi="Times New Roman"/>
          <w:b/>
          <w:sz w:val="28"/>
          <w:szCs w:val="28"/>
          <w:lang w:val="uk-UA"/>
        </w:rPr>
        <w:t>Королева казок.</w:t>
      </w:r>
    </w:p>
    <w:p w:rsidR="006C32AF" w:rsidRDefault="006C32AF" w:rsidP="00705E07">
      <w:pPr>
        <w:spacing w:after="0" w:line="240" w:lineRule="auto"/>
        <w:ind w:left="1416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Діти, дякую вам. Я дуже рада, що всі ви знаєте казки,</w:t>
      </w:r>
    </w:p>
    <w:p w:rsidR="006C32AF" w:rsidRDefault="006C32AF" w:rsidP="00705E07">
      <w:pPr>
        <w:spacing w:after="0" w:line="240" w:lineRule="auto"/>
        <w:ind w:left="1416"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любите їх героїв.</w:t>
      </w:r>
    </w:p>
    <w:p w:rsidR="006C32AF" w:rsidRDefault="006C32AF" w:rsidP="00705E07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13" o:spid="_x0000_i1034" type="#_x0000_t75" alt="DSCF0374.JPG" style="width:249.75pt;height:187.5pt;visibility:visible">
            <v:imagedata r:id="rId16" o:title=""/>
          </v:shape>
        </w:pict>
      </w:r>
    </w:p>
    <w:p w:rsidR="006C32AF" w:rsidRPr="00463455" w:rsidRDefault="006C32AF" w:rsidP="00705E07">
      <w:pPr>
        <w:spacing w:after="0" w:line="240" w:lineRule="auto"/>
        <w:jc w:val="center"/>
        <w:rPr>
          <w:rFonts w:ascii="Times New Roman" w:hAnsi="Times New Roman"/>
          <w:noProof/>
          <w:sz w:val="28"/>
          <w:szCs w:val="28"/>
          <w:lang w:val="uk-UA"/>
        </w:rPr>
      </w:pPr>
    </w:p>
    <w:p w:rsidR="006C32AF" w:rsidRDefault="006C32AF" w:rsidP="00705E0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Бібліотекар.</w:t>
      </w:r>
    </w:p>
    <w:p w:rsidR="006C32AF" w:rsidRDefault="006C32AF" w:rsidP="00705E07">
      <w:pPr>
        <w:spacing w:after="0" w:line="240" w:lineRule="auto"/>
        <w:ind w:left="1416" w:firstLine="144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 xml:space="preserve">Любі </w:t>
      </w:r>
      <w:r>
        <w:rPr>
          <w:rFonts w:ascii="Times New Roman" w:hAnsi="Times New Roman"/>
          <w:sz w:val="28"/>
          <w:szCs w:val="28"/>
          <w:lang w:val="uk-UA"/>
        </w:rPr>
        <w:t>друзі</w:t>
      </w:r>
      <w:r w:rsidRPr="008B5F52">
        <w:rPr>
          <w:rFonts w:ascii="Times New Roman" w:hAnsi="Times New Roman"/>
          <w:sz w:val="28"/>
          <w:szCs w:val="28"/>
          <w:lang w:val="uk-UA"/>
        </w:rPr>
        <w:t>, ось  і  скінчилась на</w:t>
      </w:r>
      <w:r>
        <w:rPr>
          <w:rFonts w:ascii="Times New Roman" w:hAnsi="Times New Roman"/>
          <w:sz w:val="28"/>
          <w:szCs w:val="28"/>
          <w:lang w:val="uk-UA"/>
        </w:rPr>
        <w:t>ша  подорож . Всі  ви  чудово</w:t>
      </w:r>
    </w:p>
    <w:p w:rsidR="006C32AF" w:rsidRDefault="006C32AF" w:rsidP="00705E07">
      <w:pPr>
        <w:spacing w:after="0" w:line="240" w:lineRule="auto"/>
        <w:ind w:left="1416" w:firstLine="144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впоралис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8B5F52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8B5F52">
        <w:rPr>
          <w:rFonts w:ascii="Times New Roman" w:hAnsi="Times New Roman"/>
          <w:sz w:val="28"/>
          <w:szCs w:val="28"/>
          <w:lang w:val="uk-UA"/>
        </w:rPr>
        <w:t>з  завданнями  Читай</w:t>
      </w:r>
      <w:r>
        <w:rPr>
          <w:rFonts w:ascii="Times New Roman" w:hAnsi="Times New Roman"/>
          <w:sz w:val="28"/>
          <w:szCs w:val="28"/>
          <w:lang w:val="uk-UA"/>
        </w:rPr>
        <w:t>лика. Продовжуйте  дружити  з</w:t>
      </w:r>
    </w:p>
    <w:p w:rsidR="006C32AF" w:rsidRDefault="006C32AF" w:rsidP="00705E07">
      <w:pPr>
        <w:spacing w:after="0" w:line="240" w:lineRule="auto"/>
        <w:ind w:left="1416" w:firstLine="144"/>
        <w:rPr>
          <w:rFonts w:ascii="Times New Roman" w:hAnsi="Times New Roman"/>
          <w:sz w:val="28"/>
          <w:szCs w:val="28"/>
          <w:lang w:val="uk-UA"/>
        </w:rPr>
      </w:pPr>
      <w:r w:rsidRPr="008B5F52">
        <w:rPr>
          <w:rFonts w:ascii="Times New Roman" w:hAnsi="Times New Roman"/>
          <w:sz w:val="28"/>
          <w:szCs w:val="28"/>
          <w:lang w:val="uk-UA"/>
        </w:rPr>
        <w:t>книгою.</w:t>
      </w:r>
      <w:r>
        <w:rPr>
          <w:rFonts w:ascii="Times New Roman" w:hAnsi="Times New Roman"/>
          <w:sz w:val="28"/>
          <w:szCs w:val="28"/>
          <w:lang w:val="uk-UA"/>
        </w:rPr>
        <w:t xml:space="preserve"> Вона – </w:t>
      </w:r>
      <w:r w:rsidRPr="008B5F52">
        <w:rPr>
          <w:rFonts w:ascii="Times New Roman" w:hAnsi="Times New Roman"/>
          <w:sz w:val="28"/>
          <w:szCs w:val="28"/>
          <w:lang w:val="uk-UA"/>
        </w:rPr>
        <w:t>джерело  зн</w:t>
      </w:r>
      <w:r>
        <w:rPr>
          <w:rFonts w:ascii="Times New Roman" w:hAnsi="Times New Roman"/>
          <w:sz w:val="28"/>
          <w:szCs w:val="28"/>
          <w:lang w:val="uk-UA"/>
        </w:rPr>
        <w:t>ань,  найкращий  ваш  друг  і</w:t>
      </w:r>
    </w:p>
    <w:p w:rsidR="006C32AF" w:rsidRDefault="006C32AF" w:rsidP="00705E07">
      <w:pPr>
        <w:spacing w:after="0" w:line="240" w:lineRule="auto"/>
        <w:ind w:left="1416" w:firstLine="144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порадник</w:t>
      </w:r>
      <w:r w:rsidRPr="008B5F52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32AF" w:rsidRDefault="006C32AF" w:rsidP="00705E0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(Оголошується найкращий знавець казок).</w:t>
      </w:r>
    </w:p>
    <w:p w:rsidR="006C32AF" w:rsidRDefault="006C32AF" w:rsidP="00705E0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705E07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Вчитель.</w:t>
      </w:r>
    </w:p>
    <w:p w:rsidR="006C32AF" w:rsidRDefault="006C32AF" w:rsidP="00705E07">
      <w:pPr>
        <w:spacing w:after="0" w:line="240" w:lineRule="auto"/>
        <w:ind w:left="708" w:firstLine="55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Якби не казка, хто б і знав, що стільки є чудес на світі,</w:t>
      </w:r>
    </w:p>
    <w:p w:rsidR="006C32AF" w:rsidRDefault="006C32AF" w:rsidP="00705E07">
      <w:pPr>
        <w:spacing w:after="0" w:line="240" w:lineRule="auto"/>
        <w:ind w:left="708" w:firstLine="55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хто б завісу відкривав у світ, в якому грають діти.</w:t>
      </w:r>
    </w:p>
    <w:p w:rsidR="006C32AF" w:rsidRDefault="006C32AF" w:rsidP="00705E07">
      <w:pPr>
        <w:spacing w:after="0" w:line="240" w:lineRule="auto"/>
        <w:ind w:left="708" w:firstLine="552"/>
        <w:rPr>
          <w:rFonts w:ascii="Times New Roman" w:hAnsi="Times New Roman"/>
          <w:sz w:val="28"/>
          <w:szCs w:val="28"/>
          <w:lang w:val="uk-UA"/>
        </w:rPr>
      </w:pPr>
    </w:p>
    <w:p w:rsidR="006C32AF" w:rsidRDefault="006C32AF" w:rsidP="00705E0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2F462C">
        <w:rPr>
          <w:rFonts w:ascii="Times New Roman" w:hAnsi="Times New Roman"/>
          <w:b/>
          <w:sz w:val="28"/>
          <w:szCs w:val="28"/>
          <w:lang w:val="uk-UA"/>
        </w:rPr>
        <w:t>Вчитель.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C32AF" w:rsidRDefault="006C32AF" w:rsidP="00705E07">
      <w:pPr>
        <w:spacing w:after="0" w:line="240" w:lineRule="auto"/>
        <w:ind w:left="708" w:firstLine="55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сподобалось вам свято? Що було найцікавішим? Любі діти,</w:t>
      </w:r>
    </w:p>
    <w:p w:rsidR="006C32AF" w:rsidRDefault="006C32AF" w:rsidP="00705E07">
      <w:pPr>
        <w:spacing w:after="0" w:line="240" w:lineRule="auto"/>
        <w:ind w:left="708" w:firstLine="55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дружіть з бібліотекою, з книгою. Читайте, читайте, читайте!</w:t>
      </w:r>
    </w:p>
    <w:p w:rsidR="006C32AF" w:rsidRDefault="006C32AF" w:rsidP="00705E07">
      <w:pPr>
        <w:spacing w:after="0" w:line="240" w:lineRule="auto"/>
        <w:ind w:left="708" w:firstLine="55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Виробляйте в собі цю звичку щодня, бо хто багато читає – той</w:t>
      </w:r>
    </w:p>
    <w:p w:rsidR="006C32AF" w:rsidRDefault="006C32AF" w:rsidP="00705E07">
      <w:pPr>
        <w:spacing w:after="0" w:line="240" w:lineRule="auto"/>
        <w:ind w:left="708" w:firstLine="55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багато знає. Книга – джерело мудрості і добра, бережіть її.</w:t>
      </w:r>
    </w:p>
    <w:p w:rsidR="006C32AF" w:rsidRDefault="006C32AF" w:rsidP="00EE034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(Виконується пісня «Нам без книг ніяк не можна»,</w:t>
      </w:r>
      <w:r w:rsidRPr="00695A0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муз. В.Шаповаленка, </w:t>
      </w:r>
    </w:p>
    <w:p w:rsidR="006C32AF" w:rsidRDefault="006C32AF" w:rsidP="00EE0345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сл. З.Бичкової). </w:t>
      </w:r>
    </w:p>
    <w:p w:rsidR="006C32AF" w:rsidRDefault="006C32AF" w:rsidP="00623EE1">
      <w:pPr>
        <w:spacing w:line="240" w:lineRule="auto"/>
        <w:ind w:left="1843" w:hanging="1843"/>
        <w:jc w:val="center"/>
        <w:rPr>
          <w:rFonts w:ascii="Times New Roman" w:hAnsi="Times New Roman"/>
          <w:sz w:val="28"/>
          <w:szCs w:val="28"/>
          <w:lang w:val="uk-UA"/>
        </w:rPr>
      </w:pPr>
      <w:r w:rsidRPr="004F5DFE">
        <w:rPr>
          <w:rFonts w:ascii="Times New Roman" w:hAnsi="Times New Roman"/>
          <w:noProof/>
          <w:sz w:val="28"/>
          <w:szCs w:val="28"/>
        </w:rPr>
        <w:pict>
          <v:shape id="Рисунок 20" o:spid="_x0000_i1035" type="#_x0000_t75" alt="DSCF0346.JPG" style="width:248.25pt;height:164.25pt;visibility:visible">
            <v:imagedata r:id="rId17" o:title=""/>
          </v:shape>
        </w:pict>
      </w:r>
    </w:p>
    <w:sectPr w:rsidR="006C32AF" w:rsidSect="00623EE1">
      <w:footerReference w:type="default" r:id="rId18"/>
      <w:pgSz w:w="11906" w:h="16838"/>
      <w:pgMar w:top="360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2AF" w:rsidRDefault="006C32AF" w:rsidP="00F1414C">
      <w:pPr>
        <w:spacing w:after="0" w:line="240" w:lineRule="auto"/>
      </w:pPr>
      <w:r>
        <w:separator/>
      </w:r>
    </w:p>
  </w:endnote>
  <w:endnote w:type="continuationSeparator" w:id="0">
    <w:p w:rsidR="006C32AF" w:rsidRDefault="006C32AF" w:rsidP="00F14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2AF" w:rsidRDefault="006C32AF">
    <w:pPr>
      <w:pStyle w:val="Footer"/>
      <w:jc w:val="center"/>
    </w:pPr>
    <w:fldSimple w:instr=" PAGE   \* MERGEFORMAT ">
      <w:r>
        <w:rPr>
          <w:noProof/>
        </w:rPr>
        <w:t>9</w:t>
      </w:r>
    </w:fldSimple>
  </w:p>
  <w:p w:rsidR="006C32AF" w:rsidRDefault="006C32A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2AF" w:rsidRDefault="006C32AF" w:rsidP="00F1414C">
      <w:pPr>
        <w:spacing w:after="0" w:line="240" w:lineRule="auto"/>
      </w:pPr>
      <w:r>
        <w:separator/>
      </w:r>
    </w:p>
  </w:footnote>
  <w:footnote w:type="continuationSeparator" w:id="0">
    <w:p w:rsidR="006C32AF" w:rsidRDefault="006C32AF" w:rsidP="00F14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CA359B"/>
    <w:multiLevelType w:val="hybridMultilevel"/>
    <w:tmpl w:val="911445B6"/>
    <w:lvl w:ilvl="0" w:tplc="074AF70E">
      <w:numFmt w:val="bullet"/>
      <w:lvlText w:val="–"/>
      <w:lvlJc w:val="left"/>
      <w:pPr>
        <w:tabs>
          <w:tab w:val="num" w:pos="2040"/>
        </w:tabs>
        <w:ind w:left="2040" w:hanging="78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">
    <w:nsid w:val="55EF06F0"/>
    <w:multiLevelType w:val="hybridMultilevel"/>
    <w:tmpl w:val="277C3912"/>
    <w:lvl w:ilvl="0" w:tplc="8C76EC62">
      <w:numFmt w:val="bullet"/>
      <w:lvlText w:val="-"/>
      <w:lvlJc w:val="left"/>
      <w:pPr>
        <w:ind w:left="141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3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</w:abstractNum>
  <w:abstractNum w:abstractNumId="2">
    <w:nsid w:val="627B5CAA"/>
    <w:multiLevelType w:val="hybridMultilevel"/>
    <w:tmpl w:val="5732B1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AD74EC"/>
    <w:multiLevelType w:val="hybridMultilevel"/>
    <w:tmpl w:val="D5802A1A"/>
    <w:lvl w:ilvl="0" w:tplc="558A19F2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4AA5"/>
    <w:rsid w:val="00032175"/>
    <w:rsid w:val="000346D1"/>
    <w:rsid w:val="000373C2"/>
    <w:rsid w:val="00045991"/>
    <w:rsid w:val="000514E7"/>
    <w:rsid w:val="0006329D"/>
    <w:rsid w:val="00065F36"/>
    <w:rsid w:val="00076DE8"/>
    <w:rsid w:val="00092EF5"/>
    <w:rsid w:val="000D75F2"/>
    <w:rsid w:val="001322E7"/>
    <w:rsid w:val="00146235"/>
    <w:rsid w:val="00230B2C"/>
    <w:rsid w:val="00280BBE"/>
    <w:rsid w:val="002851D1"/>
    <w:rsid w:val="002B4104"/>
    <w:rsid w:val="002D149C"/>
    <w:rsid w:val="002F462C"/>
    <w:rsid w:val="00320542"/>
    <w:rsid w:val="00337E9D"/>
    <w:rsid w:val="00384FF0"/>
    <w:rsid w:val="00393C94"/>
    <w:rsid w:val="003E50EC"/>
    <w:rsid w:val="00453AB3"/>
    <w:rsid w:val="00463455"/>
    <w:rsid w:val="00465A87"/>
    <w:rsid w:val="00470DB5"/>
    <w:rsid w:val="004F5DFE"/>
    <w:rsid w:val="00500311"/>
    <w:rsid w:val="005130FC"/>
    <w:rsid w:val="00564D7F"/>
    <w:rsid w:val="0056643E"/>
    <w:rsid w:val="00580544"/>
    <w:rsid w:val="005A56CE"/>
    <w:rsid w:val="005E3914"/>
    <w:rsid w:val="0060491E"/>
    <w:rsid w:val="00606A9D"/>
    <w:rsid w:val="00623EE1"/>
    <w:rsid w:val="00635FD2"/>
    <w:rsid w:val="00661C22"/>
    <w:rsid w:val="0067585F"/>
    <w:rsid w:val="00695A0F"/>
    <w:rsid w:val="006C2AAC"/>
    <w:rsid w:val="006C32AF"/>
    <w:rsid w:val="00703C52"/>
    <w:rsid w:val="007053B4"/>
    <w:rsid w:val="00705E07"/>
    <w:rsid w:val="00707C7E"/>
    <w:rsid w:val="0073051E"/>
    <w:rsid w:val="00734AA5"/>
    <w:rsid w:val="00764A81"/>
    <w:rsid w:val="00776064"/>
    <w:rsid w:val="007805F2"/>
    <w:rsid w:val="007B0666"/>
    <w:rsid w:val="007C6287"/>
    <w:rsid w:val="007E42DE"/>
    <w:rsid w:val="00806E66"/>
    <w:rsid w:val="00866AE1"/>
    <w:rsid w:val="008915FC"/>
    <w:rsid w:val="008B5F52"/>
    <w:rsid w:val="008D3887"/>
    <w:rsid w:val="008D46A9"/>
    <w:rsid w:val="008E1610"/>
    <w:rsid w:val="008E3272"/>
    <w:rsid w:val="00914E43"/>
    <w:rsid w:val="00925F77"/>
    <w:rsid w:val="00972646"/>
    <w:rsid w:val="009A2FBF"/>
    <w:rsid w:val="009A7C92"/>
    <w:rsid w:val="009C4194"/>
    <w:rsid w:val="00A31A0D"/>
    <w:rsid w:val="00A35536"/>
    <w:rsid w:val="00A456EF"/>
    <w:rsid w:val="00A50C24"/>
    <w:rsid w:val="00A51959"/>
    <w:rsid w:val="00AC0B52"/>
    <w:rsid w:val="00B1308B"/>
    <w:rsid w:val="00B81021"/>
    <w:rsid w:val="00BA0C17"/>
    <w:rsid w:val="00BB2303"/>
    <w:rsid w:val="00BE3EFE"/>
    <w:rsid w:val="00BE68E4"/>
    <w:rsid w:val="00C216AF"/>
    <w:rsid w:val="00C251FB"/>
    <w:rsid w:val="00C45E51"/>
    <w:rsid w:val="00C74406"/>
    <w:rsid w:val="00C83BAF"/>
    <w:rsid w:val="00CA4777"/>
    <w:rsid w:val="00CD1356"/>
    <w:rsid w:val="00D34169"/>
    <w:rsid w:val="00D713B0"/>
    <w:rsid w:val="00D93F6D"/>
    <w:rsid w:val="00DA2C24"/>
    <w:rsid w:val="00DC4430"/>
    <w:rsid w:val="00DE5998"/>
    <w:rsid w:val="00DF6564"/>
    <w:rsid w:val="00EE0345"/>
    <w:rsid w:val="00EE35E5"/>
    <w:rsid w:val="00EF1EB9"/>
    <w:rsid w:val="00F1414C"/>
    <w:rsid w:val="00F31543"/>
    <w:rsid w:val="00F94063"/>
    <w:rsid w:val="00FA712B"/>
    <w:rsid w:val="00FE6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6D1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734AA5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34AA5"/>
    <w:rPr>
      <w:rFonts w:ascii="Cambria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99"/>
    <w:qFormat/>
    <w:rsid w:val="00CA477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F14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1414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14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1414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A2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2C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14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596</TotalTime>
  <Pages>9</Pages>
  <Words>1383</Words>
  <Characters>7884</Characters>
  <Application>Microsoft Office Outlook</Application>
  <DocSecurity>0</DocSecurity>
  <Lines>0</Lines>
  <Paragraphs>0</Paragraphs>
  <ScaleCrop>false</ScaleCrop>
  <Company>Дом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Admin</cp:lastModifiedBy>
  <cp:revision>39</cp:revision>
  <dcterms:created xsi:type="dcterms:W3CDTF">2013-01-20T16:22:00Z</dcterms:created>
  <dcterms:modified xsi:type="dcterms:W3CDTF">2017-11-07T22:31:00Z</dcterms:modified>
</cp:coreProperties>
</file>