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A48" w:rsidRPr="005A6AA3" w:rsidRDefault="001A1A48" w:rsidP="005A6AA3">
      <w:pPr>
        <w:jc w:val="center"/>
        <w:outlineLvl w:val="0"/>
        <w:rPr>
          <w:rFonts w:ascii="Times New Roman" w:hAnsi="Times New Roman"/>
          <w:b/>
          <w:sz w:val="40"/>
          <w:szCs w:val="40"/>
          <w:lang w:val="uk-UA"/>
        </w:rPr>
      </w:pPr>
      <w:r w:rsidRPr="005A6AA3">
        <w:rPr>
          <w:rFonts w:ascii="Times New Roman" w:hAnsi="Times New Roman"/>
          <w:b/>
          <w:sz w:val="40"/>
          <w:szCs w:val="40"/>
          <w:lang w:val="uk-UA"/>
        </w:rPr>
        <w:t>Білокуракинська ЗОШ</w:t>
      </w:r>
      <w:r w:rsidRPr="005A6AA3">
        <w:rPr>
          <w:rFonts w:ascii="Times New Roman" w:hAnsi="Times New Roman"/>
          <w:b/>
          <w:sz w:val="40"/>
          <w:szCs w:val="40"/>
        </w:rPr>
        <w:t xml:space="preserve"> </w:t>
      </w:r>
      <w:r w:rsidRPr="005A6AA3">
        <w:rPr>
          <w:rFonts w:ascii="Times New Roman" w:hAnsi="Times New Roman"/>
          <w:b/>
          <w:sz w:val="40"/>
          <w:szCs w:val="40"/>
          <w:lang w:val="en-US"/>
        </w:rPr>
        <w:t>I</w:t>
      </w:r>
      <w:r w:rsidRPr="005A6AA3">
        <w:rPr>
          <w:rFonts w:ascii="Times New Roman" w:hAnsi="Times New Roman"/>
          <w:b/>
          <w:sz w:val="40"/>
          <w:szCs w:val="40"/>
        </w:rPr>
        <w:t>-</w:t>
      </w:r>
      <w:r w:rsidRPr="005A6AA3">
        <w:rPr>
          <w:rFonts w:ascii="Times New Roman" w:hAnsi="Times New Roman"/>
          <w:b/>
          <w:sz w:val="40"/>
          <w:szCs w:val="40"/>
          <w:lang w:val="en-US"/>
        </w:rPr>
        <w:t>III</w:t>
      </w:r>
      <w:r w:rsidRPr="005A6AA3">
        <w:rPr>
          <w:rFonts w:ascii="Times New Roman" w:hAnsi="Times New Roman"/>
          <w:b/>
          <w:sz w:val="40"/>
          <w:szCs w:val="40"/>
        </w:rPr>
        <w:t xml:space="preserve"> </w:t>
      </w:r>
      <w:r w:rsidRPr="005A6AA3">
        <w:rPr>
          <w:rFonts w:ascii="Times New Roman" w:hAnsi="Times New Roman"/>
          <w:b/>
          <w:sz w:val="40"/>
          <w:szCs w:val="40"/>
          <w:lang w:val="uk-UA"/>
        </w:rPr>
        <w:t>ступенів №2</w:t>
      </w:r>
    </w:p>
    <w:p w:rsidR="001A1A48" w:rsidRDefault="001A1A48" w:rsidP="005A6AA3">
      <w:pPr>
        <w:ind w:left="720"/>
        <w:rPr>
          <w:sz w:val="28"/>
          <w:szCs w:val="28"/>
          <w:lang w:val="uk-UA"/>
        </w:rPr>
      </w:pPr>
    </w:p>
    <w:p w:rsidR="001A1A48" w:rsidRDefault="001A1A48" w:rsidP="005A6AA3">
      <w:pPr>
        <w:ind w:left="720"/>
        <w:rPr>
          <w:sz w:val="28"/>
          <w:szCs w:val="28"/>
          <w:lang w:val="uk-UA"/>
        </w:rPr>
      </w:pPr>
    </w:p>
    <w:p w:rsidR="001A1A48" w:rsidRDefault="001A1A48" w:rsidP="005A6AA3">
      <w:pPr>
        <w:ind w:left="720"/>
        <w:rPr>
          <w:sz w:val="28"/>
          <w:szCs w:val="28"/>
          <w:lang w:val="uk-UA"/>
        </w:rPr>
      </w:pPr>
    </w:p>
    <w:p w:rsidR="001A1A48" w:rsidRPr="005A6AA3" w:rsidRDefault="001A1A48" w:rsidP="005A6AA3">
      <w:pPr>
        <w:jc w:val="center"/>
        <w:outlineLvl w:val="0"/>
        <w:rPr>
          <w:color w:val="0000FF"/>
          <w:sz w:val="96"/>
          <w:szCs w:val="96"/>
          <w:lang w:val="uk-UA"/>
        </w:rPr>
      </w:pPr>
      <w:r w:rsidRPr="005A6AA3">
        <w:rPr>
          <w:color w:val="0000FF"/>
          <w:sz w:val="96"/>
          <w:szCs w:val="96"/>
          <w:lang w:val="uk-UA"/>
        </w:rPr>
        <w:t>Ранкова зустріч до</w:t>
      </w:r>
    </w:p>
    <w:p w:rsidR="001A1A48" w:rsidRPr="005A6AA3" w:rsidRDefault="001A1A48" w:rsidP="005A6AA3">
      <w:pPr>
        <w:jc w:val="center"/>
        <w:rPr>
          <w:color w:val="0000FF"/>
          <w:sz w:val="96"/>
          <w:szCs w:val="96"/>
          <w:lang w:val="uk-UA"/>
        </w:rPr>
      </w:pPr>
      <w:r w:rsidRPr="005A6AA3">
        <w:rPr>
          <w:color w:val="0000FF"/>
          <w:sz w:val="96"/>
          <w:szCs w:val="96"/>
          <w:lang w:val="uk-UA"/>
        </w:rPr>
        <w:t>тематичного тижня</w:t>
      </w:r>
    </w:p>
    <w:p w:rsidR="001A1A48" w:rsidRPr="005A6AA3" w:rsidRDefault="001A1A48" w:rsidP="005A6AA3">
      <w:pPr>
        <w:jc w:val="center"/>
        <w:rPr>
          <w:color w:val="FF0000"/>
          <w:sz w:val="96"/>
          <w:szCs w:val="96"/>
          <w:lang w:val="uk-UA"/>
        </w:rPr>
      </w:pPr>
      <w:r w:rsidRPr="005A6AA3">
        <w:rPr>
          <w:color w:val="FF0000"/>
          <w:sz w:val="96"/>
          <w:szCs w:val="96"/>
          <w:lang w:val="uk-UA"/>
        </w:rPr>
        <w:t>«Мода»</w:t>
      </w:r>
    </w:p>
    <w:p w:rsidR="001A1A48" w:rsidRDefault="001A1A48" w:rsidP="005A6AA3">
      <w:pPr>
        <w:ind w:left="720"/>
        <w:rPr>
          <w:sz w:val="28"/>
          <w:szCs w:val="28"/>
          <w:lang w:val="uk-UA"/>
        </w:rPr>
      </w:pPr>
    </w:p>
    <w:p w:rsidR="001A1A48" w:rsidRDefault="001A1A48" w:rsidP="005A6AA3">
      <w:pPr>
        <w:ind w:left="720"/>
        <w:rPr>
          <w:sz w:val="28"/>
          <w:szCs w:val="28"/>
          <w:lang w:val="uk-UA"/>
        </w:rPr>
      </w:pPr>
    </w:p>
    <w:p w:rsidR="001A1A48" w:rsidRDefault="001A1A48" w:rsidP="005A6AA3">
      <w:pPr>
        <w:ind w:left="720"/>
        <w:rPr>
          <w:sz w:val="28"/>
          <w:szCs w:val="28"/>
          <w:lang w:val="uk-UA"/>
        </w:rPr>
      </w:pPr>
    </w:p>
    <w:p w:rsidR="001A1A48" w:rsidRPr="00FB3960" w:rsidRDefault="001A1A48" w:rsidP="005A6AA3">
      <w:pPr>
        <w:ind w:left="720"/>
        <w:rPr>
          <w:sz w:val="36"/>
          <w:szCs w:val="36"/>
          <w:lang w:val="uk-UA"/>
        </w:rPr>
      </w:pPr>
    </w:p>
    <w:p w:rsidR="001A1A48" w:rsidRDefault="001A1A48" w:rsidP="005A6AA3">
      <w:pPr>
        <w:ind w:left="720"/>
        <w:outlineLvl w:val="0"/>
        <w:rPr>
          <w:rFonts w:ascii="Times New Roman" w:hAnsi="Times New Roman"/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                   </w:t>
      </w:r>
      <w:r w:rsidRPr="005A6AA3">
        <w:rPr>
          <w:rFonts w:ascii="Times New Roman" w:hAnsi="Times New Roman"/>
          <w:sz w:val="36"/>
          <w:szCs w:val="36"/>
          <w:lang w:val="uk-UA"/>
        </w:rPr>
        <w:t>Виконала:</w:t>
      </w:r>
    </w:p>
    <w:p w:rsidR="001A1A48" w:rsidRPr="005A6AA3" w:rsidRDefault="001A1A48" w:rsidP="005A6AA3">
      <w:pPr>
        <w:ind w:left="720"/>
        <w:outlineLvl w:val="0"/>
        <w:rPr>
          <w:rFonts w:ascii="Times New Roman" w:hAnsi="Times New Roman"/>
          <w:color w:val="000000"/>
          <w:sz w:val="36"/>
          <w:szCs w:val="36"/>
          <w:lang w:val="uk-UA"/>
        </w:rPr>
      </w:pPr>
      <w:r>
        <w:rPr>
          <w:rFonts w:ascii="Times New Roman" w:hAnsi="Times New Roman"/>
          <w:sz w:val="36"/>
          <w:szCs w:val="36"/>
          <w:lang w:val="uk-UA"/>
        </w:rPr>
        <w:t xml:space="preserve">                       Лапта Ірина Михайлівна  </w:t>
      </w:r>
    </w:p>
    <w:p w:rsidR="001A1A48" w:rsidRPr="005A6AA3" w:rsidRDefault="001A1A48" w:rsidP="005A6AA3">
      <w:pPr>
        <w:ind w:left="720"/>
        <w:outlineLvl w:val="0"/>
        <w:rPr>
          <w:rFonts w:ascii="Times New Roman" w:hAnsi="Times New Roman"/>
          <w:sz w:val="36"/>
          <w:szCs w:val="36"/>
          <w:lang w:val="uk-UA"/>
        </w:rPr>
      </w:pPr>
      <w:r>
        <w:rPr>
          <w:rFonts w:ascii="Times New Roman" w:hAnsi="Times New Roman"/>
          <w:sz w:val="36"/>
          <w:szCs w:val="36"/>
          <w:lang w:val="uk-UA"/>
        </w:rPr>
        <w:t xml:space="preserve">                       в</w:t>
      </w:r>
      <w:r w:rsidRPr="005A6AA3">
        <w:rPr>
          <w:rFonts w:ascii="Times New Roman" w:hAnsi="Times New Roman"/>
          <w:sz w:val="36"/>
          <w:szCs w:val="36"/>
          <w:lang w:val="uk-UA"/>
        </w:rPr>
        <w:t>читель початкових класів</w:t>
      </w:r>
    </w:p>
    <w:p w:rsidR="001A1A48" w:rsidRPr="005A6AA3" w:rsidRDefault="001A1A48" w:rsidP="005A6AA3">
      <w:pPr>
        <w:ind w:left="720"/>
        <w:outlineLvl w:val="0"/>
        <w:rPr>
          <w:rFonts w:ascii="Times New Roman" w:hAnsi="Times New Roman"/>
          <w:sz w:val="36"/>
          <w:szCs w:val="36"/>
          <w:lang w:val="uk-UA"/>
        </w:rPr>
      </w:pPr>
      <w:r>
        <w:rPr>
          <w:rFonts w:ascii="Times New Roman" w:hAnsi="Times New Roman"/>
          <w:sz w:val="36"/>
          <w:szCs w:val="36"/>
          <w:lang w:val="uk-UA"/>
        </w:rPr>
        <w:t xml:space="preserve">                       </w:t>
      </w:r>
      <w:r w:rsidRPr="005A6AA3">
        <w:rPr>
          <w:rFonts w:ascii="Times New Roman" w:hAnsi="Times New Roman"/>
          <w:sz w:val="36"/>
          <w:szCs w:val="36"/>
          <w:lang w:val="uk-UA"/>
        </w:rPr>
        <w:t xml:space="preserve">Білокуракинської  ЗОШ </w:t>
      </w:r>
      <w:r w:rsidRPr="005A6AA3">
        <w:rPr>
          <w:rFonts w:ascii="Times New Roman" w:hAnsi="Times New Roman"/>
          <w:sz w:val="36"/>
          <w:szCs w:val="36"/>
          <w:lang w:val="en-US"/>
        </w:rPr>
        <w:t>I</w:t>
      </w:r>
      <w:r w:rsidRPr="005A6AA3">
        <w:rPr>
          <w:rFonts w:ascii="Times New Roman" w:hAnsi="Times New Roman"/>
          <w:sz w:val="36"/>
          <w:szCs w:val="36"/>
          <w:lang w:val="uk-UA"/>
        </w:rPr>
        <w:t>-</w:t>
      </w:r>
      <w:r w:rsidRPr="005A6AA3">
        <w:rPr>
          <w:rFonts w:ascii="Times New Roman" w:hAnsi="Times New Roman"/>
          <w:sz w:val="36"/>
          <w:szCs w:val="36"/>
          <w:lang w:val="en-US"/>
        </w:rPr>
        <w:t>III</w:t>
      </w:r>
      <w:r w:rsidRPr="005A6AA3">
        <w:rPr>
          <w:rFonts w:ascii="Times New Roman" w:hAnsi="Times New Roman"/>
          <w:sz w:val="36"/>
          <w:szCs w:val="36"/>
          <w:lang w:val="uk-UA"/>
        </w:rPr>
        <w:t xml:space="preserve"> ступенів №2</w:t>
      </w:r>
    </w:p>
    <w:p w:rsidR="001A1A48" w:rsidRPr="005A6AA3" w:rsidRDefault="001A1A48" w:rsidP="005A6AA3">
      <w:pPr>
        <w:ind w:left="720"/>
        <w:outlineLvl w:val="0"/>
        <w:rPr>
          <w:rFonts w:ascii="Times New Roman" w:hAnsi="Times New Roman"/>
          <w:sz w:val="36"/>
          <w:szCs w:val="36"/>
          <w:lang w:val="uk-UA"/>
        </w:rPr>
      </w:pPr>
      <w:r>
        <w:rPr>
          <w:rFonts w:ascii="Times New Roman" w:hAnsi="Times New Roman"/>
          <w:sz w:val="36"/>
          <w:szCs w:val="36"/>
          <w:lang w:val="uk-UA"/>
        </w:rPr>
        <w:t xml:space="preserve">                             </w:t>
      </w:r>
    </w:p>
    <w:p w:rsidR="001A1A48" w:rsidRPr="005A6AA3" w:rsidRDefault="001A1A48" w:rsidP="005A6AA3">
      <w:pPr>
        <w:jc w:val="center"/>
        <w:rPr>
          <w:rFonts w:ascii="Times New Roman" w:hAnsi="Times New Roman"/>
          <w:b/>
          <w:sz w:val="36"/>
          <w:szCs w:val="36"/>
          <w:lang w:val="uk-UA"/>
        </w:rPr>
      </w:pPr>
      <w:r w:rsidRPr="005A6AA3">
        <w:rPr>
          <w:rFonts w:ascii="Times New Roman" w:hAnsi="Times New Roman"/>
          <w:b/>
          <w:sz w:val="36"/>
          <w:szCs w:val="36"/>
          <w:lang w:val="uk-UA"/>
        </w:rPr>
        <w:t>2019 р.</w:t>
      </w:r>
    </w:p>
    <w:p w:rsidR="001A1A48" w:rsidRDefault="001A1A48" w:rsidP="00F72707">
      <w:pPr>
        <w:jc w:val="center"/>
        <w:outlineLvl w:val="0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1A1A48" w:rsidRPr="00E959CD" w:rsidRDefault="001A1A48" w:rsidP="005A6AA3">
      <w:pPr>
        <w:jc w:val="center"/>
        <w:outlineLvl w:val="0"/>
        <w:rPr>
          <w:rFonts w:ascii="Times New Roman" w:hAnsi="Times New Roman"/>
          <w:b/>
          <w:sz w:val="28"/>
          <w:szCs w:val="28"/>
          <w:lang w:val="uk-UA"/>
        </w:rPr>
      </w:pPr>
      <w:r w:rsidRPr="00E959CD">
        <w:rPr>
          <w:rFonts w:ascii="Times New Roman" w:hAnsi="Times New Roman"/>
          <w:b/>
          <w:i/>
          <w:sz w:val="28"/>
          <w:szCs w:val="28"/>
          <w:lang w:val="uk-UA"/>
        </w:rPr>
        <w:t>Тема тижня</w:t>
      </w:r>
      <w:r w:rsidRPr="00E959CD">
        <w:rPr>
          <w:rFonts w:ascii="Times New Roman" w:hAnsi="Times New Roman"/>
          <w:b/>
          <w:sz w:val="28"/>
          <w:szCs w:val="28"/>
          <w:lang w:val="uk-UA"/>
        </w:rPr>
        <w:t>: мода</w:t>
      </w:r>
    </w:p>
    <w:p w:rsidR="001A1A48" w:rsidRPr="00E959CD" w:rsidRDefault="001A1A48" w:rsidP="005A6AA3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959CD">
        <w:rPr>
          <w:rFonts w:ascii="Times New Roman" w:hAnsi="Times New Roman"/>
          <w:b/>
          <w:sz w:val="28"/>
          <w:szCs w:val="28"/>
          <w:lang w:val="uk-UA"/>
        </w:rPr>
        <w:t>Ранкова зустріч</w:t>
      </w:r>
    </w:p>
    <w:p w:rsidR="001A1A48" w:rsidRPr="00E959CD" w:rsidRDefault="001A1A48">
      <w:pPr>
        <w:rPr>
          <w:rFonts w:ascii="Times New Roman" w:hAnsi="Times New Roman"/>
          <w:sz w:val="28"/>
          <w:szCs w:val="28"/>
          <w:lang w:val="uk-UA"/>
        </w:rPr>
      </w:pPr>
      <w:r w:rsidRPr="00E959CD">
        <w:rPr>
          <w:rFonts w:ascii="Times New Roman" w:hAnsi="Times New Roman"/>
          <w:b/>
          <w:sz w:val="28"/>
          <w:szCs w:val="28"/>
          <w:lang w:val="uk-UA"/>
        </w:rPr>
        <w:t>Мета</w:t>
      </w:r>
      <w:r w:rsidRPr="00E959CD">
        <w:rPr>
          <w:rFonts w:ascii="Times New Roman" w:hAnsi="Times New Roman"/>
          <w:sz w:val="28"/>
          <w:szCs w:val="28"/>
          <w:lang w:val="uk-UA"/>
        </w:rPr>
        <w:t>: розширити й уточнити знання учнів про моду, стилі одягу, роль одягу для людини;</w:t>
      </w:r>
    </w:p>
    <w:p w:rsidR="001A1A48" w:rsidRPr="00E959CD" w:rsidRDefault="001A1A48">
      <w:pPr>
        <w:rPr>
          <w:rFonts w:ascii="Times New Roman" w:hAnsi="Times New Roman"/>
          <w:sz w:val="28"/>
          <w:szCs w:val="28"/>
          <w:lang w:val="uk-UA"/>
        </w:rPr>
      </w:pPr>
      <w:r w:rsidRPr="00E959CD">
        <w:rPr>
          <w:rFonts w:ascii="Times New Roman" w:hAnsi="Times New Roman"/>
          <w:sz w:val="28"/>
          <w:szCs w:val="28"/>
          <w:lang w:val="uk-UA"/>
        </w:rPr>
        <w:t>формувати розуміння того, що кожна людина має право на вираження власної неповторності й не можна оцінювати людину за одягом;</w:t>
      </w:r>
    </w:p>
    <w:p w:rsidR="001A1A48" w:rsidRPr="00E959CD" w:rsidRDefault="001A1A48">
      <w:pPr>
        <w:rPr>
          <w:rFonts w:ascii="Times New Roman" w:hAnsi="Times New Roman"/>
          <w:sz w:val="28"/>
          <w:szCs w:val="28"/>
          <w:lang w:val="uk-UA"/>
        </w:rPr>
      </w:pPr>
      <w:r w:rsidRPr="00E959CD">
        <w:rPr>
          <w:rFonts w:ascii="Times New Roman" w:hAnsi="Times New Roman"/>
          <w:sz w:val="28"/>
          <w:szCs w:val="28"/>
          <w:lang w:val="uk-UA"/>
        </w:rPr>
        <w:t>виховувати почуття стилю, охайність.</w:t>
      </w:r>
    </w:p>
    <w:p w:rsidR="001A1A48" w:rsidRPr="00E959CD" w:rsidRDefault="001A1A48">
      <w:pPr>
        <w:rPr>
          <w:rFonts w:ascii="Times New Roman" w:hAnsi="Times New Roman"/>
          <w:sz w:val="28"/>
          <w:szCs w:val="28"/>
          <w:lang w:val="uk-UA"/>
        </w:rPr>
      </w:pPr>
      <w:r w:rsidRPr="00E959CD">
        <w:rPr>
          <w:rFonts w:ascii="Times New Roman" w:hAnsi="Times New Roman"/>
          <w:b/>
          <w:sz w:val="28"/>
          <w:szCs w:val="28"/>
          <w:lang w:val="uk-UA"/>
        </w:rPr>
        <w:t>Завдання:</w:t>
      </w:r>
      <w:r w:rsidRPr="00E959CD">
        <w:rPr>
          <w:rFonts w:ascii="Times New Roman" w:hAnsi="Times New Roman"/>
          <w:sz w:val="28"/>
          <w:szCs w:val="28"/>
          <w:lang w:val="uk-UA"/>
        </w:rPr>
        <w:t xml:space="preserve"> організувати навчальні ситуації так, щоб учні поділилися власними міркуваннями про те, що для них означає слово «мода»; </w:t>
      </w:r>
    </w:p>
    <w:p w:rsidR="001A1A48" w:rsidRPr="00E959CD" w:rsidRDefault="001A1A48">
      <w:pPr>
        <w:rPr>
          <w:rFonts w:ascii="Times New Roman" w:hAnsi="Times New Roman"/>
          <w:sz w:val="28"/>
          <w:szCs w:val="28"/>
          <w:lang w:val="uk-UA"/>
        </w:rPr>
      </w:pPr>
      <w:r w:rsidRPr="00E959CD">
        <w:rPr>
          <w:rFonts w:ascii="Times New Roman" w:hAnsi="Times New Roman"/>
          <w:sz w:val="28"/>
          <w:szCs w:val="28"/>
          <w:lang w:val="uk-UA"/>
        </w:rPr>
        <w:t>навчити зображувати почуту інформацію у вигляді моделей, малюнків;</w:t>
      </w:r>
    </w:p>
    <w:p w:rsidR="001A1A48" w:rsidRPr="00E959CD" w:rsidRDefault="001A1A48">
      <w:pPr>
        <w:rPr>
          <w:rFonts w:ascii="Times New Roman" w:hAnsi="Times New Roman"/>
          <w:sz w:val="28"/>
          <w:szCs w:val="28"/>
          <w:lang w:val="uk-UA"/>
        </w:rPr>
      </w:pPr>
      <w:r w:rsidRPr="00E959CD">
        <w:rPr>
          <w:rFonts w:ascii="Times New Roman" w:hAnsi="Times New Roman"/>
          <w:sz w:val="28"/>
          <w:szCs w:val="28"/>
          <w:lang w:val="uk-UA"/>
        </w:rPr>
        <w:t>спонукати учнів до висловлювань про те, що їх вразило, схвилювало;</w:t>
      </w:r>
    </w:p>
    <w:p w:rsidR="001A1A48" w:rsidRDefault="001A1A48">
      <w:pPr>
        <w:rPr>
          <w:rFonts w:ascii="Times New Roman" w:hAnsi="Times New Roman"/>
          <w:sz w:val="28"/>
          <w:szCs w:val="28"/>
          <w:lang w:val="uk-UA"/>
        </w:rPr>
      </w:pPr>
      <w:r w:rsidRPr="00E959CD">
        <w:rPr>
          <w:rFonts w:ascii="Times New Roman" w:hAnsi="Times New Roman"/>
          <w:sz w:val="28"/>
          <w:szCs w:val="28"/>
          <w:lang w:val="uk-UA"/>
        </w:rPr>
        <w:t>формувати культуру мовлення.</w:t>
      </w:r>
    </w:p>
    <w:p w:rsidR="001A1A48" w:rsidRPr="000D29FB" w:rsidRDefault="001A1A48" w:rsidP="00F45E95">
      <w:pPr>
        <w:tabs>
          <w:tab w:val="left" w:pos="7380"/>
        </w:tabs>
        <w:rPr>
          <w:rFonts w:ascii="Times New Roman" w:hAnsi="Times New Roman"/>
          <w:sz w:val="28"/>
          <w:szCs w:val="28"/>
          <w:lang w:val="uk-UA"/>
        </w:rPr>
      </w:pPr>
      <w:r w:rsidRPr="00F45E95">
        <w:rPr>
          <w:rFonts w:ascii="Times New Roman" w:hAnsi="Times New Roman"/>
          <w:b/>
          <w:sz w:val="28"/>
          <w:szCs w:val="28"/>
          <w:lang w:val="uk-UA"/>
        </w:rPr>
        <w:t>Обладнання</w:t>
      </w:r>
      <w:r>
        <w:rPr>
          <w:rFonts w:ascii="Times New Roman" w:hAnsi="Times New Roman"/>
          <w:sz w:val="28"/>
          <w:szCs w:val="28"/>
          <w:lang w:val="uk-UA"/>
        </w:rPr>
        <w:t>: картки з літерами, корона, ґудзики,  скринька,</w:t>
      </w:r>
      <w:r w:rsidRPr="0070222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D29FB">
        <w:rPr>
          <w:rFonts w:ascii="Times New Roman" w:hAnsi="Times New Roman"/>
          <w:sz w:val="28"/>
          <w:szCs w:val="28"/>
          <w:lang w:val="uk-UA"/>
        </w:rPr>
        <w:t>різноманітні журнали, листівки, ножиці, клей, великий аркуш паперу.</w:t>
      </w:r>
    </w:p>
    <w:p w:rsidR="001A1A48" w:rsidRPr="00E959CD" w:rsidRDefault="001A1A48">
      <w:pPr>
        <w:rPr>
          <w:rFonts w:ascii="Times New Roman" w:hAnsi="Times New Roman"/>
          <w:sz w:val="28"/>
          <w:szCs w:val="28"/>
          <w:lang w:val="uk-UA"/>
        </w:rPr>
      </w:pPr>
    </w:p>
    <w:p w:rsidR="001A1A48" w:rsidRPr="00E959CD" w:rsidRDefault="001A1A48">
      <w:pPr>
        <w:rPr>
          <w:rFonts w:ascii="Times New Roman" w:hAnsi="Times New Roman"/>
          <w:sz w:val="28"/>
          <w:szCs w:val="28"/>
          <w:lang w:val="uk-UA"/>
        </w:rPr>
      </w:pPr>
    </w:p>
    <w:p w:rsidR="001A1A48" w:rsidRDefault="001A1A48" w:rsidP="00F72707">
      <w:pPr>
        <w:jc w:val="center"/>
        <w:outlineLvl w:val="0"/>
        <w:rPr>
          <w:rFonts w:ascii="Times New Roman" w:hAnsi="Times New Roman"/>
          <w:b/>
          <w:sz w:val="28"/>
          <w:szCs w:val="28"/>
          <w:lang w:val="uk-UA"/>
        </w:rPr>
      </w:pPr>
      <w:r w:rsidRPr="00E959CD">
        <w:rPr>
          <w:rFonts w:ascii="Times New Roman" w:hAnsi="Times New Roman"/>
          <w:b/>
          <w:sz w:val="28"/>
          <w:szCs w:val="28"/>
          <w:lang w:val="uk-UA"/>
        </w:rPr>
        <w:t>Хід заняття</w:t>
      </w:r>
    </w:p>
    <w:p w:rsidR="001A1A48" w:rsidRPr="00E959CD" w:rsidRDefault="001A1A48" w:rsidP="005D15F6">
      <w:pPr>
        <w:outlineLvl w:val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І Привітання</w:t>
      </w:r>
    </w:p>
    <w:p w:rsidR="001A1A48" w:rsidRPr="00E959CD" w:rsidRDefault="001A1A48" w:rsidP="0038031D">
      <w:pPr>
        <w:pStyle w:val="ListParagraph"/>
        <w:numPr>
          <w:ilvl w:val="0"/>
          <w:numId w:val="4"/>
        </w:numPr>
        <w:rPr>
          <w:rFonts w:ascii="Times New Roman" w:hAnsi="Times New Roman"/>
          <w:b/>
          <w:sz w:val="28"/>
          <w:szCs w:val="28"/>
          <w:lang w:val="uk-UA"/>
        </w:rPr>
      </w:pPr>
      <w:r w:rsidRPr="00E959CD">
        <w:rPr>
          <w:rFonts w:ascii="Times New Roman" w:hAnsi="Times New Roman"/>
          <w:b/>
          <w:sz w:val="28"/>
          <w:szCs w:val="28"/>
          <w:lang w:val="uk-UA"/>
        </w:rPr>
        <w:t>Запрошення на ранкову зустріч.</w:t>
      </w:r>
    </w:p>
    <w:p w:rsidR="001A1A48" w:rsidRPr="00E959CD" w:rsidRDefault="001A1A48" w:rsidP="0038031D">
      <w:pPr>
        <w:pStyle w:val="ListParagraph"/>
        <w:rPr>
          <w:rFonts w:ascii="Times New Roman" w:hAnsi="Times New Roman"/>
          <w:sz w:val="28"/>
          <w:szCs w:val="28"/>
          <w:lang w:val="uk-UA"/>
        </w:rPr>
      </w:pPr>
      <w:r w:rsidRPr="00E959CD">
        <w:rPr>
          <w:rFonts w:ascii="Times New Roman" w:hAnsi="Times New Roman"/>
          <w:sz w:val="28"/>
          <w:szCs w:val="28"/>
          <w:lang w:val="uk-UA"/>
        </w:rPr>
        <w:t>(Звучить приємна мелодія)</w:t>
      </w:r>
    </w:p>
    <w:p w:rsidR="001A1A48" w:rsidRPr="00E959CD" w:rsidRDefault="001A1A48" w:rsidP="00F72707">
      <w:pPr>
        <w:pStyle w:val="ListParagraph"/>
        <w:rPr>
          <w:rFonts w:ascii="Times New Roman" w:hAnsi="Times New Roman"/>
          <w:sz w:val="28"/>
          <w:szCs w:val="28"/>
          <w:lang w:val="uk-UA"/>
        </w:rPr>
      </w:pPr>
      <w:r w:rsidRPr="00E959CD">
        <w:rPr>
          <w:rFonts w:ascii="Times New Roman" w:hAnsi="Times New Roman"/>
          <w:sz w:val="28"/>
          <w:szCs w:val="28"/>
          <w:lang w:val="uk-UA"/>
        </w:rPr>
        <w:t>Другу руку простягни</w:t>
      </w:r>
    </w:p>
    <w:p w:rsidR="001A1A48" w:rsidRPr="00E959CD" w:rsidRDefault="001A1A48" w:rsidP="00F72707">
      <w:pPr>
        <w:pStyle w:val="ListParagraph"/>
        <w:rPr>
          <w:rFonts w:ascii="Times New Roman" w:hAnsi="Times New Roman"/>
          <w:sz w:val="28"/>
          <w:szCs w:val="28"/>
          <w:lang w:val="uk-UA"/>
        </w:rPr>
      </w:pPr>
      <w:r w:rsidRPr="00E959CD">
        <w:rPr>
          <w:rFonts w:ascii="Times New Roman" w:hAnsi="Times New Roman"/>
          <w:sz w:val="28"/>
          <w:szCs w:val="28"/>
          <w:lang w:val="uk-UA"/>
        </w:rPr>
        <w:t>Усмішку усім пошли</w:t>
      </w:r>
    </w:p>
    <w:p w:rsidR="001A1A48" w:rsidRPr="00E959CD" w:rsidRDefault="001A1A48" w:rsidP="00F72707">
      <w:pPr>
        <w:pStyle w:val="ListParagraph"/>
        <w:rPr>
          <w:rFonts w:ascii="Times New Roman" w:hAnsi="Times New Roman"/>
          <w:sz w:val="28"/>
          <w:szCs w:val="28"/>
          <w:lang w:val="uk-UA"/>
        </w:rPr>
      </w:pPr>
      <w:r w:rsidRPr="00E959CD">
        <w:rPr>
          <w:rFonts w:ascii="Times New Roman" w:hAnsi="Times New Roman"/>
          <w:sz w:val="28"/>
          <w:szCs w:val="28"/>
          <w:lang w:val="uk-UA"/>
        </w:rPr>
        <w:t>Добрий ранок!</w:t>
      </w:r>
    </w:p>
    <w:p w:rsidR="001A1A48" w:rsidRPr="00E959CD" w:rsidRDefault="001A1A48" w:rsidP="00F72707">
      <w:pPr>
        <w:pStyle w:val="ListParagraph"/>
        <w:rPr>
          <w:rFonts w:ascii="Times New Roman" w:hAnsi="Times New Roman"/>
          <w:sz w:val="28"/>
          <w:szCs w:val="28"/>
          <w:lang w:val="uk-UA"/>
        </w:rPr>
      </w:pPr>
      <w:r w:rsidRPr="00E959CD">
        <w:rPr>
          <w:rFonts w:ascii="Times New Roman" w:hAnsi="Times New Roman"/>
          <w:sz w:val="28"/>
          <w:szCs w:val="28"/>
          <w:lang w:val="uk-UA"/>
        </w:rPr>
        <w:t>Добрий день!</w:t>
      </w:r>
    </w:p>
    <w:p w:rsidR="001A1A48" w:rsidRPr="00E959CD" w:rsidRDefault="001A1A48" w:rsidP="00F72707">
      <w:pPr>
        <w:pStyle w:val="ListParagraph"/>
        <w:rPr>
          <w:rFonts w:ascii="Times New Roman" w:hAnsi="Times New Roman"/>
          <w:sz w:val="28"/>
          <w:szCs w:val="28"/>
          <w:lang w:val="uk-UA"/>
        </w:rPr>
      </w:pPr>
      <w:r w:rsidRPr="00E959CD">
        <w:rPr>
          <w:rFonts w:ascii="Times New Roman" w:hAnsi="Times New Roman"/>
          <w:sz w:val="28"/>
          <w:szCs w:val="28"/>
          <w:lang w:val="uk-UA"/>
        </w:rPr>
        <w:t>Нашу зустріч розпочнемо</w:t>
      </w:r>
    </w:p>
    <w:p w:rsidR="001A1A48" w:rsidRPr="002959A3" w:rsidRDefault="001A1A48" w:rsidP="0038031D">
      <w:pPr>
        <w:ind w:left="36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2. Вправа «Вітання»</w:t>
      </w:r>
    </w:p>
    <w:p w:rsidR="001A1A48" w:rsidRDefault="001A1A48" w:rsidP="00104988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 w:rsidRPr="00E959CD">
        <w:rPr>
          <w:rFonts w:ascii="Times New Roman" w:hAnsi="Times New Roman"/>
          <w:sz w:val="28"/>
          <w:szCs w:val="28"/>
          <w:lang w:val="uk-UA"/>
        </w:rPr>
        <w:t xml:space="preserve">Дорогі діти! Я рада бачити ваші красиві очі і веселі посмішки. Давайте ми </w:t>
      </w:r>
      <w:r>
        <w:rPr>
          <w:rFonts w:ascii="Times New Roman" w:hAnsi="Times New Roman"/>
          <w:sz w:val="28"/>
          <w:szCs w:val="28"/>
          <w:lang w:val="uk-UA"/>
        </w:rPr>
        <w:t>поділимось  своїми посмішками і</w:t>
      </w:r>
      <w:r w:rsidRPr="00E959CD">
        <w:rPr>
          <w:rFonts w:ascii="Times New Roman" w:hAnsi="Times New Roman"/>
          <w:sz w:val="28"/>
          <w:szCs w:val="28"/>
          <w:lang w:val="uk-UA"/>
        </w:rPr>
        <w:t xml:space="preserve"> привітаємось з друзями. </w:t>
      </w:r>
      <w:r>
        <w:rPr>
          <w:rFonts w:ascii="Times New Roman" w:hAnsi="Times New Roman"/>
          <w:sz w:val="28"/>
          <w:szCs w:val="28"/>
          <w:lang w:val="uk-UA"/>
        </w:rPr>
        <w:t>Привітатися потрібно різними мовами: Привіт, Здравствуйте…</w:t>
      </w:r>
    </w:p>
    <w:p w:rsidR="001A1A48" w:rsidRDefault="001A1A48" w:rsidP="00104988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Нехай такими теплими і дружелюбними будуть ваші стосунки.</w:t>
      </w:r>
    </w:p>
    <w:p w:rsidR="001A1A48" w:rsidRDefault="001A1A48" w:rsidP="00104988">
      <w:pPr>
        <w:pStyle w:val="ListParagraph"/>
        <w:numPr>
          <w:ilvl w:val="0"/>
          <w:numId w:val="2"/>
        </w:numPr>
        <w:rPr>
          <w:rFonts w:ascii="Times New Roman" w:hAnsi="Times New Roman"/>
          <w:b/>
          <w:sz w:val="40"/>
          <w:szCs w:val="40"/>
          <w:lang w:val="uk-UA"/>
        </w:rPr>
      </w:pPr>
      <w:r w:rsidRPr="00B757A6">
        <w:rPr>
          <w:rFonts w:ascii="Times New Roman" w:hAnsi="Times New Roman"/>
          <w:b/>
          <w:sz w:val="40"/>
          <w:szCs w:val="40"/>
          <w:lang w:val="uk-UA"/>
        </w:rPr>
        <w:t>Формування кола</w:t>
      </w:r>
    </w:p>
    <w:p w:rsidR="001A1A48" w:rsidRPr="00B757A6" w:rsidRDefault="001A1A48" w:rsidP="00B757A6">
      <w:pPr>
        <w:pStyle w:val="ListParagrap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Давайте з вами утворимо коло. Спочатку сядуть ті, хто сьогодні в юбках, потім в сукнях, ну а потім в штанях.</w:t>
      </w:r>
    </w:p>
    <w:p w:rsidR="001A1A48" w:rsidRPr="00E959CD" w:rsidRDefault="001A1A48" w:rsidP="00B757A6">
      <w:pPr>
        <w:pStyle w:val="ListParagraph"/>
        <w:rPr>
          <w:rFonts w:ascii="Times New Roman" w:hAnsi="Times New Roman"/>
          <w:sz w:val="28"/>
          <w:szCs w:val="28"/>
          <w:lang w:val="uk-UA"/>
        </w:rPr>
      </w:pPr>
    </w:p>
    <w:p w:rsidR="001A1A48" w:rsidRDefault="001A1A48" w:rsidP="00B757A6">
      <w:pPr>
        <w:ind w:left="36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ІІ. </w:t>
      </w:r>
      <w:r w:rsidRPr="00E959CD">
        <w:rPr>
          <w:rFonts w:ascii="Times New Roman" w:hAnsi="Times New Roman"/>
          <w:b/>
          <w:sz w:val="28"/>
          <w:szCs w:val="28"/>
          <w:lang w:val="uk-UA"/>
        </w:rPr>
        <w:t>Щоденні новини</w:t>
      </w:r>
    </w:p>
    <w:p w:rsidR="001A1A48" w:rsidRDefault="001A1A48" w:rsidP="00B757A6">
      <w:pPr>
        <w:ind w:left="36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Який сьогодні день тижня ? Вівторок</w:t>
      </w:r>
    </w:p>
    <w:p w:rsidR="001A1A48" w:rsidRDefault="001A1A48" w:rsidP="00B757A6">
      <w:pPr>
        <w:ind w:left="360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Ось вівторок – старший син.</w:t>
      </w:r>
    </w:p>
    <w:p w:rsidR="001A1A48" w:rsidRDefault="001A1A48" w:rsidP="00B757A6">
      <w:pPr>
        <w:ind w:left="360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Дуже працьовитий він.</w:t>
      </w:r>
    </w:p>
    <w:p w:rsidR="001A1A48" w:rsidRDefault="001A1A48" w:rsidP="00B757A6">
      <w:pPr>
        <w:ind w:left="360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З батьком в злагоді і згоді</w:t>
      </w:r>
    </w:p>
    <w:p w:rsidR="001A1A48" w:rsidRPr="00B757A6" w:rsidRDefault="001A1A48" w:rsidP="00B757A6">
      <w:pPr>
        <w:ind w:left="360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І на полі, й на городі. </w:t>
      </w:r>
    </w:p>
    <w:p w:rsidR="001A1A48" w:rsidRDefault="001A1A48" w:rsidP="00B757A6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 w:rsidRPr="00E959CD">
        <w:rPr>
          <w:rFonts w:ascii="Times New Roman" w:hAnsi="Times New Roman"/>
          <w:sz w:val="28"/>
          <w:szCs w:val="28"/>
          <w:lang w:val="uk-UA"/>
        </w:rPr>
        <w:t>А чому так назвали вівторок, як ви думаєте?</w:t>
      </w:r>
    </w:p>
    <w:p w:rsidR="001A1A48" w:rsidRPr="00E959CD" w:rsidRDefault="001A1A48" w:rsidP="00B757A6">
      <w:pPr>
        <w:pStyle w:val="ListParagraph"/>
        <w:ind w:left="1080"/>
        <w:rPr>
          <w:rFonts w:ascii="Times New Roman" w:hAnsi="Times New Roman"/>
          <w:sz w:val="28"/>
          <w:szCs w:val="28"/>
        </w:rPr>
      </w:pPr>
      <w:r w:rsidRPr="00E959CD">
        <w:rPr>
          <w:rFonts w:ascii="Times New Roman" w:hAnsi="Times New Roman"/>
          <w:sz w:val="28"/>
          <w:szCs w:val="28"/>
        </w:rPr>
        <w:t>Назва вівт</w:t>
      </w:r>
      <w:r w:rsidRPr="00E959CD">
        <w:rPr>
          <w:rFonts w:ascii="Times New Roman" w:hAnsi="Times New Roman"/>
          <w:sz w:val="28"/>
          <w:szCs w:val="28"/>
          <w:lang w:val="uk-UA"/>
        </w:rPr>
        <w:t>о</w:t>
      </w:r>
      <w:r w:rsidRPr="00E959CD">
        <w:rPr>
          <w:rFonts w:ascii="Times New Roman" w:hAnsi="Times New Roman"/>
          <w:sz w:val="28"/>
          <w:szCs w:val="28"/>
        </w:rPr>
        <w:t>рка виникла від слова "второк, вторóй", цебто 2-ий день після неділі.</w:t>
      </w:r>
    </w:p>
    <w:p w:rsidR="001A1A48" w:rsidRPr="00FB43A3" w:rsidRDefault="001A1A48" w:rsidP="00B757A6">
      <w:pPr>
        <w:pStyle w:val="ListParagraph"/>
        <w:numPr>
          <w:ilvl w:val="0"/>
          <w:numId w:val="2"/>
        </w:numPr>
        <w:rPr>
          <w:rFonts w:ascii="Times New Roman" w:hAnsi="Times New Roman"/>
          <w:b/>
          <w:sz w:val="28"/>
          <w:szCs w:val="28"/>
          <w:lang w:val="uk-UA"/>
        </w:rPr>
      </w:pPr>
      <w:r w:rsidRPr="00FB43A3">
        <w:rPr>
          <w:rFonts w:ascii="Times New Roman" w:hAnsi="Times New Roman"/>
          <w:b/>
          <w:sz w:val="28"/>
          <w:szCs w:val="28"/>
          <w:lang w:val="uk-UA"/>
        </w:rPr>
        <w:t>Яке сьогодні число</w:t>
      </w:r>
      <w:r>
        <w:rPr>
          <w:rFonts w:ascii="Times New Roman" w:hAnsi="Times New Roman"/>
          <w:b/>
          <w:sz w:val="28"/>
          <w:szCs w:val="28"/>
          <w:lang w:val="uk-UA"/>
        </w:rPr>
        <w:t>? (29)</w:t>
      </w:r>
    </w:p>
    <w:p w:rsidR="001A1A48" w:rsidRDefault="001A1A48" w:rsidP="00FB43A3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 w:rsidRPr="00E959CD">
        <w:rPr>
          <w:rFonts w:ascii="Times New Roman" w:hAnsi="Times New Roman"/>
          <w:sz w:val="28"/>
          <w:szCs w:val="28"/>
          <w:lang w:val="uk-UA"/>
        </w:rPr>
        <w:t>З яких цифр складається число 29? (2 і 9)</w:t>
      </w:r>
    </w:p>
    <w:p w:rsidR="001A1A48" w:rsidRDefault="001A1A48" w:rsidP="00FB43A3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 w:rsidRPr="00FB43A3">
        <w:rPr>
          <w:rFonts w:ascii="Times New Roman" w:hAnsi="Times New Roman"/>
          <w:sz w:val="28"/>
          <w:szCs w:val="28"/>
          <w:lang w:val="uk-UA"/>
        </w:rPr>
        <w:t>Який місяць?</w:t>
      </w:r>
      <w:r>
        <w:rPr>
          <w:rFonts w:ascii="Times New Roman" w:hAnsi="Times New Roman"/>
          <w:sz w:val="28"/>
          <w:szCs w:val="28"/>
          <w:lang w:val="uk-UA"/>
        </w:rPr>
        <w:t xml:space="preserve"> (Жовтень)</w:t>
      </w:r>
    </w:p>
    <w:p w:rsidR="001A1A48" w:rsidRDefault="001A1A48" w:rsidP="00FB43A3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Чому місяць назвали жовтнем?</w:t>
      </w:r>
    </w:p>
    <w:p w:rsidR="001A1A48" w:rsidRPr="00FB43A3" w:rsidRDefault="001A1A48" w:rsidP="00FB43A3">
      <w:pPr>
        <w:pStyle w:val="ListParagraph"/>
        <w:numPr>
          <w:ilvl w:val="0"/>
          <w:numId w:val="2"/>
        </w:numPr>
        <w:rPr>
          <w:rFonts w:ascii="Times New Roman" w:hAnsi="Times New Roman"/>
          <w:b/>
          <w:sz w:val="28"/>
          <w:szCs w:val="28"/>
          <w:lang w:val="uk-UA"/>
        </w:rPr>
      </w:pPr>
      <w:r w:rsidRPr="00FB43A3">
        <w:rPr>
          <w:rFonts w:ascii="Times New Roman" w:hAnsi="Times New Roman"/>
          <w:b/>
          <w:sz w:val="28"/>
          <w:szCs w:val="28"/>
          <w:lang w:val="uk-UA"/>
        </w:rPr>
        <w:t>Яка пора року?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(Осінь)</w:t>
      </w:r>
    </w:p>
    <w:p w:rsidR="001A1A48" w:rsidRPr="00E959CD" w:rsidRDefault="001A1A48" w:rsidP="00F72707">
      <w:pPr>
        <w:outlineLvl w:val="0"/>
        <w:rPr>
          <w:rFonts w:ascii="Times New Roman" w:hAnsi="Times New Roman"/>
          <w:sz w:val="28"/>
          <w:szCs w:val="28"/>
          <w:lang w:val="uk-UA"/>
        </w:rPr>
      </w:pPr>
      <w:r w:rsidRPr="00E959CD">
        <w:rPr>
          <w:rFonts w:ascii="Times New Roman" w:hAnsi="Times New Roman"/>
          <w:b/>
          <w:sz w:val="28"/>
          <w:szCs w:val="28"/>
          <w:lang w:val="uk-UA"/>
        </w:rPr>
        <w:t>Пора року</w:t>
      </w:r>
      <w:r w:rsidRPr="00E959CD">
        <w:rPr>
          <w:rFonts w:ascii="Times New Roman" w:hAnsi="Times New Roman"/>
          <w:sz w:val="28"/>
          <w:szCs w:val="28"/>
          <w:lang w:val="uk-UA"/>
        </w:rPr>
        <w:t>: осінь</w:t>
      </w:r>
    </w:p>
    <w:p w:rsidR="001A1A48" w:rsidRPr="00FB43A3" w:rsidRDefault="001A1A48" w:rsidP="00FB43A3">
      <w:pPr>
        <w:pStyle w:val="ListParagraph"/>
        <w:numPr>
          <w:ilvl w:val="0"/>
          <w:numId w:val="2"/>
        </w:numPr>
        <w:rPr>
          <w:rFonts w:ascii="Times New Roman" w:hAnsi="Times New Roman"/>
          <w:b/>
          <w:sz w:val="28"/>
          <w:szCs w:val="28"/>
          <w:lang w:val="uk-UA"/>
        </w:rPr>
      </w:pPr>
      <w:r w:rsidRPr="00FB43A3">
        <w:rPr>
          <w:rFonts w:ascii="Times New Roman" w:hAnsi="Times New Roman"/>
          <w:b/>
          <w:sz w:val="28"/>
          <w:szCs w:val="28"/>
          <w:lang w:val="uk-UA"/>
        </w:rPr>
        <w:t xml:space="preserve"> За якими ознаками ви визначили, що зараз осінь?</w:t>
      </w:r>
    </w:p>
    <w:p w:rsidR="001A1A48" w:rsidRPr="00E959CD" w:rsidRDefault="001A1A48" w:rsidP="00F55CF6">
      <w:pPr>
        <w:pStyle w:val="ListParagraph"/>
        <w:ind w:left="1080"/>
        <w:rPr>
          <w:rFonts w:ascii="Times New Roman" w:hAnsi="Times New Roman"/>
          <w:sz w:val="28"/>
          <w:szCs w:val="28"/>
          <w:lang w:val="uk-UA"/>
        </w:rPr>
      </w:pPr>
      <w:r w:rsidRPr="00E959CD">
        <w:rPr>
          <w:rFonts w:ascii="Times New Roman" w:hAnsi="Times New Roman"/>
          <w:sz w:val="28"/>
          <w:szCs w:val="28"/>
          <w:lang w:val="uk-UA"/>
        </w:rPr>
        <w:t>(Небо темне, похмуре, часто іде дощ, день став коротшим, похолоднішало, посохли квіти і трави, з дерев опало листя, птахи відлетіли у теплі краї)</w:t>
      </w:r>
    </w:p>
    <w:p w:rsidR="001A1A48" w:rsidRPr="00FB43A3" w:rsidRDefault="001A1A48" w:rsidP="009B6F43">
      <w:pPr>
        <w:pStyle w:val="ListParagraph"/>
        <w:numPr>
          <w:ilvl w:val="0"/>
          <w:numId w:val="2"/>
        </w:numPr>
        <w:rPr>
          <w:rFonts w:ascii="Times New Roman" w:hAnsi="Times New Roman"/>
          <w:b/>
          <w:sz w:val="28"/>
          <w:szCs w:val="28"/>
          <w:lang w:val="uk-UA"/>
        </w:rPr>
      </w:pPr>
      <w:r w:rsidRPr="00FB43A3">
        <w:rPr>
          <w:rFonts w:ascii="Times New Roman" w:hAnsi="Times New Roman"/>
          <w:b/>
          <w:sz w:val="28"/>
          <w:szCs w:val="28"/>
          <w:lang w:val="uk-UA"/>
        </w:rPr>
        <w:t>Якими кольорами ви б намалювали осінь?</w:t>
      </w:r>
    </w:p>
    <w:p w:rsidR="001A1A48" w:rsidRPr="00E959CD" w:rsidRDefault="001A1A48" w:rsidP="009B6F43">
      <w:pPr>
        <w:pStyle w:val="ListParagraph"/>
        <w:ind w:left="1080"/>
        <w:rPr>
          <w:rFonts w:ascii="Times New Roman" w:hAnsi="Times New Roman"/>
          <w:sz w:val="28"/>
          <w:szCs w:val="28"/>
          <w:lang w:val="uk-UA"/>
        </w:rPr>
      </w:pPr>
      <w:r w:rsidRPr="00E959CD">
        <w:rPr>
          <w:rFonts w:ascii="Times New Roman" w:hAnsi="Times New Roman"/>
          <w:sz w:val="28"/>
          <w:szCs w:val="28"/>
          <w:lang w:val="uk-UA"/>
        </w:rPr>
        <w:t>(Жовтим, помаранчевим, коричневим, сірим, синім)</w:t>
      </w:r>
    </w:p>
    <w:p w:rsidR="001A1A48" w:rsidRPr="00FB43A3" w:rsidRDefault="001A1A48" w:rsidP="00376440">
      <w:pPr>
        <w:pStyle w:val="ListParagraph"/>
        <w:numPr>
          <w:ilvl w:val="0"/>
          <w:numId w:val="2"/>
        </w:numPr>
        <w:rPr>
          <w:rFonts w:ascii="Times New Roman" w:hAnsi="Times New Roman"/>
          <w:b/>
          <w:sz w:val="28"/>
          <w:szCs w:val="28"/>
          <w:lang w:val="uk-UA"/>
        </w:rPr>
      </w:pPr>
      <w:r w:rsidRPr="00FB43A3">
        <w:rPr>
          <w:rFonts w:ascii="Times New Roman" w:hAnsi="Times New Roman"/>
          <w:b/>
          <w:sz w:val="28"/>
          <w:szCs w:val="28"/>
          <w:lang w:val="uk-UA"/>
        </w:rPr>
        <w:t>Яка погода сьогодні за вікном?</w:t>
      </w:r>
    </w:p>
    <w:p w:rsidR="001A1A48" w:rsidRPr="00E959CD" w:rsidRDefault="001A1A48" w:rsidP="00F72707">
      <w:pPr>
        <w:outlineLvl w:val="0"/>
        <w:rPr>
          <w:rFonts w:ascii="Times New Roman" w:hAnsi="Times New Roman"/>
          <w:b/>
          <w:sz w:val="28"/>
          <w:szCs w:val="28"/>
          <w:lang w:val="uk-UA"/>
        </w:rPr>
      </w:pPr>
      <w:r w:rsidRPr="00E959CD">
        <w:rPr>
          <w:rFonts w:ascii="Times New Roman" w:hAnsi="Times New Roman"/>
          <w:b/>
          <w:sz w:val="28"/>
          <w:szCs w:val="28"/>
          <w:lang w:val="uk-UA"/>
        </w:rPr>
        <w:t>Синоптик:</w:t>
      </w:r>
    </w:p>
    <w:p w:rsidR="001A1A48" w:rsidRDefault="001A1A48" w:rsidP="00723DED">
      <w:pPr>
        <w:rPr>
          <w:rFonts w:ascii="Times New Roman" w:hAnsi="Times New Roman"/>
          <w:sz w:val="28"/>
          <w:szCs w:val="28"/>
          <w:lang w:val="uk-UA"/>
        </w:rPr>
      </w:pPr>
      <w:r w:rsidRPr="00E959CD">
        <w:rPr>
          <w:rFonts w:ascii="Times New Roman" w:hAnsi="Times New Roman"/>
          <w:b/>
          <w:sz w:val="28"/>
          <w:szCs w:val="28"/>
          <w:lang w:val="uk-UA"/>
        </w:rPr>
        <w:t>Погода</w:t>
      </w:r>
      <w:r w:rsidRPr="00E959CD">
        <w:rPr>
          <w:rFonts w:ascii="Times New Roman" w:hAnsi="Times New Roman"/>
          <w:sz w:val="28"/>
          <w:szCs w:val="28"/>
          <w:lang w:val="uk-UA"/>
        </w:rPr>
        <w:t xml:space="preserve">: на вулиці похмуро, сиро і холодно. </w:t>
      </w:r>
      <w:r>
        <w:rPr>
          <w:rFonts w:ascii="Times New Roman" w:hAnsi="Times New Roman"/>
          <w:sz w:val="28"/>
          <w:szCs w:val="28"/>
          <w:lang w:val="uk-UA"/>
        </w:rPr>
        <w:t>З дерев опадає листя</w:t>
      </w:r>
      <w:r w:rsidRPr="00E959CD">
        <w:rPr>
          <w:rFonts w:ascii="Times New Roman" w:hAnsi="Times New Roman"/>
          <w:sz w:val="28"/>
          <w:szCs w:val="28"/>
          <w:lang w:val="uk-UA"/>
        </w:rPr>
        <w:t>, квіти одцвіли. Всі готуються до зими.</w:t>
      </w:r>
    </w:p>
    <w:p w:rsidR="001A1A48" w:rsidRDefault="001A1A48" w:rsidP="00723DED">
      <w:pPr>
        <w:rPr>
          <w:rFonts w:ascii="Times New Roman" w:hAnsi="Times New Roman"/>
          <w:sz w:val="28"/>
          <w:szCs w:val="28"/>
          <w:lang w:val="uk-UA"/>
        </w:rPr>
      </w:pPr>
      <w:r w:rsidRPr="00E959CD">
        <w:rPr>
          <w:rFonts w:ascii="Times New Roman" w:hAnsi="Times New Roman"/>
          <w:sz w:val="28"/>
          <w:szCs w:val="28"/>
          <w:lang w:val="uk-UA"/>
        </w:rPr>
        <w:t>Але я бажаю вам сонячного настрою, гарного дня і плідної роботи.</w:t>
      </w:r>
    </w:p>
    <w:p w:rsidR="001A1A48" w:rsidRPr="002959A3" w:rsidRDefault="001A1A48" w:rsidP="00723DED">
      <w:pPr>
        <w:rPr>
          <w:rFonts w:ascii="Times New Roman" w:hAnsi="Times New Roman"/>
          <w:b/>
          <w:sz w:val="28"/>
          <w:szCs w:val="28"/>
          <w:lang w:val="uk-UA"/>
        </w:rPr>
      </w:pPr>
      <w:r w:rsidRPr="002959A3">
        <w:rPr>
          <w:rFonts w:ascii="Times New Roman" w:hAnsi="Times New Roman"/>
          <w:b/>
          <w:sz w:val="28"/>
          <w:szCs w:val="28"/>
          <w:lang w:val="uk-UA"/>
        </w:rPr>
        <w:t>ІІІ Обмін інформацією</w:t>
      </w:r>
    </w:p>
    <w:p w:rsidR="001A1A48" w:rsidRPr="00E959CD" w:rsidRDefault="001A1A48" w:rsidP="002959A3">
      <w:pPr>
        <w:pStyle w:val="ListParagraph"/>
        <w:ind w:left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3.1.</w:t>
      </w:r>
      <w:r w:rsidRPr="00E959CD">
        <w:rPr>
          <w:rFonts w:ascii="Times New Roman" w:hAnsi="Times New Roman"/>
          <w:b/>
          <w:sz w:val="28"/>
          <w:szCs w:val="28"/>
          <w:lang w:val="uk-UA"/>
        </w:rPr>
        <w:t>Повідомлення теми і цілей.</w:t>
      </w:r>
    </w:p>
    <w:p w:rsidR="001A1A48" w:rsidRPr="00E959CD" w:rsidRDefault="001A1A48" w:rsidP="00360023">
      <w:pPr>
        <w:pStyle w:val="ListParagraph"/>
        <w:ind w:left="0"/>
        <w:rPr>
          <w:rFonts w:ascii="Times New Roman" w:hAnsi="Times New Roman"/>
          <w:sz w:val="28"/>
          <w:szCs w:val="28"/>
          <w:lang w:val="uk-UA"/>
        </w:rPr>
      </w:pPr>
      <w:r w:rsidRPr="00E959CD">
        <w:rPr>
          <w:rFonts w:ascii="Times New Roman" w:hAnsi="Times New Roman"/>
          <w:sz w:val="28"/>
          <w:szCs w:val="28"/>
          <w:lang w:val="uk-UA"/>
        </w:rPr>
        <w:t xml:space="preserve"> Тему нашого заняття  ви дізнаєтеся, коли виконаєте наступне завдання</w:t>
      </w:r>
    </w:p>
    <w:p w:rsidR="001A1A48" w:rsidRPr="00E959CD" w:rsidRDefault="001A1A48" w:rsidP="00360023">
      <w:pPr>
        <w:pStyle w:val="ListParagraph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</w:t>
      </w:r>
      <w:r w:rsidRPr="00E959CD">
        <w:rPr>
          <w:rFonts w:ascii="Times New Roman" w:hAnsi="Times New Roman"/>
          <w:sz w:val="28"/>
          <w:szCs w:val="28"/>
          <w:lang w:val="uk-UA"/>
        </w:rPr>
        <w:t>на дошці ряд букв</w:t>
      </w:r>
    </w:p>
    <w:p w:rsidR="001A1A48" w:rsidRPr="005B6103" w:rsidRDefault="001A1A48" w:rsidP="00360023">
      <w:pPr>
        <w:pStyle w:val="ListParagraph"/>
        <w:rPr>
          <w:rFonts w:ascii="Times New Roman" w:hAnsi="Times New Roman"/>
          <w:b/>
          <w:sz w:val="28"/>
          <w:szCs w:val="28"/>
          <w:lang w:val="uk-UA"/>
        </w:rPr>
      </w:pPr>
      <w:r w:rsidRPr="005B6103">
        <w:rPr>
          <w:rFonts w:ascii="Times New Roman" w:hAnsi="Times New Roman"/>
          <w:b/>
          <w:sz w:val="28"/>
          <w:szCs w:val="28"/>
          <w:lang w:val="uk-UA"/>
        </w:rPr>
        <w:t>Т І М П И Т П О Д І Л А И Л</w:t>
      </w:r>
    </w:p>
    <w:p w:rsidR="001A1A48" w:rsidRPr="00E959CD" w:rsidRDefault="001A1A48" w:rsidP="00360023">
      <w:pPr>
        <w:pStyle w:val="ListParagraph"/>
        <w:rPr>
          <w:rFonts w:ascii="Times New Roman" w:hAnsi="Times New Roman"/>
          <w:sz w:val="28"/>
          <w:szCs w:val="28"/>
          <w:lang w:val="uk-UA"/>
        </w:rPr>
      </w:pPr>
      <w:r w:rsidRPr="00E959CD">
        <w:rPr>
          <w:rFonts w:ascii="Times New Roman" w:hAnsi="Times New Roman"/>
          <w:sz w:val="28"/>
          <w:szCs w:val="28"/>
          <w:lang w:val="uk-UA"/>
        </w:rPr>
        <w:t>Викреслити ті, які повторюються. Із букв, що залишились, прочитайте слово –тему тижня:</w:t>
      </w:r>
      <w:r>
        <w:rPr>
          <w:rFonts w:ascii="Times New Roman" w:hAnsi="Times New Roman"/>
          <w:sz w:val="28"/>
          <w:szCs w:val="28"/>
          <w:lang w:val="uk-UA"/>
        </w:rPr>
        <w:t xml:space="preserve">    </w:t>
      </w:r>
      <w:r w:rsidRPr="00E959C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959A3">
        <w:rPr>
          <w:rFonts w:ascii="Times New Roman" w:hAnsi="Times New Roman"/>
          <w:b/>
          <w:i/>
          <w:sz w:val="28"/>
          <w:szCs w:val="28"/>
          <w:lang w:val="uk-UA"/>
        </w:rPr>
        <w:t>МОДА</w:t>
      </w:r>
    </w:p>
    <w:p w:rsidR="001A1A48" w:rsidRPr="00E959CD" w:rsidRDefault="001A1A48" w:rsidP="00360023">
      <w:pPr>
        <w:pStyle w:val="ListParagrap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3.2</w:t>
      </w:r>
      <w:r w:rsidRPr="00E959CD">
        <w:rPr>
          <w:rFonts w:ascii="Times New Roman" w:hAnsi="Times New Roman"/>
          <w:b/>
          <w:sz w:val="28"/>
          <w:szCs w:val="28"/>
          <w:lang w:val="uk-UA"/>
        </w:rPr>
        <w:t>Вправа «Мікрофон»</w:t>
      </w:r>
    </w:p>
    <w:p w:rsidR="001A1A48" w:rsidRPr="00E959CD" w:rsidRDefault="001A1A48" w:rsidP="00F7695D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 w:rsidRPr="00E959CD">
        <w:rPr>
          <w:rFonts w:ascii="Times New Roman" w:hAnsi="Times New Roman"/>
          <w:sz w:val="28"/>
          <w:szCs w:val="28"/>
          <w:lang w:val="uk-UA"/>
        </w:rPr>
        <w:t xml:space="preserve"> Як ви думаєте, що ж таке «мода»?</w:t>
      </w:r>
    </w:p>
    <w:p w:rsidR="001A1A48" w:rsidRPr="00E959CD" w:rsidRDefault="001A1A48" w:rsidP="00360023">
      <w:pPr>
        <w:pStyle w:val="ListParagraph"/>
        <w:ind w:left="1080"/>
        <w:rPr>
          <w:rFonts w:ascii="Times New Roman" w:hAnsi="Times New Roman"/>
          <w:b/>
          <w:i/>
          <w:sz w:val="28"/>
          <w:szCs w:val="28"/>
          <w:lang w:val="uk-UA"/>
        </w:rPr>
      </w:pPr>
      <w:r w:rsidRPr="00E959CD">
        <w:rPr>
          <w:rFonts w:ascii="Times New Roman" w:hAnsi="Times New Roman"/>
          <w:b/>
          <w:i/>
          <w:sz w:val="28"/>
          <w:szCs w:val="28"/>
          <w:lang w:val="uk-UA"/>
        </w:rPr>
        <w:t xml:space="preserve"> (Міра,образ,спосіб, правило. Нетривале панування певного смаку в житті чи культурі).</w:t>
      </w:r>
    </w:p>
    <w:p w:rsidR="001A1A48" w:rsidRPr="00E959CD" w:rsidRDefault="001A1A48" w:rsidP="00360023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 w:rsidRPr="00E959CD">
        <w:rPr>
          <w:rFonts w:ascii="Times New Roman" w:hAnsi="Times New Roman"/>
          <w:sz w:val="28"/>
          <w:szCs w:val="28"/>
          <w:lang w:val="uk-UA"/>
        </w:rPr>
        <w:t>Що для вас означає бути модним?</w:t>
      </w:r>
    </w:p>
    <w:p w:rsidR="001A1A48" w:rsidRPr="00E959CD" w:rsidRDefault="001A1A48" w:rsidP="002959A3">
      <w:pPr>
        <w:pStyle w:val="ListParagrap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-  </w:t>
      </w:r>
      <w:r w:rsidRPr="00E959CD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E959CD">
        <w:rPr>
          <w:rFonts w:ascii="Times New Roman" w:hAnsi="Times New Roman"/>
          <w:sz w:val="28"/>
          <w:szCs w:val="28"/>
          <w:lang w:val="uk-UA"/>
        </w:rPr>
        <w:t>Давайте доберемо слова асоціації  до кожної літери слова «</w:t>
      </w:r>
      <w:r w:rsidRPr="00E959CD">
        <w:rPr>
          <w:rFonts w:ascii="Times New Roman" w:hAnsi="Times New Roman"/>
          <w:b/>
          <w:i/>
          <w:sz w:val="28"/>
          <w:szCs w:val="28"/>
          <w:lang w:val="uk-UA"/>
        </w:rPr>
        <w:t>МОДА»</w:t>
      </w:r>
    </w:p>
    <w:p w:rsidR="001A1A48" w:rsidRPr="00E959CD" w:rsidRDefault="001A1A48" w:rsidP="00F7695D">
      <w:pPr>
        <w:pStyle w:val="ListParagraph"/>
        <w:ind w:left="1080"/>
        <w:rPr>
          <w:rFonts w:ascii="Times New Roman" w:hAnsi="Times New Roman"/>
          <w:sz w:val="28"/>
          <w:szCs w:val="28"/>
          <w:lang w:val="uk-UA"/>
        </w:rPr>
      </w:pPr>
      <w:r w:rsidRPr="00E959CD">
        <w:rPr>
          <w:rFonts w:ascii="Times New Roman" w:hAnsi="Times New Roman"/>
          <w:b/>
          <w:sz w:val="28"/>
          <w:szCs w:val="28"/>
          <w:lang w:val="uk-UA"/>
        </w:rPr>
        <w:t xml:space="preserve">М </w:t>
      </w:r>
      <w:r w:rsidRPr="00E959CD">
        <w:rPr>
          <w:rFonts w:ascii="Times New Roman" w:hAnsi="Times New Roman"/>
          <w:sz w:val="28"/>
          <w:szCs w:val="28"/>
          <w:lang w:val="uk-UA"/>
        </w:rPr>
        <w:t>– міра</w:t>
      </w:r>
      <w:r>
        <w:rPr>
          <w:rFonts w:ascii="Times New Roman" w:hAnsi="Times New Roman"/>
          <w:sz w:val="28"/>
          <w:szCs w:val="28"/>
          <w:lang w:val="uk-UA"/>
        </w:rPr>
        <w:t>, мистецтво, модель</w:t>
      </w:r>
    </w:p>
    <w:p w:rsidR="001A1A48" w:rsidRPr="00E959CD" w:rsidRDefault="001A1A48" w:rsidP="00F7695D">
      <w:pPr>
        <w:pStyle w:val="ListParagraph"/>
        <w:ind w:left="1080"/>
        <w:rPr>
          <w:rFonts w:ascii="Times New Roman" w:hAnsi="Times New Roman"/>
          <w:sz w:val="28"/>
          <w:szCs w:val="28"/>
          <w:lang w:val="uk-UA"/>
        </w:rPr>
      </w:pPr>
      <w:r w:rsidRPr="00E959CD">
        <w:rPr>
          <w:rFonts w:ascii="Times New Roman" w:hAnsi="Times New Roman"/>
          <w:b/>
          <w:sz w:val="28"/>
          <w:szCs w:val="28"/>
          <w:lang w:val="uk-UA"/>
        </w:rPr>
        <w:t>О</w:t>
      </w:r>
      <w:r w:rsidRPr="00E959CD">
        <w:rPr>
          <w:rFonts w:ascii="Times New Roman" w:hAnsi="Times New Roman"/>
          <w:sz w:val="28"/>
          <w:szCs w:val="28"/>
          <w:lang w:val="uk-UA"/>
        </w:rPr>
        <w:t xml:space="preserve"> – образ</w:t>
      </w:r>
      <w:r>
        <w:rPr>
          <w:rFonts w:ascii="Times New Roman" w:hAnsi="Times New Roman"/>
          <w:sz w:val="28"/>
          <w:szCs w:val="28"/>
          <w:lang w:val="uk-UA"/>
        </w:rPr>
        <w:t>, одяг</w:t>
      </w:r>
    </w:p>
    <w:p w:rsidR="001A1A48" w:rsidRPr="00E959CD" w:rsidRDefault="001A1A48" w:rsidP="00F7695D">
      <w:pPr>
        <w:pStyle w:val="ListParagraph"/>
        <w:ind w:left="1080"/>
        <w:rPr>
          <w:rFonts w:ascii="Times New Roman" w:hAnsi="Times New Roman"/>
          <w:sz w:val="28"/>
          <w:szCs w:val="28"/>
          <w:lang w:val="uk-UA"/>
        </w:rPr>
      </w:pPr>
      <w:r w:rsidRPr="00E959CD">
        <w:rPr>
          <w:rFonts w:ascii="Times New Roman" w:hAnsi="Times New Roman"/>
          <w:b/>
          <w:sz w:val="28"/>
          <w:szCs w:val="28"/>
          <w:lang w:val="uk-UA"/>
        </w:rPr>
        <w:t>Д</w:t>
      </w:r>
      <w:r w:rsidRPr="00E959CD">
        <w:rPr>
          <w:rFonts w:ascii="Times New Roman" w:hAnsi="Times New Roman"/>
          <w:sz w:val="28"/>
          <w:szCs w:val="28"/>
          <w:lang w:val="uk-UA"/>
        </w:rPr>
        <w:t xml:space="preserve"> – доречність</w:t>
      </w:r>
    </w:p>
    <w:p w:rsidR="001A1A48" w:rsidRPr="00E959CD" w:rsidRDefault="001A1A48" w:rsidP="00F7695D">
      <w:pPr>
        <w:pStyle w:val="ListParagraph"/>
        <w:ind w:left="1080"/>
        <w:rPr>
          <w:rFonts w:ascii="Times New Roman" w:hAnsi="Times New Roman"/>
          <w:sz w:val="28"/>
          <w:szCs w:val="28"/>
          <w:lang w:val="uk-UA"/>
        </w:rPr>
      </w:pPr>
      <w:r w:rsidRPr="00E959CD">
        <w:rPr>
          <w:rFonts w:ascii="Times New Roman" w:hAnsi="Times New Roman"/>
          <w:b/>
          <w:sz w:val="28"/>
          <w:szCs w:val="28"/>
          <w:lang w:val="uk-UA"/>
        </w:rPr>
        <w:t>А</w:t>
      </w:r>
      <w:r w:rsidRPr="00E959CD">
        <w:rPr>
          <w:rFonts w:ascii="Times New Roman" w:hAnsi="Times New Roman"/>
          <w:sz w:val="28"/>
          <w:szCs w:val="28"/>
          <w:lang w:val="uk-UA"/>
        </w:rPr>
        <w:t xml:space="preserve"> – актуальність</w:t>
      </w:r>
    </w:p>
    <w:p w:rsidR="001A1A48" w:rsidRPr="00E959CD" w:rsidRDefault="001A1A48" w:rsidP="00292A81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 w:rsidRPr="00E959CD">
        <w:rPr>
          <w:rFonts w:ascii="Times New Roman" w:hAnsi="Times New Roman"/>
          <w:sz w:val="28"/>
          <w:szCs w:val="28"/>
          <w:lang w:val="uk-UA"/>
        </w:rPr>
        <w:t>Скільки складів у слові «мода»? (два)</w:t>
      </w:r>
    </w:p>
    <w:p w:rsidR="001A1A48" w:rsidRPr="00E959CD" w:rsidRDefault="001A1A48" w:rsidP="00292A81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 w:rsidRPr="00E959CD">
        <w:rPr>
          <w:rFonts w:ascii="Times New Roman" w:hAnsi="Times New Roman"/>
          <w:sz w:val="28"/>
          <w:szCs w:val="28"/>
          <w:lang w:val="uk-UA"/>
        </w:rPr>
        <w:t>Назвіть голосні звуки в цьому слові (О, А)</w:t>
      </w:r>
    </w:p>
    <w:p w:rsidR="001A1A48" w:rsidRPr="00E959CD" w:rsidRDefault="001A1A48" w:rsidP="00292A81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 w:rsidRPr="00E959CD">
        <w:rPr>
          <w:rFonts w:ascii="Times New Roman" w:hAnsi="Times New Roman"/>
          <w:sz w:val="28"/>
          <w:szCs w:val="28"/>
          <w:lang w:val="uk-UA"/>
        </w:rPr>
        <w:t>Назвіть приголосні (М, Д)</w:t>
      </w:r>
    </w:p>
    <w:p w:rsidR="001A1A48" w:rsidRPr="00E959CD" w:rsidRDefault="001A1A48" w:rsidP="002959A3">
      <w:pPr>
        <w:pStyle w:val="ListParagraph"/>
        <w:ind w:left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</w:t>
      </w:r>
      <w:r w:rsidRPr="00E959CD">
        <w:rPr>
          <w:rFonts w:ascii="Times New Roman" w:hAnsi="Times New Roman"/>
          <w:b/>
          <w:sz w:val="28"/>
          <w:szCs w:val="28"/>
          <w:lang w:val="uk-UA"/>
        </w:rPr>
        <w:t xml:space="preserve"> Дитиною сьогоднішнього дня буде Марійка, тому що її ім’</w:t>
      </w:r>
      <w:r>
        <w:rPr>
          <w:rFonts w:ascii="Times New Roman" w:hAnsi="Times New Roman"/>
          <w:b/>
          <w:sz w:val="28"/>
          <w:szCs w:val="28"/>
          <w:lang w:val="uk-UA"/>
        </w:rPr>
        <w:t>я    починається з літери</w:t>
      </w:r>
      <w:r w:rsidRPr="00E959CD">
        <w:rPr>
          <w:rFonts w:ascii="Times New Roman" w:hAnsi="Times New Roman"/>
          <w:b/>
          <w:sz w:val="28"/>
          <w:szCs w:val="28"/>
          <w:lang w:val="uk-UA"/>
        </w:rPr>
        <w:t xml:space="preserve"> «М».</w:t>
      </w:r>
    </w:p>
    <w:p w:rsidR="001A1A48" w:rsidRDefault="001A1A48" w:rsidP="00F7695D">
      <w:pPr>
        <w:pStyle w:val="ListParagraph"/>
        <w:ind w:left="1080"/>
        <w:rPr>
          <w:rFonts w:ascii="Times New Roman" w:hAnsi="Times New Roman"/>
          <w:sz w:val="28"/>
          <w:szCs w:val="28"/>
          <w:lang w:val="uk-UA"/>
        </w:rPr>
      </w:pPr>
      <w:r w:rsidRPr="00E959CD">
        <w:rPr>
          <w:rFonts w:ascii="Times New Roman" w:hAnsi="Times New Roman"/>
          <w:sz w:val="28"/>
          <w:szCs w:val="28"/>
          <w:lang w:val="uk-UA"/>
        </w:rPr>
        <w:t>( Одягає корону у формі букви М)</w:t>
      </w:r>
    </w:p>
    <w:p w:rsidR="001A1A48" w:rsidRPr="00E959CD" w:rsidRDefault="001A1A48" w:rsidP="00F7695D">
      <w:pPr>
        <w:pStyle w:val="ListParagraph"/>
        <w:ind w:left="1080"/>
        <w:rPr>
          <w:rFonts w:ascii="Times New Roman" w:hAnsi="Times New Roman"/>
          <w:sz w:val="28"/>
          <w:szCs w:val="28"/>
          <w:lang w:val="uk-UA"/>
        </w:rPr>
      </w:pPr>
    </w:p>
    <w:p w:rsidR="001A1A48" w:rsidRDefault="001A1A48" w:rsidP="002959A3">
      <w:pPr>
        <w:pStyle w:val="ListParagraph"/>
        <w:ind w:left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3.3</w:t>
      </w:r>
      <w:r w:rsidRPr="00FB43A3">
        <w:rPr>
          <w:rFonts w:ascii="Times New Roman" w:hAnsi="Times New Roman"/>
          <w:b/>
          <w:sz w:val="28"/>
          <w:szCs w:val="28"/>
          <w:lang w:val="uk-UA"/>
        </w:rPr>
        <w:t>Гра «Доторкнись до білого»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(Колір називає дівчинка )</w:t>
      </w:r>
    </w:p>
    <w:p w:rsidR="001A1A48" w:rsidRDefault="001A1A48" w:rsidP="00FB43A3">
      <w:pPr>
        <w:pStyle w:val="ListParagrap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Зараз ви, пересуваючись довільно,уважно будете слухати мої команди. Коли я скажу «Доторкнись до білого»ви повинні торкнутися білого кольору на своєму одязі або на одязі інших. Виможете торкатись пальцем, коліном, ліктем, головою тощо.</w:t>
      </w:r>
    </w:p>
    <w:p w:rsidR="001A1A48" w:rsidRPr="00FB43A3" w:rsidRDefault="001A1A48" w:rsidP="00FB43A3">
      <w:pPr>
        <w:pStyle w:val="ListParagraph"/>
        <w:rPr>
          <w:rFonts w:ascii="Times New Roman" w:hAnsi="Times New Roman"/>
          <w:sz w:val="28"/>
          <w:szCs w:val="28"/>
          <w:lang w:val="uk-UA"/>
        </w:rPr>
      </w:pPr>
    </w:p>
    <w:p w:rsidR="001A1A48" w:rsidRPr="00AB3940" w:rsidRDefault="001A1A48" w:rsidP="005D15F6">
      <w:pPr>
        <w:pStyle w:val="ListParagraph"/>
        <w:ind w:left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3.4   Крісло автора</w:t>
      </w:r>
    </w:p>
    <w:p w:rsidR="001A1A48" w:rsidRPr="00C3572B" w:rsidRDefault="001A1A48" w:rsidP="006A70F8">
      <w:pPr>
        <w:jc w:val="center"/>
        <w:rPr>
          <w:rFonts w:ascii="Times New Roman" w:hAnsi="Times New Roman"/>
          <w:b/>
          <w:sz w:val="28"/>
          <w:szCs w:val="28"/>
        </w:rPr>
      </w:pPr>
      <w:r w:rsidRPr="00C3572B">
        <w:rPr>
          <w:rFonts w:ascii="Times New Roman" w:hAnsi="Times New Roman"/>
          <w:b/>
          <w:sz w:val="28"/>
          <w:szCs w:val="28"/>
        </w:rPr>
        <w:t>Як один хлопчик став законодавцем моди</w:t>
      </w:r>
    </w:p>
    <w:p w:rsidR="001A1A48" w:rsidRDefault="001A1A48" w:rsidP="006A70F8">
      <w:pPr>
        <w:rPr>
          <w:rFonts w:ascii="Times New Roman" w:hAnsi="Times New Roman"/>
          <w:sz w:val="28"/>
          <w:szCs w:val="28"/>
          <w:lang w:val="uk-UA"/>
        </w:rPr>
      </w:pPr>
      <w:r w:rsidRPr="00C3572B">
        <w:rPr>
          <w:rFonts w:ascii="Times New Roman" w:hAnsi="Times New Roman"/>
          <w:sz w:val="28"/>
          <w:szCs w:val="28"/>
        </w:rPr>
        <w:t>На світі жив-був один хлопчик. Дуже розумний хлопчик і трохи самотній. Він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3572B">
        <w:rPr>
          <w:rFonts w:ascii="Times New Roman" w:hAnsi="Times New Roman"/>
          <w:sz w:val="28"/>
          <w:szCs w:val="28"/>
        </w:rPr>
        <w:t>був мрійником і винахідником, щоразу придумував цікаві ідеї й навіть не одну з них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3572B">
        <w:rPr>
          <w:rFonts w:ascii="Times New Roman" w:hAnsi="Times New Roman"/>
          <w:sz w:val="28"/>
          <w:szCs w:val="28"/>
        </w:rPr>
        <w:t>йому вдавалося втілити в життя. Щоправда, з практичними речами в житті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3572B">
        <w:rPr>
          <w:rFonts w:ascii="Times New Roman" w:hAnsi="Times New Roman"/>
          <w:sz w:val="28"/>
          <w:szCs w:val="28"/>
        </w:rPr>
        <w:t>хлопчикові не щастило. Він забував одягати однакові шкарпетки й часто приходивдо школи в різноколірних. А ще із хлопчика сміялися однокласники за його незвичні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3572B">
        <w:rPr>
          <w:rFonts w:ascii="Times New Roman" w:hAnsi="Times New Roman"/>
          <w:sz w:val="28"/>
          <w:szCs w:val="28"/>
        </w:rPr>
        <w:t>окуляри, латки на рукавах та руде непричесано-кучеряве волосся.</w:t>
      </w:r>
    </w:p>
    <w:p w:rsidR="001A1A48" w:rsidRPr="00C3572B" w:rsidRDefault="001A1A48" w:rsidP="006A70F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</w:t>
      </w:r>
      <w:r w:rsidRPr="00C3572B">
        <w:rPr>
          <w:rFonts w:ascii="Times New Roman" w:hAnsi="Times New Roman"/>
          <w:sz w:val="28"/>
          <w:szCs w:val="28"/>
        </w:rPr>
        <w:t>Сьогодні звички цього хлопця майже не змінилися. Він так само може прийти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3572B">
        <w:rPr>
          <w:rFonts w:ascii="Times New Roman" w:hAnsi="Times New Roman"/>
          <w:sz w:val="28"/>
          <w:szCs w:val="28"/>
        </w:rPr>
        <w:t>на роботу в різних шкарпетках та в розтягнутому светрі. Однак тепер</w:t>
      </w:r>
      <w:r w:rsidRPr="00C3572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3572B">
        <w:rPr>
          <w:rFonts w:ascii="Times New Roman" w:hAnsi="Times New Roman"/>
          <w:sz w:val="28"/>
          <w:szCs w:val="28"/>
        </w:rPr>
        <w:t>ніхто з</w:t>
      </w:r>
      <w:r w:rsidRPr="00C3572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3572B">
        <w:rPr>
          <w:rFonts w:ascii="Times New Roman" w:hAnsi="Times New Roman"/>
          <w:sz w:val="28"/>
          <w:szCs w:val="28"/>
        </w:rPr>
        <w:t>нього не сміється. Хлопчик виріс, він став відомим винахідником, творцем Фейсбуку,керівником великої й відомої компанії та щедрим</w:t>
      </w:r>
      <w:r w:rsidRPr="00C3572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3572B">
        <w:rPr>
          <w:rFonts w:ascii="Times New Roman" w:hAnsi="Times New Roman"/>
          <w:sz w:val="28"/>
          <w:szCs w:val="28"/>
        </w:rPr>
        <w:t>меценатом. І всі довкола прагнуть</w:t>
      </w:r>
      <w:r w:rsidRPr="00C3572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3572B">
        <w:rPr>
          <w:rFonts w:ascii="Times New Roman" w:hAnsi="Times New Roman"/>
          <w:sz w:val="28"/>
          <w:szCs w:val="28"/>
        </w:rPr>
        <w:t>його наслідувати – надягати окуляри, щоб здаватися розумнішими, носити різні</w:t>
      </w:r>
      <w:r w:rsidRPr="00C3572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3572B">
        <w:rPr>
          <w:rFonts w:ascii="Times New Roman" w:hAnsi="Times New Roman"/>
          <w:sz w:val="28"/>
          <w:szCs w:val="28"/>
        </w:rPr>
        <w:t>шкарпетки, щоб привертати до себе увагу, та розтягнуті светри, щоб здаватися</w:t>
      </w:r>
      <w:r w:rsidRPr="00C3572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3572B">
        <w:rPr>
          <w:rFonts w:ascii="Times New Roman" w:hAnsi="Times New Roman"/>
          <w:sz w:val="28"/>
          <w:szCs w:val="28"/>
        </w:rPr>
        <w:t>розкутішим. Марк Цукерберг, який ніколи не цікавився модою, став її законодавцем.</w:t>
      </w:r>
    </w:p>
    <w:p w:rsidR="001A1A48" w:rsidRPr="00C3572B" w:rsidRDefault="001A1A48" w:rsidP="006A70F8">
      <w:pPr>
        <w:rPr>
          <w:rFonts w:ascii="Times New Roman" w:hAnsi="Times New Roman"/>
          <w:sz w:val="28"/>
          <w:szCs w:val="28"/>
        </w:rPr>
      </w:pPr>
      <w:r w:rsidRPr="00C3572B">
        <w:rPr>
          <w:rFonts w:ascii="Times New Roman" w:hAnsi="Times New Roman"/>
          <w:sz w:val="28"/>
          <w:szCs w:val="28"/>
        </w:rPr>
        <w:t>Тому коли ти побачиш хлопчика чи дівчинку в незвичному одязі, не спіши</w:t>
      </w:r>
    </w:p>
    <w:p w:rsidR="001A1A48" w:rsidRPr="00C3572B" w:rsidRDefault="001A1A48" w:rsidP="006A70F8">
      <w:pPr>
        <w:rPr>
          <w:rFonts w:ascii="Times New Roman" w:hAnsi="Times New Roman"/>
          <w:sz w:val="28"/>
          <w:szCs w:val="28"/>
        </w:rPr>
      </w:pPr>
      <w:r w:rsidRPr="00C3572B">
        <w:rPr>
          <w:rFonts w:ascii="Times New Roman" w:hAnsi="Times New Roman"/>
          <w:sz w:val="28"/>
          <w:szCs w:val="28"/>
        </w:rPr>
        <w:t>глузувати. Пам’ятай, перед тобою, може, майбутній законодавець моди, який шукає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3572B">
        <w:rPr>
          <w:rFonts w:ascii="Times New Roman" w:hAnsi="Times New Roman"/>
          <w:sz w:val="28"/>
          <w:szCs w:val="28"/>
        </w:rPr>
        <w:t>себе і свій стиль, або байдужий до одягу винахідник, який теж шукає свій стиль,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3572B">
        <w:rPr>
          <w:rFonts w:ascii="Times New Roman" w:hAnsi="Times New Roman"/>
          <w:sz w:val="28"/>
          <w:szCs w:val="28"/>
        </w:rPr>
        <w:t>щоправда, в нових технологіях.</w:t>
      </w:r>
    </w:p>
    <w:p w:rsidR="001A1A48" w:rsidRPr="00C3572B" w:rsidRDefault="001A1A48" w:rsidP="006A70F8">
      <w:pPr>
        <w:rPr>
          <w:rFonts w:ascii="Times New Roman" w:hAnsi="Times New Roman"/>
          <w:b/>
          <w:sz w:val="28"/>
          <w:szCs w:val="28"/>
        </w:rPr>
      </w:pPr>
      <w:r w:rsidRPr="00C3572B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              </w:t>
      </w:r>
      <w:r w:rsidRPr="00C3572B">
        <w:rPr>
          <w:rFonts w:ascii="Times New Roman" w:hAnsi="Times New Roman"/>
          <w:b/>
          <w:sz w:val="28"/>
          <w:szCs w:val="28"/>
        </w:rPr>
        <w:t>Мирослава Олійник</w:t>
      </w:r>
    </w:p>
    <w:p w:rsidR="001A1A48" w:rsidRPr="00005B74" w:rsidRDefault="001A1A48" w:rsidP="006A70F8">
      <w:pPr>
        <w:rPr>
          <w:rFonts w:ascii="Times New Roman" w:hAnsi="Times New Roman"/>
          <w:b/>
          <w:sz w:val="28"/>
          <w:szCs w:val="28"/>
        </w:rPr>
      </w:pPr>
      <w:r w:rsidRPr="00005B74">
        <w:rPr>
          <w:rFonts w:ascii="Times New Roman" w:hAnsi="Times New Roman"/>
          <w:b/>
          <w:sz w:val="28"/>
          <w:szCs w:val="28"/>
        </w:rPr>
        <w:t>Обг</w:t>
      </w:r>
      <w:r w:rsidRPr="00005B74">
        <w:rPr>
          <w:rFonts w:ascii="Times New Roman" w:hAnsi="Times New Roman"/>
          <w:b/>
          <w:sz w:val="28"/>
          <w:szCs w:val="28"/>
          <w:lang w:val="uk-UA"/>
        </w:rPr>
        <w:t>оворення оповідання</w:t>
      </w:r>
      <w:r w:rsidRPr="00005B74">
        <w:rPr>
          <w:rFonts w:ascii="Times New Roman" w:hAnsi="Times New Roman"/>
          <w:b/>
          <w:sz w:val="28"/>
          <w:szCs w:val="28"/>
        </w:rPr>
        <w:t xml:space="preserve"> </w:t>
      </w:r>
      <w:r w:rsidRPr="00005B74">
        <w:rPr>
          <w:rFonts w:ascii="Times New Roman" w:hAnsi="Times New Roman"/>
          <w:b/>
          <w:sz w:val="28"/>
          <w:szCs w:val="28"/>
          <w:lang w:val="uk-UA"/>
        </w:rPr>
        <w:t>(</w:t>
      </w:r>
      <w:r w:rsidRPr="00005B74">
        <w:rPr>
          <w:rFonts w:ascii="Times New Roman" w:hAnsi="Times New Roman"/>
          <w:b/>
          <w:sz w:val="28"/>
          <w:szCs w:val="28"/>
        </w:rPr>
        <w:t>поясн</w:t>
      </w:r>
      <w:r w:rsidRPr="00005B74">
        <w:rPr>
          <w:rFonts w:ascii="Times New Roman" w:hAnsi="Times New Roman"/>
          <w:b/>
          <w:sz w:val="28"/>
          <w:szCs w:val="28"/>
          <w:lang w:val="uk-UA"/>
        </w:rPr>
        <w:t>ення</w:t>
      </w:r>
      <w:r w:rsidRPr="00005B74">
        <w:rPr>
          <w:rFonts w:ascii="Times New Roman" w:hAnsi="Times New Roman"/>
          <w:b/>
          <w:sz w:val="28"/>
          <w:szCs w:val="28"/>
        </w:rPr>
        <w:t xml:space="preserve"> значення незрозумілих слів (меценат, законодавець, компанія, нові технології, Фейсбук):</w:t>
      </w:r>
    </w:p>
    <w:p w:rsidR="001A1A48" w:rsidRPr="00C3572B" w:rsidRDefault="001A1A48" w:rsidP="006A70F8">
      <w:pPr>
        <w:rPr>
          <w:rFonts w:ascii="Times New Roman" w:hAnsi="Times New Roman"/>
          <w:sz w:val="28"/>
          <w:szCs w:val="28"/>
        </w:rPr>
      </w:pPr>
      <w:r w:rsidRPr="00C3572B">
        <w:rPr>
          <w:rFonts w:ascii="Times New Roman" w:hAnsi="Times New Roman"/>
          <w:sz w:val="28"/>
          <w:szCs w:val="28"/>
        </w:rPr>
        <w:t>1. Чи хлопчикові було образливо, коли з нього сміялися діти?</w:t>
      </w:r>
    </w:p>
    <w:p w:rsidR="001A1A48" w:rsidRPr="00C3572B" w:rsidRDefault="001A1A48" w:rsidP="006A70F8">
      <w:pPr>
        <w:rPr>
          <w:rFonts w:ascii="Times New Roman" w:hAnsi="Times New Roman"/>
          <w:sz w:val="28"/>
          <w:szCs w:val="28"/>
        </w:rPr>
      </w:pPr>
      <w:r w:rsidRPr="00C3572B">
        <w:rPr>
          <w:rFonts w:ascii="Times New Roman" w:hAnsi="Times New Roman"/>
          <w:sz w:val="28"/>
          <w:szCs w:val="28"/>
        </w:rPr>
        <w:t>2. Чи можна вважати, що хлопчик був оригінальним та неповторним і через</w:t>
      </w:r>
    </w:p>
    <w:p w:rsidR="001A1A48" w:rsidRPr="00C3572B" w:rsidRDefault="001A1A48" w:rsidP="006A70F8">
      <w:pPr>
        <w:rPr>
          <w:rFonts w:ascii="Times New Roman" w:hAnsi="Times New Roman"/>
          <w:sz w:val="28"/>
          <w:szCs w:val="28"/>
        </w:rPr>
      </w:pPr>
      <w:r w:rsidRPr="00C3572B">
        <w:rPr>
          <w:rFonts w:ascii="Times New Roman" w:hAnsi="Times New Roman"/>
          <w:sz w:val="28"/>
          <w:szCs w:val="28"/>
        </w:rPr>
        <w:t>байдуже ставлення до одягу демонстрував своє «Я»?</w:t>
      </w:r>
    </w:p>
    <w:p w:rsidR="001A1A48" w:rsidRPr="00C3572B" w:rsidRDefault="001A1A48" w:rsidP="006A70F8">
      <w:pPr>
        <w:rPr>
          <w:rFonts w:ascii="Times New Roman" w:hAnsi="Times New Roman"/>
          <w:sz w:val="28"/>
          <w:szCs w:val="28"/>
        </w:rPr>
      </w:pPr>
      <w:r w:rsidRPr="00C3572B">
        <w:rPr>
          <w:rFonts w:ascii="Times New Roman" w:hAnsi="Times New Roman"/>
          <w:sz w:val="28"/>
          <w:szCs w:val="28"/>
        </w:rPr>
        <w:t>3. Чи варто оцінювати людей за їхнім одягом?</w:t>
      </w:r>
    </w:p>
    <w:p w:rsidR="001A1A48" w:rsidRDefault="001A1A48" w:rsidP="006A70F8">
      <w:pPr>
        <w:rPr>
          <w:rFonts w:ascii="Times New Roman" w:hAnsi="Times New Roman"/>
          <w:sz w:val="28"/>
          <w:szCs w:val="28"/>
          <w:lang w:val="uk-UA"/>
        </w:rPr>
      </w:pPr>
      <w:r w:rsidRPr="00C3572B">
        <w:rPr>
          <w:rFonts w:ascii="Times New Roman" w:hAnsi="Times New Roman"/>
          <w:sz w:val="28"/>
          <w:szCs w:val="28"/>
        </w:rPr>
        <w:t>Чи траплялося тобі бути у схожій ситуації? Як ти діяв/-ла?</w:t>
      </w:r>
    </w:p>
    <w:p w:rsidR="001A1A48" w:rsidRPr="005D15F6" w:rsidRDefault="001A1A48" w:rsidP="006A70F8">
      <w:pPr>
        <w:rPr>
          <w:rFonts w:ascii="Times New Roman" w:hAnsi="Times New Roman"/>
          <w:b/>
          <w:sz w:val="28"/>
          <w:szCs w:val="28"/>
          <w:lang w:val="uk-UA"/>
        </w:rPr>
      </w:pPr>
      <w:r w:rsidRPr="005D15F6">
        <w:rPr>
          <w:rFonts w:ascii="Times New Roman" w:hAnsi="Times New Roman"/>
          <w:b/>
          <w:sz w:val="28"/>
          <w:szCs w:val="28"/>
          <w:lang w:val="uk-UA"/>
        </w:rPr>
        <w:t>ІУ. Групове заняття</w:t>
      </w:r>
    </w:p>
    <w:p w:rsidR="001A1A48" w:rsidRPr="00E959CD" w:rsidRDefault="001A1A48" w:rsidP="005D15F6">
      <w:pPr>
        <w:pStyle w:val="ListParagrap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4.1</w:t>
      </w:r>
      <w:r w:rsidRPr="00E959CD">
        <w:rPr>
          <w:rFonts w:ascii="Times New Roman" w:hAnsi="Times New Roman"/>
          <w:b/>
          <w:sz w:val="28"/>
          <w:szCs w:val="28"/>
          <w:lang w:val="uk-UA"/>
        </w:rPr>
        <w:t>Гра «Чарівна скринька»</w:t>
      </w:r>
    </w:p>
    <w:p w:rsidR="001A1A48" w:rsidRPr="00E959CD" w:rsidRDefault="001A1A48" w:rsidP="00005B74">
      <w:pPr>
        <w:pStyle w:val="ListParagraph"/>
        <w:ind w:left="1440"/>
        <w:rPr>
          <w:rFonts w:ascii="Times New Roman" w:hAnsi="Times New Roman"/>
          <w:sz w:val="28"/>
          <w:szCs w:val="28"/>
          <w:lang w:val="uk-UA"/>
        </w:rPr>
      </w:pPr>
      <w:r w:rsidRPr="00E959CD">
        <w:rPr>
          <w:rFonts w:ascii="Times New Roman" w:hAnsi="Times New Roman"/>
          <w:sz w:val="28"/>
          <w:szCs w:val="28"/>
          <w:lang w:val="uk-UA"/>
        </w:rPr>
        <w:t>(Відгадати, що знаходиться у скриньці.</w:t>
      </w:r>
    </w:p>
    <w:p w:rsidR="001A1A48" w:rsidRPr="00E959CD" w:rsidRDefault="001A1A48" w:rsidP="00005B74">
      <w:pPr>
        <w:pStyle w:val="ListParagraph"/>
        <w:ind w:left="1440"/>
        <w:rPr>
          <w:rFonts w:ascii="Times New Roman" w:hAnsi="Times New Roman"/>
          <w:sz w:val="28"/>
          <w:szCs w:val="28"/>
          <w:lang w:val="uk-UA"/>
        </w:rPr>
      </w:pPr>
      <w:r w:rsidRPr="00E959CD">
        <w:rPr>
          <w:rFonts w:ascii="Times New Roman" w:hAnsi="Times New Roman"/>
          <w:sz w:val="28"/>
          <w:szCs w:val="28"/>
          <w:lang w:val="uk-UA"/>
        </w:rPr>
        <w:t>Повторити правила поводження зі скринькою: не можна відкривати скриньку, кожний учасник може задати тільки одне запитання, на кожне запитання можна отримати відповідь «так» чи «ні»).</w:t>
      </w:r>
    </w:p>
    <w:p w:rsidR="001A1A48" w:rsidRPr="00005B74" w:rsidRDefault="001A1A48" w:rsidP="00005B74">
      <w:pPr>
        <w:pStyle w:val="ListParagraph"/>
        <w:ind w:left="1440"/>
        <w:rPr>
          <w:rFonts w:ascii="Times New Roman" w:hAnsi="Times New Roman"/>
          <w:b/>
          <w:sz w:val="28"/>
          <w:szCs w:val="28"/>
          <w:lang w:val="uk-UA"/>
        </w:rPr>
      </w:pPr>
      <w:r w:rsidRPr="00005B74">
        <w:rPr>
          <w:rFonts w:ascii="Times New Roman" w:hAnsi="Times New Roman"/>
          <w:b/>
          <w:sz w:val="28"/>
          <w:szCs w:val="28"/>
          <w:lang w:val="uk-UA"/>
        </w:rPr>
        <w:t>У скриньці знаходиться ґудзик.</w:t>
      </w:r>
    </w:p>
    <w:p w:rsidR="001A1A48" w:rsidRPr="00005B74" w:rsidRDefault="001A1A48" w:rsidP="00005B74">
      <w:pPr>
        <w:pStyle w:val="ListParagraph"/>
        <w:ind w:left="1440"/>
        <w:rPr>
          <w:rFonts w:ascii="Times New Roman" w:hAnsi="Times New Roman"/>
          <w:b/>
          <w:sz w:val="28"/>
          <w:szCs w:val="28"/>
          <w:lang w:val="uk-UA"/>
        </w:rPr>
      </w:pPr>
      <w:r w:rsidRPr="00005B74">
        <w:rPr>
          <w:rFonts w:ascii="Times New Roman" w:hAnsi="Times New Roman"/>
          <w:b/>
          <w:sz w:val="28"/>
          <w:szCs w:val="28"/>
          <w:lang w:val="uk-UA"/>
        </w:rPr>
        <w:t>Діти діляться на дві команди.</w:t>
      </w:r>
    </w:p>
    <w:p w:rsidR="001A1A48" w:rsidRPr="00E959CD" w:rsidRDefault="001A1A48" w:rsidP="009A1B8D">
      <w:pPr>
        <w:pStyle w:val="ListParagraph"/>
        <w:rPr>
          <w:rFonts w:ascii="Times New Roman" w:hAnsi="Times New Roman"/>
          <w:sz w:val="28"/>
          <w:szCs w:val="28"/>
          <w:lang w:val="uk-UA"/>
        </w:rPr>
      </w:pPr>
      <w:r w:rsidRPr="00E959CD">
        <w:rPr>
          <w:rFonts w:ascii="Times New Roman" w:hAnsi="Times New Roman"/>
          <w:sz w:val="28"/>
          <w:szCs w:val="28"/>
          <w:lang w:val="uk-UA"/>
        </w:rPr>
        <w:t>За допомогою ґудзиків, скласти найдовший тематичний ряд слів на тему одяг.</w:t>
      </w:r>
    </w:p>
    <w:p w:rsidR="001A1A48" w:rsidRPr="00E959CD" w:rsidRDefault="001A1A48" w:rsidP="009A1B8D">
      <w:pPr>
        <w:pStyle w:val="ListParagraph"/>
        <w:outlineLvl w:val="0"/>
        <w:rPr>
          <w:rFonts w:ascii="Times New Roman" w:hAnsi="Times New Roman"/>
          <w:b/>
          <w:i/>
          <w:sz w:val="28"/>
          <w:szCs w:val="28"/>
          <w:lang w:val="uk-UA"/>
        </w:rPr>
      </w:pPr>
      <w:r w:rsidRPr="00E959CD">
        <w:rPr>
          <w:rFonts w:ascii="Times New Roman" w:hAnsi="Times New Roman"/>
          <w:b/>
          <w:i/>
          <w:sz w:val="28"/>
          <w:szCs w:val="28"/>
          <w:lang w:val="uk-UA"/>
        </w:rPr>
        <w:t>Штани-сорочка-спідничка-панчоха-светр-шапка</w:t>
      </w:r>
    </w:p>
    <w:p w:rsidR="001A1A48" w:rsidRPr="00E959CD" w:rsidRDefault="001A1A48" w:rsidP="009A1B8D">
      <w:pPr>
        <w:pStyle w:val="ListParagraph"/>
        <w:outlineLvl w:val="0"/>
        <w:rPr>
          <w:rFonts w:ascii="Times New Roman" w:hAnsi="Times New Roman"/>
          <w:b/>
          <w:i/>
          <w:sz w:val="28"/>
          <w:szCs w:val="28"/>
          <w:lang w:val="uk-UA"/>
        </w:rPr>
      </w:pPr>
      <w:r w:rsidRPr="00E959CD">
        <w:rPr>
          <w:rFonts w:ascii="Times New Roman" w:hAnsi="Times New Roman"/>
          <w:b/>
          <w:i/>
          <w:sz w:val="28"/>
          <w:szCs w:val="28"/>
          <w:lang w:val="uk-UA"/>
        </w:rPr>
        <w:t>Куртка-шуба-чоботи-шарф-костюм</w:t>
      </w:r>
    </w:p>
    <w:p w:rsidR="001A1A48" w:rsidRPr="00E959CD" w:rsidRDefault="001A1A48" w:rsidP="00005B74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 w:rsidRPr="00E959CD">
        <w:rPr>
          <w:rFonts w:ascii="Times New Roman" w:hAnsi="Times New Roman"/>
          <w:sz w:val="28"/>
          <w:szCs w:val="28"/>
          <w:lang w:val="uk-UA"/>
        </w:rPr>
        <w:t xml:space="preserve">Діти, порахуйте, скільки у вашої команди  ґудзиків. </w:t>
      </w:r>
    </w:p>
    <w:p w:rsidR="001A1A48" w:rsidRPr="00E959CD" w:rsidRDefault="001A1A48" w:rsidP="00005B74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 w:rsidRPr="00E959CD">
        <w:rPr>
          <w:rFonts w:ascii="Times New Roman" w:hAnsi="Times New Roman"/>
          <w:sz w:val="28"/>
          <w:szCs w:val="28"/>
          <w:lang w:val="uk-UA"/>
        </w:rPr>
        <w:t>А у суперників?</w:t>
      </w:r>
    </w:p>
    <w:p w:rsidR="001A1A48" w:rsidRPr="00E959CD" w:rsidRDefault="001A1A48" w:rsidP="00005B74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 w:rsidRPr="00E959CD">
        <w:rPr>
          <w:rFonts w:ascii="Times New Roman" w:hAnsi="Times New Roman"/>
          <w:sz w:val="28"/>
          <w:szCs w:val="28"/>
          <w:lang w:val="uk-UA"/>
        </w:rPr>
        <w:t>В кого більше?</w:t>
      </w:r>
    </w:p>
    <w:p w:rsidR="001A1A48" w:rsidRPr="00E959CD" w:rsidRDefault="001A1A48" w:rsidP="00005B74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 w:rsidRPr="00E959CD">
        <w:rPr>
          <w:rFonts w:ascii="Times New Roman" w:hAnsi="Times New Roman"/>
          <w:sz w:val="28"/>
          <w:szCs w:val="28"/>
          <w:lang w:val="uk-UA"/>
        </w:rPr>
        <w:t>На скільки?</w:t>
      </w:r>
    </w:p>
    <w:p w:rsidR="001A1A48" w:rsidRPr="000D29FB" w:rsidRDefault="001A1A48" w:rsidP="00005B74">
      <w:pPr>
        <w:tabs>
          <w:tab w:val="left" w:pos="7380"/>
        </w:tabs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>4.2</w:t>
      </w:r>
      <w:r w:rsidRPr="000D29FB">
        <w:rPr>
          <w:rFonts w:ascii="Times New Roman" w:hAnsi="Times New Roman"/>
          <w:b/>
          <w:sz w:val="28"/>
          <w:szCs w:val="28"/>
          <w:lang w:val="uk-UA"/>
        </w:rPr>
        <w:t>Створення колажу «Модно – це…»</w:t>
      </w:r>
    </w:p>
    <w:p w:rsidR="001A1A48" w:rsidRPr="000D29FB" w:rsidRDefault="001A1A48" w:rsidP="000D29FB">
      <w:pPr>
        <w:tabs>
          <w:tab w:val="left" w:pos="7380"/>
        </w:tabs>
        <w:ind w:left="720"/>
        <w:rPr>
          <w:rFonts w:ascii="Times New Roman" w:hAnsi="Times New Roman"/>
          <w:sz w:val="28"/>
          <w:szCs w:val="28"/>
          <w:lang w:val="uk-UA"/>
        </w:rPr>
      </w:pPr>
      <w:r w:rsidRPr="000D29FB">
        <w:rPr>
          <w:rFonts w:ascii="Times New Roman" w:hAnsi="Times New Roman"/>
          <w:sz w:val="28"/>
          <w:szCs w:val="28"/>
          <w:lang w:val="uk-UA"/>
        </w:rPr>
        <w:t xml:space="preserve">• </w:t>
      </w:r>
      <w:r>
        <w:rPr>
          <w:rFonts w:ascii="Times New Roman" w:hAnsi="Times New Roman"/>
          <w:sz w:val="28"/>
          <w:szCs w:val="28"/>
          <w:lang w:val="uk-UA"/>
        </w:rPr>
        <w:t xml:space="preserve"> А зараз ми попрацюємо в групах і створимо колаж. Д</w:t>
      </w:r>
      <w:r w:rsidRPr="000D29FB">
        <w:rPr>
          <w:rFonts w:ascii="Times New Roman" w:hAnsi="Times New Roman"/>
          <w:sz w:val="28"/>
          <w:szCs w:val="28"/>
          <w:lang w:val="uk-UA"/>
        </w:rPr>
        <w:t xml:space="preserve">ля роботи </w:t>
      </w:r>
      <w:r>
        <w:rPr>
          <w:rFonts w:ascii="Times New Roman" w:hAnsi="Times New Roman"/>
          <w:sz w:val="28"/>
          <w:szCs w:val="28"/>
          <w:lang w:val="uk-UA"/>
        </w:rPr>
        <w:t xml:space="preserve"> у </w:t>
      </w:r>
      <w:r w:rsidRPr="000D29FB">
        <w:rPr>
          <w:rFonts w:ascii="Times New Roman" w:hAnsi="Times New Roman"/>
          <w:sz w:val="28"/>
          <w:szCs w:val="28"/>
          <w:lang w:val="uk-UA"/>
        </w:rPr>
        <w:t>кожної групи</w:t>
      </w:r>
      <w:r>
        <w:rPr>
          <w:rFonts w:ascii="Times New Roman" w:hAnsi="Times New Roman"/>
          <w:sz w:val="28"/>
          <w:szCs w:val="28"/>
          <w:lang w:val="uk-UA"/>
        </w:rPr>
        <w:t xml:space="preserve"> є </w:t>
      </w:r>
      <w:r w:rsidRPr="000D29FB">
        <w:rPr>
          <w:rFonts w:ascii="Times New Roman" w:hAnsi="Times New Roman"/>
          <w:sz w:val="28"/>
          <w:szCs w:val="28"/>
          <w:lang w:val="uk-UA"/>
        </w:rPr>
        <w:t>різноманітні журнали, листівки, ножиці, клей, великий аркуш паперу.</w:t>
      </w:r>
    </w:p>
    <w:p w:rsidR="001A1A48" w:rsidRPr="000D29FB" w:rsidRDefault="001A1A48" w:rsidP="000D29FB">
      <w:pPr>
        <w:tabs>
          <w:tab w:val="left" w:pos="7380"/>
        </w:tabs>
        <w:ind w:left="720"/>
        <w:rPr>
          <w:rFonts w:ascii="Times New Roman" w:hAnsi="Times New Roman"/>
          <w:sz w:val="28"/>
          <w:szCs w:val="28"/>
          <w:lang w:val="uk-UA"/>
        </w:rPr>
      </w:pPr>
      <w:r w:rsidRPr="000D29FB">
        <w:rPr>
          <w:rFonts w:ascii="Times New Roman" w:hAnsi="Times New Roman"/>
          <w:sz w:val="28"/>
          <w:szCs w:val="28"/>
          <w:lang w:val="uk-UA"/>
        </w:rPr>
        <w:t xml:space="preserve"> «Модно – це…..» (наприклад, «Модно правильно харчуватися», «Модно займатися спортом», «Модно мати корисні звички», «Модно одягатися так, щоб підкреслювати власну неповторність»)</w:t>
      </w:r>
    </w:p>
    <w:p w:rsidR="001A1A48" w:rsidRPr="000D29FB" w:rsidRDefault="001A1A48" w:rsidP="000D29FB">
      <w:pPr>
        <w:tabs>
          <w:tab w:val="left" w:pos="7380"/>
        </w:tabs>
        <w:ind w:left="720"/>
        <w:rPr>
          <w:rFonts w:ascii="Times New Roman" w:hAnsi="Times New Roman"/>
          <w:b/>
          <w:sz w:val="28"/>
          <w:szCs w:val="28"/>
          <w:lang w:val="uk-UA"/>
        </w:rPr>
      </w:pPr>
      <w:r w:rsidRPr="000D29FB">
        <w:rPr>
          <w:rFonts w:ascii="Times New Roman" w:hAnsi="Times New Roman"/>
          <w:b/>
          <w:sz w:val="28"/>
          <w:szCs w:val="28"/>
          <w:lang w:val="uk-UA"/>
        </w:rPr>
        <w:t xml:space="preserve"> Презентація учнівських робіт. «Галерея колажів»</w:t>
      </w:r>
    </w:p>
    <w:p w:rsidR="001A1A48" w:rsidRPr="000D29FB" w:rsidRDefault="001A1A48" w:rsidP="000D29FB">
      <w:pPr>
        <w:tabs>
          <w:tab w:val="left" w:pos="7380"/>
        </w:tabs>
        <w:ind w:left="72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•  О</w:t>
      </w:r>
      <w:r w:rsidRPr="000D29FB">
        <w:rPr>
          <w:rFonts w:ascii="Times New Roman" w:hAnsi="Times New Roman"/>
          <w:sz w:val="28"/>
          <w:szCs w:val="28"/>
          <w:lang w:val="uk-UA"/>
        </w:rPr>
        <w:t>д</w:t>
      </w:r>
      <w:r>
        <w:rPr>
          <w:rFonts w:ascii="Times New Roman" w:hAnsi="Times New Roman"/>
          <w:sz w:val="28"/>
          <w:szCs w:val="28"/>
          <w:lang w:val="uk-UA"/>
        </w:rPr>
        <w:t xml:space="preserve">ин представник групи залишається біля своєї роботи і «захищає» її </w:t>
      </w:r>
    </w:p>
    <w:p w:rsidR="001A1A48" w:rsidRPr="000D29FB" w:rsidRDefault="001A1A48" w:rsidP="000D29FB">
      <w:pPr>
        <w:tabs>
          <w:tab w:val="left" w:pos="7380"/>
        </w:tabs>
        <w:ind w:left="720"/>
        <w:rPr>
          <w:rFonts w:ascii="Times New Roman" w:hAnsi="Times New Roman"/>
          <w:sz w:val="28"/>
          <w:szCs w:val="28"/>
          <w:lang w:val="uk-UA"/>
        </w:rPr>
      </w:pPr>
      <w:r w:rsidRPr="000D29FB">
        <w:rPr>
          <w:rFonts w:ascii="Times New Roman" w:hAnsi="Times New Roman"/>
          <w:sz w:val="28"/>
          <w:szCs w:val="28"/>
          <w:lang w:val="uk-UA"/>
        </w:rPr>
        <w:t>• Діти вільно рухаються по класу, переходячи від одного колажу до другого,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D29FB">
        <w:rPr>
          <w:rFonts w:ascii="Times New Roman" w:hAnsi="Times New Roman"/>
          <w:sz w:val="28"/>
          <w:szCs w:val="28"/>
          <w:lang w:val="uk-UA"/>
        </w:rPr>
        <w:t>роздивляються та обговорюють їх.</w:t>
      </w:r>
    </w:p>
    <w:p w:rsidR="001A1A48" w:rsidRDefault="001A1A48" w:rsidP="000D29FB">
      <w:pPr>
        <w:tabs>
          <w:tab w:val="left" w:pos="7380"/>
        </w:tabs>
        <w:ind w:left="72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У.</w:t>
      </w:r>
      <w:r w:rsidRPr="000D29FB">
        <w:rPr>
          <w:rFonts w:ascii="Times New Roman" w:hAnsi="Times New Roman"/>
          <w:b/>
          <w:sz w:val="28"/>
          <w:szCs w:val="28"/>
          <w:lang w:val="uk-UA"/>
        </w:rPr>
        <w:t xml:space="preserve"> Підведення підсумків заняття.</w:t>
      </w:r>
    </w:p>
    <w:p w:rsidR="001A1A48" w:rsidRPr="000D29FB" w:rsidRDefault="001A1A48" w:rsidP="000D29FB">
      <w:pPr>
        <w:tabs>
          <w:tab w:val="left" w:pos="7380"/>
        </w:tabs>
        <w:ind w:left="72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5.1</w:t>
      </w:r>
      <w:r w:rsidRPr="000D29FB">
        <w:rPr>
          <w:rFonts w:ascii="Times New Roman" w:hAnsi="Times New Roman"/>
          <w:b/>
          <w:sz w:val="28"/>
          <w:szCs w:val="28"/>
          <w:lang w:val="uk-UA"/>
        </w:rPr>
        <w:t xml:space="preserve"> Інтерактивна вправа «Обери позицію»</w:t>
      </w:r>
    </w:p>
    <w:p w:rsidR="001A1A48" w:rsidRPr="000D29FB" w:rsidRDefault="001A1A48" w:rsidP="000D29FB">
      <w:pPr>
        <w:tabs>
          <w:tab w:val="left" w:pos="7380"/>
        </w:tabs>
        <w:ind w:left="72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Діти обирають </w:t>
      </w:r>
      <w:r w:rsidRPr="000D29FB">
        <w:rPr>
          <w:rFonts w:ascii="Times New Roman" w:hAnsi="Times New Roman"/>
          <w:sz w:val="28"/>
          <w:szCs w:val="28"/>
          <w:lang w:val="uk-UA"/>
        </w:rPr>
        <w:t>позицію «так», «ні», «вагаюсь». Після кожн</w:t>
      </w:r>
      <w:r>
        <w:rPr>
          <w:rFonts w:ascii="Times New Roman" w:hAnsi="Times New Roman"/>
          <w:sz w:val="28"/>
          <w:szCs w:val="28"/>
          <w:lang w:val="uk-UA"/>
        </w:rPr>
        <w:t xml:space="preserve">ого учнівського вибору запитати у </w:t>
      </w:r>
      <w:r w:rsidRPr="000D29FB">
        <w:rPr>
          <w:rFonts w:ascii="Times New Roman" w:hAnsi="Times New Roman"/>
          <w:sz w:val="28"/>
          <w:szCs w:val="28"/>
          <w:lang w:val="uk-UA"/>
        </w:rPr>
        <w:t xml:space="preserve"> дітей,чому вон</w:t>
      </w:r>
      <w:r>
        <w:rPr>
          <w:rFonts w:ascii="Times New Roman" w:hAnsi="Times New Roman"/>
          <w:sz w:val="28"/>
          <w:szCs w:val="28"/>
          <w:lang w:val="uk-UA"/>
        </w:rPr>
        <w:t>и саме так відповіли. Спонукати</w:t>
      </w:r>
      <w:r w:rsidRPr="000D29FB">
        <w:rPr>
          <w:rFonts w:ascii="Times New Roman" w:hAnsi="Times New Roman"/>
          <w:sz w:val="28"/>
          <w:szCs w:val="28"/>
          <w:lang w:val="uk-UA"/>
        </w:rPr>
        <w:t xml:space="preserve"> їх обґрунтовувати своєї думки.</w:t>
      </w:r>
    </w:p>
    <w:p w:rsidR="001A1A48" w:rsidRPr="000D29FB" w:rsidRDefault="001A1A48" w:rsidP="000D29FB">
      <w:pPr>
        <w:tabs>
          <w:tab w:val="left" w:pos="7380"/>
        </w:tabs>
        <w:ind w:left="720"/>
        <w:rPr>
          <w:rFonts w:ascii="Times New Roman" w:hAnsi="Times New Roman"/>
          <w:b/>
          <w:sz w:val="28"/>
          <w:szCs w:val="28"/>
          <w:lang w:val="uk-UA"/>
        </w:rPr>
      </w:pPr>
      <w:r w:rsidRPr="000D29FB">
        <w:rPr>
          <w:rFonts w:ascii="Times New Roman" w:hAnsi="Times New Roman"/>
          <w:b/>
          <w:sz w:val="28"/>
          <w:szCs w:val="28"/>
          <w:lang w:val="uk-UA"/>
        </w:rPr>
        <w:t>Можливі варіанти тверджень:</w:t>
      </w:r>
    </w:p>
    <w:p w:rsidR="001A1A48" w:rsidRPr="000D29FB" w:rsidRDefault="001A1A48" w:rsidP="000D29FB">
      <w:pPr>
        <w:tabs>
          <w:tab w:val="left" w:pos="7380"/>
        </w:tabs>
        <w:ind w:left="720"/>
        <w:rPr>
          <w:rFonts w:ascii="Times New Roman" w:hAnsi="Times New Roman"/>
          <w:sz w:val="28"/>
          <w:szCs w:val="28"/>
          <w:lang w:val="uk-UA"/>
        </w:rPr>
      </w:pPr>
      <w:r w:rsidRPr="000D29FB">
        <w:rPr>
          <w:rFonts w:ascii="Times New Roman" w:hAnsi="Times New Roman"/>
          <w:sz w:val="28"/>
          <w:szCs w:val="28"/>
          <w:lang w:val="uk-UA"/>
        </w:rPr>
        <w:t>- Модним треба бути для того, щоб мати багато друзів.</w:t>
      </w:r>
    </w:p>
    <w:p w:rsidR="001A1A48" w:rsidRPr="000D29FB" w:rsidRDefault="001A1A48" w:rsidP="000D29FB">
      <w:pPr>
        <w:tabs>
          <w:tab w:val="left" w:pos="7380"/>
        </w:tabs>
        <w:ind w:left="720"/>
        <w:rPr>
          <w:rFonts w:ascii="Times New Roman" w:hAnsi="Times New Roman"/>
          <w:sz w:val="28"/>
          <w:szCs w:val="28"/>
          <w:lang w:val="uk-UA"/>
        </w:rPr>
      </w:pPr>
      <w:r w:rsidRPr="000D29FB">
        <w:rPr>
          <w:rFonts w:ascii="Times New Roman" w:hAnsi="Times New Roman"/>
          <w:sz w:val="28"/>
          <w:szCs w:val="28"/>
          <w:lang w:val="uk-UA"/>
        </w:rPr>
        <w:t>- Не смітити у лісі – це модно.</w:t>
      </w:r>
    </w:p>
    <w:p w:rsidR="001A1A48" w:rsidRPr="000D29FB" w:rsidRDefault="001A1A48" w:rsidP="000D29FB">
      <w:pPr>
        <w:tabs>
          <w:tab w:val="left" w:pos="7380"/>
        </w:tabs>
        <w:ind w:left="720"/>
        <w:rPr>
          <w:rFonts w:ascii="Times New Roman" w:hAnsi="Times New Roman"/>
          <w:sz w:val="28"/>
          <w:szCs w:val="28"/>
          <w:lang w:val="uk-UA"/>
        </w:rPr>
      </w:pPr>
      <w:r w:rsidRPr="000D29FB">
        <w:rPr>
          <w:rFonts w:ascii="Times New Roman" w:hAnsi="Times New Roman"/>
          <w:sz w:val="28"/>
          <w:szCs w:val="28"/>
          <w:lang w:val="uk-UA"/>
        </w:rPr>
        <w:t>- Курити цигарки – це модно.</w:t>
      </w:r>
    </w:p>
    <w:p w:rsidR="001A1A48" w:rsidRPr="000D29FB" w:rsidRDefault="001A1A48" w:rsidP="000D29FB">
      <w:pPr>
        <w:tabs>
          <w:tab w:val="left" w:pos="7380"/>
        </w:tabs>
        <w:ind w:left="720"/>
        <w:rPr>
          <w:rFonts w:ascii="Times New Roman" w:hAnsi="Times New Roman"/>
          <w:sz w:val="28"/>
          <w:szCs w:val="28"/>
          <w:lang w:val="uk-UA"/>
        </w:rPr>
      </w:pPr>
      <w:r w:rsidRPr="000D29FB">
        <w:rPr>
          <w:rFonts w:ascii="Times New Roman" w:hAnsi="Times New Roman"/>
          <w:sz w:val="28"/>
          <w:szCs w:val="28"/>
          <w:lang w:val="uk-UA"/>
        </w:rPr>
        <w:t>- Займатися спортом – це модно</w:t>
      </w:r>
    </w:p>
    <w:p w:rsidR="001A1A48" w:rsidRPr="00E959CD" w:rsidRDefault="001A1A48" w:rsidP="00AB3940">
      <w:pPr>
        <w:pStyle w:val="ListParagraph"/>
        <w:ind w:left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5.2 </w:t>
      </w:r>
      <w:r w:rsidRPr="00E959CD">
        <w:rPr>
          <w:rFonts w:ascii="Times New Roman" w:hAnsi="Times New Roman"/>
          <w:b/>
          <w:sz w:val="28"/>
          <w:szCs w:val="28"/>
          <w:lang w:val="uk-UA"/>
        </w:rPr>
        <w:t>Щоденник вражень</w:t>
      </w:r>
    </w:p>
    <w:p w:rsidR="001A1A48" w:rsidRPr="00E959CD" w:rsidRDefault="001A1A48" w:rsidP="000D62CB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 w:rsidRPr="00E959CD">
        <w:rPr>
          <w:rFonts w:ascii="Times New Roman" w:hAnsi="Times New Roman"/>
          <w:sz w:val="28"/>
          <w:szCs w:val="28"/>
          <w:lang w:val="uk-UA"/>
        </w:rPr>
        <w:t>Діти, відкрийте свої щоденники і запишіть свої враження на тему:</w:t>
      </w:r>
    </w:p>
    <w:p w:rsidR="001A1A48" w:rsidRPr="00E959CD" w:rsidRDefault="001A1A48" w:rsidP="000D62CB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 w:rsidRPr="00E959CD">
        <w:rPr>
          <w:rFonts w:ascii="Times New Roman" w:hAnsi="Times New Roman"/>
          <w:sz w:val="28"/>
          <w:szCs w:val="28"/>
          <w:lang w:val="uk-UA"/>
        </w:rPr>
        <w:t>Кого можна вважати модним?</w:t>
      </w:r>
    </w:p>
    <w:p w:rsidR="001A1A48" w:rsidRPr="00E959CD" w:rsidRDefault="001A1A48" w:rsidP="000D62CB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 w:rsidRPr="00E959CD">
        <w:rPr>
          <w:rFonts w:ascii="Times New Roman" w:hAnsi="Times New Roman"/>
          <w:sz w:val="28"/>
          <w:szCs w:val="28"/>
          <w:lang w:val="uk-UA"/>
        </w:rPr>
        <w:t>Чому вважають, що одяг може багато розповісти про людину?</w:t>
      </w:r>
    </w:p>
    <w:p w:rsidR="001A1A48" w:rsidRDefault="001A1A48" w:rsidP="00AB3940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 w:rsidRPr="00E959CD">
        <w:rPr>
          <w:rFonts w:ascii="Times New Roman" w:hAnsi="Times New Roman"/>
          <w:sz w:val="28"/>
          <w:szCs w:val="28"/>
          <w:lang w:val="uk-UA"/>
        </w:rPr>
        <w:t>Чому варто бути охайним і дбати про одяг</w:t>
      </w:r>
      <w:r>
        <w:rPr>
          <w:rFonts w:ascii="Times New Roman" w:hAnsi="Times New Roman"/>
          <w:sz w:val="28"/>
          <w:szCs w:val="28"/>
          <w:lang w:val="uk-UA"/>
        </w:rPr>
        <w:t>?</w:t>
      </w:r>
    </w:p>
    <w:p w:rsidR="001A1A48" w:rsidRPr="009A1B8D" w:rsidRDefault="001A1A48" w:rsidP="009A1B8D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 w:rsidRPr="009A1B8D">
        <w:rPr>
          <w:rFonts w:ascii="Times New Roman" w:hAnsi="Times New Roman"/>
          <w:sz w:val="28"/>
          <w:szCs w:val="28"/>
          <w:lang w:val="uk-UA"/>
        </w:rPr>
        <w:t>Я модний тому, що…</w:t>
      </w:r>
      <w:bookmarkStart w:id="0" w:name="_GoBack"/>
      <w:bookmarkEnd w:id="0"/>
    </w:p>
    <w:p w:rsidR="001A1A48" w:rsidRDefault="001A1A48" w:rsidP="00E42DF3">
      <w:pPr>
        <w:ind w:left="720"/>
        <w:rPr>
          <w:b/>
          <w:sz w:val="28"/>
          <w:szCs w:val="28"/>
          <w:lang w:val="uk-UA"/>
        </w:rPr>
      </w:pPr>
    </w:p>
    <w:p w:rsidR="001A1A48" w:rsidRDefault="001A1A48" w:rsidP="00E42DF3">
      <w:pPr>
        <w:ind w:left="720"/>
        <w:rPr>
          <w:b/>
          <w:sz w:val="28"/>
          <w:szCs w:val="28"/>
          <w:lang w:val="uk-UA"/>
        </w:rPr>
      </w:pPr>
    </w:p>
    <w:p w:rsidR="001A1A48" w:rsidRDefault="001A1A48" w:rsidP="00E42DF3">
      <w:pPr>
        <w:ind w:left="720"/>
        <w:rPr>
          <w:b/>
          <w:sz w:val="28"/>
          <w:szCs w:val="28"/>
          <w:lang w:val="uk-UA"/>
        </w:rPr>
      </w:pPr>
    </w:p>
    <w:p w:rsidR="001A1A48" w:rsidRPr="00AB3940" w:rsidRDefault="001A1A48" w:rsidP="00AB3940">
      <w:pPr>
        <w:rPr>
          <w:b/>
          <w:sz w:val="28"/>
          <w:szCs w:val="28"/>
          <w:lang w:val="uk-UA"/>
        </w:rPr>
      </w:pPr>
    </w:p>
    <w:sectPr w:rsidR="001A1A48" w:rsidRPr="00AB3940" w:rsidSect="00672D8F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C7E6E"/>
    <w:multiLevelType w:val="hybridMultilevel"/>
    <w:tmpl w:val="9ED49CB2"/>
    <w:lvl w:ilvl="0" w:tplc="0978C24E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26A7717"/>
    <w:multiLevelType w:val="hybridMultilevel"/>
    <w:tmpl w:val="3DA8B6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F2F37CF"/>
    <w:multiLevelType w:val="hybridMultilevel"/>
    <w:tmpl w:val="2702CF8C"/>
    <w:lvl w:ilvl="0" w:tplc="6CCE973A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44791894"/>
    <w:multiLevelType w:val="hybridMultilevel"/>
    <w:tmpl w:val="9BD23522"/>
    <w:lvl w:ilvl="0" w:tplc="56EAB776">
      <w:start w:val="8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4">
    <w:nsid w:val="54E34CC1"/>
    <w:multiLevelType w:val="multilevel"/>
    <w:tmpl w:val="142E8EAC"/>
    <w:lvl w:ilvl="0">
      <w:start w:val="4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>
    <w:nsid w:val="59B953D2"/>
    <w:multiLevelType w:val="hybridMultilevel"/>
    <w:tmpl w:val="142E8EAC"/>
    <w:lvl w:ilvl="0" w:tplc="A40AB520">
      <w:start w:val="4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6">
    <w:nsid w:val="68EF6868"/>
    <w:multiLevelType w:val="hybridMultilevel"/>
    <w:tmpl w:val="15A0EEC6"/>
    <w:lvl w:ilvl="0" w:tplc="7C4840BE">
      <w:start w:val="1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9D278BF"/>
    <w:multiLevelType w:val="hybridMultilevel"/>
    <w:tmpl w:val="1EE0C3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4988"/>
    <w:rsid w:val="000012A5"/>
    <w:rsid w:val="00005B74"/>
    <w:rsid w:val="00065EBE"/>
    <w:rsid w:val="00067D01"/>
    <w:rsid w:val="0008612D"/>
    <w:rsid w:val="000A0100"/>
    <w:rsid w:val="000C5D8D"/>
    <w:rsid w:val="000D29FB"/>
    <w:rsid w:val="000D62CB"/>
    <w:rsid w:val="00104988"/>
    <w:rsid w:val="00114324"/>
    <w:rsid w:val="0013023D"/>
    <w:rsid w:val="00133789"/>
    <w:rsid w:val="00152A23"/>
    <w:rsid w:val="001537DA"/>
    <w:rsid w:val="00157B6D"/>
    <w:rsid w:val="0019604D"/>
    <w:rsid w:val="001A1A48"/>
    <w:rsid w:val="001E5F13"/>
    <w:rsid w:val="0024097A"/>
    <w:rsid w:val="00261C7D"/>
    <w:rsid w:val="00292A81"/>
    <w:rsid w:val="002959A3"/>
    <w:rsid w:val="002A5FE7"/>
    <w:rsid w:val="002B3255"/>
    <w:rsid w:val="002D1F6F"/>
    <w:rsid w:val="002E14C7"/>
    <w:rsid w:val="00336D37"/>
    <w:rsid w:val="00353B06"/>
    <w:rsid w:val="00360023"/>
    <w:rsid w:val="003641B4"/>
    <w:rsid w:val="00374686"/>
    <w:rsid w:val="00376440"/>
    <w:rsid w:val="0038031D"/>
    <w:rsid w:val="003C3FB8"/>
    <w:rsid w:val="003D46C9"/>
    <w:rsid w:val="003E78B1"/>
    <w:rsid w:val="003E7F2B"/>
    <w:rsid w:val="003F6A47"/>
    <w:rsid w:val="003F7ABA"/>
    <w:rsid w:val="004071B3"/>
    <w:rsid w:val="004618D4"/>
    <w:rsid w:val="004973F3"/>
    <w:rsid w:val="004B72CB"/>
    <w:rsid w:val="004C6C74"/>
    <w:rsid w:val="004F49A2"/>
    <w:rsid w:val="00502BF7"/>
    <w:rsid w:val="00504295"/>
    <w:rsid w:val="00516998"/>
    <w:rsid w:val="00517D96"/>
    <w:rsid w:val="00517E4E"/>
    <w:rsid w:val="00540F3B"/>
    <w:rsid w:val="005674C7"/>
    <w:rsid w:val="00586788"/>
    <w:rsid w:val="005A6AA3"/>
    <w:rsid w:val="005B6103"/>
    <w:rsid w:val="005D15F6"/>
    <w:rsid w:val="005E0740"/>
    <w:rsid w:val="00653CE0"/>
    <w:rsid w:val="00672D8F"/>
    <w:rsid w:val="006A40A9"/>
    <w:rsid w:val="006A6852"/>
    <w:rsid w:val="006A70F8"/>
    <w:rsid w:val="006E1860"/>
    <w:rsid w:val="006E242D"/>
    <w:rsid w:val="00702227"/>
    <w:rsid w:val="00706694"/>
    <w:rsid w:val="00716DA7"/>
    <w:rsid w:val="00717056"/>
    <w:rsid w:val="00723DED"/>
    <w:rsid w:val="00742AA7"/>
    <w:rsid w:val="0074439E"/>
    <w:rsid w:val="007556A7"/>
    <w:rsid w:val="00761393"/>
    <w:rsid w:val="0078294C"/>
    <w:rsid w:val="00790F85"/>
    <w:rsid w:val="00791086"/>
    <w:rsid w:val="007A4DFB"/>
    <w:rsid w:val="007E13B7"/>
    <w:rsid w:val="007E6836"/>
    <w:rsid w:val="007F3EBD"/>
    <w:rsid w:val="008627B6"/>
    <w:rsid w:val="0088499F"/>
    <w:rsid w:val="00886BC0"/>
    <w:rsid w:val="008B7F64"/>
    <w:rsid w:val="008D79C7"/>
    <w:rsid w:val="008F6A41"/>
    <w:rsid w:val="00917F39"/>
    <w:rsid w:val="00941D89"/>
    <w:rsid w:val="009A1B8D"/>
    <w:rsid w:val="009A1BBA"/>
    <w:rsid w:val="009B6F43"/>
    <w:rsid w:val="009C7214"/>
    <w:rsid w:val="009D10F2"/>
    <w:rsid w:val="009D5703"/>
    <w:rsid w:val="00A0331B"/>
    <w:rsid w:val="00A52E3C"/>
    <w:rsid w:val="00A80EEC"/>
    <w:rsid w:val="00AB3940"/>
    <w:rsid w:val="00AD7CB4"/>
    <w:rsid w:val="00AE4991"/>
    <w:rsid w:val="00AF254E"/>
    <w:rsid w:val="00B35F97"/>
    <w:rsid w:val="00B757A6"/>
    <w:rsid w:val="00BC3686"/>
    <w:rsid w:val="00BF5D18"/>
    <w:rsid w:val="00C06AB1"/>
    <w:rsid w:val="00C3572B"/>
    <w:rsid w:val="00CB582A"/>
    <w:rsid w:val="00D00256"/>
    <w:rsid w:val="00D15D6F"/>
    <w:rsid w:val="00D32A8F"/>
    <w:rsid w:val="00D83DA1"/>
    <w:rsid w:val="00D90D58"/>
    <w:rsid w:val="00DA4F7D"/>
    <w:rsid w:val="00DE06B4"/>
    <w:rsid w:val="00DE196F"/>
    <w:rsid w:val="00E045C8"/>
    <w:rsid w:val="00E42DF3"/>
    <w:rsid w:val="00E61C67"/>
    <w:rsid w:val="00E959CD"/>
    <w:rsid w:val="00F03148"/>
    <w:rsid w:val="00F3252D"/>
    <w:rsid w:val="00F45E95"/>
    <w:rsid w:val="00F55CF6"/>
    <w:rsid w:val="00F633DB"/>
    <w:rsid w:val="00F63D2E"/>
    <w:rsid w:val="00F72707"/>
    <w:rsid w:val="00F7695D"/>
    <w:rsid w:val="00F8438B"/>
    <w:rsid w:val="00F96C49"/>
    <w:rsid w:val="00FB10D4"/>
    <w:rsid w:val="00FB12E8"/>
    <w:rsid w:val="00FB3960"/>
    <w:rsid w:val="00FB43A3"/>
    <w:rsid w:val="00FD63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38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0498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8D79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D79C7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F7270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15D6F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641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6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64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497</TotalTime>
  <Pages>7</Pages>
  <Words>1103</Words>
  <Characters>6293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22</cp:revision>
  <dcterms:created xsi:type="dcterms:W3CDTF">2018-06-10T18:05:00Z</dcterms:created>
  <dcterms:modified xsi:type="dcterms:W3CDTF">2019-10-31T04:23:00Z</dcterms:modified>
</cp:coreProperties>
</file>