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CC" w:rsidRPr="005237EC" w:rsidRDefault="005111CC" w:rsidP="00ED25D1">
      <w:pPr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ED25D1">
        <w:rPr>
          <w:rFonts w:ascii="Times New Roman" w:hAnsi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5237EC">
        <w:rPr>
          <w:rFonts w:ascii="Times New Roman" w:hAnsi="Times New Roman"/>
          <w:b/>
          <w:i/>
          <w:sz w:val="32"/>
          <w:szCs w:val="32"/>
          <w:lang w:val="uk-UA"/>
        </w:rPr>
        <w:t>Краса природи у поезії Наталі Забіли. Вірш «Зірочки»</w:t>
      </w:r>
    </w:p>
    <w:p w:rsidR="005111CC" w:rsidRPr="00EA26AD" w:rsidRDefault="005111CC" w:rsidP="00EF019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EA26AD">
        <w:rPr>
          <w:rFonts w:ascii="Times New Roman" w:hAnsi="Times New Roman"/>
          <w:sz w:val="28"/>
          <w:szCs w:val="28"/>
          <w:lang w:val="uk-UA"/>
        </w:rPr>
        <w:t xml:space="preserve"> формувати в учнів ключові компетентності:</w:t>
      </w:r>
    </w:p>
    <w:p w:rsidR="005111CC" w:rsidRPr="00EA26AD" w:rsidRDefault="005111CC" w:rsidP="00EF019B">
      <w:pPr>
        <w:pStyle w:val="ListParagraph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A26AD">
        <w:rPr>
          <w:rFonts w:ascii="Times New Roman" w:hAnsi="Times New Roman"/>
          <w:sz w:val="28"/>
          <w:szCs w:val="28"/>
          <w:lang w:val="uk-UA"/>
        </w:rPr>
        <w:t>загальнокультурну компетентність: дотримування норм мовленнєвої культури,чітко і зв’язно висловлювати свої думки;</w:t>
      </w:r>
    </w:p>
    <w:p w:rsidR="005111CC" w:rsidRPr="00EA26AD" w:rsidRDefault="005111CC" w:rsidP="00EF019B">
      <w:pPr>
        <w:pStyle w:val="ListParagraph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A26AD">
        <w:rPr>
          <w:rFonts w:ascii="Times New Roman" w:hAnsi="Times New Roman"/>
          <w:sz w:val="28"/>
          <w:szCs w:val="28"/>
          <w:lang w:val="uk-UA"/>
        </w:rPr>
        <w:t>вміння вчитися: орієнтуватися у часі та берегти його, доводити розпочату справу до кінця;</w:t>
      </w:r>
    </w:p>
    <w:p w:rsidR="005111CC" w:rsidRPr="00EA26AD" w:rsidRDefault="005111CC" w:rsidP="00EF019B">
      <w:pPr>
        <w:pStyle w:val="ListParagraph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A26AD">
        <w:rPr>
          <w:rFonts w:ascii="Times New Roman" w:hAnsi="Times New Roman"/>
          <w:sz w:val="28"/>
          <w:szCs w:val="28"/>
          <w:lang w:val="uk-UA"/>
        </w:rPr>
        <w:t>громадянську компетентність: турботливо ставитися до природи;</w:t>
      </w:r>
    </w:p>
    <w:p w:rsidR="005111CC" w:rsidRPr="00EA26AD" w:rsidRDefault="005111CC" w:rsidP="00EF019B">
      <w:pPr>
        <w:pStyle w:val="ListParagraph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A26AD">
        <w:rPr>
          <w:rFonts w:ascii="Times New Roman" w:hAnsi="Times New Roman"/>
          <w:sz w:val="28"/>
          <w:szCs w:val="28"/>
          <w:lang w:val="uk-UA"/>
        </w:rPr>
        <w:t>здоров’язбережувальну компетентність: дбайливе ставлення до свого здоров’я; усвідомлювати здоров’я як вищу життєву цінність;</w:t>
      </w:r>
    </w:p>
    <w:p w:rsidR="005111CC" w:rsidRPr="00EA26AD" w:rsidRDefault="005111CC" w:rsidP="00EF019B">
      <w:pPr>
        <w:pStyle w:val="ListParagraph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A26AD">
        <w:rPr>
          <w:rFonts w:ascii="Times New Roman" w:hAnsi="Times New Roman"/>
          <w:sz w:val="28"/>
          <w:szCs w:val="28"/>
          <w:lang w:val="uk-UA"/>
        </w:rPr>
        <w:t>соціальні компетентності: активно співпрацювати в групі, в парі, висловлювати власну думку, виявляти ініціативу, бути толерантними, поважати інших ;</w:t>
      </w:r>
    </w:p>
    <w:p w:rsidR="005111CC" w:rsidRPr="00EA26AD" w:rsidRDefault="005111CC" w:rsidP="00EF019B">
      <w:pPr>
        <w:pStyle w:val="ListParagraph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A26AD">
        <w:rPr>
          <w:rFonts w:ascii="Times New Roman" w:hAnsi="Times New Roman"/>
          <w:sz w:val="28"/>
          <w:szCs w:val="28"/>
          <w:lang w:val="uk-UA"/>
        </w:rPr>
        <w:t>інформаційно-комунікативну: знаходити у завданні конкретні відомості.</w:t>
      </w:r>
    </w:p>
    <w:p w:rsidR="005111CC" w:rsidRPr="00EA26AD" w:rsidRDefault="005111CC" w:rsidP="00EF019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EA26AD">
        <w:rPr>
          <w:rFonts w:ascii="Times New Roman" w:hAnsi="Times New Roman"/>
          <w:sz w:val="28"/>
          <w:szCs w:val="28"/>
          <w:lang w:val="uk-UA"/>
        </w:rPr>
        <w:t>Формувати в учнів предметні компетентності:</w:t>
      </w:r>
    </w:p>
    <w:p w:rsidR="005111CC" w:rsidRPr="00EA26AD" w:rsidRDefault="005111CC" w:rsidP="00EF019B">
      <w:pPr>
        <w:pStyle w:val="ListParagraph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навчальну: збагачувати і розширювати знання учнів про життя і творчість Наталі Забіли; навчати розуміти поетичну мову;</w:t>
      </w:r>
    </w:p>
    <w:p w:rsidR="005111CC" w:rsidRPr="00EA26AD" w:rsidRDefault="005111CC" w:rsidP="00EF019B">
      <w:pPr>
        <w:pStyle w:val="ListParagraph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A26AD">
        <w:rPr>
          <w:rFonts w:ascii="Times New Roman" w:hAnsi="Times New Roman"/>
          <w:sz w:val="28"/>
          <w:szCs w:val="28"/>
          <w:lang w:val="uk-UA"/>
        </w:rPr>
        <w:t xml:space="preserve">розвивальну: </w:t>
      </w:r>
      <w:r w:rsidRPr="00ED25D1">
        <w:rPr>
          <w:rFonts w:ascii="Times New Roman" w:hAnsi="Times New Roman"/>
          <w:sz w:val="28"/>
          <w:szCs w:val="28"/>
          <w:lang w:val="uk-UA"/>
        </w:rPr>
        <w:t>розвивати вміння заглиблюватися в поетичні образи;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05BAD">
        <w:rPr>
          <w:rFonts w:ascii="Times New Roman" w:hAnsi="Times New Roman"/>
          <w:sz w:val="28"/>
          <w:szCs w:val="28"/>
          <w:lang w:val="uk-UA"/>
        </w:rPr>
        <w:t xml:space="preserve">зв’язно висловлювати свої думки; збагачувати словниковий </w:t>
      </w:r>
      <w:r>
        <w:rPr>
          <w:rFonts w:ascii="Times New Roman" w:hAnsi="Times New Roman"/>
          <w:sz w:val="28"/>
          <w:szCs w:val="28"/>
          <w:lang w:val="uk-UA"/>
        </w:rPr>
        <w:t xml:space="preserve">вдосконалювати навички свідомого виразного читання віршованих творів, </w:t>
      </w:r>
      <w:r w:rsidRPr="00EA26AD">
        <w:rPr>
          <w:rFonts w:ascii="Times New Roman" w:hAnsi="Times New Roman"/>
          <w:sz w:val="28"/>
          <w:szCs w:val="28"/>
          <w:lang w:val="uk-UA"/>
        </w:rPr>
        <w:t>розвивати вміння порівнювати, робити висновки, пізнавальні здібності, зв'язне мовлення;</w:t>
      </w:r>
    </w:p>
    <w:p w:rsidR="005111CC" w:rsidRPr="00EA26AD" w:rsidRDefault="005111CC" w:rsidP="00EF019B">
      <w:pPr>
        <w:pStyle w:val="ListParagraph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A26AD">
        <w:rPr>
          <w:rFonts w:ascii="Times New Roman" w:hAnsi="Times New Roman"/>
          <w:sz w:val="28"/>
          <w:szCs w:val="28"/>
          <w:lang w:val="uk-UA"/>
        </w:rPr>
        <w:t xml:space="preserve">виховну: виховувати любов і </w:t>
      </w:r>
      <w:r>
        <w:rPr>
          <w:rFonts w:ascii="Times New Roman" w:hAnsi="Times New Roman"/>
          <w:sz w:val="28"/>
          <w:szCs w:val="28"/>
          <w:lang w:val="uk-UA"/>
        </w:rPr>
        <w:t>турботливе ставлення до природи та поетичного слова.</w:t>
      </w:r>
    </w:p>
    <w:p w:rsidR="005111CC" w:rsidRDefault="005111CC" w:rsidP="00705BAD">
      <w:pPr>
        <w:ind w:left="851" w:hanging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111CC" w:rsidRDefault="005111CC" w:rsidP="00705BAD">
      <w:pPr>
        <w:ind w:left="851" w:hanging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111CC" w:rsidRDefault="005111CC" w:rsidP="00705BAD">
      <w:pPr>
        <w:ind w:left="851" w:hanging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111CC" w:rsidRDefault="005111CC" w:rsidP="00705BAD">
      <w:pPr>
        <w:ind w:left="851" w:hanging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111CC" w:rsidRDefault="005111CC" w:rsidP="00705BAD">
      <w:pPr>
        <w:ind w:left="851" w:hanging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111CC" w:rsidRDefault="005111CC" w:rsidP="00705BAD">
      <w:pPr>
        <w:ind w:left="851" w:hanging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111CC" w:rsidRDefault="005111CC" w:rsidP="00705BAD">
      <w:pPr>
        <w:ind w:left="851" w:hanging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Тип уроку. </w:t>
      </w:r>
      <w:r w:rsidRPr="00705BAD">
        <w:rPr>
          <w:rFonts w:ascii="Times New Roman" w:hAnsi="Times New Roman"/>
          <w:sz w:val="28"/>
          <w:szCs w:val="28"/>
          <w:lang w:val="uk-UA"/>
        </w:rPr>
        <w:t xml:space="preserve">Комбінований </w:t>
      </w:r>
    </w:p>
    <w:p w:rsidR="005111CC" w:rsidRDefault="005111CC" w:rsidP="00705BA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05BAD"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 w:rsidRPr="00705BAD">
        <w:rPr>
          <w:rFonts w:ascii="Times New Roman" w:hAnsi="Times New Roman"/>
          <w:sz w:val="28"/>
          <w:szCs w:val="28"/>
          <w:lang w:val="uk-UA"/>
        </w:rPr>
        <w:t>Портрет Н.Л. Забіли,</w:t>
      </w:r>
      <w:r>
        <w:rPr>
          <w:rFonts w:ascii="Times New Roman" w:hAnsi="Times New Roman"/>
          <w:sz w:val="28"/>
          <w:szCs w:val="28"/>
          <w:lang w:val="uk-UA" w:eastAsia="uk-UA"/>
        </w:rPr>
        <w:t>карточки для індивідуальної та групової роботи</w:t>
      </w:r>
      <w:r w:rsidRPr="00705BAD">
        <w:rPr>
          <w:rFonts w:ascii="Times New Roman" w:hAnsi="Times New Roman"/>
          <w:sz w:val="28"/>
          <w:szCs w:val="28"/>
          <w:lang w:val="uk-UA" w:eastAsia="uk-UA"/>
        </w:rPr>
        <w:t>, ілюстрація до твору</w:t>
      </w:r>
      <w:r>
        <w:rPr>
          <w:rFonts w:ascii="Times New Roman" w:hAnsi="Times New Roman"/>
          <w:sz w:val="28"/>
          <w:szCs w:val="28"/>
          <w:lang w:val="uk-UA" w:eastAsia="uk-UA"/>
        </w:rPr>
        <w:t>,</w:t>
      </w:r>
      <w:r w:rsidRPr="00705BAD">
        <w:rPr>
          <w:rFonts w:ascii="Times New Roman" w:hAnsi="Times New Roman"/>
          <w:sz w:val="28"/>
          <w:szCs w:val="28"/>
          <w:lang w:val="uk-UA"/>
        </w:rPr>
        <w:t>мультимедійний проектор</w:t>
      </w:r>
      <w:r>
        <w:rPr>
          <w:rFonts w:ascii="Times New Roman" w:hAnsi="Times New Roman"/>
          <w:sz w:val="28"/>
          <w:szCs w:val="28"/>
          <w:lang w:val="uk-UA"/>
        </w:rPr>
        <w:t>, мікрофон, зірочки з буквами, чарівне небо.</w:t>
      </w:r>
    </w:p>
    <w:p w:rsidR="005111CC" w:rsidRPr="00B66457" w:rsidRDefault="005111CC" w:rsidP="00B6645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5111CC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>І. Організація класу до уроку.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>- Діти, сьогодні до нас завітали гості. А коли в домі гості – це свято. Тож і наш урок українського читання проведемо святково.</w:t>
      </w:r>
    </w:p>
    <w:p w:rsidR="005111CC" w:rsidRPr="00B66457" w:rsidRDefault="005111CC" w:rsidP="00B66457">
      <w:pPr>
        <w:ind w:left="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>- Привітайтеся з гостями: (учні повертаються до гостей)</w:t>
      </w:r>
    </w:p>
    <w:p w:rsidR="005111CC" w:rsidRPr="00B66457" w:rsidRDefault="005111CC" w:rsidP="00B66457">
      <w:pPr>
        <w:ind w:left="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>- Доброго дня травам росистим!</w:t>
      </w:r>
    </w:p>
    <w:p w:rsidR="005111CC" w:rsidRPr="00B66457" w:rsidRDefault="005111CC" w:rsidP="00B66457">
      <w:pPr>
        <w:ind w:left="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>- Доброго дня квітам барвистим!</w:t>
      </w:r>
    </w:p>
    <w:p w:rsidR="005111CC" w:rsidRPr="00B66457" w:rsidRDefault="005111CC" w:rsidP="00B66457">
      <w:pPr>
        <w:ind w:left="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 xml:space="preserve">- Доброго дня сонечку ясному, </w:t>
      </w:r>
    </w:p>
    <w:p w:rsidR="005111CC" w:rsidRDefault="005111CC" w:rsidP="00B66457">
      <w:pPr>
        <w:ind w:left="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>Людям усім і усьому прекрасному!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66457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Сіли, діти, всі рівненько, </w:t>
      </w:r>
    </w:p>
    <w:p w:rsidR="005111CC" w:rsidRDefault="005111CC" w:rsidP="00B66457">
      <w:pPr>
        <w:ind w:left="1134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B66457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Усміхнулися гарненько, </w:t>
      </w:r>
    </w:p>
    <w:p w:rsidR="005111CC" w:rsidRDefault="005111CC" w:rsidP="00B66457">
      <w:pPr>
        <w:ind w:left="1134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B66457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Настрій на урок взяли,</w:t>
      </w:r>
    </w:p>
    <w:p w:rsidR="005111CC" w:rsidRDefault="005111CC" w:rsidP="00B66457">
      <w:pPr>
        <w:ind w:left="1134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B66457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Працювати почали.</w:t>
      </w:r>
    </w:p>
    <w:p w:rsidR="005111CC" w:rsidRPr="00B66457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 xml:space="preserve">Сьогодні на уроці ми будемо працювати за таким девізом: </w:t>
      </w:r>
    </w:p>
    <w:p w:rsidR="005111CC" w:rsidRPr="00B66457" w:rsidRDefault="005111CC" w:rsidP="00B66457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66457">
        <w:rPr>
          <w:rFonts w:ascii="Times New Roman" w:hAnsi="Times New Roman"/>
          <w:i/>
          <w:sz w:val="28"/>
          <w:szCs w:val="28"/>
          <w:lang w:val="uk-UA"/>
        </w:rPr>
        <w:t xml:space="preserve">Міркуємо – швидко, </w:t>
      </w:r>
      <w:r w:rsidRPr="00B66457">
        <w:rPr>
          <w:rFonts w:ascii="Times New Roman" w:hAnsi="Times New Roman"/>
          <w:i/>
          <w:sz w:val="28"/>
          <w:szCs w:val="28"/>
          <w:lang w:val="uk-UA"/>
        </w:rPr>
        <w:tab/>
      </w:r>
      <w:r w:rsidRPr="00B66457">
        <w:rPr>
          <w:rFonts w:ascii="Times New Roman" w:hAnsi="Times New Roman"/>
          <w:i/>
          <w:sz w:val="28"/>
          <w:szCs w:val="28"/>
          <w:lang w:val="uk-UA"/>
        </w:rPr>
        <w:tab/>
      </w:r>
      <w:r w:rsidRPr="00B66457">
        <w:rPr>
          <w:rFonts w:ascii="Times New Roman" w:hAnsi="Times New Roman"/>
          <w:i/>
          <w:sz w:val="28"/>
          <w:szCs w:val="28"/>
          <w:lang w:val="uk-UA"/>
        </w:rPr>
        <w:tab/>
      </w:r>
      <w:r w:rsidRPr="00B66457">
        <w:rPr>
          <w:rFonts w:ascii="Times New Roman" w:hAnsi="Times New Roman"/>
          <w:i/>
          <w:sz w:val="28"/>
          <w:szCs w:val="28"/>
          <w:lang w:val="uk-UA"/>
        </w:rPr>
        <w:tab/>
        <w:t>читаємо – правильно,</w:t>
      </w:r>
      <w:r w:rsidRPr="00B66457">
        <w:rPr>
          <w:rFonts w:ascii="Times New Roman" w:hAnsi="Times New Roman"/>
          <w:i/>
          <w:sz w:val="28"/>
          <w:szCs w:val="28"/>
          <w:lang w:val="uk-UA"/>
        </w:rPr>
        <w:tab/>
      </w:r>
    </w:p>
    <w:p w:rsidR="005111CC" w:rsidRPr="00B66457" w:rsidRDefault="005111CC" w:rsidP="00B66457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66457">
        <w:rPr>
          <w:rFonts w:ascii="Times New Roman" w:hAnsi="Times New Roman"/>
          <w:i/>
          <w:sz w:val="28"/>
          <w:szCs w:val="28"/>
          <w:lang w:val="uk-UA"/>
        </w:rPr>
        <w:t xml:space="preserve">відповідаємо – точно, </w:t>
      </w:r>
      <w:r w:rsidRPr="00B66457">
        <w:rPr>
          <w:rFonts w:ascii="Times New Roman" w:hAnsi="Times New Roman"/>
          <w:i/>
          <w:sz w:val="28"/>
          <w:szCs w:val="28"/>
          <w:lang w:val="uk-UA"/>
        </w:rPr>
        <w:tab/>
      </w:r>
      <w:r w:rsidRPr="00B66457">
        <w:rPr>
          <w:rFonts w:ascii="Times New Roman" w:hAnsi="Times New Roman"/>
          <w:i/>
          <w:sz w:val="28"/>
          <w:szCs w:val="28"/>
          <w:lang w:val="uk-UA"/>
        </w:rPr>
        <w:tab/>
      </w:r>
      <w:r w:rsidRPr="00B66457">
        <w:rPr>
          <w:rFonts w:ascii="Times New Roman" w:hAnsi="Times New Roman"/>
          <w:i/>
          <w:sz w:val="28"/>
          <w:szCs w:val="28"/>
          <w:lang w:val="uk-UA"/>
        </w:rPr>
        <w:tab/>
      </w:r>
      <w:r w:rsidRPr="00B66457">
        <w:rPr>
          <w:rFonts w:ascii="Times New Roman" w:hAnsi="Times New Roman"/>
          <w:i/>
          <w:sz w:val="28"/>
          <w:szCs w:val="28"/>
          <w:lang w:val="uk-UA"/>
        </w:rPr>
        <w:tab/>
        <w:t>навчаємось – гарно.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5111CC" w:rsidRPr="00B66457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>ІІ. Вправи на вдосконалення навичок читання.</w:t>
      </w:r>
    </w:p>
    <w:p w:rsidR="005111CC" w:rsidRPr="00B66457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>1. Мовленнєва розминка.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B66457">
        <w:rPr>
          <w:rFonts w:ascii="Times New Roman" w:hAnsi="Times New Roman"/>
          <w:sz w:val="28"/>
          <w:szCs w:val="28"/>
          <w:lang w:val="uk-UA"/>
        </w:rPr>
        <w:t xml:space="preserve"> Щоб гарно працювати, давайте ми з вами проведемо мовленнєву розминку, потренуємося у швидкому і виразному читанні.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>Читання груп слів на одному диханні.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 xml:space="preserve">- На дошці слова. Прочитайте їх на одному диханні. Кожен ряд один стовпчик. </w:t>
      </w:r>
    </w:p>
    <w:p w:rsidR="005111CC" w:rsidRPr="0039625A" w:rsidRDefault="005111CC" w:rsidP="0039625A">
      <w:pPr>
        <w:spacing w:after="0" w:line="240" w:lineRule="auto"/>
        <w:ind w:left="900" w:hanging="900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             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 xml:space="preserve">Кіт 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луг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зоря</w:t>
      </w:r>
    </w:p>
    <w:p w:rsidR="005111CC" w:rsidRPr="0039625A" w:rsidRDefault="005111CC" w:rsidP="0039625A">
      <w:pPr>
        <w:spacing w:after="0" w:line="240" w:lineRule="auto"/>
        <w:ind w:left="900" w:hanging="900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сам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мак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день</w:t>
      </w:r>
    </w:p>
    <w:p w:rsidR="005111CC" w:rsidRPr="0039625A" w:rsidRDefault="005111CC" w:rsidP="0039625A">
      <w:pPr>
        <w:spacing w:after="0" w:line="240" w:lineRule="auto"/>
        <w:ind w:left="900" w:hanging="900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 xml:space="preserve">так 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оса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ранець</w:t>
      </w:r>
    </w:p>
    <w:p w:rsidR="005111CC" w:rsidRPr="0039625A" w:rsidRDefault="005111CC" w:rsidP="0039625A">
      <w:pPr>
        <w:spacing w:after="0" w:line="240" w:lineRule="auto"/>
        <w:ind w:left="900" w:hanging="900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білка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коса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палець</w:t>
      </w:r>
    </w:p>
    <w:p w:rsidR="005111CC" w:rsidRPr="0039625A" w:rsidRDefault="005111CC" w:rsidP="0039625A">
      <w:pPr>
        <w:spacing w:after="0" w:line="240" w:lineRule="auto"/>
        <w:ind w:left="900" w:hanging="900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 xml:space="preserve">річка 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 xml:space="preserve">міст 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олівець</w:t>
      </w:r>
    </w:p>
    <w:p w:rsidR="005111CC" w:rsidRPr="0039625A" w:rsidRDefault="005111CC" w:rsidP="0039625A">
      <w:pPr>
        <w:spacing w:after="0" w:line="240" w:lineRule="auto"/>
        <w:ind w:left="900" w:hanging="900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 xml:space="preserve">рибка 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>бібліотека</w:t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Pr="0039625A">
        <w:rPr>
          <w:rFonts w:ascii="Times New Roman" w:hAnsi="Times New Roman"/>
          <w:b/>
          <w:sz w:val="28"/>
          <w:szCs w:val="28"/>
          <w:lang w:val="uk-UA" w:eastAsia="uk-UA"/>
        </w:rPr>
        <w:tab/>
        <w:t xml:space="preserve">вчитель </w:t>
      </w:r>
    </w:p>
    <w:p w:rsidR="005111CC" w:rsidRPr="00B66457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5111CC" w:rsidRPr="00B66457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 xml:space="preserve">- Прочитайте слова першої колонки, але у кожному слові змініть голосний звук на [ у ]  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>( Кут, сум, тук, булка, ручка, рубка.)</w:t>
      </w:r>
    </w:p>
    <w:p w:rsidR="005111CC" w:rsidRPr="00B66457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>- Прочитайте слова другої колонки, але додайте на початку або в кінці слова букву, щоб утворилося нове слово.</w:t>
      </w:r>
    </w:p>
    <w:p w:rsidR="005111CC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>( Плуг, смак, коса, косар, місто, бібліотекар.)</w:t>
      </w:r>
    </w:p>
    <w:p w:rsidR="005111CC" w:rsidRPr="0039625A" w:rsidRDefault="005111CC" w:rsidP="0039625A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9625A">
        <w:rPr>
          <w:rFonts w:ascii="Times New Roman" w:hAnsi="Times New Roman"/>
          <w:b/>
          <w:sz w:val="28"/>
          <w:szCs w:val="28"/>
          <w:lang w:val="uk-UA"/>
        </w:rPr>
        <w:t xml:space="preserve">- Прочитайте слова третьої колонки, але змініть слова так, щоб вони закінчувалися на ,, і ’’ . 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9625A">
        <w:rPr>
          <w:rFonts w:ascii="Times New Roman" w:hAnsi="Times New Roman"/>
          <w:sz w:val="28"/>
          <w:szCs w:val="28"/>
          <w:lang w:val="uk-UA"/>
        </w:rPr>
        <w:t>( Зорі, дні, ранці, пальці, олівці, вчителі.)</w:t>
      </w:r>
    </w:p>
    <w:p w:rsidR="005111CC" w:rsidRPr="00B66457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>2. Вправи на формування швидкої реакції на слово.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>- А зараз проведемо гру ,, Слухайте і називайте багато слів ’’</w:t>
      </w:r>
      <w:r w:rsidRPr="00B66457">
        <w:rPr>
          <w:rFonts w:ascii="Times New Roman" w:hAnsi="Times New Roman"/>
          <w:sz w:val="28"/>
          <w:szCs w:val="28"/>
          <w:lang w:val="uk-UA"/>
        </w:rPr>
        <w:t xml:space="preserve"> .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sz w:val="28"/>
          <w:szCs w:val="28"/>
          <w:lang w:val="uk-UA"/>
        </w:rPr>
        <w:t>Я називаю дієслово, а ви повинні дібрати якомога більше слів, яким підходить названа дія.</w:t>
      </w:r>
    </w:p>
    <w:p w:rsidR="005111CC" w:rsidRPr="00B66457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 xml:space="preserve">Летить – </w:t>
      </w:r>
      <w:r w:rsidRPr="00B66457">
        <w:rPr>
          <w:rFonts w:ascii="Times New Roman" w:hAnsi="Times New Roman"/>
          <w:sz w:val="28"/>
          <w:szCs w:val="28"/>
          <w:lang w:val="uk-UA"/>
        </w:rPr>
        <w:t>(літак, птах, метелик, хмаринка, джміль, думка )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 xml:space="preserve">Росте – </w:t>
      </w:r>
      <w:r w:rsidRPr="00B66457">
        <w:rPr>
          <w:rFonts w:ascii="Times New Roman" w:hAnsi="Times New Roman"/>
          <w:sz w:val="28"/>
          <w:szCs w:val="28"/>
          <w:lang w:val="uk-UA"/>
        </w:rPr>
        <w:t>( квітка, бурулька, дитина, кошенятко, бажання, калина, травичка)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 xml:space="preserve">Берегти – </w:t>
      </w:r>
      <w:r w:rsidRPr="00B66457">
        <w:rPr>
          <w:rFonts w:ascii="Times New Roman" w:hAnsi="Times New Roman"/>
          <w:sz w:val="28"/>
          <w:szCs w:val="28"/>
          <w:lang w:val="uk-UA"/>
        </w:rPr>
        <w:t>( природу, книжку, таємницю, пташок, хліб, друзів, батьків)</w:t>
      </w:r>
    </w:p>
    <w:p w:rsidR="005111CC" w:rsidRPr="00B66457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 xml:space="preserve">Любити – </w:t>
      </w:r>
      <w:r w:rsidRPr="00B66457">
        <w:rPr>
          <w:rFonts w:ascii="Times New Roman" w:hAnsi="Times New Roman"/>
          <w:sz w:val="28"/>
          <w:szCs w:val="28"/>
          <w:lang w:val="uk-UA"/>
        </w:rPr>
        <w:t xml:space="preserve">( життя, </w:t>
      </w:r>
      <w:r>
        <w:rPr>
          <w:rFonts w:ascii="Times New Roman" w:hAnsi="Times New Roman"/>
          <w:sz w:val="28"/>
          <w:szCs w:val="28"/>
          <w:lang w:val="uk-UA"/>
        </w:rPr>
        <w:t xml:space="preserve">Батьківщину, </w:t>
      </w:r>
      <w:r w:rsidRPr="00B66457">
        <w:rPr>
          <w:rFonts w:ascii="Times New Roman" w:hAnsi="Times New Roman"/>
          <w:sz w:val="28"/>
          <w:szCs w:val="28"/>
          <w:lang w:val="uk-UA"/>
        </w:rPr>
        <w:t>маму, бабусю, людей, Бога, сестричку, землю, братика, школу)</w:t>
      </w:r>
    </w:p>
    <w:p w:rsidR="005111CC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6457">
        <w:rPr>
          <w:rFonts w:ascii="Times New Roman" w:hAnsi="Times New Roman"/>
          <w:b/>
          <w:sz w:val="28"/>
          <w:szCs w:val="28"/>
          <w:lang w:val="uk-UA"/>
        </w:rPr>
        <w:t>3. Розчитування</w:t>
      </w:r>
    </w:p>
    <w:p w:rsidR="005111CC" w:rsidRDefault="005111CC" w:rsidP="00B6645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Гра «Блискавка». Вправа на миттєве сприймання слів.</w:t>
      </w:r>
      <w:r w:rsidRPr="0039625A">
        <w:rPr>
          <w:rFonts w:ascii="Times New Roman" w:hAnsi="Times New Roman"/>
          <w:sz w:val="28"/>
          <w:szCs w:val="28"/>
          <w:lang w:val="uk-UA"/>
        </w:rPr>
        <w:t>(швидке читання слів по черзі)</w:t>
      </w:r>
    </w:p>
    <w:p w:rsidR="005111CC" w:rsidRPr="0039625A" w:rsidRDefault="005111CC" w:rsidP="00B664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9625A">
        <w:rPr>
          <w:rFonts w:ascii="Times New Roman" w:hAnsi="Times New Roman"/>
          <w:sz w:val="28"/>
          <w:szCs w:val="28"/>
          <w:lang w:val="uk-UA"/>
        </w:rPr>
        <w:t>Слова на слайді</w:t>
      </w:r>
    </w:p>
    <w:p w:rsidR="005111CC" w:rsidRPr="009D710C" w:rsidRDefault="005111CC" w:rsidP="009D710C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D710C">
        <w:rPr>
          <w:rFonts w:ascii="Times New Roman" w:hAnsi="Times New Roman"/>
          <w:b/>
          <w:sz w:val="28"/>
          <w:szCs w:val="28"/>
          <w:lang w:val="uk-UA"/>
        </w:rPr>
        <w:t>ІІІ. Перевірка домашнього завдання</w:t>
      </w:r>
    </w:p>
    <w:p w:rsidR="005111CC" w:rsidRPr="009D710C" w:rsidRDefault="005111CC" w:rsidP="009D710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9D710C">
        <w:rPr>
          <w:rFonts w:ascii="Times New Roman" w:hAnsi="Times New Roman"/>
          <w:sz w:val="28"/>
          <w:szCs w:val="28"/>
          <w:lang w:val="uk-UA"/>
        </w:rPr>
        <w:t>Який розділ ми з вами почали читати? (Світ поезії)</w:t>
      </w:r>
    </w:p>
    <w:p w:rsidR="005111CC" w:rsidRPr="009D710C" w:rsidRDefault="005111CC" w:rsidP="009D710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9D710C">
        <w:rPr>
          <w:rFonts w:ascii="Times New Roman" w:hAnsi="Times New Roman"/>
          <w:sz w:val="28"/>
          <w:szCs w:val="28"/>
          <w:lang w:val="uk-UA"/>
        </w:rPr>
        <w:t xml:space="preserve">Який вірш ми читали на минулому уроці? Хто його автор? </w:t>
      </w:r>
    </w:p>
    <w:p w:rsidR="005111CC" w:rsidRPr="009D710C" w:rsidRDefault="005111CC" w:rsidP="009D710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9D710C">
        <w:rPr>
          <w:rFonts w:ascii="Times New Roman" w:hAnsi="Times New Roman"/>
          <w:sz w:val="28"/>
          <w:szCs w:val="28"/>
          <w:lang w:val="uk-UA"/>
        </w:rPr>
        <w:t>Гра «Переплутались рядки, ти їх швидше віднови»</w:t>
      </w:r>
    </w:p>
    <w:p w:rsidR="005111CC" w:rsidRPr="00164813" w:rsidRDefault="005111CC" w:rsidP="00164813">
      <w:pPr>
        <w:spacing w:after="0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64813">
        <w:rPr>
          <w:rFonts w:ascii="Times New Roman" w:hAnsi="Times New Roman"/>
          <w:i/>
          <w:sz w:val="28"/>
          <w:szCs w:val="28"/>
          <w:lang w:val="uk-UA"/>
        </w:rPr>
        <w:t>Вечір засвітив</w:t>
      </w:r>
    </w:p>
    <w:p w:rsidR="005111CC" w:rsidRPr="00164813" w:rsidRDefault="005111CC" w:rsidP="00164813">
      <w:pPr>
        <w:spacing w:after="0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64813">
        <w:rPr>
          <w:rFonts w:ascii="Times New Roman" w:hAnsi="Times New Roman"/>
          <w:i/>
          <w:sz w:val="28"/>
          <w:szCs w:val="28"/>
          <w:lang w:val="uk-UA"/>
        </w:rPr>
        <w:t>і свічки в блакиті</w:t>
      </w:r>
    </w:p>
    <w:p w:rsidR="005111CC" w:rsidRPr="00164813" w:rsidRDefault="005111CC" w:rsidP="00164813">
      <w:pPr>
        <w:spacing w:after="0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64813">
        <w:rPr>
          <w:rFonts w:ascii="Times New Roman" w:hAnsi="Times New Roman"/>
          <w:i/>
          <w:sz w:val="28"/>
          <w:szCs w:val="28"/>
          <w:lang w:val="uk-UA"/>
        </w:rPr>
        <w:t>Спокоєм повиті</w:t>
      </w:r>
    </w:p>
    <w:p w:rsidR="005111CC" w:rsidRPr="00164813" w:rsidRDefault="005111CC" w:rsidP="00164813">
      <w:pPr>
        <w:spacing w:after="0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64813">
        <w:rPr>
          <w:rFonts w:ascii="Times New Roman" w:hAnsi="Times New Roman"/>
          <w:i/>
          <w:sz w:val="28"/>
          <w:szCs w:val="28"/>
          <w:lang w:val="uk-UA"/>
        </w:rPr>
        <w:t>сплять простори нив,</w:t>
      </w:r>
    </w:p>
    <w:p w:rsidR="005111CC" w:rsidRPr="00164813" w:rsidRDefault="005111CC" w:rsidP="00164813">
      <w:pPr>
        <w:spacing w:after="0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64813">
        <w:rPr>
          <w:rFonts w:ascii="Times New Roman" w:hAnsi="Times New Roman"/>
          <w:i/>
          <w:sz w:val="28"/>
          <w:szCs w:val="28"/>
          <w:lang w:val="uk-UA"/>
        </w:rPr>
        <w:t>Щось шепоче вітер,</w:t>
      </w:r>
    </w:p>
    <w:p w:rsidR="005111CC" w:rsidRPr="00164813" w:rsidRDefault="005111CC" w:rsidP="00164813">
      <w:pPr>
        <w:spacing w:after="0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64813">
        <w:rPr>
          <w:rFonts w:ascii="Times New Roman" w:hAnsi="Times New Roman"/>
          <w:i/>
          <w:sz w:val="28"/>
          <w:szCs w:val="28"/>
          <w:lang w:val="uk-UA"/>
        </w:rPr>
        <w:t>і в вікно розкрите</w:t>
      </w:r>
    </w:p>
    <w:p w:rsidR="005111CC" w:rsidRPr="00164813" w:rsidRDefault="005111CC" w:rsidP="00164813">
      <w:pPr>
        <w:spacing w:after="0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64813">
        <w:rPr>
          <w:rFonts w:ascii="Times New Roman" w:hAnsi="Times New Roman"/>
          <w:i/>
          <w:sz w:val="28"/>
          <w:szCs w:val="28"/>
          <w:lang w:val="uk-UA"/>
        </w:rPr>
        <w:t>спить в ставку вода,</w:t>
      </w:r>
    </w:p>
    <w:p w:rsidR="005111CC" w:rsidRDefault="005111CC" w:rsidP="00164813">
      <w:pPr>
        <w:spacing w:after="0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64813">
        <w:rPr>
          <w:rFonts w:ascii="Times New Roman" w:hAnsi="Times New Roman"/>
          <w:i/>
          <w:sz w:val="28"/>
          <w:szCs w:val="28"/>
          <w:lang w:val="uk-UA"/>
        </w:rPr>
        <w:t>місяць загляда.</w:t>
      </w:r>
    </w:p>
    <w:p w:rsidR="005111CC" w:rsidRDefault="005111CC" w:rsidP="00970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-Діти, про що говориться в цьому вірші?</w:t>
      </w:r>
    </w:p>
    <w:p w:rsidR="005111CC" w:rsidRPr="00970AC9" w:rsidRDefault="005111CC" w:rsidP="00970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-Що можна побачити ввечері на небі?</w:t>
      </w:r>
    </w:p>
    <w:p w:rsidR="005111CC" w:rsidRDefault="005111CC" w:rsidP="00164813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111CC" w:rsidRDefault="005111CC" w:rsidP="00164813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64813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164813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6481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970AC9">
        <w:rPr>
          <w:rFonts w:ascii="Times New Roman" w:hAnsi="Times New Roman"/>
          <w:b/>
          <w:sz w:val="28"/>
          <w:szCs w:val="28"/>
          <w:lang w:val="uk-UA"/>
        </w:rPr>
        <w:t>Мотивація навчальної діяльності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5111CC" w:rsidRDefault="005111CC" w:rsidP="00164813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64813">
        <w:rPr>
          <w:rFonts w:ascii="Times New Roman" w:hAnsi="Times New Roman"/>
          <w:b/>
          <w:sz w:val="28"/>
          <w:szCs w:val="28"/>
          <w:lang w:val="uk-UA"/>
        </w:rPr>
        <w:t>Повідомлення теми і мети уроку</w:t>
      </w:r>
    </w:p>
    <w:p w:rsidR="005111CC" w:rsidRPr="00147FA2" w:rsidRDefault="005111CC" w:rsidP="00347B7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147FA2">
        <w:rPr>
          <w:rFonts w:ascii="Times New Roman" w:hAnsi="Times New Roman"/>
          <w:sz w:val="28"/>
          <w:szCs w:val="28"/>
          <w:lang w:val="uk-UA"/>
        </w:rPr>
        <w:t>До якої природи належать зірки на небі? (До неживої)</w:t>
      </w:r>
    </w:p>
    <w:p w:rsidR="005111CC" w:rsidRPr="00147FA2" w:rsidRDefault="005111CC" w:rsidP="00347B7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147FA2">
        <w:rPr>
          <w:rFonts w:ascii="Times New Roman" w:hAnsi="Times New Roman"/>
          <w:sz w:val="28"/>
          <w:szCs w:val="28"/>
          <w:lang w:val="uk-UA"/>
        </w:rPr>
        <w:t xml:space="preserve">З якому значенні вжито слово </w:t>
      </w:r>
      <w:r w:rsidRPr="00147FA2">
        <w:rPr>
          <w:rFonts w:ascii="Times New Roman" w:hAnsi="Times New Roman"/>
          <w:i/>
          <w:sz w:val="28"/>
          <w:szCs w:val="28"/>
          <w:lang w:val="uk-UA"/>
        </w:rPr>
        <w:t>зірочки</w:t>
      </w:r>
      <w:r w:rsidRPr="00147FA2">
        <w:rPr>
          <w:rFonts w:ascii="Times New Roman" w:hAnsi="Times New Roman"/>
          <w:sz w:val="28"/>
          <w:szCs w:val="28"/>
          <w:lang w:val="uk-UA"/>
        </w:rPr>
        <w:t xml:space="preserve"> у реченні «На нічному небі мерехтіли зірочки» (У прямому)</w:t>
      </w:r>
    </w:p>
    <w:p w:rsidR="005111CC" w:rsidRPr="00147FA2" w:rsidRDefault="005111CC" w:rsidP="00347B7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147FA2">
        <w:rPr>
          <w:rFonts w:ascii="Times New Roman" w:hAnsi="Times New Roman"/>
          <w:sz w:val="28"/>
          <w:szCs w:val="28"/>
          <w:lang w:val="uk-UA"/>
        </w:rPr>
        <w:t>А кого називають зірками світу в переносному значенні? (Людей, які досягли творчих успіхів. Прославили свою країну.)</w:t>
      </w:r>
    </w:p>
    <w:p w:rsidR="005111CC" w:rsidRPr="00147FA2" w:rsidRDefault="005111CC" w:rsidP="00347B7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147FA2">
        <w:rPr>
          <w:rFonts w:ascii="Times New Roman" w:hAnsi="Times New Roman"/>
          <w:sz w:val="28"/>
          <w:szCs w:val="28"/>
          <w:lang w:val="uk-UA"/>
        </w:rPr>
        <w:t>Чи знаєте ви таких людей? Назвіть їх імена.</w:t>
      </w:r>
    </w:p>
    <w:p w:rsidR="005111CC" w:rsidRPr="00970AC9" w:rsidRDefault="005111CC" w:rsidP="00164813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970AC9">
        <w:rPr>
          <w:rFonts w:ascii="Times New Roman" w:hAnsi="Times New Roman"/>
          <w:sz w:val="28"/>
          <w:szCs w:val="28"/>
          <w:lang w:val="uk-UA"/>
        </w:rPr>
        <w:t>Давайте поглянемо з вами на незвичайне небо</w:t>
      </w:r>
      <w:r>
        <w:rPr>
          <w:rFonts w:ascii="Times New Roman" w:hAnsi="Times New Roman"/>
          <w:sz w:val="28"/>
          <w:szCs w:val="28"/>
          <w:lang w:val="uk-UA"/>
        </w:rPr>
        <w:t>. На ньому чарівні зірочки, на яких написані букви. Вам потрібно із букв скласти прізвище та ім’я поетеси, з творчістю якої ми будемо сьогодні знайомитись</w:t>
      </w:r>
      <w:r w:rsidRPr="00970AC9">
        <w:rPr>
          <w:rFonts w:ascii="Times New Roman" w:hAnsi="Times New Roman"/>
          <w:i/>
          <w:sz w:val="28"/>
          <w:szCs w:val="28"/>
          <w:lang w:val="uk-UA"/>
        </w:rPr>
        <w:t>. (Діти викладають на дошці Наталя Забіла)</w:t>
      </w:r>
    </w:p>
    <w:p w:rsidR="005111CC" w:rsidRPr="00164813" w:rsidRDefault="005111CC" w:rsidP="00164813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Сьогодні ми поринемо з вами у чарівний світ поезії Наталі Заб</w:t>
      </w:r>
      <w:r w:rsidRPr="00164813">
        <w:rPr>
          <w:rFonts w:ascii="Times New Roman" w:hAnsi="Times New Roman"/>
          <w:sz w:val="28"/>
          <w:szCs w:val="28"/>
          <w:lang w:val="uk-UA"/>
        </w:rPr>
        <w:t>іли.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64813">
        <w:rPr>
          <w:rFonts w:ascii="Times New Roman" w:hAnsi="Times New Roman"/>
          <w:sz w:val="28"/>
          <w:szCs w:val="28"/>
          <w:lang w:val="uk-UA"/>
        </w:rPr>
        <w:t>Ще більше довідаємось про цікаві факти з її життя та познайомимося з новими творами поетеси.</w:t>
      </w:r>
    </w:p>
    <w:p w:rsidR="005111CC" w:rsidRDefault="005111CC" w:rsidP="00970AC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70AC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970AC9">
        <w:rPr>
          <w:rFonts w:ascii="Times New Roman" w:hAnsi="Times New Roman"/>
          <w:b/>
          <w:sz w:val="28"/>
          <w:szCs w:val="28"/>
          <w:lang w:val="uk-UA"/>
        </w:rPr>
        <w:t>. Сприймання й усвідомлення нового матеріалу.</w:t>
      </w:r>
    </w:p>
    <w:p w:rsidR="005111CC" w:rsidRPr="00970AC9" w:rsidRDefault="005111CC" w:rsidP="00970AC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Допоможуть нам наші бібліографи</w:t>
      </w:r>
    </w:p>
    <w:p w:rsidR="005111CC" w:rsidRPr="00F645EF" w:rsidRDefault="005111CC" w:rsidP="00F645E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645EF">
        <w:rPr>
          <w:rFonts w:ascii="Times New Roman" w:hAnsi="Times New Roman"/>
          <w:b/>
          <w:sz w:val="28"/>
          <w:szCs w:val="28"/>
          <w:lang w:val="uk-UA"/>
        </w:rPr>
        <w:t xml:space="preserve">1. Біографія Наталі Забіли </w:t>
      </w:r>
      <w:r w:rsidRPr="00997FE6">
        <w:rPr>
          <w:rFonts w:ascii="Times New Roman" w:hAnsi="Times New Roman"/>
          <w:sz w:val="28"/>
          <w:szCs w:val="28"/>
          <w:lang w:val="uk-UA"/>
        </w:rPr>
        <w:t>(презентація)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1-й учень.</w:t>
      </w:r>
      <w:r w:rsidRPr="00F645EF">
        <w:rPr>
          <w:rFonts w:ascii="Times New Roman" w:hAnsi="Times New Roman"/>
          <w:sz w:val="28"/>
          <w:szCs w:val="28"/>
          <w:lang w:val="uk-UA"/>
        </w:rPr>
        <w:t xml:space="preserve"> Наталя Львівна Забіла народилася 5 березня 1903 року в місті Петербурзі. В її сім’ї було 7 дітей. В родині любили мистецтво – живопис, музику, літературу. Мати часто читала дітям вірші, загадки, казки.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645EF">
        <w:rPr>
          <w:rFonts w:ascii="Times New Roman" w:hAnsi="Times New Roman"/>
          <w:sz w:val="28"/>
          <w:szCs w:val="28"/>
          <w:lang w:val="uk-UA"/>
        </w:rPr>
        <w:tab/>
        <w:t xml:space="preserve">Маленька Наталя знала напам'ять багато віршиків, а ще любила малювати. У чотири роки вона склала свій перший віршик: 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645EF">
        <w:rPr>
          <w:rFonts w:ascii="Times New Roman" w:hAnsi="Times New Roman"/>
          <w:sz w:val="28"/>
          <w:szCs w:val="28"/>
          <w:lang w:val="uk-UA"/>
        </w:rPr>
        <w:t>Арифметика любить свою Метику,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645EF">
        <w:rPr>
          <w:rFonts w:ascii="Times New Roman" w:hAnsi="Times New Roman"/>
          <w:sz w:val="28"/>
          <w:szCs w:val="28"/>
          <w:lang w:val="uk-UA"/>
        </w:rPr>
        <w:t>Часто гуляє та її стрічає.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2-й учень. </w:t>
      </w:r>
      <w:r w:rsidRPr="00F645EF">
        <w:rPr>
          <w:rFonts w:ascii="Times New Roman" w:hAnsi="Times New Roman"/>
          <w:sz w:val="28"/>
          <w:szCs w:val="28"/>
          <w:lang w:val="uk-UA"/>
        </w:rPr>
        <w:t>У 1917 році майбутня письменниця разом з сім’єю переїхала на Україну і поселилася в невеличкому селищі Люботин недалеко від Харкова.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645EF">
        <w:rPr>
          <w:rFonts w:ascii="Times New Roman" w:hAnsi="Times New Roman"/>
          <w:sz w:val="28"/>
          <w:szCs w:val="28"/>
          <w:lang w:val="uk-UA"/>
        </w:rPr>
        <w:tab/>
        <w:t>Сімнадцятирічною дівчиною вона почала вчителювати й одночасно вчилася у Харківському інституті народної освіти.</w:t>
      </w:r>
    </w:p>
    <w:p w:rsidR="005111CC" w:rsidRPr="00F645EF" w:rsidRDefault="005111CC" w:rsidP="00F645EF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3-й учень.</w:t>
      </w:r>
      <w:r w:rsidRPr="00F645EF">
        <w:rPr>
          <w:rFonts w:ascii="Times New Roman" w:hAnsi="Times New Roman"/>
          <w:sz w:val="28"/>
          <w:szCs w:val="28"/>
          <w:lang w:val="uk-UA"/>
        </w:rPr>
        <w:t xml:space="preserve"> Письменниця писала твори для дорослих і дітей. Однією з найкращих вважається її перша віршована книжечка для дітей ,, Ясоччина книжка ’’. Цю книжечку Наталя Забіла присвятила своїй донечці Ясі. (Показує книжку)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4-й учень. </w:t>
      </w:r>
      <w:r w:rsidRPr="00F645EF">
        <w:rPr>
          <w:rFonts w:ascii="Times New Roman" w:hAnsi="Times New Roman"/>
          <w:sz w:val="28"/>
          <w:szCs w:val="28"/>
          <w:lang w:val="uk-UA"/>
        </w:rPr>
        <w:t xml:space="preserve"> Наталя Забіла – не лише відома поетеса, але й талановита казкарка, чудовий перекладач. За своє життя вона видала близько двохсот книжок для дітей. Дуже цікаві її збірки: ,, Під ясним сонцем ’’, ,, Веселим    малюкам ’’, ,, Стояла собі хатка ’’, ,, Рідний Київ ’’ та інші.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5-й учень</w:t>
      </w:r>
      <w:r w:rsidRPr="00F645EF">
        <w:rPr>
          <w:rFonts w:ascii="Times New Roman" w:hAnsi="Times New Roman"/>
          <w:sz w:val="28"/>
          <w:szCs w:val="28"/>
          <w:lang w:val="uk-UA"/>
        </w:rPr>
        <w:t xml:space="preserve"> Письменниця переклала для діток твори з інших мов – російської, французької, польської, єврейської. 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645EF">
        <w:rPr>
          <w:rFonts w:ascii="Times New Roman" w:hAnsi="Times New Roman"/>
          <w:sz w:val="28"/>
          <w:szCs w:val="28"/>
          <w:lang w:val="uk-UA"/>
        </w:rPr>
        <w:tab/>
        <w:t>Крім того, Наталя Забіла була автором підручників ,, Читанка ’’ для другого і третього класу.</w:t>
      </w:r>
    </w:p>
    <w:p w:rsidR="005111CC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645EF">
        <w:rPr>
          <w:rFonts w:ascii="Times New Roman" w:hAnsi="Times New Roman"/>
          <w:sz w:val="28"/>
          <w:szCs w:val="28"/>
          <w:lang w:val="uk-UA"/>
        </w:rPr>
        <w:t xml:space="preserve"> Довгий час письменниця була редактором дитячого журналу   </w:t>
      </w:r>
    </w:p>
    <w:p w:rsidR="005111CC" w:rsidRPr="00F645EF" w:rsidRDefault="005111CC" w:rsidP="00F645E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645EF">
        <w:rPr>
          <w:rFonts w:ascii="Times New Roman" w:hAnsi="Times New Roman"/>
          <w:sz w:val="28"/>
          <w:szCs w:val="28"/>
          <w:lang w:val="uk-UA"/>
        </w:rPr>
        <w:t xml:space="preserve">  ,, Барвінок ’’.</w:t>
      </w:r>
    </w:p>
    <w:p w:rsidR="005111CC" w:rsidRDefault="005111CC" w:rsidP="00B033FC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645EF">
        <w:rPr>
          <w:rFonts w:ascii="Times New Roman" w:hAnsi="Times New Roman"/>
          <w:sz w:val="28"/>
          <w:szCs w:val="28"/>
          <w:lang w:val="uk-UA"/>
        </w:rPr>
        <w:tab/>
      </w:r>
      <w:r w:rsidRPr="00997FE6">
        <w:rPr>
          <w:rFonts w:ascii="Times New Roman" w:hAnsi="Times New Roman"/>
          <w:b/>
          <w:sz w:val="28"/>
          <w:szCs w:val="28"/>
          <w:lang w:val="uk-UA"/>
        </w:rPr>
        <w:t>Діти, відгадайте загадку</w:t>
      </w:r>
    </w:p>
    <w:p w:rsidR="005111CC" w:rsidRDefault="005111CC" w:rsidP="00997FE6">
      <w:pPr>
        <w:pStyle w:val="ListParagraph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Нічне небо прикрашають,</w:t>
      </w:r>
    </w:p>
    <w:p w:rsidR="005111CC" w:rsidRDefault="005111CC" w:rsidP="00997FE6">
      <w:pPr>
        <w:pStyle w:val="ListParagraph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Мерехтять вони, палають.</w:t>
      </w:r>
    </w:p>
    <w:p w:rsidR="005111CC" w:rsidRDefault="005111CC" w:rsidP="00997FE6">
      <w:pPr>
        <w:pStyle w:val="ListParagraph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Безліч складено казок</w:t>
      </w:r>
    </w:p>
    <w:p w:rsidR="005111CC" w:rsidRDefault="005111CC" w:rsidP="00997FE6">
      <w:pPr>
        <w:pStyle w:val="ListParagraph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 красунь нічних -…… (Зірок)</w:t>
      </w:r>
    </w:p>
    <w:p w:rsidR="005111CC" w:rsidRDefault="005111CC" w:rsidP="00997FE6">
      <w:pPr>
        <w:pStyle w:val="ListParagraph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111CC" w:rsidRPr="00EA1A1C" w:rsidRDefault="005111CC" w:rsidP="00EA1A1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A1A1C">
        <w:rPr>
          <w:rFonts w:ascii="Times New Roman" w:hAnsi="Times New Roman"/>
          <w:sz w:val="28"/>
          <w:szCs w:val="28"/>
          <w:lang w:val="uk-UA"/>
        </w:rPr>
        <w:t>Чи спостерігали ви за нічним небом? Чи бачили зірки?</w:t>
      </w:r>
      <w:r w:rsidRPr="00EA1A1C"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r w:rsidRPr="00EA1A1C">
        <w:rPr>
          <w:rFonts w:ascii="Times New Roman" w:hAnsi="Times New Roman"/>
          <w:i/>
          <w:sz w:val="28"/>
          <w:szCs w:val="28"/>
          <w:lang w:val="uk-UA"/>
        </w:rPr>
        <w:t>Погляньте на слайд)</w:t>
      </w:r>
    </w:p>
    <w:p w:rsidR="005111CC" w:rsidRDefault="005111CC" w:rsidP="00997FE6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997FE6">
        <w:rPr>
          <w:rFonts w:ascii="Times New Roman" w:hAnsi="Times New Roman"/>
          <w:sz w:val="28"/>
          <w:szCs w:val="28"/>
          <w:lang w:val="uk-UA"/>
        </w:rPr>
        <w:t>Сьогодні ми прочитаємо вірш Наталі Забіли, який вона присвятила зіркам</w:t>
      </w:r>
    </w:p>
    <w:p w:rsidR="005111CC" w:rsidRDefault="005111CC" w:rsidP="00997FE6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 Опрацювання вірша Наталя Забіла «Зірочки»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1) Виразне читання вірша вчителем.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Які картини ви уявляли, слухаючи вірш?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— До якого жанру належить вірш? </w:t>
      </w:r>
      <w:r w:rsidRPr="00AB010C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>(Пейзажна лірика.Замилування красою зірок.)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2) Словникова робота</w:t>
      </w:r>
    </w:p>
    <w:p w:rsidR="005111CC" w:rsidRPr="00AB010C" w:rsidRDefault="005111CC" w:rsidP="00AB010C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i/>
          <w:iCs/>
          <w:color w:val="000000"/>
          <w:sz w:val="28"/>
          <w:szCs w:val="28"/>
          <w:lang w:val="uk-UA" w:eastAsia="ru-RU"/>
        </w:rPr>
        <w:t>Робота в парі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Прочитайте стовпчики слів. Об’єднайте їх у синонімічні пари.</w:t>
      </w:r>
    </w:p>
    <w:tbl>
      <w:tblPr>
        <w:tblW w:w="0" w:type="auto"/>
        <w:tblInd w:w="108" w:type="dxa"/>
        <w:tblLayout w:type="fixed"/>
        <w:tblLook w:val="0000"/>
      </w:tblPr>
      <w:tblGrid>
        <w:gridCol w:w="2835"/>
        <w:gridCol w:w="2835"/>
      </w:tblGrid>
      <w:tr w:rsidR="005111CC" w:rsidRPr="00EF044D" w:rsidTr="006E3F9C">
        <w:trPr>
          <w:trHeight w:val="109"/>
        </w:trPr>
        <w:tc>
          <w:tcPr>
            <w:tcW w:w="2835" w:type="dxa"/>
          </w:tcPr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Присмерки</w:t>
            </w:r>
          </w:p>
        </w:tc>
        <w:tc>
          <w:tcPr>
            <w:tcW w:w="2835" w:type="dxa"/>
          </w:tcPr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розказувати</w:t>
            </w:r>
          </w:p>
        </w:tc>
      </w:tr>
      <w:tr w:rsidR="005111CC" w:rsidRPr="00EF044D" w:rsidTr="006E3F9C">
        <w:trPr>
          <w:trHeight w:val="109"/>
        </w:trPr>
        <w:tc>
          <w:tcPr>
            <w:tcW w:w="2835" w:type="dxa"/>
          </w:tcPr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скотиться</w:t>
            </w:r>
          </w:p>
        </w:tc>
        <w:tc>
          <w:tcPr>
            <w:tcW w:w="2835" w:type="dxa"/>
          </w:tcPr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сутінки</w:t>
            </w:r>
          </w:p>
        </w:tc>
      </w:tr>
      <w:tr w:rsidR="005111CC" w:rsidRPr="00EF044D" w:rsidTr="006E3F9C">
        <w:trPr>
          <w:trHeight w:val="109"/>
        </w:trPr>
        <w:tc>
          <w:tcPr>
            <w:tcW w:w="2835" w:type="dxa"/>
          </w:tcPr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пестимо</w:t>
            </w:r>
          </w:p>
        </w:tc>
        <w:tc>
          <w:tcPr>
            <w:tcW w:w="2835" w:type="dxa"/>
          </w:tcPr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зайде</w:t>
            </w:r>
          </w:p>
        </w:tc>
      </w:tr>
      <w:tr w:rsidR="005111CC" w:rsidRPr="00EF044D" w:rsidTr="006E3F9C">
        <w:trPr>
          <w:trHeight w:val="109"/>
        </w:trPr>
        <w:tc>
          <w:tcPr>
            <w:tcW w:w="2835" w:type="dxa"/>
          </w:tcPr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бадьорі</w:t>
            </w:r>
          </w:p>
        </w:tc>
        <w:tc>
          <w:tcPr>
            <w:tcW w:w="2835" w:type="dxa"/>
          </w:tcPr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голубимо</w:t>
            </w:r>
          </w:p>
        </w:tc>
      </w:tr>
      <w:tr w:rsidR="005111CC" w:rsidRPr="00EF044D" w:rsidTr="006E3F9C">
        <w:trPr>
          <w:trHeight w:val="109"/>
        </w:trPr>
        <w:tc>
          <w:tcPr>
            <w:tcW w:w="2835" w:type="dxa"/>
          </w:tcPr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повідати</w:t>
            </w:r>
          </w:p>
        </w:tc>
        <w:tc>
          <w:tcPr>
            <w:tcW w:w="2835" w:type="dxa"/>
          </w:tcPr>
          <w:p w:rsidR="005111C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ж</w:t>
            </w:r>
            <w:r w:rsidRPr="00AB010C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ваві</w:t>
            </w:r>
          </w:p>
          <w:p w:rsidR="005111CC" w:rsidRPr="00AB010C" w:rsidRDefault="005111CC" w:rsidP="00AB010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3) Гра «Рибки»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i/>
          <w:iCs/>
          <w:color w:val="000000"/>
          <w:sz w:val="28"/>
          <w:szCs w:val="28"/>
          <w:lang w:val="uk-UA" w:eastAsia="ru-RU"/>
        </w:rPr>
        <w:t>Самостійне мовчазне читання учнями. Підготовка до виразного читання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Який основний тон виберете для читання вірша?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—Зверніть увагу на межі речень. Скільки їх у вірші. Коли слід робити паузи, чому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/>
          <w:i/>
          <w:iCs/>
          <w:color w:val="000000"/>
          <w:sz w:val="28"/>
          <w:szCs w:val="28"/>
          <w:lang w:val="uk-UA" w:eastAsia="ru-RU"/>
        </w:rPr>
      </w:pP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b/>
          <w:i/>
          <w:iCs/>
          <w:color w:val="000000"/>
          <w:sz w:val="28"/>
          <w:szCs w:val="28"/>
          <w:lang w:val="uk-UA" w:eastAsia="ru-RU"/>
        </w:rPr>
        <w:t>Фізкультхвилинка «Україно, ти моя надія</w:t>
      </w:r>
      <w:r w:rsidRPr="00AB010C">
        <w:rPr>
          <w:rFonts w:ascii="Times New Roman" w:hAnsi="Times New Roman"/>
          <w:i/>
          <w:iCs/>
          <w:color w:val="000000"/>
          <w:sz w:val="28"/>
          <w:szCs w:val="28"/>
          <w:lang w:val="uk-UA" w:eastAsia="ru-RU"/>
        </w:rPr>
        <w:t>»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4) Виразне читання вірша учнями за строфами.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(Естафетою)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5) Аналіз змісту вірша з елементами вибіркового читання.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Назвіть дії зірочок. На прикладах доведіть, що Наталя Забіла зобразила зірки як живих істот. Якими властивостями їх наділила поетеса?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Які слова-ознаки використовує поетеса, описуючи сонечко, зорі, сни?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Сонечко ясне;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зорі блискучі;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сни радісні й бадьорі.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Зауважте, що такі слова називаються епітетами.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Які пестливі слова поетеса вживає у вірші? Про що це свідчить?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Які почуття володіли автором?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Яким настроєм пронизані рядки вірша?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Кому світять зірочки у нічному небі?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Що вони розказують маленьким діточкам?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6) Гра «Добери риму».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Додолу — ... </w:t>
      </w:r>
      <w:r w:rsidRPr="00AB010C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>(поле)</w:t>
      </w: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світом — ... </w:t>
      </w:r>
      <w:r w:rsidRPr="00AB010C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>(засвітим)</w:t>
      </w: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над землею — ... </w:t>
      </w:r>
      <w:r w:rsidRPr="00AB010C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>(своєю)</w:t>
      </w: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 морі — ... </w:t>
      </w:r>
      <w:r w:rsidRPr="00AB010C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>(просторі)</w:t>
      </w: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спати — ... </w:t>
      </w:r>
      <w:r w:rsidRPr="00AB010C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>(повідати)</w:t>
      </w: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бадьорі — ... </w:t>
      </w:r>
      <w:r w:rsidRPr="00AB010C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>(зорі)</w:t>
      </w: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5111CC" w:rsidRDefault="005111CC" w:rsidP="00CB4E9E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B4E9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Давайте спробуємо самі підібрати рими до слів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:</w:t>
      </w:r>
    </w:p>
    <w:p w:rsidR="005111CC" w:rsidRDefault="005111CC" w:rsidP="00CB4E9E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Зірочки –  (квіточки, діточки)</w:t>
      </w:r>
    </w:p>
    <w:p w:rsidR="005111CC" w:rsidRDefault="005111CC" w:rsidP="00CB4E9E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Нічка – (пічка, річка)</w:t>
      </w:r>
    </w:p>
    <w:p w:rsidR="005111CC" w:rsidRDefault="005111CC" w:rsidP="00CB4E9E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Сонечко – (віконечко, донечко)</w:t>
      </w:r>
    </w:p>
    <w:p w:rsidR="005111CC" w:rsidRDefault="005111CC" w:rsidP="00CB4E9E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Спати – (грати, розповідати)</w:t>
      </w:r>
    </w:p>
    <w:p w:rsidR="005111CC" w:rsidRDefault="005111CC" w:rsidP="00CB4E9E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Рікою -(красою, весною)</w:t>
      </w:r>
    </w:p>
    <w:p w:rsidR="005111CC" w:rsidRPr="00AB010C" w:rsidRDefault="005111CC" w:rsidP="00CB4E9E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111CC" w:rsidRDefault="005111CC" w:rsidP="00AB010C">
      <w:pPr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7)Читання «Дощиком»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en-US" w:eastAsia="ru-RU"/>
        </w:rPr>
        <w:t>I</w:t>
      </w: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строфа – «дощик» (напівголосне хорове читання (пошепки))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en-US" w:eastAsia="ru-RU"/>
        </w:rPr>
        <w:t>II</w:t>
      </w: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строфа – «дощ» (голосно, швидко)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en-US" w:eastAsia="ru-RU"/>
        </w:rPr>
        <w:t>III</w:t>
      </w: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строфа – «злива» (голосно, скоромовкою)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en-US" w:eastAsia="ru-RU"/>
        </w:rPr>
        <w:t>IV</w:t>
      </w: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строфа – «сонце» (мовчки).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8) Робота в групі</w:t>
      </w:r>
      <w:r w:rsidRPr="00AB010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.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Відновити вірш (робота за картками)</w:t>
      </w:r>
    </w:p>
    <w:p w:rsidR="005111CC" w:rsidRPr="00CB4E9E" w:rsidRDefault="005111CC" w:rsidP="00AB010C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8"/>
          <w:szCs w:val="28"/>
          <w:lang w:val="uk-UA" w:eastAsia="ru-RU"/>
        </w:rPr>
      </w:pPr>
      <w:r w:rsidRPr="00CB4E9E">
        <w:rPr>
          <w:rFonts w:ascii="Times New Roman" w:hAnsi="Times New Roman"/>
          <w:b/>
          <w:bCs/>
          <w:iCs/>
          <w:color w:val="000000"/>
          <w:sz w:val="28"/>
          <w:szCs w:val="28"/>
          <w:lang w:val="uk-UA" w:eastAsia="ru-RU"/>
        </w:rPr>
        <w:t>1 група)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  <w:lang w:val="uk-UA" w:eastAsia="ru-RU"/>
        </w:rPr>
        <w:t xml:space="preserve">                                           2 група)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>Ледве … сонечко                           А маленьким … ,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скотиться …                                   що лягають …,    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>ледве … присмерком                    ми хорошу казочку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>вкриє ліс і …,                                 будем … ,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>як на … синьому,                           щоб їм сни …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>понад цілим світом,                       радісні й … :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>ми, веселі…                                    квіти та …</w:t>
      </w:r>
    </w:p>
    <w:p w:rsidR="005111CC" w:rsidRPr="001C1C3A" w:rsidRDefault="005111CC" w:rsidP="00AB010C">
      <w:pPr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ru-RU"/>
        </w:rPr>
        <w:t>вогники …  .                                   і … зорі.</w:t>
      </w:r>
    </w:p>
    <w:p w:rsidR="005111CC" w:rsidRPr="00AB010C" w:rsidRDefault="005111CC" w:rsidP="00AB010C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3</w:t>
      </w:r>
      <w:r w:rsidRPr="00AB010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. Робота за ілюстрацією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Подивіться на ілюстрацію до цього вірша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(на слайді)</w:t>
      </w: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. Чи можемо ми віднести її до всього твору, чи до певної його частини?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Що художник зобразив на картині? Що він намалював у центрі кар</w:t>
      </w: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softHyphen/>
        <w:t>тини? вдалині?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Які фарби обрав для своєї картини? Який настрій вони створюють?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Опишіть картину, використовуючи рядки з вірша.</w:t>
      </w:r>
    </w:p>
    <w:p w:rsidR="005111CC" w:rsidRPr="00CB4E9E" w:rsidRDefault="005111CC" w:rsidP="00CB4E9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ab/>
      </w:r>
      <w:r w:rsidRPr="00CB4E9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4. Робота в парі</w:t>
      </w:r>
    </w:p>
    <w:p w:rsidR="005111CC" w:rsidRPr="00CB4E9E" w:rsidRDefault="005111CC" w:rsidP="00CB4E9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B4E9E">
        <w:rPr>
          <w:rFonts w:ascii="Times New Roman" w:hAnsi="Times New Roman"/>
          <w:color w:val="000000"/>
          <w:sz w:val="28"/>
          <w:szCs w:val="28"/>
          <w:lang w:val="uk-UA" w:eastAsia="ru-RU"/>
        </w:rPr>
        <w:t>— Що сказано про сонце у віршах, які ви прочитали?</w:t>
      </w:r>
    </w:p>
    <w:p w:rsidR="005111CC" w:rsidRPr="00CB4E9E" w:rsidRDefault="005111CC" w:rsidP="00CB4E9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B4E9E">
        <w:rPr>
          <w:rFonts w:ascii="Times New Roman" w:hAnsi="Times New Roman"/>
          <w:color w:val="000000"/>
          <w:sz w:val="28"/>
          <w:szCs w:val="28"/>
          <w:lang w:val="uk-UA" w:eastAsia="ru-RU"/>
        </w:rPr>
        <w:t>— Доповніть подані речення й порівняйте їх.</w:t>
      </w:r>
    </w:p>
    <w:tbl>
      <w:tblPr>
        <w:tblW w:w="0" w:type="auto"/>
        <w:tblLayout w:type="fixed"/>
        <w:tblLook w:val="0000"/>
      </w:tblPr>
      <w:tblGrid>
        <w:gridCol w:w="3839"/>
        <w:gridCol w:w="3839"/>
      </w:tblGrid>
      <w:tr w:rsidR="005111CC" w:rsidRPr="00EF044D" w:rsidTr="003E5C77">
        <w:trPr>
          <w:trHeight w:val="112"/>
        </w:trPr>
        <w:tc>
          <w:tcPr>
            <w:tcW w:w="3839" w:type="dxa"/>
          </w:tcPr>
          <w:p w:rsidR="005111CC" w:rsidRPr="00CB4E9E" w:rsidRDefault="005111CC" w:rsidP="00CB4E9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CB4E9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Павлом Тичиною</w:t>
            </w:r>
          </w:p>
        </w:tc>
        <w:tc>
          <w:tcPr>
            <w:tcW w:w="3839" w:type="dxa"/>
          </w:tcPr>
          <w:p w:rsidR="005111CC" w:rsidRPr="00CB4E9E" w:rsidRDefault="005111CC" w:rsidP="00CB4E9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CB4E9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Наталею Забілою</w:t>
            </w:r>
          </w:p>
        </w:tc>
      </w:tr>
      <w:tr w:rsidR="005111CC" w:rsidRPr="00EF044D" w:rsidTr="003E5C77">
        <w:trPr>
          <w:trHeight w:val="109"/>
        </w:trPr>
        <w:tc>
          <w:tcPr>
            <w:tcW w:w="3839" w:type="dxa"/>
          </w:tcPr>
          <w:p w:rsidR="005111CC" w:rsidRPr="00CB4E9E" w:rsidRDefault="005111CC" w:rsidP="00CB4E9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CB4E9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Коливалося флейтами,</w:t>
            </w:r>
          </w:p>
        </w:tc>
        <w:tc>
          <w:tcPr>
            <w:tcW w:w="3839" w:type="dxa"/>
          </w:tcPr>
          <w:p w:rsidR="005111CC" w:rsidRPr="00CB4E9E" w:rsidRDefault="005111CC" w:rsidP="00CB4E9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CB4E9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... сонечко</w:t>
            </w:r>
          </w:p>
        </w:tc>
      </w:tr>
      <w:tr w:rsidR="005111CC" w:rsidRPr="00EF044D" w:rsidTr="003E5C77">
        <w:trPr>
          <w:trHeight w:val="109"/>
        </w:trPr>
        <w:tc>
          <w:tcPr>
            <w:tcW w:w="3839" w:type="dxa"/>
          </w:tcPr>
          <w:p w:rsidR="005111CC" w:rsidRPr="00CB4E9E" w:rsidRDefault="005111CC" w:rsidP="00CB4E9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CB4E9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Там, де ... ... .</w:t>
            </w:r>
          </w:p>
        </w:tc>
        <w:tc>
          <w:tcPr>
            <w:tcW w:w="3839" w:type="dxa"/>
          </w:tcPr>
          <w:p w:rsidR="005111CC" w:rsidRPr="00CB4E9E" w:rsidRDefault="005111CC" w:rsidP="00CB4E9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CB4E9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... додолу.</w:t>
            </w:r>
          </w:p>
        </w:tc>
      </w:tr>
    </w:tbl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111CC" w:rsidRDefault="005111CC" w:rsidP="00F8445C">
      <w:pPr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5. Поетична хвилинка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Діти, яка зараз пора року?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- Який місяць?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Які вірші про зиму Наталі Забіли ви читали, чи знаєте напам’ять?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F8445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1. Вірш «Випав сніг»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(</w:t>
      </w: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учениця розказує на</w:t>
      </w:r>
      <w:r w:rsidRPr="00F8445C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пам’ять)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Яка основна думка вірша?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Що змальовує поетеса у вірші?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Який настрій викликає вірш?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До чого закликає нас поетеса?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F8445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2.Вірш «Зима»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39143B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До якого жанру належить цей вірш</w:t>
      </w: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?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Як проводять зиму лісові звірі?</w:t>
      </w:r>
    </w:p>
    <w:p w:rsidR="005111C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Як люди підготувались до зими?</w:t>
      </w:r>
    </w:p>
    <w:p w:rsidR="005111CC" w:rsidRPr="00AB010C" w:rsidRDefault="005111CC" w:rsidP="00F8445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 Порівняйте ці вірші. Що є спільного в цих віршах?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3. Ми – поети</w:t>
      </w:r>
    </w:p>
    <w:p w:rsidR="005111CC" w:rsidRPr="001C1C3A" w:rsidRDefault="005111CC" w:rsidP="00AB010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В нас в класі є учні, які мріють стати поетами. Вони підготували для вас свої вірші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VI. </w:t>
      </w:r>
      <w:r w:rsidRPr="00AB010C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П</w:t>
      </w:r>
      <w:r w:rsidRPr="00AB010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ідсум</w:t>
      </w:r>
      <w:r w:rsidRPr="00AB010C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о</w:t>
      </w:r>
      <w:r w:rsidRPr="00AB010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к ур</w:t>
      </w:r>
      <w:r w:rsidRPr="00AB010C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о</w:t>
      </w:r>
      <w:r w:rsidRPr="00AB010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ку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(методом «Мікрофон»)</w:t>
      </w:r>
    </w:p>
    <w:p w:rsidR="005111CC" w:rsidRPr="00B9381D" w:rsidRDefault="005111CC" w:rsidP="00B9381D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До нас на урок завітав кореспондент, який підготував для вас декілька запитань.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Який вірш читали на сьогоднішньому уроці?</w:t>
      </w:r>
      <w:r w:rsidRPr="00B9381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Чим він вам сподобався?</w:t>
      </w:r>
    </w:p>
    <w:p w:rsidR="005111CC" w:rsidRDefault="005111CC" w:rsidP="00AB010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— Хто його автор?</w:t>
      </w:r>
    </w:p>
    <w:p w:rsidR="005111CC" w:rsidRDefault="005111CC" w:rsidP="00B9381D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B9381D">
        <w:rPr>
          <w:rFonts w:ascii="Times New Roman" w:hAnsi="Times New Roman"/>
          <w:color w:val="000000"/>
          <w:sz w:val="28"/>
          <w:szCs w:val="28"/>
          <w:lang w:val="uk-UA" w:eastAsia="ru-RU"/>
        </w:rPr>
        <w:t>—Що ви запам’ятали про Наталю Забілу?</w:t>
      </w:r>
    </w:p>
    <w:p w:rsidR="005111CC" w:rsidRDefault="005111CC" w:rsidP="00B9381D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B9381D">
        <w:rPr>
          <w:rFonts w:ascii="Times New Roman" w:hAnsi="Times New Roman"/>
          <w:color w:val="000000"/>
          <w:sz w:val="28"/>
          <w:szCs w:val="28"/>
          <w:lang w:val="uk-UA" w:eastAsia="ru-RU"/>
        </w:rPr>
        <w:t>—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Де і коли народилась поетеса?</w:t>
      </w:r>
    </w:p>
    <w:p w:rsidR="005111CC" w:rsidRDefault="005111CC" w:rsidP="00B9381D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B9381D">
        <w:rPr>
          <w:rFonts w:ascii="Times New Roman" w:hAnsi="Times New Roman"/>
          <w:color w:val="000000"/>
          <w:sz w:val="28"/>
          <w:szCs w:val="28"/>
          <w:lang w:val="uk-UA" w:eastAsia="ru-RU"/>
        </w:rPr>
        <w:t>—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В якому віці почала писати вірші?</w:t>
      </w:r>
    </w:p>
    <w:p w:rsidR="005111CC" w:rsidRDefault="005111CC" w:rsidP="00B9381D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B9381D">
        <w:rPr>
          <w:rFonts w:ascii="Times New Roman" w:hAnsi="Times New Roman"/>
          <w:color w:val="000000"/>
          <w:sz w:val="28"/>
          <w:szCs w:val="28"/>
          <w:lang w:val="uk-UA" w:eastAsia="ru-RU"/>
        </w:rPr>
        <w:t>—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Який вид роботи найбільш запам’ятався?</w:t>
      </w:r>
    </w:p>
    <w:p w:rsidR="005111CC" w:rsidRPr="001C1C3A" w:rsidRDefault="005111CC" w:rsidP="001C1C3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B9381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—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Що нового дізналися на уроці?</w:t>
      </w:r>
    </w:p>
    <w:p w:rsidR="005111CC" w:rsidRPr="001C1C3A" w:rsidRDefault="005111CC" w:rsidP="001C1C3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— </w:t>
      </w:r>
      <w:r w:rsidRPr="001C1C3A">
        <w:rPr>
          <w:rFonts w:ascii="Times New Roman" w:hAnsi="Times New Roman"/>
          <w:color w:val="000000"/>
          <w:sz w:val="28"/>
          <w:szCs w:val="28"/>
          <w:lang w:val="uk-UA" w:eastAsia="ru-RU"/>
        </w:rPr>
        <w:t>Щ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о найбільше сподобалось на уроці?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bookmarkStart w:id="0" w:name="_GoBack"/>
      <w:bookmarkEnd w:id="0"/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VII. </w:t>
      </w:r>
      <w:r w:rsidRPr="00AB010C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До</w:t>
      </w:r>
      <w:r w:rsidRPr="00AB010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машнє </w:t>
      </w:r>
      <w:r w:rsidRPr="00AB010C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з</w:t>
      </w:r>
      <w:r w:rsidRPr="00AB010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авдання</w:t>
      </w:r>
    </w:p>
    <w:p w:rsidR="005111CC" w:rsidRPr="00AB010C" w:rsidRDefault="005111CC" w:rsidP="00AB010C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AB010C">
        <w:rPr>
          <w:rFonts w:ascii="Times New Roman" w:hAnsi="Times New Roman"/>
          <w:color w:val="000000"/>
          <w:sz w:val="28"/>
          <w:szCs w:val="28"/>
          <w:lang w:val="uk-UA" w:eastAsia="ru-RU"/>
        </w:rPr>
        <w:t>Виразно читати вірш.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Намалювати ілюстрацію до вірша.</w:t>
      </w:r>
    </w:p>
    <w:p w:rsidR="005111CC" w:rsidRPr="00AB010C" w:rsidRDefault="005111CC" w:rsidP="00997FE6">
      <w:pPr>
        <w:jc w:val="both"/>
        <w:rPr>
          <w:rFonts w:ascii="Times New Roman" w:hAnsi="Times New Roman"/>
          <w:b/>
          <w:sz w:val="28"/>
          <w:szCs w:val="28"/>
        </w:rPr>
      </w:pPr>
    </w:p>
    <w:p w:rsidR="005111CC" w:rsidRPr="00ED25D1" w:rsidRDefault="005111CC" w:rsidP="00705BAD">
      <w:pPr>
        <w:ind w:left="851" w:hanging="851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5111CC" w:rsidRPr="00ED25D1" w:rsidSect="00376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80E6F"/>
    <w:multiLevelType w:val="hybridMultilevel"/>
    <w:tmpl w:val="001A4D08"/>
    <w:lvl w:ilvl="0" w:tplc="E6F297E6">
      <w:start w:val="3"/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847577"/>
    <w:multiLevelType w:val="hybridMultilevel"/>
    <w:tmpl w:val="3606D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9585D"/>
    <w:multiLevelType w:val="hybridMultilevel"/>
    <w:tmpl w:val="6C3A7B6E"/>
    <w:lvl w:ilvl="0" w:tplc="F168A2E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3648CF"/>
    <w:multiLevelType w:val="hybridMultilevel"/>
    <w:tmpl w:val="F33A7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5D1"/>
    <w:rsid w:val="000A5291"/>
    <w:rsid w:val="00147FA2"/>
    <w:rsid w:val="00164813"/>
    <w:rsid w:val="001C1C3A"/>
    <w:rsid w:val="001F0FE9"/>
    <w:rsid w:val="00213EB0"/>
    <w:rsid w:val="002D5257"/>
    <w:rsid w:val="002F33C3"/>
    <w:rsid w:val="00347B7E"/>
    <w:rsid w:val="00376317"/>
    <w:rsid w:val="003821F7"/>
    <w:rsid w:val="0039143B"/>
    <w:rsid w:val="0039625A"/>
    <w:rsid w:val="003E5C77"/>
    <w:rsid w:val="005111CC"/>
    <w:rsid w:val="005237EC"/>
    <w:rsid w:val="00694F05"/>
    <w:rsid w:val="006E3471"/>
    <w:rsid w:val="006E3F9C"/>
    <w:rsid w:val="00705BAD"/>
    <w:rsid w:val="00776560"/>
    <w:rsid w:val="00954DDD"/>
    <w:rsid w:val="00970AC9"/>
    <w:rsid w:val="00997FE6"/>
    <w:rsid w:val="009D710C"/>
    <w:rsid w:val="00A71C93"/>
    <w:rsid w:val="00AB010C"/>
    <w:rsid w:val="00AB2D06"/>
    <w:rsid w:val="00B033FC"/>
    <w:rsid w:val="00B66457"/>
    <w:rsid w:val="00B9381D"/>
    <w:rsid w:val="00CB4E9E"/>
    <w:rsid w:val="00EA1A1C"/>
    <w:rsid w:val="00EA26AD"/>
    <w:rsid w:val="00ED25D1"/>
    <w:rsid w:val="00EF019B"/>
    <w:rsid w:val="00EF044D"/>
    <w:rsid w:val="00F645EF"/>
    <w:rsid w:val="00F84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317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D71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198</TotalTime>
  <Pages>8</Pages>
  <Words>1581</Words>
  <Characters>9013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</dc:creator>
  <cp:keywords/>
  <dc:description/>
  <cp:lastModifiedBy>Коля</cp:lastModifiedBy>
  <cp:revision>12</cp:revision>
  <cp:lastPrinted>2017-01-16T18:12:00Z</cp:lastPrinted>
  <dcterms:created xsi:type="dcterms:W3CDTF">2017-01-10T15:04:00Z</dcterms:created>
  <dcterms:modified xsi:type="dcterms:W3CDTF">2020-01-31T14:30:00Z</dcterms:modified>
</cp:coreProperties>
</file>