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E71" w:rsidRPr="00D7320A" w:rsidRDefault="00CF2E71" w:rsidP="008A110F">
      <w:pPr>
        <w:pStyle w:val="NoSpacing"/>
        <w:spacing w:line="276" w:lineRule="auto"/>
        <w:rPr>
          <w:rFonts w:ascii="Times New Roman" w:hAnsi="Times New Roman"/>
          <w:b/>
          <w:sz w:val="28"/>
          <w:szCs w:val="28"/>
          <w:lang w:val="uk-UA"/>
        </w:rPr>
      </w:pPr>
      <w:r w:rsidRPr="00D7320A">
        <w:rPr>
          <w:rFonts w:ascii="Times New Roman" w:hAnsi="Times New Roman"/>
          <w:b/>
          <w:sz w:val="28"/>
          <w:szCs w:val="28"/>
        </w:rPr>
        <w:t xml:space="preserve">Тема: </w:t>
      </w:r>
      <w:r w:rsidRPr="00D7320A">
        <w:rPr>
          <w:rFonts w:ascii="Times New Roman" w:hAnsi="Times New Roman"/>
          <w:sz w:val="28"/>
          <w:szCs w:val="28"/>
        </w:rPr>
        <w:t>Повітря навколо нас. Властивості повітря</w:t>
      </w:r>
      <w:r w:rsidRPr="00D7320A">
        <w:rPr>
          <w:rFonts w:ascii="Times New Roman" w:hAnsi="Times New Roman"/>
          <w:sz w:val="28"/>
          <w:szCs w:val="28"/>
          <w:lang w:val="uk-UA"/>
        </w:rPr>
        <w:t>.</w:t>
      </w:r>
    </w:p>
    <w:p w:rsidR="00CF2E71" w:rsidRDefault="00CF2E71" w:rsidP="008A110F">
      <w:pPr>
        <w:pStyle w:val="NoSpacing"/>
        <w:spacing w:line="276" w:lineRule="auto"/>
        <w:rPr>
          <w:rFonts w:ascii="Times New Roman" w:hAnsi="Times New Roman"/>
          <w:sz w:val="28"/>
          <w:szCs w:val="28"/>
          <w:lang w:val="uk-UA"/>
        </w:rPr>
      </w:pPr>
      <w:r w:rsidRPr="00430A05">
        <w:rPr>
          <w:rFonts w:ascii="Times New Roman" w:hAnsi="Times New Roman"/>
          <w:b/>
          <w:sz w:val="28"/>
          <w:szCs w:val="28"/>
          <w:lang w:val="uk-UA"/>
        </w:rPr>
        <w:t>Мета уроку</w:t>
      </w:r>
      <w:r w:rsidRPr="00430A05">
        <w:rPr>
          <w:rFonts w:ascii="Times New Roman" w:hAnsi="Times New Roman"/>
          <w:sz w:val="28"/>
          <w:szCs w:val="28"/>
          <w:lang w:val="uk-UA"/>
        </w:rPr>
        <w:t xml:space="preserve">: </w:t>
      </w:r>
    </w:p>
    <w:p w:rsidR="00CF2E71" w:rsidRPr="00430A05" w:rsidRDefault="00CF2E71" w:rsidP="008A110F">
      <w:pPr>
        <w:pStyle w:val="NoSpacing"/>
        <w:numPr>
          <w:ilvl w:val="0"/>
          <w:numId w:val="1"/>
        </w:numPr>
        <w:spacing w:line="276" w:lineRule="auto"/>
        <w:rPr>
          <w:rFonts w:ascii="Times New Roman" w:hAnsi="Times New Roman"/>
          <w:sz w:val="28"/>
          <w:szCs w:val="28"/>
          <w:lang w:val="uk-UA"/>
        </w:rPr>
      </w:pPr>
      <w:r w:rsidRPr="00430A05">
        <w:rPr>
          <w:rFonts w:ascii="Times New Roman" w:hAnsi="Times New Roman"/>
          <w:sz w:val="28"/>
          <w:szCs w:val="28"/>
          <w:lang w:val="uk-UA"/>
        </w:rPr>
        <w:t>продовжити формувати поняття «природа», «повітря»,</w:t>
      </w:r>
      <w:r>
        <w:rPr>
          <w:rFonts w:ascii="Times New Roman" w:hAnsi="Times New Roman"/>
          <w:sz w:val="28"/>
          <w:szCs w:val="28"/>
          <w:lang w:val="uk-UA"/>
        </w:rPr>
        <w:t xml:space="preserve"> вміння встановлювати  причинно-</w:t>
      </w:r>
      <w:r w:rsidRPr="00430A05">
        <w:rPr>
          <w:rFonts w:ascii="Times New Roman" w:hAnsi="Times New Roman"/>
          <w:sz w:val="28"/>
          <w:szCs w:val="28"/>
          <w:lang w:val="uk-UA"/>
        </w:rPr>
        <w:t xml:space="preserve">наслідкові зв’язки, дослідницькі навички; </w:t>
      </w:r>
    </w:p>
    <w:p w:rsidR="00CF2E71" w:rsidRPr="00D7320A" w:rsidRDefault="00CF2E71" w:rsidP="008A110F">
      <w:pPr>
        <w:pStyle w:val="NoSpacing"/>
        <w:numPr>
          <w:ilvl w:val="0"/>
          <w:numId w:val="1"/>
        </w:numPr>
        <w:spacing w:line="276" w:lineRule="auto"/>
        <w:rPr>
          <w:rFonts w:ascii="Times New Roman" w:hAnsi="Times New Roman"/>
          <w:sz w:val="28"/>
          <w:szCs w:val="28"/>
          <w:lang w:val="uk-UA"/>
        </w:rPr>
      </w:pPr>
      <w:r w:rsidRPr="00D7320A">
        <w:rPr>
          <w:rFonts w:ascii="Times New Roman" w:hAnsi="Times New Roman"/>
          <w:sz w:val="28"/>
          <w:szCs w:val="28"/>
        </w:rPr>
        <w:t>експериментальним шляхом допомогти учням отримати знання про властивості повітря, про використання його людиною</w:t>
      </w:r>
      <w:r w:rsidRPr="00D7320A">
        <w:rPr>
          <w:rFonts w:ascii="Times New Roman" w:hAnsi="Times New Roman"/>
          <w:sz w:val="28"/>
          <w:szCs w:val="28"/>
          <w:lang w:val="uk-UA"/>
        </w:rPr>
        <w:t>;</w:t>
      </w:r>
    </w:p>
    <w:p w:rsidR="00CF2E71" w:rsidRPr="00D7320A" w:rsidRDefault="00CF2E71" w:rsidP="008A110F">
      <w:pPr>
        <w:pStyle w:val="NoSpacing"/>
        <w:numPr>
          <w:ilvl w:val="0"/>
          <w:numId w:val="1"/>
        </w:numPr>
        <w:spacing w:line="276" w:lineRule="auto"/>
        <w:rPr>
          <w:rFonts w:ascii="Times New Roman" w:hAnsi="Times New Roman"/>
          <w:sz w:val="28"/>
          <w:szCs w:val="28"/>
        </w:rPr>
      </w:pPr>
      <w:r w:rsidRPr="00D7320A">
        <w:rPr>
          <w:rFonts w:ascii="Times New Roman" w:hAnsi="Times New Roman"/>
          <w:sz w:val="28"/>
          <w:szCs w:val="28"/>
        </w:rPr>
        <w:t>створювати умови для подальшого розвитку логічного і критичного мислення, уваги, спостережливості, здатності спілкуватися у процесі спільної діяльності;</w:t>
      </w:r>
    </w:p>
    <w:p w:rsidR="00CF2E71" w:rsidRPr="00D7320A" w:rsidRDefault="00CF2E71" w:rsidP="008A110F">
      <w:pPr>
        <w:pStyle w:val="NoSpacing"/>
        <w:numPr>
          <w:ilvl w:val="0"/>
          <w:numId w:val="1"/>
        </w:numPr>
        <w:spacing w:line="276" w:lineRule="auto"/>
        <w:rPr>
          <w:rFonts w:ascii="Times New Roman" w:hAnsi="Times New Roman"/>
          <w:sz w:val="28"/>
          <w:szCs w:val="28"/>
        </w:rPr>
      </w:pPr>
      <w:r w:rsidRPr="00D7320A">
        <w:rPr>
          <w:rFonts w:ascii="Times New Roman" w:hAnsi="Times New Roman"/>
          <w:sz w:val="28"/>
          <w:szCs w:val="28"/>
        </w:rPr>
        <w:t>сприяти вихованню в дітей пізнавального інтересу до вивчення природи, почуття колективізму і відповідальності.</w:t>
      </w:r>
    </w:p>
    <w:p w:rsidR="00CF2E71" w:rsidRPr="006470E6" w:rsidRDefault="00CF2E71" w:rsidP="008A110F">
      <w:pPr>
        <w:pStyle w:val="NoSpacing"/>
        <w:spacing w:line="276" w:lineRule="auto"/>
        <w:rPr>
          <w:rFonts w:ascii="Times New Roman" w:hAnsi="Times New Roman"/>
          <w:sz w:val="28"/>
          <w:szCs w:val="28"/>
          <w:lang w:val="uk-UA"/>
        </w:rPr>
      </w:pPr>
      <w:r w:rsidRPr="006470E6">
        <w:rPr>
          <w:rFonts w:ascii="Times New Roman" w:hAnsi="Times New Roman"/>
          <w:b/>
          <w:sz w:val="28"/>
          <w:szCs w:val="28"/>
          <w:lang w:val="uk-UA"/>
        </w:rPr>
        <w:t>Засоби навчання та обладнання</w:t>
      </w:r>
      <w:r w:rsidRPr="006470E6">
        <w:rPr>
          <w:rFonts w:ascii="Times New Roman" w:hAnsi="Times New Roman"/>
          <w:sz w:val="28"/>
          <w:szCs w:val="28"/>
          <w:lang w:val="uk-UA"/>
        </w:rPr>
        <w:t>: презентація, целофанові пакети, ємність з водою, коктельні трубочки, пластикові стаканчики, повітряні кульки,</w:t>
      </w:r>
      <w:r>
        <w:rPr>
          <w:rFonts w:ascii="Times New Roman" w:hAnsi="Times New Roman"/>
          <w:sz w:val="28"/>
          <w:szCs w:val="28"/>
          <w:lang w:val="uk-UA"/>
        </w:rPr>
        <w:t xml:space="preserve"> порожня пляшка,</w:t>
      </w:r>
      <w:r w:rsidRPr="006470E6">
        <w:rPr>
          <w:rFonts w:ascii="Times New Roman" w:hAnsi="Times New Roman"/>
          <w:sz w:val="28"/>
          <w:szCs w:val="28"/>
          <w:lang w:val="uk-UA"/>
        </w:rPr>
        <w:t xml:space="preserve"> свічки, харчова сода, оцет, харчові барвники.</w:t>
      </w:r>
    </w:p>
    <w:p w:rsidR="00CF2E71" w:rsidRPr="006470E6" w:rsidRDefault="00CF2E71" w:rsidP="008A110F">
      <w:pPr>
        <w:pStyle w:val="NoSpacing"/>
        <w:spacing w:line="276" w:lineRule="auto"/>
        <w:rPr>
          <w:rFonts w:ascii="Times New Roman" w:hAnsi="Times New Roman"/>
          <w:sz w:val="28"/>
          <w:szCs w:val="28"/>
          <w:lang w:val="uk-UA"/>
        </w:rPr>
      </w:pPr>
    </w:p>
    <w:p w:rsidR="00CF2E71" w:rsidRPr="00D7320A" w:rsidRDefault="00CF2E71" w:rsidP="008A110F">
      <w:pPr>
        <w:pStyle w:val="NoSpacing"/>
        <w:spacing w:line="276" w:lineRule="auto"/>
        <w:jc w:val="center"/>
        <w:rPr>
          <w:rFonts w:ascii="Times New Roman" w:hAnsi="Times New Roman"/>
          <w:b/>
          <w:sz w:val="28"/>
          <w:szCs w:val="28"/>
        </w:rPr>
      </w:pPr>
      <w:r w:rsidRPr="00D7320A">
        <w:rPr>
          <w:rFonts w:ascii="Times New Roman" w:hAnsi="Times New Roman"/>
          <w:b/>
          <w:sz w:val="28"/>
          <w:szCs w:val="28"/>
        </w:rPr>
        <w:t>Хід уроку:</w:t>
      </w:r>
    </w:p>
    <w:p w:rsidR="00CF2E71" w:rsidRPr="00D7320A" w:rsidRDefault="00CF2E71" w:rsidP="008A110F">
      <w:pPr>
        <w:pStyle w:val="NoSpacing"/>
        <w:spacing w:line="276" w:lineRule="auto"/>
        <w:rPr>
          <w:rFonts w:ascii="Times New Roman" w:hAnsi="Times New Roman"/>
          <w:b/>
          <w:sz w:val="28"/>
          <w:szCs w:val="28"/>
        </w:rPr>
      </w:pPr>
    </w:p>
    <w:p w:rsidR="00CF2E71" w:rsidRPr="00F10D69" w:rsidRDefault="00CF2E71" w:rsidP="008A110F">
      <w:pPr>
        <w:pStyle w:val="NoSpacing"/>
        <w:spacing w:line="276" w:lineRule="auto"/>
        <w:rPr>
          <w:rFonts w:ascii="Times New Roman" w:hAnsi="Times New Roman"/>
          <w:b/>
          <w:sz w:val="28"/>
          <w:szCs w:val="28"/>
        </w:rPr>
      </w:pPr>
      <w:r w:rsidRPr="00F10D69">
        <w:rPr>
          <w:rFonts w:ascii="Times New Roman" w:hAnsi="Times New Roman"/>
          <w:b/>
          <w:sz w:val="28"/>
          <w:szCs w:val="28"/>
        </w:rPr>
        <w:t xml:space="preserve"> 1.Орг</w:t>
      </w:r>
      <w:r w:rsidRPr="00F10D69">
        <w:rPr>
          <w:rFonts w:ascii="Times New Roman" w:hAnsi="Times New Roman"/>
          <w:b/>
          <w:sz w:val="28"/>
          <w:szCs w:val="28"/>
          <w:lang w:val="uk-UA"/>
        </w:rPr>
        <w:t xml:space="preserve">анізаційний </w:t>
      </w:r>
      <w:r w:rsidRPr="00F10D69">
        <w:rPr>
          <w:rFonts w:ascii="Times New Roman" w:hAnsi="Times New Roman"/>
          <w:b/>
          <w:sz w:val="28"/>
          <w:szCs w:val="28"/>
        </w:rPr>
        <w:t>момент.</w:t>
      </w:r>
      <w:r w:rsidRPr="00F10D69">
        <w:rPr>
          <w:rFonts w:ascii="Times New Roman" w:hAnsi="Times New Roman"/>
          <w:b/>
          <w:sz w:val="28"/>
          <w:szCs w:val="28"/>
          <w:lang w:val="uk-UA"/>
        </w:rPr>
        <w:t xml:space="preserve"> (</w:t>
      </w:r>
      <w:r w:rsidRPr="00F10D69">
        <w:rPr>
          <w:rFonts w:ascii="Times New Roman" w:hAnsi="Times New Roman"/>
          <w:sz w:val="28"/>
          <w:szCs w:val="28"/>
          <w:lang w:val="uk-UA"/>
        </w:rPr>
        <w:t>Проблемне питання)</w:t>
      </w:r>
    </w:p>
    <w:p w:rsidR="00CF2E71" w:rsidRPr="00F10D69" w:rsidRDefault="00CF2E71" w:rsidP="008A110F">
      <w:pPr>
        <w:pStyle w:val="NoSpacing"/>
        <w:spacing w:line="276" w:lineRule="auto"/>
        <w:rPr>
          <w:rFonts w:ascii="Times New Roman" w:hAnsi="Times New Roman"/>
          <w:sz w:val="28"/>
          <w:szCs w:val="28"/>
          <w:lang w:val="uk-UA"/>
        </w:rPr>
      </w:pPr>
      <w:r w:rsidRPr="00F10D69">
        <w:rPr>
          <w:rFonts w:ascii="Times New Roman" w:hAnsi="Times New Roman"/>
          <w:sz w:val="28"/>
          <w:szCs w:val="28"/>
          <w:lang w:val="uk-UA"/>
        </w:rPr>
        <w:t>- Діти</w:t>
      </w:r>
      <w:r w:rsidRPr="00F10D69">
        <w:rPr>
          <w:rFonts w:ascii="Times New Roman" w:hAnsi="Times New Roman"/>
          <w:sz w:val="28"/>
          <w:szCs w:val="28"/>
        </w:rPr>
        <w:t>, скажіть мені</w:t>
      </w:r>
      <w:r w:rsidRPr="00F10D69">
        <w:rPr>
          <w:rFonts w:ascii="Times New Roman" w:hAnsi="Times New Roman"/>
          <w:sz w:val="28"/>
          <w:szCs w:val="28"/>
          <w:lang w:val="uk-UA"/>
        </w:rPr>
        <w:t>,</w:t>
      </w:r>
      <w:r w:rsidRPr="00F10D69">
        <w:rPr>
          <w:rFonts w:ascii="Times New Roman" w:hAnsi="Times New Roman"/>
          <w:sz w:val="28"/>
          <w:szCs w:val="28"/>
        </w:rPr>
        <w:t xml:space="preserve"> будь ласка, ви любите шукати відповіді на складні запитання?  А ці відповіді цікавіше шукати одному </w:t>
      </w:r>
      <w:r w:rsidRPr="00F10D69">
        <w:rPr>
          <w:rFonts w:ascii="Times New Roman" w:hAnsi="Times New Roman"/>
          <w:sz w:val="28"/>
          <w:szCs w:val="28"/>
          <w:lang w:val="uk-UA"/>
        </w:rPr>
        <w:t>чи</w:t>
      </w:r>
      <w:r w:rsidRPr="00F10D69">
        <w:rPr>
          <w:rFonts w:ascii="Times New Roman" w:hAnsi="Times New Roman"/>
          <w:sz w:val="28"/>
          <w:szCs w:val="28"/>
        </w:rPr>
        <w:t xml:space="preserve"> з друзями?</w:t>
      </w:r>
      <w:r w:rsidRPr="00F10D69">
        <w:rPr>
          <w:rFonts w:ascii="Times New Roman" w:hAnsi="Times New Roman"/>
          <w:sz w:val="28"/>
          <w:szCs w:val="28"/>
          <w:lang w:val="uk-UA"/>
        </w:rPr>
        <w:t xml:space="preserve"> (З друзями)</w:t>
      </w:r>
    </w:p>
    <w:p w:rsidR="00CF2E71" w:rsidRPr="00F10D69" w:rsidRDefault="00CF2E71" w:rsidP="008A110F">
      <w:pPr>
        <w:pStyle w:val="NoSpacing"/>
        <w:spacing w:line="276" w:lineRule="auto"/>
        <w:rPr>
          <w:rFonts w:ascii="Times New Roman" w:hAnsi="Times New Roman"/>
          <w:sz w:val="28"/>
          <w:szCs w:val="28"/>
        </w:rPr>
      </w:pPr>
      <w:r w:rsidRPr="00F10D69">
        <w:rPr>
          <w:rFonts w:ascii="Times New Roman" w:hAnsi="Times New Roman"/>
          <w:sz w:val="28"/>
          <w:szCs w:val="28"/>
          <w:lang w:val="uk-UA"/>
        </w:rPr>
        <w:t xml:space="preserve">- </w:t>
      </w:r>
      <w:r w:rsidRPr="00F10D69">
        <w:rPr>
          <w:rFonts w:ascii="Times New Roman" w:hAnsi="Times New Roman"/>
          <w:sz w:val="28"/>
          <w:szCs w:val="28"/>
        </w:rPr>
        <w:t xml:space="preserve"> Я з вами повністю згодна.  </w:t>
      </w:r>
      <w:r w:rsidRPr="00F10D69">
        <w:rPr>
          <w:rFonts w:ascii="Times New Roman" w:hAnsi="Times New Roman"/>
          <w:sz w:val="28"/>
          <w:szCs w:val="28"/>
          <w:lang w:val="uk-UA"/>
        </w:rPr>
        <w:t xml:space="preserve">А щоб гарно та плідно попрацювати, давайте згадаємо правила справжнього </w:t>
      </w:r>
      <w:r w:rsidRPr="00F10D69">
        <w:rPr>
          <w:rFonts w:ascii="Times New Roman" w:hAnsi="Times New Roman"/>
          <w:sz w:val="28"/>
          <w:szCs w:val="28"/>
        </w:rPr>
        <w:t>школяра (не відволікатися, уважно слухати вчителя, не викрикувати, піднімати руку, допомагати товаришеві)</w:t>
      </w:r>
    </w:p>
    <w:p w:rsidR="00CF2E71" w:rsidRPr="00F10D69" w:rsidRDefault="00CF2E71" w:rsidP="008A110F">
      <w:pPr>
        <w:spacing w:line="276" w:lineRule="auto"/>
        <w:rPr>
          <w:b/>
          <w:szCs w:val="28"/>
          <w:lang w:val="uk-UA" w:eastAsia="ru-RU"/>
        </w:rPr>
      </w:pPr>
    </w:p>
    <w:p w:rsidR="00CF2E71" w:rsidRPr="00F10D69" w:rsidRDefault="00CF2E71" w:rsidP="008A110F">
      <w:pPr>
        <w:spacing w:line="276" w:lineRule="auto"/>
        <w:rPr>
          <w:b/>
          <w:szCs w:val="28"/>
          <w:lang w:val="uk-UA" w:eastAsia="ru-RU"/>
        </w:rPr>
      </w:pPr>
      <w:r w:rsidRPr="00F10D69">
        <w:rPr>
          <w:b/>
          <w:szCs w:val="28"/>
          <w:lang w:val="uk-UA" w:eastAsia="ru-RU"/>
        </w:rPr>
        <w:t>ІІ. Мотивація навчальної діяльності. Оголошення теми і мети уроку</w:t>
      </w:r>
    </w:p>
    <w:p w:rsidR="00CF2E71" w:rsidRPr="00F10D69" w:rsidRDefault="00CF2E71" w:rsidP="008A110F">
      <w:pPr>
        <w:pStyle w:val="NoSpacing"/>
        <w:spacing w:line="276" w:lineRule="auto"/>
        <w:rPr>
          <w:rFonts w:ascii="Times New Roman" w:hAnsi="Times New Roman"/>
          <w:b/>
          <w:sz w:val="28"/>
          <w:szCs w:val="28"/>
          <w:lang w:val="uk-UA"/>
        </w:rPr>
      </w:pPr>
      <w:r w:rsidRPr="00F10D69">
        <w:rPr>
          <w:rFonts w:ascii="Times New Roman" w:hAnsi="Times New Roman"/>
          <w:b/>
          <w:sz w:val="28"/>
          <w:szCs w:val="28"/>
          <w:lang w:val="uk-UA"/>
        </w:rPr>
        <w:t xml:space="preserve"> 1. Введення в тему.</w:t>
      </w:r>
    </w:p>
    <w:p w:rsidR="00CF2E71" w:rsidRPr="00F10D69" w:rsidRDefault="00CF2E71" w:rsidP="008A110F">
      <w:pPr>
        <w:pStyle w:val="NoSpacing"/>
        <w:spacing w:line="276" w:lineRule="auto"/>
        <w:rPr>
          <w:rFonts w:ascii="Times New Roman" w:hAnsi="Times New Roman"/>
          <w:sz w:val="28"/>
          <w:szCs w:val="28"/>
          <w:lang w:val="uk-UA"/>
        </w:rPr>
      </w:pPr>
      <w:r w:rsidRPr="00F10D69">
        <w:rPr>
          <w:rFonts w:ascii="Times New Roman" w:hAnsi="Times New Roman"/>
          <w:sz w:val="28"/>
          <w:szCs w:val="28"/>
          <w:lang w:val="uk-UA"/>
        </w:rPr>
        <w:t xml:space="preserve"> </w:t>
      </w:r>
      <w:r w:rsidRPr="00F10D69">
        <w:rPr>
          <w:rFonts w:ascii="Times New Roman" w:hAnsi="Times New Roman"/>
          <w:sz w:val="28"/>
          <w:szCs w:val="28"/>
          <w:lang w:val="uk-UA"/>
        </w:rPr>
        <w:tab/>
        <w:t>На попередніх уроках ми вже дізналися, які бувають тіла і з чого вони складаються, де ховається вода, що знаходиться у нас під ногами і над головою.</w:t>
      </w:r>
    </w:p>
    <w:p w:rsidR="00CF2E71" w:rsidRPr="00F10D69" w:rsidRDefault="00CF2E71" w:rsidP="008A110F">
      <w:pPr>
        <w:pStyle w:val="NoSpacing"/>
        <w:spacing w:line="276" w:lineRule="auto"/>
        <w:rPr>
          <w:rFonts w:ascii="Times New Roman" w:hAnsi="Times New Roman"/>
          <w:sz w:val="28"/>
          <w:szCs w:val="28"/>
          <w:lang w:val="uk-UA"/>
        </w:rPr>
      </w:pPr>
      <w:r w:rsidRPr="00F10D69">
        <w:rPr>
          <w:rFonts w:ascii="Times New Roman" w:hAnsi="Times New Roman"/>
          <w:sz w:val="28"/>
          <w:szCs w:val="28"/>
          <w:lang w:val="uk-UA"/>
        </w:rPr>
        <w:t>А сьогодні на уроці ми дізнаємося, що оточує нас всюди, але спочатку</w:t>
      </w:r>
    </w:p>
    <w:p w:rsidR="00CF2E71" w:rsidRPr="00F10D69" w:rsidRDefault="00CF2E71" w:rsidP="008A110F">
      <w:pPr>
        <w:pStyle w:val="NoSpacing"/>
        <w:spacing w:line="276" w:lineRule="auto"/>
        <w:rPr>
          <w:rFonts w:ascii="Times New Roman" w:hAnsi="Times New Roman"/>
          <w:sz w:val="28"/>
          <w:szCs w:val="28"/>
          <w:lang w:val="uk-UA"/>
        </w:rPr>
      </w:pPr>
      <w:r w:rsidRPr="00F10D69">
        <w:rPr>
          <w:rFonts w:ascii="Times New Roman" w:hAnsi="Times New Roman"/>
          <w:sz w:val="28"/>
          <w:szCs w:val="28"/>
          <w:lang w:val="uk-UA"/>
        </w:rPr>
        <w:t>Послухайте загадку.</w:t>
      </w:r>
    </w:p>
    <w:p w:rsidR="00CF2E71" w:rsidRPr="00F10D69" w:rsidRDefault="00CF2E71" w:rsidP="008A110F">
      <w:pPr>
        <w:pStyle w:val="NoSpacing"/>
        <w:spacing w:line="276" w:lineRule="auto"/>
        <w:rPr>
          <w:rFonts w:ascii="Times New Roman" w:hAnsi="Times New Roman"/>
          <w:sz w:val="28"/>
          <w:szCs w:val="28"/>
        </w:rPr>
      </w:pPr>
      <w:r w:rsidRPr="00F10D69">
        <w:rPr>
          <w:rFonts w:ascii="Times New Roman" w:hAnsi="Times New Roman"/>
          <w:sz w:val="28"/>
          <w:szCs w:val="28"/>
          <w:lang w:val="uk-UA"/>
        </w:rPr>
        <w:t xml:space="preserve"> </w:t>
      </w:r>
      <w:r w:rsidRPr="00F10D69">
        <w:rPr>
          <w:rFonts w:ascii="Times New Roman" w:hAnsi="Times New Roman"/>
          <w:sz w:val="28"/>
          <w:szCs w:val="28"/>
        </w:rPr>
        <w:t xml:space="preserve">- Про що вона? </w:t>
      </w:r>
    </w:p>
    <w:p w:rsidR="00CF2E71" w:rsidRPr="00F10D69" w:rsidRDefault="00CF2E71" w:rsidP="00DB5292">
      <w:pPr>
        <w:pStyle w:val="NoSpacing"/>
        <w:spacing w:line="276" w:lineRule="auto"/>
        <w:rPr>
          <w:rFonts w:ascii="Times New Roman" w:hAnsi="Times New Roman"/>
          <w:b/>
          <w:bCs/>
          <w:sz w:val="28"/>
          <w:szCs w:val="28"/>
        </w:rPr>
      </w:pPr>
      <w:r w:rsidRPr="00F10D69">
        <w:rPr>
          <w:rFonts w:ascii="Times New Roman" w:hAnsi="Times New Roman"/>
          <w:b/>
          <w:bCs/>
          <w:sz w:val="28"/>
          <w:szCs w:val="28"/>
        </w:rPr>
        <w:t>Таке велике, що займає увесь світ.</w:t>
      </w:r>
      <w:r w:rsidRPr="00F10D69">
        <w:rPr>
          <w:rFonts w:ascii="Times New Roman" w:hAnsi="Times New Roman"/>
          <w:b/>
          <w:bCs/>
          <w:sz w:val="28"/>
          <w:szCs w:val="28"/>
        </w:rPr>
        <w:br/>
        <w:t>Таке маленьке, що в щілину зайде.</w:t>
      </w:r>
    </w:p>
    <w:p w:rsidR="00CF2E71" w:rsidRPr="00F10D69" w:rsidRDefault="00CF2E71" w:rsidP="008A110F">
      <w:pPr>
        <w:pStyle w:val="NoSpacing"/>
        <w:spacing w:line="276" w:lineRule="auto"/>
        <w:rPr>
          <w:rFonts w:ascii="Times New Roman" w:hAnsi="Times New Roman"/>
          <w:sz w:val="28"/>
          <w:szCs w:val="28"/>
        </w:rPr>
      </w:pPr>
      <w:r w:rsidRPr="00F10D69">
        <w:rPr>
          <w:rFonts w:ascii="Times New Roman" w:hAnsi="Times New Roman"/>
          <w:sz w:val="28"/>
          <w:szCs w:val="28"/>
        </w:rPr>
        <w:t>- Звичайно, це повітря.</w:t>
      </w:r>
    </w:p>
    <w:p w:rsidR="00CF2E71" w:rsidRPr="00F10D69" w:rsidRDefault="00CF2E71" w:rsidP="00DB5292">
      <w:pPr>
        <w:pStyle w:val="NoSpacing"/>
        <w:tabs>
          <w:tab w:val="left" w:pos="7305"/>
        </w:tabs>
        <w:spacing w:line="276" w:lineRule="auto"/>
        <w:rPr>
          <w:rFonts w:ascii="Times New Roman" w:hAnsi="Times New Roman"/>
          <w:sz w:val="28"/>
          <w:szCs w:val="28"/>
        </w:rPr>
      </w:pPr>
      <w:r w:rsidRPr="00F10D69">
        <w:rPr>
          <w:rFonts w:ascii="Times New Roman" w:hAnsi="Times New Roman"/>
          <w:sz w:val="28"/>
          <w:szCs w:val="28"/>
        </w:rPr>
        <w:t xml:space="preserve"> - Як ви думаєте, чому я почала </w:t>
      </w:r>
      <w:r w:rsidRPr="00F10D69">
        <w:rPr>
          <w:rFonts w:ascii="Times New Roman" w:hAnsi="Times New Roman"/>
          <w:sz w:val="28"/>
          <w:szCs w:val="28"/>
          <w:lang w:val="uk-UA"/>
        </w:rPr>
        <w:t xml:space="preserve">наш </w:t>
      </w:r>
      <w:r w:rsidRPr="00F10D69">
        <w:rPr>
          <w:rFonts w:ascii="Times New Roman" w:hAnsi="Times New Roman"/>
          <w:sz w:val="28"/>
          <w:szCs w:val="28"/>
        </w:rPr>
        <w:t>урок з цієї загадки?  (Це тема уроку)</w:t>
      </w:r>
      <w:r w:rsidRPr="00F10D69">
        <w:rPr>
          <w:rFonts w:ascii="Times New Roman" w:hAnsi="Times New Roman"/>
          <w:sz w:val="28"/>
          <w:szCs w:val="28"/>
        </w:rPr>
        <w:tab/>
      </w:r>
    </w:p>
    <w:p w:rsidR="00CF2E71" w:rsidRPr="00F10D69" w:rsidRDefault="00CF2E71" w:rsidP="00DB5292">
      <w:pPr>
        <w:pStyle w:val="NoSpacing"/>
        <w:tabs>
          <w:tab w:val="left" w:pos="7305"/>
        </w:tabs>
        <w:spacing w:line="276" w:lineRule="auto"/>
        <w:rPr>
          <w:rFonts w:ascii="Times New Roman" w:hAnsi="Times New Roman"/>
          <w:sz w:val="28"/>
          <w:szCs w:val="28"/>
          <w:lang w:val="uk-UA"/>
        </w:rPr>
      </w:pPr>
      <w:r w:rsidRPr="00F10D69">
        <w:rPr>
          <w:rFonts w:ascii="Times New Roman" w:hAnsi="Times New Roman"/>
          <w:sz w:val="28"/>
          <w:szCs w:val="28"/>
        </w:rPr>
        <w:t>-В</w:t>
      </w:r>
      <w:r w:rsidRPr="00F10D69">
        <w:rPr>
          <w:rFonts w:ascii="Times New Roman" w:hAnsi="Times New Roman"/>
          <w:sz w:val="28"/>
          <w:szCs w:val="28"/>
          <w:lang w:val="uk-UA"/>
        </w:rPr>
        <w:t>ідомо, що людина без їжі може прожити тиждень, без води декілька днів,а без повітря і кількох хвилин.</w:t>
      </w:r>
    </w:p>
    <w:p w:rsidR="00CF2E71" w:rsidRPr="00F10D69" w:rsidRDefault="00CF2E71" w:rsidP="00DB5292">
      <w:pPr>
        <w:pStyle w:val="NoSpacing"/>
        <w:tabs>
          <w:tab w:val="left" w:pos="7305"/>
        </w:tabs>
        <w:spacing w:line="276" w:lineRule="auto"/>
        <w:rPr>
          <w:rFonts w:ascii="Times New Roman" w:hAnsi="Times New Roman"/>
          <w:sz w:val="28"/>
          <w:szCs w:val="28"/>
          <w:lang w:val="uk-UA"/>
        </w:rPr>
      </w:pPr>
      <w:r w:rsidRPr="00F10D69">
        <w:rPr>
          <w:rFonts w:ascii="Times New Roman" w:hAnsi="Times New Roman"/>
          <w:sz w:val="28"/>
          <w:szCs w:val="28"/>
          <w:lang w:val="uk-UA"/>
        </w:rPr>
        <w:t>- Повтірям також дихають рослини і тварини.</w:t>
      </w:r>
    </w:p>
    <w:p w:rsidR="00CF2E71" w:rsidRPr="00F10D69" w:rsidRDefault="00CF2E71" w:rsidP="00F10D69">
      <w:pPr>
        <w:spacing w:line="276" w:lineRule="auto"/>
        <w:rPr>
          <w:szCs w:val="28"/>
          <w:lang w:val="ru-RU"/>
        </w:rPr>
      </w:pPr>
      <w:r w:rsidRPr="00F10D69">
        <w:rPr>
          <w:b/>
          <w:szCs w:val="28"/>
          <w:lang w:val="uk-UA" w:eastAsia="ru-RU"/>
        </w:rPr>
        <w:t xml:space="preserve">- </w:t>
      </w:r>
      <w:r w:rsidRPr="00F10D69">
        <w:rPr>
          <w:szCs w:val="28"/>
          <w:lang w:val="ru-RU"/>
        </w:rPr>
        <w:t>Подивіться на екран. На ньому ви бачите Землю, нашу планету, з космосу. Навколо Землі голубий обідок – це товстий шар і є повітря.</w:t>
      </w:r>
    </w:p>
    <w:p w:rsidR="00CF2E71" w:rsidRPr="00F10D69" w:rsidRDefault="00CF2E71" w:rsidP="008A110F">
      <w:pPr>
        <w:widowControl w:val="0"/>
        <w:suppressAutoHyphens/>
        <w:spacing w:line="276" w:lineRule="auto"/>
        <w:rPr>
          <w:b/>
          <w:kern w:val="1"/>
          <w:szCs w:val="28"/>
          <w:lang w:val="uk-UA" w:eastAsia="hi-IN" w:bidi="hi-IN"/>
        </w:rPr>
      </w:pPr>
      <w:r w:rsidRPr="00F10D69">
        <w:rPr>
          <w:b/>
          <w:kern w:val="1"/>
          <w:szCs w:val="28"/>
          <w:lang w:val="uk-UA" w:eastAsia="hi-IN" w:bidi="hi-IN"/>
        </w:rPr>
        <w:t>ІІІ. Вивчення нового матеріалу.</w:t>
      </w:r>
    </w:p>
    <w:p w:rsidR="00CF2E71" w:rsidRPr="00F10D69" w:rsidRDefault="00CF2E71" w:rsidP="008A110F">
      <w:pPr>
        <w:pStyle w:val="ListParagraph"/>
        <w:widowControl w:val="0"/>
        <w:numPr>
          <w:ilvl w:val="0"/>
          <w:numId w:val="2"/>
        </w:numPr>
        <w:suppressAutoHyphens/>
        <w:spacing w:line="276" w:lineRule="auto"/>
        <w:rPr>
          <w:b/>
          <w:kern w:val="1"/>
          <w:szCs w:val="28"/>
          <w:lang w:val="uk-UA" w:eastAsia="hi-IN" w:bidi="hi-IN"/>
        </w:rPr>
      </w:pPr>
      <w:r w:rsidRPr="00F10D69">
        <w:rPr>
          <w:b/>
          <w:i/>
          <w:szCs w:val="28"/>
          <w:lang w:val="ru-RU" w:eastAsia="ru-RU"/>
        </w:rPr>
        <w:t xml:space="preserve">Розповідь з елементами </w:t>
      </w:r>
      <w:r w:rsidRPr="00F10D69">
        <w:rPr>
          <w:b/>
          <w:i/>
          <w:szCs w:val="28"/>
          <w:lang w:val="uk-UA" w:eastAsia="ru-RU"/>
        </w:rPr>
        <w:t xml:space="preserve">практичної роботи </w:t>
      </w:r>
      <w:r w:rsidRPr="00F10D69">
        <w:rPr>
          <w:b/>
          <w:i/>
          <w:szCs w:val="28"/>
          <w:lang w:val="ru-RU" w:eastAsia="ru-RU"/>
        </w:rPr>
        <w:t>про властивості повітря.</w:t>
      </w:r>
    </w:p>
    <w:p w:rsidR="00CF2E71" w:rsidRPr="00F10D69" w:rsidRDefault="00CF2E71" w:rsidP="008A110F">
      <w:pPr>
        <w:spacing w:line="276" w:lineRule="auto"/>
        <w:rPr>
          <w:szCs w:val="28"/>
          <w:lang w:val="ru-RU" w:eastAsia="ru-RU"/>
        </w:rPr>
      </w:pPr>
      <w:r w:rsidRPr="00F10D69">
        <w:rPr>
          <w:szCs w:val="28"/>
          <w:lang w:val="uk-UA" w:eastAsia="ru-RU"/>
        </w:rPr>
        <w:t xml:space="preserve">       Ми вже з вами знаємо, що на земній поверхні є 4 океани – це Тихий, Атлантичний, Індійський та Північно-Льодовитий. </w:t>
      </w:r>
      <w:r w:rsidRPr="00F10D69">
        <w:rPr>
          <w:szCs w:val="28"/>
          <w:lang w:val="ru-RU" w:eastAsia="ru-RU"/>
        </w:rPr>
        <w:t xml:space="preserve">Але </w:t>
      </w:r>
      <w:r w:rsidRPr="00F10D69">
        <w:rPr>
          <w:szCs w:val="28"/>
          <w:lang w:val="uk-UA" w:eastAsia="ru-RU"/>
        </w:rPr>
        <w:t>і</w:t>
      </w:r>
      <w:r w:rsidRPr="00F10D69">
        <w:rPr>
          <w:szCs w:val="28"/>
          <w:lang w:val="ru-RU" w:eastAsia="ru-RU"/>
        </w:rPr>
        <w:t>сну</w:t>
      </w:r>
      <w:r w:rsidRPr="00F10D69">
        <w:rPr>
          <w:szCs w:val="28"/>
          <w:lang w:val="uk-UA" w:eastAsia="ru-RU"/>
        </w:rPr>
        <w:t>є</w:t>
      </w:r>
      <w:r w:rsidRPr="00F10D69">
        <w:rPr>
          <w:szCs w:val="28"/>
          <w:lang w:val="ru-RU" w:eastAsia="ru-RU"/>
        </w:rPr>
        <w:t xml:space="preserve"> ще </w:t>
      </w:r>
      <w:r w:rsidRPr="00F10D69">
        <w:rPr>
          <w:szCs w:val="28"/>
          <w:lang w:val="uk-UA" w:eastAsia="ru-RU"/>
        </w:rPr>
        <w:t>і</w:t>
      </w:r>
      <w:r w:rsidRPr="00F10D69">
        <w:rPr>
          <w:szCs w:val="28"/>
          <w:lang w:val="ru-RU" w:eastAsia="ru-RU"/>
        </w:rPr>
        <w:t xml:space="preserve"> 5 океан –  </w:t>
      </w:r>
      <w:r w:rsidRPr="00F10D69">
        <w:rPr>
          <w:szCs w:val="28"/>
          <w:lang w:val="uk-UA" w:eastAsia="ru-RU"/>
        </w:rPr>
        <w:t xml:space="preserve"> назва якого ...</w:t>
      </w:r>
    </w:p>
    <w:p w:rsidR="00CF2E71" w:rsidRPr="00F10D69" w:rsidRDefault="00CF2E71" w:rsidP="008A110F">
      <w:pPr>
        <w:spacing w:line="276" w:lineRule="auto"/>
        <w:ind w:left="360"/>
        <w:rPr>
          <w:i/>
          <w:szCs w:val="28"/>
          <w:lang w:val="uk-UA" w:eastAsia="ru-RU"/>
        </w:rPr>
      </w:pPr>
      <w:r w:rsidRPr="00F10D69">
        <w:rPr>
          <w:b/>
          <w:i/>
          <w:szCs w:val="28"/>
          <w:lang w:val="uk-UA" w:eastAsia="ru-RU"/>
        </w:rPr>
        <w:t>Вправа „Анаграма”</w:t>
      </w:r>
      <w:r w:rsidRPr="00F10D69">
        <w:rPr>
          <w:i/>
          <w:szCs w:val="28"/>
          <w:lang w:val="uk-UA" w:eastAsia="ru-RU"/>
        </w:rPr>
        <w:t xml:space="preserve"> </w:t>
      </w:r>
      <w:r w:rsidRPr="00F10D69">
        <w:rPr>
          <w:szCs w:val="28"/>
          <w:lang w:val="uk-UA" w:eastAsia="ru-RU"/>
        </w:rPr>
        <w:t>Розшифруйте</w:t>
      </w:r>
      <w:r w:rsidRPr="00F10D69">
        <w:rPr>
          <w:i/>
          <w:szCs w:val="28"/>
          <w:lang w:val="uk-UA" w:eastAsia="ru-RU"/>
        </w:rPr>
        <w:t xml:space="preserve">. </w:t>
      </w:r>
    </w:p>
    <w:p w:rsidR="00CF2E71" w:rsidRPr="00F10D69" w:rsidRDefault="00CF2E71" w:rsidP="008A110F">
      <w:pPr>
        <w:spacing w:line="276" w:lineRule="auto"/>
        <w:ind w:left="360"/>
        <w:rPr>
          <w:i/>
          <w:szCs w:val="28"/>
          <w:lang w:val="uk-UA" w:eastAsia="ru-RU"/>
        </w:rPr>
      </w:pPr>
      <w:r w:rsidRPr="00F10D69">
        <w:rPr>
          <w:b/>
          <w:i/>
          <w:szCs w:val="28"/>
          <w:lang w:val="uk-UA" w:eastAsia="ru-RU"/>
        </w:rPr>
        <w:t xml:space="preserve">тАомсерфа </w:t>
      </w:r>
      <w:r w:rsidRPr="00F10D69">
        <w:rPr>
          <w:i/>
          <w:szCs w:val="28"/>
          <w:lang w:val="uk-UA" w:eastAsia="ru-RU"/>
        </w:rPr>
        <w:t>(Атмосфера)</w:t>
      </w:r>
    </w:p>
    <w:p w:rsidR="00CF2E71" w:rsidRPr="00F10D69" w:rsidRDefault="00CF2E71" w:rsidP="008A110F">
      <w:pPr>
        <w:spacing w:line="276" w:lineRule="auto"/>
        <w:rPr>
          <w:b/>
          <w:szCs w:val="28"/>
          <w:lang w:val="uk-UA" w:eastAsia="ru-RU"/>
        </w:rPr>
      </w:pPr>
      <w:r w:rsidRPr="00F10D69">
        <w:rPr>
          <w:b/>
          <w:szCs w:val="28"/>
          <w:lang w:val="uk-UA" w:eastAsia="ru-RU"/>
        </w:rPr>
        <w:t>Довідкове бюро – робота з словником</w:t>
      </w:r>
    </w:p>
    <w:p w:rsidR="00CF2E71" w:rsidRPr="00F10D69" w:rsidRDefault="00CF2E71" w:rsidP="008A110F">
      <w:pPr>
        <w:spacing w:line="276" w:lineRule="auto"/>
        <w:rPr>
          <w:szCs w:val="28"/>
          <w:lang w:val="uk-UA" w:eastAsia="ru-RU"/>
        </w:rPr>
      </w:pPr>
      <w:r w:rsidRPr="00F10D69">
        <w:rPr>
          <w:b/>
          <w:szCs w:val="28"/>
          <w:lang w:val="uk-UA" w:eastAsia="ru-RU"/>
        </w:rPr>
        <w:t xml:space="preserve">Атмосфера - </w:t>
      </w:r>
      <w:r w:rsidRPr="00F10D69">
        <w:rPr>
          <w:szCs w:val="28"/>
          <w:lang w:val="uk-UA" w:eastAsia="ru-RU"/>
        </w:rPr>
        <w:t xml:space="preserve">це газова оболонка Землі /від грецького "атмос” - пара/. Вона простягається від поверхні Землі до </w:t>
      </w:r>
      <w:smartTag w:uri="urn:schemas-microsoft-com:office:smarttags" w:element="metricconverter">
        <w:smartTagPr>
          <w:attr w:name="ProductID" w:val="20000 км"/>
        </w:smartTagPr>
        <w:r w:rsidRPr="00F10D69">
          <w:rPr>
            <w:szCs w:val="28"/>
            <w:lang w:val="uk-UA" w:eastAsia="ru-RU"/>
          </w:rPr>
          <w:t>20000 км</w:t>
        </w:r>
      </w:smartTag>
      <w:r w:rsidRPr="00F10D69">
        <w:rPr>
          <w:szCs w:val="28"/>
          <w:lang w:val="uk-UA" w:eastAsia="ru-RU"/>
        </w:rPr>
        <w:t xml:space="preserve"> і поступово переходить в міжпланетний простір.</w:t>
      </w:r>
    </w:p>
    <w:p w:rsidR="00CF2E71" w:rsidRPr="00F10D69" w:rsidRDefault="00CF2E71" w:rsidP="008A110F">
      <w:pPr>
        <w:spacing w:line="276" w:lineRule="auto"/>
        <w:rPr>
          <w:szCs w:val="28"/>
          <w:lang w:val="uk-UA" w:eastAsia="ru-RU"/>
        </w:rPr>
      </w:pPr>
      <w:r w:rsidRPr="00F10D69">
        <w:rPr>
          <w:b/>
          <w:szCs w:val="28"/>
          <w:lang w:val="uk-UA" w:eastAsia="ru-RU"/>
        </w:rPr>
        <w:t xml:space="preserve">Пові́тря ( рос. воздух, англ. air, нім. Luft f) – </w:t>
      </w:r>
      <w:r w:rsidRPr="00F10D69">
        <w:rPr>
          <w:szCs w:val="28"/>
          <w:lang w:val="uk-UA" w:eastAsia="ru-RU"/>
        </w:rPr>
        <w:t>природна суміш газів, з яких складається атмосфера Землі.</w:t>
      </w:r>
    </w:p>
    <w:p w:rsidR="00CF2E71" w:rsidRPr="00F10D69" w:rsidRDefault="00CF2E71" w:rsidP="008A110F">
      <w:pPr>
        <w:spacing w:line="276" w:lineRule="auto"/>
        <w:ind w:firstLine="720"/>
        <w:rPr>
          <w:szCs w:val="28"/>
          <w:lang w:val="ru-RU"/>
        </w:rPr>
      </w:pPr>
      <w:r w:rsidRPr="00F10D69">
        <w:rPr>
          <w:szCs w:val="28"/>
          <w:lang w:val="ru-RU"/>
        </w:rPr>
        <w:t xml:space="preserve"> Отже, над Землею знаходиться величезний повітряний океан. Кожний день, кожну годину, хвилину, самі цього не помічаючи, ми «купаємося» в ньому. І перехожі на вулиці, і тварини, і рослини, і навіть будинки та машини купаються в ньому. Повітря є повсюди: в кімнаті, в землі, у воді. Будь-яке місце на Землі заповнює повітря.</w:t>
      </w:r>
    </w:p>
    <w:p w:rsidR="00CF2E71" w:rsidRPr="00F10D69" w:rsidRDefault="00CF2E71" w:rsidP="008A110F">
      <w:pPr>
        <w:spacing w:line="276" w:lineRule="auto"/>
        <w:ind w:firstLine="720"/>
        <w:rPr>
          <w:b/>
          <w:szCs w:val="28"/>
          <w:lang w:val="uk-UA" w:eastAsia="ru-RU"/>
        </w:rPr>
      </w:pPr>
      <w:r w:rsidRPr="00F10D69">
        <w:rPr>
          <w:szCs w:val="28"/>
          <w:lang w:val="ru-RU"/>
        </w:rPr>
        <w:t>-Внизу біля поверхні землі поівтря тепліше і легшее. Воно піднімається вгору.Там воно охолоджується ,стає важчим і опускається вниз. Так воно рухаться і утворюється вітер.Воно може виконувати корисну роботу. Яку подививись? (діти працюють за картинками)</w:t>
      </w:r>
    </w:p>
    <w:p w:rsidR="00CF2E71" w:rsidRPr="00F10D69" w:rsidRDefault="00CF2E71" w:rsidP="008A110F">
      <w:pPr>
        <w:spacing w:line="276" w:lineRule="auto"/>
        <w:ind w:firstLine="720"/>
        <w:rPr>
          <w:b/>
          <w:szCs w:val="28"/>
          <w:lang w:val="uk-UA" w:eastAsia="ru-RU"/>
        </w:rPr>
      </w:pPr>
      <w:r w:rsidRPr="00F10D69">
        <w:rPr>
          <w:szCs w:val="28"/>
          <w:lang w:val="ru-RU"/>
        </w:rPr>
        <w:t>Зараз ми знаходимось у класі: сидимо, відповідаємо, слухаємо.</w:t>
      </w:r>
    </w:p>
    <w:p w:rsidR="00CF2E71" w:rsidRPr="00F10D69" w:rsidRDefault="00CF2E71" w:rsidP="008A110F">
      <w:pPr>
        <w:shd w:val="clear" w:color="auto" w:fill="FFFFFF"/>
        <w:spacing w:line="276" w:lineRule="auto"/>
        <w:rPr>
          <w:szCs w:val="28"/>
          <w:lang w:val="ru-RU"/>
        </w:rPr>
      </w:pPr>
      <w:r w:rsidRPr="00F10D69">
        <w:rPr>
          <w:szCs w:val="28"/>
          <w:lang w:val="ru-RU"/>
        </w:rPr>
        <w:t>— А де ж тут повітря? - запитаєте ви.</w:t>
      </w:r>
    </w:p>
    <w:p w:rsidR="00CF2E71" w:rsidRPr="00F10D69" w:rsidRDefault="00CF2E71" w:rsidP="008A110F">
      <w:pPr>
        <w:spacing w:line="276" w:lineRule="auto"/>
        <w:rPr>
          <w:szCs w:val="28"/>
          <w:lang w:val="uk-UA"/>
        </w:rPr>
      </w:pPr>
      <w:r w:rsidRPr="00F10D69">
        <w:rPr>
          <w:szCs w:val="28"/>
          <w:lang w:val="uk-UA"/>
        </w:rPr>
        <w:t>— Давайте відчинимо вікно. Що ви відчули? (Повіяло холодом.)</w:t>
      </w:r>
    </w:p>
    <w:p w:rsidR="00CF2E71" w:rsidRPr="00F10D69" w:rsidRDefault="00CF2E71" w:rsidP="008A110F">
      <w:pPr>
        <w:spacing w:line="276" w:lineRule="auto"/>
        <w:rPr>
          <w:szCs w:val="28"/>
          <w:lang w:val="uk-UA"/>
        </w:rPr>
      </w:pPr>
      <w:r w:rsidRPr="00F10D69">
        <w:rPr>
          <w:szCs w:val="28"/>
          <w:lang w:val="uk-UA"/>
        </w:rPr>
        <w:t xml:space="preserve">— Правильно, ви відчули холод. Але це не просто холод. Це до нас у клас «забігло» повітря, воно, напевно, також хоче зігрітися. Отже, повітря, як бачите, рухається, переміщається. А переміщення повітря на вулиці називається вітром. Від того, як саме повітря переміщається, залежить сила вітру (дме з великою силою чи вітер ледь відчутний). </w:t>
      </w:r>
    </w:p>
    <w:p w:rsidR="00CF2E71" w:rsidRPr="00F10D69" w:rsidRDefault="00CF2E71" w:rsidP="008A110F">
      <w:pPr>
        <w:spacing w:line="276" w:lineRule="auto"/>
        <w:rPr>
          <w:szCs w:val="28"/>
          <w:lang w:val="uk-UA"/>
        </w:rPr>
      </w:pPr>
      <w:r w:rsidRPr="00F10D69">
        <w:rPr>
          <w:szCs w:val="28"/>
          <w:lang w:val="uk-UA"/>
        </w:rPr>
        <w:t>— А ви хочете створити вітер? (Так.)</w:t>
      </w:r>
    </w:p>
    <w:p w:rsidR="00CF2E71" w:rsidRPr="00F10D69" w:rsidRDefault="00CF2E71" w:rsidP="008A110F">
      <w:pPr>
        <w:spacing w:line="276" w:lineRule="auto"/>
        <w:rPr>
          <w:b/>
          <w:szCs w:val="28"/>
          <w:lang w:val="uk-UA"/>
        </w:rPr>
      </w:pPr>
      <w:r w:rsidRPr="00F10D69">
        <w:rPr>
          <w:b/>
          <w:szCs w:val="28"/>
          <w:lang w:val="uk-UA"/>
        </w:rPr>
        <w:t>ІV. Практична робота</w:t>
      </w:r>
    </w:p>
    <w:p w:rsidR="00CF2E71" w:rsidRPr="00F10D69" w:rsidRDefault="00CF2E71" w:rsidP="008A110F">
      <w:pPr>
        <w:shd w:val="clear" w:color="auto" w:fill="FFFFFF"/>
        <w:spacing w:line="276" w:lineRule="auto"/>
        <w:rPr>
          <w:szCs w:val="28"/>
          <w:lang w:val="ru-RU"/>
        </w:rPr>
      </w:pPr>
      <w:r w:rsidRPr="00F10D69">
        <w:rPr>
          <w:szCs w:val="28"/>
          <w:lang w:val="ru-RU"/>
        </w:rPr>
        <w:t>1. - Візьміть зошит і зробіть ним кілька помахів на відстані 10–15 см від свого обличчя.  Легенько помахайте.</w:t>
      </w:r>
    </w:p>
    <w:p w:rsidR="00CF2E71" w:rsidRPr="00F10D69" w:rsidRDefault="00CF2E71" w:rsidP="008A110F">
      <w:pPr>
        <w:spacing w:line="276" w:lineRule="auto"/>
        <w:rPr>
          <w:szCs w:val="28"/>
          <w:lang w:val="ru-RU"/>
        </w:rPr>
      </w:pPr>
      <w:r w:rsidRPr="00F10D69">
        <w:rPr>
          <w:szCs w:val="28"/>
          <w:lang w:val="ru-RU"/>
        </w:rPr>
        <w:t>- Що відчула шкіра на вашому обличчі? (Легенький вітерець). Чому він утворився? (Тому, що повітря рухається.)</w:t>
      </w:r>
    </w:p>
    <w:p w:rsidR="00CF2E71" w:rsidRPr="00F10D69" w:rsidRDefault="00CF2E71" w:rsidP="008A110F">
      <w:pPr>
        <w:shd w:val="clear" w:color="auto" w:fill="FFFFFF"/>
        <w:spacing w:line="276" w:lineRule="auto"/>
        <w:rPr>
          <w:szCs w:val="28"/>
          <w:lang w:val="ru-RU"/>
        </w:rPr>
      </w:pPr>
      <w:r w:rsidRPr="00F10D69">
        <w:rPr>
          <w:szCs w:val="28"/>
          <w:lang w:val="ru-RU"/>
        </w:rPr>
        <w:t>2. Помахайте сильніше зошитом. Що відчули тепер? Сильний рух повітря.</w:t>
      </w:r>
    </w:p>
    <w:p w:rsidR="00CF2E71" w:rsidRPr="00F10D69" w:rsidRDefault="00CF2E71" w:rsidP="008A110F">
      <w:pPr>
        <w:shd w:val="clear" w:color="auto" w:fill="FFFFFF"/>
        <w:spacing w:line="276" w:lineRule="auto"/>
        <w:rPr>
          <w:szCs w:val="28"/>
          <w:lang w:val="ru-RU"/>
        </w:rPr>
      </w:pPr>
      <w:r w:rsidRPr="00F10D69">
        <w:rPr>
          <w:szCs w:val="28"/>
          <w:lang w:val="ru-RU"/>
        </w:rPr>
        <w:t xml:space="preserve"> Рух повітря – це і є вітер.</w:t>
      </w:r>
    </w:p>
    <w:p w:rsidR="00CF2E71" w:rsidRPr="00F10D69" w:rsidRDefault="00CF2E71" w:rsidP="008A110F">
      <w:pPr>
        <w:shd w:val="clear" w:color="auto" w:fill="FFFFFF"/>
        <w:spacing w:line="276" w:lineRule="auto"/>
        <w:rPr>
          <w:szCs w:val="28"/>
          <w:lang w:val="ru-RU"/>
        </w:rPr>
      </w:pPr>
      <w:r w:rsidRPr="00F10D69">
        <w:rPr>
          <w:b/>
          <w:szCs w:val="28"/>
          <w:lang w:val="ru-RU"/>
        </w:rPr>
        <w:t>Висновок.</w:t>
      </w:r>
      <w:r w:rsidRPr="00F10D69">
        <w:rPr>
          <w:szCs w:val="28"/>
          <w:lang w:val="ru-RU"/>
        </w:rPr>
        <w:t xml:space="preserve"> Повітря постійно рухається. Вітер, який ми відчуваємо — це і є повітря.)</w:t>
      </w:r>
    </w:p>
    <w:p w:rsidR="00CF2E71" w:rsidRPr="00F10D69" w:rsidRDefault="00CF2E71" w:rsidP="008A110F">
      <w:pPr>
        <w:spacing w:line="276" w:lineRule="auto"/>
        <w:rPr>
          <w:szCs w:val="28"/>
          <w:lang w:val="uk-UA"/>
        </w:rPr>
      </w:pPr>
      <w:r w:rsidRPr="00F10D69">
        <w:rPr>
          <w:szCs w:val="28"/>
          <w:lang w:val="uk-UA"/>
        </w:rPr>
        <w:t>— А де в житті ми  можемо відчути рух вітру? ( під час бігу чи їзді на велосипеді..)</w:t>
      </w:r>
    </w:p>
    <w:p w:rsidR="00CF2E71" w:rsidRPr="00F10D69" w:rsidRDefault="00CF2E71" w:rsidP="008A110F">
      <w:pPr>
        <w:spacing w:line="276" w:lineRule="auto"/>
        <w:rPr>
          <w:szCs w:val="28"/>
          <w:lang w:val="uk-UA"/>
        </w:rPr>
      </w:pPr>
      <w:r w:rsidRPr="00F10D69">
        <w:rPr>
          <w:szCs w:val="28"/>
          <w:lang w:val="uk-UA"/>
        </w:rPr>
        <w:t>- Ще повітря виконує основну властивість. Повітря добре пропускає сонячні промені .Вони ,як ви знаєте несуть тепло і світло , нагріваючи при цьому Зелю.А далі атмосфера працює ,як ковдра.Утримує тепло і не дає Землі охолонути.</w:t>
      </w:r>
    </w:p>
    <w:p w:rsidR="00CF2E71" w:rsidRPr="00F10D69" w:rsidRDefault="00CF2E71" w:rsidP="008A110F">
      <w:pPr>
        <w:spacing w:line="276" w:lineRule="auto"/>
        <w:rPr>
          <w:szCs w:val="28"/>
          <w:lang w:val="ru-RU"/>
        </w:rPr>
      </w:pPr>
      <w:r w:rsidRPr="00F10D69">
        <w:rPr>
          <w:szCs w:val="28"/>
          <w:lang w:val="ru-RU"/>
        </w:rPr>
        <w:t xml:space="preserve">3. </w:t>
      </w:r>
      <w:r w:rsidRPr="00F10D69">
        <w:rPr>
          <w:szCs w:val="28"/>
          <w:lang w:val="uk-UA"/>
        </w:rPr>
        <w:t xml:space="preserve">Подивіться </w:t>
      </w:r>
      <w:r w:rsidRPr="00F10D69">
        <w:rPr>
          <w:szCs w:val="28"/>
          <w:lang w:val="ru-RU"/>
        </w:rPr>
        <w:t>навколо себе. Що ви бачите? (Столи, дошку, квіти, за вікном дерева, хмари.)</w:t>
      </w:r>
    </w:p>
    <w:p w:rsidR="00CF2E71" w:rsidRPr="00F10D69" w:rsidRDefault="00CF2E71" w:rsidP="008A110F">
      <w:pPr>
        <w:spacing w:line="276" w:lineRule="auto"/>
        <w:rPr>
          <w:szCs w:val="28"/>
          <w:lang w:val="ru-RU"/>
        </w:rPr>
      </w:pPr>
      <w:r w:rsidRPr="00F10D69">
        <w:rPr>
          <w:szCs w:val="28"/>
          <w:lang w:val="ru-RU"/>
        </w:rPr>
        <w:t>—</w:t>
      </w:r>
      <w:r w:rsidRPr="00F10D69">
        <w:rPr>
          <w:szCs w:val="28"/>
        </w:rPr>
        <w:t>   </w:t>
      </w:r>
      <w:r w:rsidRPr="00F10D69">
        <w:rPr>
          <w:szCs w:val="28"/>
          <w:lang w:val="ru-RU"/>
        </w:rPr>
        <w:t xml:space="preserve"> Повітря заважає нам бачити предмети? (Ні, воно прозоре.)</w:t>
      </w:r>
    </w:p>
    <w:p w:rsidR="00CF2E71" w:rsidRPr="00F10D69" w:rsidRDefault="00CF2E71" w:rsidP="008A110F">
      <w:pPr>
        <w:spacing w:line="276" w:lineRule="auto"/>
        <w:rPr>
          <w:szCs w:val="28"/>
          <w:lang w:val="ru-RU"/>
        </w:rPr>
      </w:pPr>
      <w:r w:rsidRPr="00F10D69">
        <w:rPr>
          <w:szCs w:val="28"/>
          <w:lang w:val="ru-RU"/>
        </w:rPr>
        <w:t>—</w:t>
      </w:r>
      <w:r w:rsidRPr="00F10D69">
        <w:rPr>
          <w:szCs w:val="28"/>
        </w:rPr>
        <w:t>   </w:t>
      </w:r>
      <w:r w:rsidRPr="00F10D69">
        <w:rPr>
          <w:szCs w:val="28"/>
          <w:lang w:val="ru-RU"/>
        </w:rPr>
        <w:t xml:space="preserve"> Чи можемо ми побачити повітря? (Ні, ми не бачимо повітря, що оточує нас.)</w:t>
      </w:r>
    </w:p>
    <w:p w:rsidR="00CF2E71" w:rsidRPr="00F10D69" w:rsidRDefault="00CF2E71" w:rsidP="008A110F">
      <w:pPr>
        <w:spacing w:line="276" w:lineRule="auto"/>
        <w:rPr>
          <w:szCs w:val="28"/>
          <w:lang w:val="ru-RU"/>
        </w:rPr>
      </w:pPr>
      <w:r w:rsidRPr="00F10D69">
        <w:rPr>
          <w:szCs w:val="28"/>
          <w:lang w:val="ru-RU"/>
        </w:rPr>
        <w:t>—</w:t>
      </w:r>
      <w:r w:rsidRPr="00F10D69">
        <w:rPr>
          <w:szCs w:val="28"/>
        </w:rPr>
        <w:t>   </w:t>
      </w:r>
      <w:r w:rsidRPr="00F10D69">
        <w:rPr>
          <w:szCs w:val="28"/>
          <w:lang w:val="ru-RU"/>
        </w:rPr>
        <w:t xml:space="preserve"> За допомогою зору його можна виявити лише в деяких випадках. Проведемо дослід.</w:t>
      </w:r>
    </w:p>
    <w:p w:rsidR="00CF2E71" w:rsidRPr="00F10D69" w:rsidRDefault="00CF2E71" w:rsidP="008A110F">
      <w:pPr>
        <w:pStyle w:val="NoSpacing"/>
        <w:spacing w:line="276" w:lineRule="auto"/>
        <w:rPr>
          <w:rFonts w:ascii="Times New Roman" w:hAnsi="Times New Roman"/>
          <w:sz w:val="28"/>
          <w:szCs w:val="28"/>
        </w:rPr>
      </w:pPr>
      <w:r w:rsidRPr="00F10D69">
        <w:rPr>
          <w:rFonts w:ascii="Times New Roman" w:hAnsi="Times New Roman"/>
          <w:sz w:val="28"/>
          <w:szCs w:val="28"/>
          <w:lang w:val="uk-UA"/>
        </w:rPr>
        <w:t>а) Вчитель показує</w:t>
      </w:r>
      <w:r w:rsidRPr="00F10D69">
        <w:rPr>
          <w:rFonts w:ascii="Times New Roman" w:hAnsi="Times New Roman"/>
          <w:sz w:val="28"/>
          <w:szCs w:val="28"/>
        </w:rPr>
        <w:t xml:space="preserve"> дітям порожню пляшку.</w:t>
      </w:r>
    </w:p>
    <w:p w:rsidR="00CF2E71" w:rsidRPr="00F10D69" w:rsidRDefault="00CF2E71" w:rsidP="008A110F">
      <w:pPr>
        <w:pStyle w:val="NoSpacing"/>
        <w:spacing w:line="276" w:lineRule="auto"/>
        <w:rPr>
          <w:rFonts w:ascii="Times New Roman" w:hAnsi="Times New Roman"/>
          <w:sz w:val="28"/>
          <w:szCs w:val="28"/>
        </w:rPr>
      </w:pPr>
      <w:r w:rsidRPr="00F10D69">
        <w:rPr>
          <w:rFonts w:ascii="Times New Roman" w:hAnsi="Times New Roman"/>
          <w:sz w:val="28"/>
          <w:szCs w:val="28"/>
        </w:rPr>
        <w:t>—  Що в цій пляшці?  (Нічого нема)</w:t>
      </w:r>
    </w:p>
    <w:p w:rsidR="00CF2E71" w:rsidRPr="00F10D69" w:rsidRDefault="00CF2E71" w:rsidP="008A110F">
      <w:pPr>
        <w:pStyle w:val="NoSpacing"/>
        <w:spacing w:line="276" w:lineRule="auto"/>
        <w:rPr>
          <w:rFonts w:ascii="Times New Roman" w:hAnsi="Times New Roman"/>
          <w:sz w:val="28"/>
          <w:szCs w:val="28"/>
        </w:rPr>
      </w:pPr>
      <w:r w:rsidRPr="00F10D69">
        <w:rPr>
          <w:rFonts w:ascii="Times New Roman" w:hAnsi="Times New Roman"/>
          <w:sz w:val="28"/>
          <w:szCs w:val="28"/>
        </w:rPr>
        <w:t>—  Що ж, давайте перевіримо, чи дійсно там порожньо.  Опустимо у воду пляшку догори дном. Повільно нахиляємо її. Що ви бачите?</w:t>
      </w:r>
    </w:p>
    <w:p w:rsidR="00CF2E71" w:rsidRPr="00F10D69" w:rsidRDefault="00CF2E71" w:rsidP="008A110F">
      <w:pPr>
        <w:pStyle w:val="NoSpacing"/>
        <w:spacing w:line="276" w:lineRule="auto"/>
        <w:rPr>
          <w:rFonts w:ascii="Times New Roman" w:hAnsi="Times New Roman"/>
          <w:sz w:val="28"/>
          <w:szCs w:val="28"/>
        </w:rPr>
      </w:pPr>
      <w:r w:rsidRPr="00F10D69">
        <w:rPr>
          <w:rFonts w:ascii="Times New Roman" w:hAnsi="Times New Roman"/>
          <w:sz w:val="28"/>
          <w:szCs w:val="28"/>
          <w:lang w:val="uk-UA"/>
        </w:rPr>
        <w:t>— З</w:t>
      </w:r>
      <w:r w:rsidRPr="00F10D69">
        <w:rPr>
          <w:rFonts w:ascii="Times New Roman" w:hAnsi="Times New Roman"/>
          <w:sz w:val="28"/>
          <w:szCs w:val="28"/>
        </w:rPr>
        <w:t xml:space="preserve"> горлечка побігли бульбашки!  А ви говорите, - «порожньо».  Так що за невидимка </w:t>
      </w:r>
      <w:r w:rsidRPr="00F10D69">
        <w:rPr>
          <w:rFonts w:ascii="Times New Roman" w:hAnsi="Times New Roman"/>
          <w:sz w:val="28"/>
          <w:szCs w:val="28"/>
          <w:lang w:val="uk-UA"/>
        </w:rPr>
        <w:t>була</w:t>
      </w:r>
      <w:r w:rsidRPr="00F10D69">
        <w:rPr>
          <w:rFonts w:ascii="Times New Roman" w:hAnsi="Times New Roman"/>
          <w:sz w:val="28"/>
          <w:szCs w:val="28"/>
        </w:rPr>
        <w:t xml:space="preserve"> в пляшці</w:t>
      </w:r>
      <w:r w:rsidRPr="00F10D69">
        <w:rPr>
          <w:rFonts w:ascii="Times New Roman" w:hAnsi="Times New Roman"/>
          <w:sz w:val="28"/>
          <w:szCs w:val="28"/>
          <w:lang w:val="uk-UA"/>
        </w:rPr>
        <w:t>?</w:t>
      </w:r>
      <w:r w:rsidRPr="00F10D69">
        <w:rPr>
          <w:rFonts w:ascii="Times New Roman" w:hAnsi="Times New Roman"/>
          <w:sz w:val="28"/>
          <w:szCs w:val="28"/>
        </w:rPr>
        <w:t xml:space="preserve"> </w:t>
      </w:r>
      <w:r w:rsidRPr="00F10D69">
        <w:rPr>
          <w:rFonts w:ascii="Times New Roman" w:hAnsi="Times New Roman"/>
          <w:sz w:val="28"/>
          <w:szCs w:val="28"/>
          <w:lang w:val="uk-UA"/>
        </w:rPr>
        <w:t>Кого ці бульбашки розсекретили?</w:t>
      </w:r>
      <w:r w:rsidRPr="00F10D69">
        <w:rPr>
          <w:rFonts w:ascii="Times New Roman" w:hAnsi="Times New Roman"/>
          <w:sz w:val="28"/>
          <w:szCs w:val="28"/>
        </w:rPr>
        <w:t xml:space="preserve"> (Повітря)</w:t>
      </w:r>
    </w:p>
    <w:p w:rsidR="00CF2E71" w:rsidRPr="00F10D69" w:rsidRDefault="00CF2E71" w:rsidP="008A110F">
      <w:pPr>
        <w:spacing w:line="276" w:lineRule="auto"/>
        <w:rPr>
          <w:szCs w:val="28"/>
          <w:lang w:val="ru-RU"/>
        </w:rPr>
      </w:pPr>
      <w:r w:rsidRPr="00F10D69">
        <w:rPr>
          <w:szCs w:val="28"/>
          <w:lang w:val="ru-RU"/>
        </w:rPr>
        <w:t>— Бульбашки це і є повітря. Його вода витіснила з пляшки і тепер воно виходить у вигляді бульбашок.</w:t>
      </w:r>
    </w:p>
    <w:p w:rsidR="00CF2E71" w:rsidRPr="00F10D69" w:rsidRDefault="00CF2E71" w:rsidP="008A110F">
      <w:pPr>
        <w:shd w:val="clear" w:color="auto" w:fill="FFFFFF"/>
        <w:spacing w:line="276" w:lineRule="auto"/>
        <w:rPr>
          <w:szCs w:val="28"/>
          <w:lang w:val="ru-RU"/>
        </w:rPr>
      </w:pPr>
      <w:r w:rsidRPr="00F10D69">
        <w:rPr>
          <w:szCs w:val="28"/>
          <w:lang w:val="ru-RU"/>
        </w:rPr>
        <w:t>б) На столі стоять стаканчики з водою і коктельними трубочками.  Подуйте в трубочку, не виймаючи її з води.  Що побачили?  (Повітря перетворюється в бульбашки і піднімається на поверхню.)</w:t>
      </w:r>
    </w:p>
    <w:p w:rsidR="00CF2E71" w:rsidRPr="00F10D69" w:rsidRDefault="00CF2E71" w:rsidP="008A110F">
      <w:pPr>
        <w:shd w:val="clear" w:color="auto" w:fill="FFFFFF"/>
        <w:spacing w:line="276" w:lineRule="auto"/>
        <w:rPr>
          <w:szCs w:val="28"/>
          <w:lang w:val="ru-RU"/>
        </w:rPr>
      </w:pPr>
      <w:r w:rsidRPr="00F10D69">
        <w:rPr>
          <w:szCs w:val="28"/>
          <w:lang w:val="ru-RU"/>
        </w:rPr>
        <w:t>в) У мене в руках повітряна кулька. Я розв'яжу ниточку. Що ви почули? Так, шипіння. Отже, у ній містилося повітря. Воно всередині усіх порожнистих предметів на Землі, також і в органах людського тіла.</w:t>
      </w:r>
    </w:p>
    <w:p w:rsidR="00CF2E71" w:rsidRPr="00F10D69" w:rsidRDefault="00CF2E71" w:rsidP="008A110F">
      <w:pPr>
        <w:shd w:val="clear" w:color="auto" w:fill="FFFFFF"/>
        <w:spacing w:line="276" w:lineRule="auto"/>
        <w:rPr>
          <w:szCs w:val="28"/>
          <w:lang w:val="ru-RU"/>
        </w:rPr>
      </w:pPr>
      <w:r w:rsidRPr="00F10D69">
        <w:rPr>
          <w:b/>
          <w:szCs w:val="28"/>
          <w:lang w:val="ru-RU"/>
        </w:rPr>
        <w:t>Висновок:</w:t>
      </w:r>
      <w:r w:rsidRPr="00F10D69">
        <w:rPr>
          <w:szCs w:val="28"/>
          <w:lang w:val="ru-RU"/>
        </w:rPr>
        <w:t xml:space="preserve"> повітря безбарвне, прозоре, легше за воду, заповнює всі порожнини.</w:t>
      </w:r>
    </w:p>
    <w:p w:rsidR="00CF2E71" w:rsidRPr="00F10D69" w:rsidRDefault="00CF2E71" w:rsidP="008A110F">
      <w:pPr>
        <w:shd w:val="clear" w:color="auto" w:fill="FFFFFF"/>
        <w:spacing w:line="276" w:lineRule="auto"/>
        <w:rPr>
          <w:szCs w:val="28"/>
          <w:lang w:val="ru-RU"/>
        </w:rPr>
      </w:pPr>
      <w:r w:rsidRPr="00F10D69">
        <w:rPr>
          <w:szCs w:val="28"/>
          <w:lang w:val="ru-RU"/>
        </w:rPr>
        <w:t>А щоб дізнатися про інші властивоті повітря ми з вами віправимося у дослідницьку лабораторію.</w:t>
      </w:r>
    </w:p>
    <w:p w:rsidR="00CF2E71" w:rsidRPr="00F10D69" w:rsidRDefault="00CF2E71" w:rsidP="008A110F">
      <w:pPr>
        <w:shd w:val="clear" w:color="auto" w:fill="FFFFFF"/>
        <w:spacing w:line="276" w:lineRule="auto"/>
        <w:rPr>
          <w:szCs w:val="28"/>
          <w:lang w:val="ru-RU"/>
        </w:rPr>
      </w:pPr>
    </w:p>
    <w:p w:rsidR="00CF2E71" w:rsidRPr="00F10D69" w:rsidRDefault="00CF2E71" w:rsidP="008A110F">
      <w:pPr>
        <w:spacing w:line="276" w:lineRule="auto"/>
        <w:rPr>
          <w:b/>
          <w:szCs w:val="28"/>
          <w:lang w:val="ru-RU" w:eastAsia="ru-RU"/>
        </w:rPr>
      </w:pPr>
      <w:r w:rsidRPr="00F10D69">
        <w:rPr>
          <w:b/>
          <w:szCs w:val="28"/>
          <w:lang w:val="ru-RU" w:eastAsia="ru-RU"/>
        </w:rPr>
        <w:t>V. «Дослідницька лабораторія»</w:t>
      </w:r>
    </w:p>
    <w:p w:rsidR="00CF2E71" w:rsidRPr="00F10D69" w:rsidRDefault="00CF2E71" w:rsidP="008A110F">
      <w:pPr>
        <w:spacing w:line="276" w:lineRule="auto"/>
        <w:rPr>
          <w:szCs w:val="28"/>
          <w:lang w:val="uk-UA"/>
        </w:rPr>
      </w:pPr>
      <w:r w:rsidRPr="00F10D69">
        <w:rPr>
          <w:b/>
          <w:szCs w:val="28"/>
          <w:lang w:val="uk-UA"/>
        </w:rPr>
        <w:t>Дослід 1</w:t>
      </w:r>
      <w:r w:rsidRPr="00F10D69">
        <w:rPr>
          <w:szCs w:val="28"/>
          <w:lang w:val="uk-UA"/>
        </w:rPr>
        <w:t>. Чи займає повітря місце?</w:t>
      </w:r>
    </w:p>
    <w:p w:rsidR="00CF2E71" w:rsidRPr="00F10D69" w:rsidRDefault="00CF2E71" w:rsidP="008A110F">
      <w:pPr>
        <w:spacing w:line="276" w:lineRule="auto"/>
        <w:ind w:firstLine="720"/>
        <w:rPr>
          <w:szCs w:val="28"/>
          <w:lang w:val="ru-RU"/>
        </w:rPr>
      </w:pPr>
      <w:r w:rsidRPr="00F10D69">
        <w:rPr>
          <w:szCs w:val="28"/>
          <w:lang w:val="ru-RU"/>
        </w:rPr>
        <w:t>Так, повітря може займати місце, його можна стиснути. Ось стиснутим повітрям  наповнили ці кульки, іграшки. Давайте покладемо їх у воду. Що ви бачите? (Вони плавають.)</w:t>
      </w:r>
    </w:p>
    <w:p w:rsidR="00CF2E71" w:rsidRPr="00F10D69" w:rsidRDefault="00CF2E71" w:rsidP="008A110F">
      <w:pPr>
        <w:spacing w:line="276" w:lineRule="auto"/>
        <w:rPr>
          <w:szCs w:val="28"/>
          <w:lang w:val="ru-RU"/>
        </w:rPr>
      </w:pPr>
      <w:r w:rsidRPr="00F10D69">
        <w:rPr>
          <w:b/>
          <w:iCs/>
          <w:szCs w:val="28"/>
          <w:lang w:val="ru-RU"/>
        </w:rPr>
        <w:t>Висновок</w:t>
      </w:r>
      <w:r w:rsidRPr="00F10D69">
        <w:rPr>
          <w:b/>
          <w:szCs w:val="28"/>
          <w:lang w:val="ru-RU"/>
        </w:rPr>
        <w:t>:</w:t>
      </w:r>
      <w:r w:rsidRPr="00F10D69">
        <w:rPr>
          <w:szCs w:val="28"/>
          <w:lang w:val="ru-RU"/>
        </w:rPr>
        <w:t xml:space="preserve"> повітря легше води і тому речі, наповнені повітрям, не тонуть. </w:t>
      </w:r>
    </w:p>
    <w:p w:rsidR="00CF2E71" w:rsidRPr="00F10D69" w:rsidRDefault="00CF2E71" w:rsidP="008A110F">
      <w:pPr>
        <w:spacing w:line="276" w:lineRule="auto"/>
        <w:ind w:firstLine="720"/>
        <w:rPr>
          <w:szCs w:val="28"/>
          <w:lang w:val="ru-RU"/>
        </w:rPr>
      </w:pPr>
      <w:r w:rsidRPr="00F10D69">
        <w:rPr>
          <w:szCs w:val="28"/>
          <w:lang w:val="ru-RU"/>
        </w:rPr>
        <w:t>Пригадайте свій відпочинок влітку, коли ви одягаєте круги, лягаєте на надувні матраци і плаваєте, не боячись, що можете потонути.</w:t>
      </w:r>
    </w:p>
    <w:p w:rsidR="00CF2E71" w:rsidRPr="00F10D69" w:rsidRDefault="00CF2E71" w:rsidP="008A110F">
      <w:pPr>
        <w:spacing w:line="276" w:lineRule="auto"/>
        <w:rPr>
          <w:szCs w:val="28"/>
          <w:lang w:val="ru-RU"/>
        </w:rPr>
      </w:pPr>
      <w:r w:rsidRPr="00F10D69">
        <w:rPr>
          <w:szCs w:val="28"/>
          <w:lang w:val="ru-RU"/>
        </w:rPr>
        <w:t xml:space="preserve">     </w:t>
      </w:r>
    </w:p>
    <w:p w:rsidR="00CF2E71" w:rsidRPr="00F10D69" w:rsidRDefault="00CF2E71" w:rsidP="008A110F">
      <w:pPr>
        <w:spacing w:line="276" w:lineRule="auto"/>
        <w:rPr>
          <w:szCs w:val="28"/>
          <w:lang w:val="ru-RU"/>
        </w:rPr>
      </w:pPr>
      <w:r w:rsidRPr="00F10D69">
        <w:rPr>
          <w:b/>
          <w:szCs w:val="28"/>
          <w:lang w:val="ru-RU"/>
        </w:rPr>
        <w:t>Дослід 2.</w:t>
      </w:r>
    </w:p>
    <w:p w:rsidR="00CF2E71" w:rsidRPr="00F10D69" w:rsidRDefault="00CF2E71" w:rsidP="008A110F">
      <w:pPr>
        <w:spacing w:line="276" w:lineRule="auto"/>
        <w:rPr>
          <w:szCs w:val="28"/>
          <w:lang w:val="ru-RU"/>
        </w:rPr>
      </w:pPr>
      <w:r w:rsidRPr="00F10D69">
        <w:rPr>
          <w:szCs w:val="28"/>
          <w:lang w:val="ru-RU"/>
        </w:rPr>
        <w:t>- Як ви міркуєте, а може повітря мати запах? Ні, але у повітрі легко й швидко поширюється запах парфумів і аромат квітів.</w:t>
      </w:r>
    </w:p>
    <w:p w:rsidR="00CF2E71" w:rsidRPr="00F10D69" w:rsidRDefault="00CF2E71" w:rsidP="008A110F">
      <w:pPr>
        <w:spacing w:line="276" w:lineRule="auto"/>
        <w:rPr>
          <w:szCs w:val="28"/>
          <w:lang w:val="ru-RU"/>
        </w:rPr>
      </w:pPr>
      <w:r w:rsidRPr="00F10D69">
        <w:rPr>
          <w:szCs w:val="28"/>
          <w:lang w:val="ru-RU"/>
        </w:rPr>
        <w:t xml:space="preserve">- Вдихніть! Чи пахне повітря? </w:t>
      </w:r>
    </w:p>
    <w:p w:rsidR="00CF2E71" w:rsidRPr="00F10D69" w:rsidRDefault="00CF2E71" w:rsidP="008A110F">
      <w:pPr>
        <w:spacing w:line="276" w:lineRule="auto"/>
        <w:rPr>
          <w:szCs w:val="28"/>
          <w:lang w:val="ru-RU"/>
        </w:rPr>
      </w:pPr>
      <w:r w:rsidRPr="00F10D69">
        <w:rPr>
          <w:szCs w:val="28"/>
          <w:lang w:val="ru-RU"/>
        </w:rPr>
        <w:t>- Закрийте очі. (Бризнути освіжувачем повітря)</w:t>
      </w:r>
    </w:p>
    <w:p w:rsidR="00CF2E71" w:rsidRPr="00F10D69" w:rsidRDefault="00CF2E71" w:rsidP="008A110F">
      <w:pPr>
        <w:spacing w:line="276" w:lineRule="auto"/>
        <w:rPr>
          <w:szCs w:val="28"/>
          <w:lang w:val="ru-RU"/>
        </w:rPr>
      </w:pPr>
      <w:r w:rsidRPr="00F10D69">
        <w:rPr>
          <w:szCs w:val="28"/>
          <w:lang w:val="ru-RU"/>
        </w:rPr>
        <w:t>- А зараз? Що ви відчули? (Запах)</w:t>
      </w:r>
    </w:p>
    <w:p w:rsidR="00CF2E71" w:rsidRPr="00F10D69" w:rsidRDefault="00CF2E71" w:rsidP="008A110F">
      <w:pPr>
        <w:spacing w:line="276" w:lineRule="auto"/>
        <w:rPr>
          <w:szCs w:val="28"/>
          <w:lang w:val="ru-RU"/>
        </w:rPr>
      </w:pPr>
      <w:r w:rsidRPr="00F10D69">
        <w:rPr>
          <w:szCs w:val="28"/>
          <w:lang w:val="ru-RU"/>
        </w:rPr>
        <w:t>- Чим може пахнути повітря?</w:t>
      </w:r>
    </w:p>
    <w:p w:rsidR="00CF2E71" w:rsidRPr="00F10D69" w:rsidRDefault="00CF2E71" w:rsidP="008A110F">
      <w:pPr>
        <w:spacing w:line="276" w:lineRule="auto"/>
        <w:rPr>
          <w:szCs w:val="28"/>
          <w:lang w:val="ru-RU"/>
        </w:rPr>
      </w:pPr>
      <w:r w:rsidRPr="00F10D69">
        <w:rPr>
          <w:b/>
          <w:szCs w:val="28"/>
          <w:lang w:val="ru-RU"/>
        </w:rPr>
        <w:t>Висновок</w:t>
      </w:r>
      <w:r w:rsidRPr="00F10D69">
        <w:rPr>
          <w:szCs w:val="28"/>
          <w:lang w:val="ru-RU"/>
        </w:rPr>
        <w:t>: чисте повітря без запаху, але воно може пахнути свіжістю дощу, їжею, яка готується на кухні, димом, парфумами.</w:t>
      </w:r>
    </w:p>
    <w:p w:rsidR="00CF2E71" w:rsidRPr="00F10D69" w:rsidRDefault="00CF2E71" w:rsidP="008A110F">
      <w:pPr>
        <w:spacing w:line="276" w:lineRule="auto"/>
        <w:rPr>
          <w:b/>
          <w:szCs w:val="28"/>
          <w:lang w:val="ru-RU"/>
        </w:rPr>
      </w:pPr>
      <w:r w:rsidRPr="00F10D69">
        <w:rPr>
          <w:b/>
          <w:szCs w:val="28"/>
          <w:lang w:val="ru-RU"/>
        </w:rPr>
        <w:t>Дослід 3.</w:t>
      </w:r>
    </w:p>
    <w:p w:rsidR="00CF2E71" w:rsidRPr="00F10D69" w:rsidRDefault="00CF2E71" w:rsidP="008A110F">
      <w:pPr>
        <w:spacing w:line="276" w:lineRule="auto"/>
        <w:rPr>
          <w:szCs w:val="28"/>
          <w:lang w:val="ru-RU"/>
        </w:rPr>
      </w:pPr>
      <w:r w:rsidRPr="00F10D69">
        <w:rPr>
          <w:szCs w:val="28"/>
          <w:lang w:val="ru-RU"/>
        </w:rPr>
        <w:t xml:space="preserve"> -Давайте перевіримо, чи повітря має смак! Спробуйте висунути язички і лизнути повітря.  Який висновок ми можемо зробити?  (Повітря не має смаку)</w:t>
      </w:r>
    </w:p>
    <w:p w:rsidR="00CF2E71" w:rsidRPr="00F10D69" w:rsidRDefault="00CF2E71" w:rsidP="008A110F">
      <w:pPr>
        <w:spacing w:line="276" w:lineRule="auto"/>
        <w:rPr>
          <w:b/>
          <w:szCs w:val="28"/>
          <w:lang w:val="ru-RU"/>
        </w:rPr>
      </w:pPr>
      <w:r w:rsidRPr="00F10D69">
        <w:rPr>
          <w:b/>
          <w:szCs w:val="28"/>
          <w:lang w:val="ru-RU"/>
        </w:rPr>
        <w:t>Дослід 4.</w:t>
      </w:r>
    </w:p>
    <w:p w:rsidR="00CF2E71" w:rsidRPr="00F10D69" w:rsidRDefault="00CF2E71" w:rsidP="008A110F">
      <w:pPr>
        <w:spacing w:line="276" w:lineRule="auto"/>
        <w:rPr>
          <w:szCs w:val="28"/>
          <w:lang w:val="ru-RU"/>
        </w:rPr>
      </w:pPr>
      <w:r w:rsidRPr="00F10D69">
        <w:rPr>
          <w:szCs w:val="28"/>
          <w:lang w:val="ru-RU"/>
        </w:rPr>
        <w:t>- Якщо повітря прозоре, безбарвне і «непосидіче», постійно рухається, то чи можливо його спіймати? Спробуємо?!</w:t>
      </w:r>
    </w:p>
    <w:p w:rsidR="00CF2E71" w:rsidRPr="00F10D69" w:rsidRDefault="00CF2E71" w:rsidP="008A110F">
      <w:pPr>
        <w:spacing w:line="276" w:lineRule="auto"/>
        <w:rPr>
          <w:szCs w:val="28"/>
          <w:lang w:val="ru-RU"/>
        </w:rPr>
      </w:pPr>
      <w:r w:rsidRPr="00F10D69">
        <w:rPr>
          <w:szCs w:val="28"/>
          <w:lang w:val="ru-RU"/>
        </w:rPr>
        <w:t>—    Візьміть поліетиленовий пакет й «упіймайте» ним повітря. Закрутіть пакет. Пакет наповнений повітрям. Легко було спіймати повітря?</w:t>
      </w:r>
    </w:p>
    <w:p w:rsidR="00CF2E71" w:rsidRPr="00F10D69" w:rsidRDefault="00CF2E71" w:rsidP="008A110F">
      <w:pPr>
        <w:spacing w:line="276" w:lineRule="auto"/>
        <w:rPr>
          <w:szCs w:val="28"/>
          <w:lang w:val="ru-RU"/>
        </w:rPr>
      </w:pPr>
      <w:r w:rsidRPr="00F10D69">
        <w:rPr>
          <w:b/>
          <w:szCs w:val="28"/>
          <w:lang w:val="ru-RU"/>
        </w:rPr>
        <w:t>Цікаво!</w:t>
      </w:r>
      <w:r w:rsidRPr="00F10D69">
        <w:rPr>
          <w:szCs w:val="28"/>
          <w:lang w:val="ru-RU"/>
        </w:rPr>
        <w:t xml:space="preserve"> У повітряному океані рухатись легше, ніж у водному, тому, що повітря не таке густе як вода.</w:t>
      </w:r>
    </w:p>
    <w:p w:rsidR="00CF2E71" w:rsidRPr="00F10D69" w:rsidRDefault="00CF2E71" w:rsidP="008A110F">
      <w:pPr>
        <w:spacing w:line="276" w:lineRule="auto"/>
        <w:rPr>
          <w:b/>
          <w:szCs w:val="28"/>
          <w:lang w:val="ru-RU"/>
        </w:rPr>
      </w:pPr>
      <w:r w:rsidRPr="00F10D69">
        <w:rPr>
          <w:b/>
          <w:szCs w:val="28"/>
          <w:lang w:val="ru-RU"/>
        </w:rPr>
        <w:t>Дослід 5</w:t>
      </w:r>
    </w:p>
    <w:p w:rsidR="00CF2E71" w:rsidRPr="00F10D69" w:rsidRDefault="00CF2E71" w:rsidP="008A110F">
      <w:pPr>
        <w:spacing w:line="276" w:lineRule="auto"/>
        <w:ind w:firstLine="720"/>
        <w:rPr>
          <w:szCs w:val="28"/>
          <w:lang w:val="ru-RU"/>
        </w:rPr>
      </w:pPr>
      <w:r w:rsidRPr="00F10D69">
        <w:rPr>
          <w:szCs w:val="28"/>
          <w:lang w:val="ru-RU"/>
        </w:rPr>
        <w:t>Як і все, що існує на Землі, повітря має певну масу.</w:t>
      </w:r>
    </w:p>
    <w:p w:rsidR="00CF2E71" w:rsidRPr="00F10D69" w:rsidRDefault="00CF2E71" w:rsidP="008A110F">
      <w:pPr>
        <w:spacing w:line="276" w:lineRule="auto"/>
        <w:rPr>
          <w:szCs w:val="28"/>
          <w:lang w:val="ru-RU"/>
        </w:rPr>
      </w:pPr>
      <w:r w:rsidRPr="00F10D69">
        <w:rPr>
          <w:szCs w:val="28"/>
          <w:lang w:val="ru-RU"/>
        </w:rPr>
        <w:t>Пересвідчитись у цьому можна за допомогою такого досліду. На кінцях імпровізованих терезів урівноважено дві повітряні кульки наповнені повітрям.</w:t>
      </w:r>
    </w:p>
    <w:p w:rsidR="00CF2E71" w:rsidRPr="00F10D69" w:rsidRDefault="00CF2E71" w:rsidP="008A110F">
      <w:pPr>
        <w:spacing w:line="276" w:lineRule="auto"/>
        <w:rPr>
          <w:szCs w:val="28"/>
          <w:lang w:val="ru-RU"/>
        </w:rPr>
      </w:pPr>
      <w:r w:rsidRPr="00F10D69">
        <w:rPr>
          <w:szCs w:val="28"/>
          <w:lang w:val="ru-RU"/>
        </w:rPr>
        <w:t>Коли з однієї кульки випустити повітря, рівновага порушиться. Шалька з кулькою, наповненою повітрям, опустилася нижче. Чому? Кулька наповнена повітрям важча за порожню кульку.</w:t>
      </w:r>
    </w:p>
    <w:p w:rsidR="00CF2E71" w:rsidRPr="00F10D69" w:rsidRDefault="00CF2E71" w:rsidP="008A110F">
      <w:pPr>
        <w:spacing w:line="276" w:lineRule="auto"/>
        <w:rPr>
          <w:szCs w:val="28"/>
          <w:lang w:val="ru-RU"/>
        </w:rPr>
      </w:pPr>
      <w:r w:rsidRPr="00F10D69">
        <w:rPr>
          <w:b/>
          <w:szCs w:val="28"/>
          <w:lang w:val="ru-RU"/>
        </w:rPr>
        <w:t>Висновок</w:t>
      </w:r>
      <w:r w:rsidRPr="00F10D69">
        <w:rPr>
          <w:szCs w:val="28"/>
          <w:lang w:val="ru-RU"/>
        </w:rPr>
        <w:t>. Повітря має вагу.</w:t>
      </w:r>
    </w:p>
    <w:p w:rsidR="00CF2E71" w:rsidRPr="00F10D69" w:rsidRDefault="00CF2E71" w:rsidP="008A110F">
      <w:pPr>
        <w:spacing w:line="276" w:lineRule="auto"/>
        <w:rPr>
          <w:b/>
          <w:bCs/>
          <w:szCs w:val="28"/>
          <w:lang w:val="ru-RU"/>
        </w:rPr>
      </w:pPr>
      <w:r w:rsidRPr="00F10D69">
        <w:rPr>
          <w:b/>
          <w:bCs/>
          <w:szCs w:val="28"/>
          <w:lang w:val="ru-RU"/>
        </w:rPr>
        <w:t>Дослід 6</w:t>
      </w:r>
    </w:p>
    <w:p w:rsidR="00CF2E71" w:rsidRPr="00F10D69" w:rsidRDefault="00CF2E71" w:rsidP="008A110F">
      <w:pPr>
        <w:spacing w:line="276" w:lineRule="auto"/>
        <w:rPr>
          <w:szCs w:val="28"/>
          <w:lang w:val="ru-RU"/>
        </w:rPr>
      </w:pPr>
      <w:r w:rsidRPr="00F10D69">
        <w:rPr>
          <w:b/>
          <w:szCs w:val="28"/>
          <w:lang w:val="ru-RU"/>
        </w:rPr>
        <w:t>Під час нагрівання повітря розширюється, під час охолодження стискається</w:t>
      </w:r>
      <w:r w:rsidRPr="00F10D69">
        <w:rPr>
          <w:szCs w:val="28"/>
          <w:lang w:val="ru-RU"/>
        </w:rPr>
        <w:br/>
        <w:t>Надінемо кульку на пляшку й опустимо її в гарячу воду. Кулька надувається.</w:t>
      </w:r>
      <w:r w:rsidRPr="00F10D69">
        <w:rPr>
          <w:szCs w:val="28"/>
          <w:lang w:val="ru-RU"/>
        </w:rPr>
        <w:br/>
        <w:t>— Чому? (Повітрю стало жарко і тісно, воно розширюється і виходить з пляшки прямо в кульку, тому кулька надувається.)</w:t>
      </w:r>
      <w:r w:rsidRPr="00F10D69">
        <w:rPr>
          <w:szCs w:val="28"/>
          <w:lang w:val="ru-RU"/>
        </w:rPr>
        <w:br/>
        <w:t>— Повітрю потрібно більше місця, тобто воно розширюється під час нагрівання.</w:t>
      </w:r>
      <w:r w:rsidRPr="00F10D69">
        <w:rPr>
          <w:szCs w:val="28"/>
          <w:lang w:val="ru-RU"/>
        </w:rPr>
        <w:br/>
        <w:t>Поставимо цю пляшку з надутою кулькою у холодну воду. Кулька здувається. Повітря стискується при охолодженні.</w:t>
      </w:r>
      <w:r w:rsidRPr="00F10D69">
        <w:rPr>
          <w:szCs w:val="28"/>
          <w:lang w:val="ru-RU"/>
        </w:rPr>
        <w:br/>
      </w:r>
      <w:r w:rsidRPr="00F10D69">
        <w:rPr>
          <w:b/>
          <w:szCs w:val="28"/>
          <w:lang w:val="ru-RU"/>
        </w:rPr>
        <w:t>Висновок.</w:t>
      </w:r>
      <w:r w:rsidRPr="00F10D69">
        <w:rPr>
          <w:szCs w:val="28"/>
          <w:lang w:val="ru-RU"/>
        </w:rPr>
        <w:t xml:space="preserve"> Повітря розширюється під час нагрівання і стискається під час охолодження.</w:t>
      </w:r>
    </w:p>
    <w:p w:rsidR="00CF2E71" w:rsidRPr="00F10D69" w:rsidRDefault="00CF2E71" w:rsidP="008A110F">
      <w:pPr>
        <w:spacing w:line="276" w:lineRule="auto"/>
        <w:rPr>
          <w:b/>
          <w:bCs/>
          <w:szCs w:val="28"/>
          <w:lang w:val="ru-RU"/>
        </w:rPr>
      </w:pPr>
      <w:r w:rsidRPr="00F10D69">
        <w:rPr>
          <w:b/>
          <w:bCs/>
          <w:szCs w:val="28"/>
          <w:lang w:val="ru-RU"/>
        </w:rPr>
        <w:t>Дослід 7</w:t>
      </w:r>
    </w:p>
    <w:p w:rsidR="00CF2E71" w:rsidRPr="00F10D69" w:rsidRDefault="00CF2E71" w:rsidP="008A110F">
      <w:pPr>
        <w:spacing w:line="276" w:lineRule="auto"/>
        <w:rPr>
          <w:szCs w:val="28"/>
          <w:lang w:val="ru-RU"/>
        </w:rPr>
      </w:pPr>
      <w:r w:rsidRPr="00F10D69">
        <w:rPr>
          <w:b/>
          <w:szCs w:val="28"/>
          <w:lang w:val="ru-RU"/>
        </w:rPr>
        <w:t>Повітря стискається і пружне</w:t>
      </w:r>
      <w:r w:rsidRPr="00F10D69">
        <w:rPr>
          <w:szCs w:val="28"/>
          <w:lang w:val="ru-RU"/>
        </w:rPr>
        <w:br/>
        <w:t xml:space="preserve">         Ударимо м’ячем об підлогу. Повітря в м’ячику стискається. Але оскільки повітря пружне, воно прагне розширитися, і м’яч і силою відскакує від підлоги.</w:t>
      </w:r>
    </w:p>
    <w:p w:rsidR="00CF2E71" w:rsidRPr="00F10D69" w:rsidRDefault="00CF2E71" w:rsidP="008A110F">
      <w:pPr>
        <w:spacing w:line="276" w:lineRule="auto"/>
        <w:rPr>
          <w:szCs w:val="28"/>
          <w:lang w:val="ru-RU"/>
        </w:rPr>
      </w:pPr>
      <w:r w:rsidRPr="00F10D69">
        <w:rPr>
          <w:szCs w:val="28"/>
          <w:lang w:val="ru-RU"/>
        </w:rPr>
        <w:t>- Молодці! Ви добре попрацювали в лабораторії. Давайте наведемо лад і відпочинемо.</w:t>
      </w:r>
    </w:p>
    <w:p w:rsidR="00CF2E71" w:rsidRPr="00F10D69" w:rsidRDefault="00CF2E71" w:rsidP="008A110F">
      <w:pPr>
        <w:spacing w:line="276" w:lineRule="auto"/>
        <w:rPr>
          <w:b/>
          <w:szCs w:val="28"/>
          <w:lang w:val="ru-RU"/>
        </w:rPr>
      </w:pPr>
      <w:r w:rsidRPr="00F10D69">
        <w:rPr>
          <w:b/>
          <w:szCs w:val="28"/>
          <w:lang w:val="ru-RU"/>
        </w:rPr>
        <w:t>Фізкультхвилинка</w:t>
      </w:r>
    </w:p>
    <w:p w:rsidR="00CF2E71" w:rsidRPr="00F10D69" w:rsidRDefault="00CF2E71" w:rsidP="008A110F">
      <w:pPr>
        <w:spacing w:line="276" w:lineRule="auto"/>
        <w:rPr>
          <w:szCs w:val="28"/>
          <w:lang w:val="ru-RU"/>
        </w:rPr>
      </w:pPr>
      <w:r w:rsidRPr="00F10D69">
        <w:rPr>
          <w:szCs w:val="28"/>
          <w:lang w:val="ru-RU"/>
        </w:rPr>
        <w:t>VІІ. Продовжимо роботу і нашій повітряній лабораторії</w:t>
      </w:r>
    </w:p>
    <w:p w:rsidR="00CF2E71" w:rsidRPr="00F10D69" w:rsidRDefault="00CF2E71" w:rsidP="008A110F">
      <w:pPr>
        <w:spacing w:line="276" w:lineRule="auto"/>
        <w:rPr>
          <w:szCs w:val="28"/>
          <w:lang w:val="ru-RU"/>
        </w:rPr>
      </w:pPr>
      <w:r w:rsidRPr="00F10D69">
        <w:rPr>
          <w:b/>
          <w:szCs w:val="28"/>
          <w:lang w:val="ru-RU"/>
        </w:rPr>
        <w:t>Тепле повітря піднімається вгору.</w:t>
      </w:r>
    </w:p>
    <w:p w:rsidR="00CF2E71" w:rsidRPr="00F10D69" w:rsidRDefault="00CF2E71" w:rsidP="008A110F">
      <w:pPr>
        <w:spacing w:line="276" w:lineRule="auto"/>
        <w:ind w:firstLine="720"/>
        <w:rPr>
          <w:szCs w:val="28"/>
          <w:lang w:val="ru-RU"/>
        </w:rPr>
      </w:pPr>
      <w:r w:rsidRPr="00F10D69">
        <w:rPr>
          <w:szCs w:val="28"/>
          <w:lang w:val="ru-RU"/>
        </w:rPr>
        <w:t>Цю властивість повітря ви можете побачити й удома, коли тепле повітря пічної труби взимку піднімається вгору.</w:t>
      </w:r>
    </w:p>
    <w:p w:rsidR="00CF2E71" w:rsidRPr="00F10D69" w:rsidRDefault="00CF2E71" w:rsidP="00B40781">
      <w:pPr>
        <w:spacing w:line="276" w:lineRule="auto"/>
        <w:ind w:firstLine="720"/>
        <w:rPr>
          <w:szCs w:val="28"/>
          <w:lang w:val="ru-RU"/>
        </w:rPr>
      </w:pPr>
      <w:r w:rsidRPr="00F10D69">
        <w:rPr>
          <w:szCs w:val="28"/>
          <w:lang w:val="ru-RU"/>
        </w:rPr>
        <w:t>Люди помітили цю властивість повітря і вирішили використовувати її для підйому вгору різних предметів. Так винайшли повітряну кулю. Вона рухалася туди, куди дме вітер. Незабаром учені створили повітряну кулю, яка була оснащена кермом, нею можна було управляти. Таку повітряну кулю назвали аеростат. (малюнок)</w:t>
      </w:r>
    </w:p>
    <w:p w:rsidR="00CF2E71" w:rsidRPr="00F10D69" w:rsidRDefault="00CF2E71" w:rsidP="008A110F">
      <w:pPr>
        <w:spacing w:line="276" w:lineRule="auto"/>
        <w:rPr>
          <w:szCs w:val="28"/>
          <w:lang w:val="ru-RU"/>
        </w:rPr>
      </w:pPr>
      <w:r w:rsidRPr="00F10D69">
        <w:rPr>
          <w:szCs w:val="28"/>
          <w:lang w:val="ru-RU"/>
        </w:rPr>
        <w:t>- А зараз я вас запрошую в хімічну лабораторію. Пропоную побувати у ролі хіміків – експерементаторів і спробувати надути кульку за допомогою соди та оцту.</w:t>
      </w:r>
    </w:p>
    <w:p w:rsidR="00CF2E71" w:rsidRPr="00F10D69" w:rsidRDefault="00CF2E71" w:rsidP="008A110F">
      <w:pPr>
        <w:spacing w:line="276" w:lineRule="auto"/>
        <w:rPr>
          <w:b/>
          <w:szCs w:val="28"/>
          <w:lang w:val="ru-RU"/>
        </w:rPr>
      </w:pPr>
      <w:r w:rsidRPr="00F10D69">
        <w:rPr>
          <w:b/>
          <w:szCs w:val="28"/>
          <w:lang w:val="ru-RU"/>
        </w:rPr>
        <w:t>Дослід 8</w:t>
      </w:r>
    </w:p>
    <w:p w:rsidR="00CF2E71" w:rsidRPr="00F10D69" w:rsidRDefault="00CF2E71" w:rsidP="008A110F">
      <w:pPr>
        <w:spacing w:line="276" w:lineRule="auto"/>
        <w:rPr>
          <w:b/>
          <w:szCs w:val="28"/>
          <w:lang w:val="ru-RU"/>
        </w:rPr>
      </w:pPr>
      <w:r w:rsidRPr="00F10D69">
        <w:rPr>
          <w:b/>
          <w:szCs w:val="28"/>
          <w:lang w:val="ru-RU"/>
        </w:rPr>
        <w:t>«Надуваємо кульку за допомогою соди та оцту»</w:t>
      </w:r>
    </w:p>
    <w:p w:rsidR="00CF2E71" w:rsidRPr="00F10D69" w:rsidRDefault="00CF2E71" w:rsidP="008A110F">
      <w:pPr>
        <w:spacing w:line="276" w:lineRule="auto"/>
        <w:ind w:firstLine="720"/>
        <w:rPr>
          <w:szCs w:val="28"/>
          <w:lang w:val="ru-RU"/>
        </w:rPr>
      </w:pPr>
      <w:r w:rsidRPr="00F10D69">
        <w:rPr>
          <w:b/>
          <w:szCs w:val="28"/>
          <w:lang w:val="ru-RU"/>
        </w:rPr>
        <w:t>Наші дії:</w:t>
      </w:r>
      <w:r w:rsidRPr="00F10D69">
        <w:rPr>
          <w:szCs w:val="28"/>
          <w:lang w:val="ru-RU"/>
        </w:rPr>
        <w:t xml:space="preserve"> в пусту пляшку наливаємо оцет. В повітряну кульку насипаємо</w:t>
      </w:r>
    </w:p>
    <w:p w:rsidR="00CF2E71" w:rsidRPr="00F10D69" w:rsidRDefault="00CF2E71" w:rsidP="008A110F">
      <w:pPr>
        <w:spacing w:line="276" w:lineRule="auto"/>
        <w:rPr>
          <w:szCs w:val="28"/>
          <w:lang w:val="ru-RU"/>
        </w:rPr>
      </w:pPr>
      <w:r w:rsidRPr="00F10D69">
        <w:rPr>
          <w:szCs w:val="28"/>
          <w:lang w:val="ru-RU"/>
        </w:rPr>
        <w:t>соду. Одягаємо кульку на пляшку і піднімаємо кульку так, щоб сода висипалася</w:t>
      </w:r>
    </w:p>
    <w:p w:rsidR="00CF2E71" w:rsidRPr="00F10D69" w:rsidRDefault="00CF2E71" w:rsidP="008A110F">
      <w:pPr>
        <w:spacing w:line="276" w:lineRule="auto"/>
        <w:rPr>
          <w:szCs w:val="28"/>
          <w:lang w:val="ru-RU"/>
        </w:rPr>
      </w:pPr>
      <w:r w:rsidRPr="00F10D69">
        <w:rPr>
          <w:szCs w:val="28"/>
          <w:lang w:val="ru-RU"/>
        </w:rPr>
        <w:t>в пляшку.</w:t>
      </w:r>
    </w:p>
    <w:p w:rsidR="00CF2E71" w:rsidRPr="00F10D69" w:rsidRDefault="00CF2E71" w:rsidP="008A110F">
      <w:pPr>
        <w:spacing w:line="276" w:lineRule="auto"/>
        <w:rPr>
          <w:szCs w:val="28"/>
          <w:lang w:val="ru-RU"/>
        </w:rPr>
      </w:pPr>
      <w:r w:rsidRPr="00F10D69">
        <w:rPr>
          <w:szCs w:val="28"/>
          <w:lang w:val="ru-RU"/>
        </w:rPr>
        <w:t>Що відбувається: сода змішується з оцтом і відбувається хімічна реакція</w:t>
      </w:r>
    </w:p>
    <w:p w:rsidR="00CF2E71" w:rsidRPr="00F10D69" w:rsidRDefault="00CF2E71" w:rsidP="008A110F">
      <w:pPr>
        <w:spacing w:line="276" w:lineRule="auto"/>
        <w:rPr>
          <w:szCs w:val="28"/>
          <w:lang w:val="ru-RU"/>
        </w:rPr>
      </w:pPr>
      <w:r w:rsidRPr="00F10D69">
        <w:rPr>
          <w:szCs w:val="28"/>
          <w:lang w:val="ru-RU"/>
        </w:rPr>
        <w:t>з виділенням вуглекислого газу. Саме вуглекислий газ і надув нашу кульку.</w:t>
      </w:r>
    </w:p>
    <w:p w:rsidR="00CF2E71" w:rsidRPr="00F10D69" w:rsidRDefault="00CF2E71" w:rsidP="008A110F">
      <w:pPr>
        <w:spacing w:line="276" w:lineRule="auto"/>
        <w:rPr>
          <w:b/>
          <w:szCs w:val="28"/>
          <w:lang w:val="ru-RU"/>
        </w:rPr>
      </w:pPr>
      <w:r w:rsidRPr="00F10D69">
        <w:rPr>
          <w:szCs w:val="28"/>
          <w:lang w:val="ru-RU"/>
        </w:rPr>
        <w:t xml:space="preserve"> </w:t>
      </w:r>
      <w:r w:rsidRPr="00F10D69">
        <w:rPr>
          <w:b/>
          <w:szCs w:val="28"/>
          <w:lang w:val="ru-RU"/>
        </w:rPr>
        <w:t>Дослід 9</w:t>
      </w:r>
    </w:p>
    <w:p w:rsidR="00CF2E71" w:rsidRPr="00F10D69" w:rsidRDefault="00CF2E71" w:rsidP="008A110F">
      <w:pPr>
        <w:spacing w:line="276" w:lineRule="auto"/>
        <w:rPr>
          <w:szCs w:val="28"/>
          <w:lang w:val="ru-RU"/>
        </w:rPr>
      </w:pPr>
      <w:r w:rsidRPr="00F10D69">
        <w:rPr>
          <w:szCs w:val="28"/>
          <w:lang w:val="ru-RU"/>
        </w:rPr>
        <w:t>- Чи полюбляєте ви фокуси? Давайте ми на хвилинку станемо фокусниками. Спробуємо дістати монетку з води не замочивши рук.</w:t>
      </w:r>
    </w:p>
    <w:p w:rsidR="00CF2E71" w:rsidRPr="00F10D69" w:rsidRDefault="00CF2E71" w:rsidP="008A110F">
      <w:pPr>
        <w:spacing w:line="276" w:lineRule="auto"/>
        <w:rPr>
          <w:b/>
          <w:szCs w:val="28"/>
          <w:lang w:val="ru-RU"/>
        </w:rPr>
      </w:pPr>
      <w:r w:rsidRPr="00F10D69">
        <w:rPr>
          <w:b/>
          <w:szCs w:val="28"/>
          <w:lang w:val="ru-RU"/>
        </w:rPr>
        <w:t>«Як дістати монетку не намочивши руки»</w:t>
      </w:r>
    </w:p>
    <w:p w:rsidR="00CF2E71" w:rsidRPr="00F10D69" w:rsidRDefault="00CF2E71" w:rsidP="008A110F">
      <w:pPr>
        <w:spacing w:line="276" w:lineRule="auto"/>
        <w:rPr>
          <w:szCs w:val="28"/>
          <w:lang w:val="ru-RU"/>
        </w:rPr>
      </w:pPr>
      <w:r w:rsidRPr="00F10D69">
        <w:rPr>
          <w:b/>
          <w:szCs w:val="28"/>
          <w:lang w:val="ru-RU"/>
        </w:rPr>
        <w:t>Наші дії</w:t>
      </w:r>
      <w:r w:rsidRPr="00F10D69">
        <w:rPr>
          <w:szCs w:val="28"/>
          <w:lang w:val="ru-RU"/>
        </w:rPr>
        <w:t xml:space="preserve">: візьміть монетку і покладіть її на тарілочку ближче до краю.      Шматочок пластиліну, прикріпіть до дна тарілочки і вставте в нього сірники. Підфарбуйте воду харчовим барвником і налийте так, щоб її рівень був трохи вище монети. </w:t>
      </w:r>
    </w:p>
    <w:p w:rsidR="00CF2E71" w:rsidRPr="00F10D69" w:rsidRDefault="00CF2E71" w:rsidP="008A110F">
      <w:pPr>
        <w:spacing w:line="276" w:lineRule="auto"/>
        <w:rPr>
          <w:szCs w:val="28"/>
          <w:lang w:val="ru-RU"/>
        </w:rPr>
      </w:pPr>
      <w:r w:rsidRPr="00F10D69">
        <w:rPr>
          <w:szCs w:val="28"/>
          <w:lang w:val="ru-RU"/>
        </w:rPr>
        <w:t xml:space="preserve">         Підпаліть сірники і акуратно накрийте їх прозорим стаканом. Через кілька секунд вогонь згасне, і вода почне втягуватися всередину склянки. При цьому оголиться ділянка тарілки, на якій ви залишили монетку, і її можна буде забрати, не замочивши рук.</w:t>
      </w:r>
    </w:p>
    <w:p w:rsidR="00CF2E71" w:rsidRPr="00F10D69" w:rsidRDefault="00CF2E71" w:rsidP="00B40781">
      <w:pPr>
        <w:spacing w:line="276" w:lineRule="auto"/>
        <w:rPr>
          <w:szCs w:val="28"/>
          <w:lang w:val="ru-RU"/>
        </w:rPr>
      </w:pPr>
      <w:r w:rsidRPr="00F10D69">
        <w:rPr>
          <w:b/>
          <w:szCs w:val="28"/>
          <w:lang w:val="ru-RU"/>
        </w:rPr>
        <w:t>Що відбулося:</w:t>
      </w:r>
      <w:r w:rsidRPr="00F10D69">
        <w:rPr>
          <w:szCs w:val="28"/>
          <w:lang w:val="ru-RU"/>
        </w:rPr>
        <w:t xml:space="preserve"> вогонь нагрів повітря в середині склянки. В результаті чого повітря розширилося, збільшився його об’єм, а значить збільшився і тиск цього повітря. В результаті частина повітря зі склянки почала виходити. Коли вогонь загас, повітря охололо і знову зменшилося в об’ємі, а значить його тиск теж зменшився і вода заповнила склянку оголивши нашу монету.</w:t>
      </w:r>
    </w:p>
    <w:p w:rsidR="00CF2E71" w:rsidRPr="00F10D69" w:rsidRDefault="00CF2E71" w:rsidP="008A110F">
      <w:pPr>
        <w:spacing w:line="276" w:lineRule="auto"/>
        <w:rPr>
          <w:b/>
          <w:szCs w:val="28"/>
          <w:lang w:val="ru-RU"/>
        </w:rPr>
      </w:pPr>
      <w:r w:rsidRPr="00F10D69">
        <w:rPr>
          <w:b/>
          <w:szCs w:val="28"/>
          <w:lang w:val="ru-RU"/>
        </w:rPr>
        <w:t>Дослід 10</w:t>
      </w:r>
    </w:p>
    <w:p w:rsidR="00CF2E71" w:rsidRPr="00F10D69" w:rsidRDefault="00CF2E71" w:rsidP="008A110F">
      <w:pPr>
        <w:spacing w:line="276" w:lineRule="auto"/>
        <w:rPr>
          <w:b/>
          <w:szCs w:val="28"/>
          <w:lang w:val="ru-RU"/>
        </w:rPr>
      </w:pPr>
      <w:r w:rsidRPr="00F10D69">
        <w:rPr>
          <w:b/>
          <w:szCs w:val="28"/>
          <w:lang w:val="ru-RU"/>
        </w:rPr>
        <w:t>Вийти сухим із води.</w:t>
      </w:r>
    </w:p>
    <w:p w:rsidR="00CF2E71" w:rsidRPr="00F10D69" w:rsidRDefault="00CF2E71" w:rsidP="008A110F">
      <w:pPr>
        <w:spacing w:line="276" w:lineRule="auto"/>
        <w:rPr>
          <w:szCs w:val="28"/>
          <w:lang w:val="ru-RU"/>
        </w:rPr>
      </w:pPr>
      <w:r w:rsidRPr="00F10D69">
        <w:rPr>
          <w:szCs w:val="28"/>
          <w:lang w:val="ru-RU"/>
        </w:rPr>
        <w:t>- Чи можна з води дістати сухий папірець?</w:t>
      </w:r>
    </w:p>
    <w:p w:rsidR="00CF2E71" w:rsidRPr="00F10D69" w:rsidRDefault="00CF2E71" w:rsidP="008A110F">
      <w:pPr>
        <w:spacing w:line="276" w:lineRule="auto"/>
        <w:rPr>
          <w:szCs w:val="28"/>
          <w:lang w:val="ru-RU"/>
        </w:rPr>
      </w:pPr>
      <w:r w:rsidRPr="00F10D69">
        <w:rPr>
          <w:szCs w:val="28"/>
          <w:lang w:val="ru-RU"/>
        </w:rPr>
        <w:t xml:space="preserve">  </w:t>
      </w:r>
      <w:r w:rsidRPr="00F10D69">
        <w:rPr>
          <w:szCs w:val="28"/>
          <w:lang w:val="ru-RU"/>
        </w:rPr>
        <w:tab/>
        <w:t>Візьміть пластиковий стаканчик, до дна прикріпіть суху серветку. Потім опустіть його у скляний посуд з водою до верху дном. Чи легко входить стаканчик? Вийміть. Що ми бачимо? Серветка залишилася сухою. Чому?</w:t>
      </w:r>
    </w:p>
    <w:p w:rsidR="00CF2E71" w:rsidRPr="00F10D69" w:rsidRDefault="00CF2E71" w:rsidP="008A110F">
      <w:pPr>
        <w:spacing w:line="276" w:lineRule="auto"/>
        <w:rPr>
          <w:szCs w:val="28"/>
          <w:lang w:val="ru-RU"/>
        </w:rPr>
      </w:pPr>
      <w:r w:rsidRPr="00F10D69">
        <w:rPr>
          <w:szCs w:val="28"/>
          <w:lang w:val="ru-RU"/>
        </w:rPr>
        <w:t xml:space="preserve"> </w:t>
      </w:r>
      <w:r w:rsidRPr="00F10D69">
        <w:rPr>
          <w:b/>
          <w:szCs w:val="28"/>
          <w:lang w:val="ru-RU"/>
        </w:rPr>
        <w:t>Відповідь:</w:t>
      </w:r>
      <w:r w:rsidRPr="00F10D69">
        <w:rPr>
          <w:szCs w:val="28"/>
          <w:lang w:val="ru-RU"/>
        </w:rPr>
        <w:t xml:space="preserve"> У склянці було повітря. Повітря не дало воді проникнути всередину, тому серветка залишилася сухою.</w:t>
      </w:r>
    </w:p>
    <w:p w:rsidR="00CF2E71" w:rsidRPr="00F10D69" w:rsidRDefault="00CF2E71" w:rsidP="008A110F">
      <w:pPr>
        <w:spacing w:line="276" w:lineRule="auto"/>
        <w:rPr>
          <w:b/>
          <w:szCs w:val="28"/>
          <w:lang w:val="ru-RU"/>
        </w:rPr>
      </w:pPr>
      <w:r w:rsidRPr="00F10D69">
        <w:rPr>
          <w:b/>
          <w:szCs w:val="28"/>
          <w:lang w:val="ru-RU"/>
        </w:rPr>
        <w:t>Дослід 11</w:t>
      </w:r>
    </w:p>
    <w:p w:rsidR="00CF2E71" w:rsidRPr="00F10D69" w:rsidRDefault="00CF2E71" w:rsidP="008A110F">
      <w:pPr>
        <w:spacing w:line="276" w:lineRule="auto"/>
        <w:rPr>
          <w:szCs w:val="28"/>
          <w:lang w:val="ru-RU"/>
        </w:rPr>
      </w:pPr>
      <w:r w:rsidRPr="00F10D69">
        <w:rPr>
          <w:szCs w:val="28"/>
          <w:lang w:val="ru-RU"/>
        </w:rPr>
        <w:t>Запалити три свічки.  Першу накрити склянкою, другу - банкою, третю - ні чим!</w:t>
      </w:r>
    </w:p>
    <w:p w:rsidR="00CF2E71" w:rsidRPr="00F10D69" w:rsidRDefault="00CF2E71" w:rsidP="008A110F">
      <w:pPr>
        <w:spacing w:line="276" w:lineRule="auto"/>
        <w:rPr>
          <w:szCs w:val="28"/>
          <w:lang w:val="ru-RU"/>
        </w:rPr>
      </w:pPr>
      <w:r w:rsidRPr="00F10D69">
        <w:rPr>
          <w:szCs w:val="28"/>
          <w:lang w:val="ru-RU"/>
        </w:rPr>
        <w:t xml:space="preserve">  - Що сталося?  (Свічка під склянкою згасла перша, потім під банкою, а третя - горить!)</w:t>
      </w:r>
    </w:p>
    <w:p w:rsidR="00CF2E71" w:rsidRPr="00F10D69" w:rsidRDefault="00CF2E71" w:rsidP="008A110F">
      <w:pPr>
        <w:spacing w:line="276" w:lineRule="auto"/>
        <w:rPr>
          <w:szCs w:val="28"/>
          <w:lang w:val="ru-RU"/>
        </w:rPr>
      </w:pPr>
      <w:r w:rsidRPr="00F10D69">
        <w:rPr>
          <w:szCs w:val="28"/>
          <w:lang w:val="ru-RU"/>
        </w:rPr>
        <w:t xml:space="preserve">  - Чому? У склянці повітря було найменше, тому свічка згасла першою.</w:t>
      </w:r>
    </w:p>
    <w:p w:rsidR="00CF2E71" w:rsidRPr="00F10D69" w:rsidRDefault="00CF2E71" w:rsidP="008A110F">
      <w:pPr>
        <w:spacing w:line="276" w:lineRule="auto"/>
        <w:rPr>
          <w:szCs w:val="28"/>
          <w:lang w:val="ru-RU"/>
        </w:rPr>
      </w:pPr>
      <w:r w:rsidRPr="00F10D69">
        <w:rPr>
          <w:b/>
          <w:szCs w:val="28"/>
          <w:lang w:val="ru-RU"/>
        </w:rPr>
        <w:t>Висновок:</w:t>
      </w:r>
      <w:r w:rsidRPr="00F10D69">
        <w:rPr>
          <w:szCs w:val="28"/>
          <w:lang w:val="ru-RU"/>
        </w:rPr>
        <w:t xml:space="preserve"> Повітря потрібне і для горіння.</w:t>
      </w:r>
    </w:p>
    <w:p w:rsidR="00CF2E71" w:rsidRPr="00F10D69" w:rsidRDefault="00CF2E71" w:rsidP="008A110F">
      <w:pPr>
        <w:shd w:val="clear" w:color="auto" w:fill="FFFFFF"/>
        <w:spacing w:line="276" w:lineRule="auto"/>
        <w:rPr>
          <w:b/>
          <w:i/>
          <w:iCs/>
          <w:szCs w:val="28"/>
          <w:lang w:val="ru-RU"/>
        </w:rPr>
      </w:pPr>
      <w:r w:rsidRPr="00F10D69">
        <w:rPr>
          <w:b/>
          <w:i/>
          <w:iCs/>
          <w:szCs w:val="28"/>
        </w:rPr>
        <w:t>V</w:t>
      </w:r>
      <w:r w:rsidRPr="00F10D69">
        <w:rPr>
          <w:b/>
          <w:i/>
          <w:iCs/>
          <w:szCs w:val="28"/>
          <w:lang w:val="uk-UA"/>
        </w:rPr>
        <w:t>ІІ</w:t>
      </w:r>
      <w:r w:rsidRPr="00F10D69">
        <w:rPr>
          <w:b/>
          <w:i/>
          <w:iCs/>
          <w:szCs w:val="28"/>
          <w:lang w:val="ru-RU"/>
        </w:rPr>
        <w:t>. Підсумок уроку. Рефлексія</w:t>
      </w:r>
    </w:p>
    <w:p w:rsidR="00CF2E71" w:rsidRPr="00F10D69" w:rsidRDefault="00CF2E71" w:rsidP="00F10D69">
      <w:pPr>
        <w:spacing w:line="276" w:lineRule="auto"/>
        <w:rPr>
          <w:szCs w:val="28"/>
          <w:lang w:val="ru-RU"/>
        </w:rPr>
      </w:pPr>
      <w:r w:rsidRPr="00F10D69">
        <w:rPr>
          <w:szCs w:val="28"/>
          <w:lang w:val="ru-RU"/>
        </w:rPr>
        <w:t>- Про які властивості повітря ви дізналися?</w:t>
      </w:r>
    </w:p>
    <w:p w:rsidR="00CF2E71" w:rsidRPr="00F10D69" w:rsidRDefault="00CF2E71" w:rsidP="00E700F9">
      <w:pPr>
        <w:spacing w:line="276" w:lineRule="auto"/>
        <w:rPr>
          <w:szCs w:val="28"/>
          <w:lang w:val="ru-RU"/>
        </w:rPr>
      </w:pPr>
      <w:r w:rsidRPr="00F10D69">
        <w:rPr>
          <w:szCs w:val="28"/>
          <w:lang w:val="ru-RU"/>
        </w:rPr>
        <w:t xml:space="preserve"> «Прийшовши додому, розкажіть своїм рідним все, що ви дізналися сьогодні на уроці про повітря».                                                                                                               </w:t>
      </w:r>
      <w:bookmarkStart w:id="0" w:name="_GoBack"/>
      <w:bookmarkEnd w:id="0"/>
    </w:p>
    <w:p w:rsidR="00CF2E71" w:rsidRPr="00F10D69" w:rsidRDefault="00CF2E71" w:rsidP="008A110F">
      <w:pPr>
        <w:spacing w:line="276" w:lineRule="auto"/>
        <w:rPr>
          <w:szCs w:val="28"/>
          <w:lang w:val="ru-RU"/>
        </w:rPr>
      </w:pPr>
      <w:r w:rsidRPr="00F10D69">
        <w:rPr>
          <w:szCs w:val="28"/>
          <w:lang w:val="ru-RU"/>
        </w:rPr>
        <w:t>Прозоре</w:t>
      </w:r>
    </w:p>
    <w:p w:rsidR="00CF2E71" w:rsidRPr="00F10D69" w:rsidRDefault="00CF2E71" w:rsidP="008A110F">
      <w:pPr>
        <w:rPr>
          <w:i/>
          <w:szCs w:val="28"/>
          <w:lang w:val="ru-RU"/>
        </w:rPr>
      </w:pPr>
      <w:r w:rsidRPr="00F10D69">
        <w:rPr>
          <w:szCs w:val="28"/>
          <w:lang w:val="ru-RU"/>
        </w:rPr>
        <w:t>Повітря легше води</w:t>
      </w:r>
    </w:p>
    <w:p w:rsidR="00CF2E71" w:rsidRPr="00F10D69" w:rsidRDefault="00CF2E71">
      <w:pPr>
        <w:rPr>
          <w:szCs w:val="28"/>
          <w:lang w:val="ru-RU"/>
        </w:rPr>
      </w:pPr>
      <w:r w:rsidRPr="00F10D69">
        <w:rPr>
          <w:szCs w:val="28"/>
          <w:lang w:val="ru-RU"/>
        </w:rPr>
        <w:t>Без запаху</w:t>
      </w:r>
    </w:p>
    <w:p w:rsidR="00CF2E71" w:rsidRPr="00F10D69" w:rsidRDefault="00CF2E71" w:rsidP="00B40781">
      <w:pPr>
        <w:spacing w:line="276" w:lineRule="auto"/>
        <w:rPr>
          <w:szCs w:val="28"/>
          <w:lang w:val="ru-RU"/>
        </w:rPr>
      </w:pPr>
      <w:r w:rsidRPr="00F10D69">
        <w:rPr>
          <w:szCs w:val="28"/>
          <w:lang w:val="ru-RU"/>
        </w:rPr>
        <w:t>Повітря має вагу.</w:t>
      </w:r>
    </w:p>
    <w:p w:rsidR="00CF2E71" w:rsidRPr="00F10D69" w:rsidRDefault="00CF2E71">
      <w:pPr>
        <w:rPr>
          <w:szCs w:val="28"/>
          <w:lang w:val="ru-RU"/>
        </w:rPr>
      </w:pPr>
      <w:r w:rsidRPr="00F10D69">
        <w:rPr>
          <w:szCs w:val="28"/>
          <w:lang w:val="ru-RU"/>
        </w:rPr>
        <w:t xml:space="preserve">Повітря розширюється під час нагрівання </w:t>
      </w:r>
    </w:p>
    <w:p w:rsidR="00CF2E71" w:rsidRPr="00F10D69" w:rsidRDefault="00CF2E71">
      <w:pPr>
        <w:rPr>
          <w:szCs w:val="28"/>
          <w:lang w:val="ru-RU"/>
        </w:rPr>
      </w:pPr>
      <w:r w:rsidRPr="00F10D69">
        <w:rPr>
          <w:szCs w:val="28"/>
          <w:lang w:val="ru-RU"/>
        </w:rPr>
        <w:t>Порвітря стискається під час охолодження.</w:t>
      </w:r>
    </w:p>
    <w:p w:rsidR="00CF2E71" w:rsidRPr="00F10D69" w:rsidRDefault="00CF2E71">
      <w:pPr>
        <w:rPr>
          <w:szCs w:val="28"/>
          <w:lang w:val="ru-RU"/>
        </w:rPr>
      </w:pPr>
      <w:r w:rsidRPr="00F10D69">
        <w:rPr>
          <w:szCs w:val="28"/>
          <w:lang w:val="ru-RU"/>
        </w:rPr>
        <w:t>Повітря потрібне і для горіння</w:t>
      </w:r>
      <w:r>
        <w:rPr>
          <w:noProof/>
          <w:lang w:val="ru-RU" w:eastAsia="ru-RU"/>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26" type="#_x0000_t106" style="position:absolute;margin-left:-92.45pt;margin-top:58.05pt;width:603pt;height:486pt;rotation:-26169560fd;z-index:251658240;mso-position-horizontal-relative:text;mso-position-vertical-relative:text" adj="12216,18215">
            <v:textbox style="mso-next-textbox:#_x0000_s1026">
              <w:txbxContent>
                <w:p w:rsidR="00CF2E71" w:rsidRDefault="00CF2E71" w:rsidP="00B40781">
                  <w:pPr>
                    <w:rPr>
                      <w:szCs w:val="28"/>
                      <w:lang w:val="ru-RU"/>
                    </w:rPr>
                  </w:pPr>
                </w:p>
                <w:p w:rsidR="00CF2E71" w:rsidRDefault="00CF2E71" w:rsidP="00B40781">
                  <w:pPr>
                    <w:rPr>
                      <w:szCs w:val="28"/>
                      <w:lang w:val="ru-RU"/>
                    </w:rPr>
                  </w:pPr>
                </w:p>
                <w:p w:rsidR="00CF2E71" w:rsidRPr="00B40781" w:rsidRDefault="00CF2E71" w:rsidP="00B40781">
                  <w:pPr>
                    <w:jc w:val="center"/>
                    <w:rPr>
                      <w:b/>
                      <w:sz w:val="96"/>
                      <w:szCs w:val="96"/>
                      <w:lang w:val="ru-RU"/>
                    </w:rPr>
                  </w:pPr>
                  <w:r w:rsidRPr="00B40781">
                    <w:rPr>
                      <w:b/>
                      <w:sz w:val="96"/>
                      <w:szCs w:val="96"/>
                      <w:lang w:val="ru-RU"/>
                    </w:rPr>
                    <w:t>п</w:t>
                  </w:r>
                  <w:r>
                    <w:rPr>
                      <w:b/>
                      <w:sz w:val="96"/>
                      <w:szCs w:val="96"/>
                      <w:lang w:val="ru-RU"/>
                    </w:rPr>
                    <w:t xml:space="preserve">отрібне </w:t>
                  </w:r>
                  <w:r w:rsidRPr="00B40781">
                    <w:rPr>
                      <w:b/>
                      <w:sz w:val="96"/>
                      <w:szCs w:val="96"/>
                      <w:lang w:val="ru-RU"/>
                    </w:rPr>
                    <w:t>для горіння</w:t>
                  </w:r>
                </w:p>
                <w:p w:rsidR="00CF2E71" w:rsidRPr="00B40781" w:rsidRDefault="00CF2E71">
                  <w:pPr>
                    <w:rPr>
                      <w:lang w:val="ru-RU"/>
                    </w:rPr>
                  </w:pPr>
                </w:p>
              </w:txbxContent>
            </v:textbox>
          </v:shape>
        </w:pict>
      </w:r>
    </w:p>
    <w:sectPr w:rsidR="00CF2E71" w:rsidRPr="00F10D69" w:rsidSect="007E1FC8">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57C90"/>
    <w:multiLevelType w:val="hybridMultilevel"/>
    <w:tmpl w:val="99A4CAB0"/>
    <w:lvl w:ilvl="0" w:tplc="C3DC7C2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5A0DB7"/>
    <w:multiLevelType w:val="hybridMultilevel"/>
    <w:tmpl w:val="C95455D8"/>
    <w:lvl w:ilvl="0" w:tplc="19FAECA2">
      <w:start w:val="1"/>
      <w:numFmt w:val="decimal"/>
      <w:lvlText w:val="%1."/>
      <w:lvlJc w:val="left"/>
      <w:pPr>
        <w:ind w:left="720" w:hanging="360"/>
      </w:pPr>
      <w:rPr>
        <w:rFonts w:eastAsia="Times New Roman" w:cs="Times New Roman" w:hint="default"/>
        <w:i/>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110F"/>
    <w:rsid w:val="000B0230"/>
    <w:rsid w:val="00221618"/>
    <w:rsid w:val="00243304"/>
    <w:rsid w:val="00316F83"/>
    <w:rsid w:val="00352FC1"/>
    <w:rsid w:val="003C1E47"/>
    <w:rsid w:val="003C781D"/>
    <w:rsid w:val="00430A05"/>
    <w:rsid w:val="00432FDA"/>
    <w:rsid w:val="0045554B"/>
    <w:rsid w:val="004C1298"/>
    <w:rsid w:val="0051193C"/>
    <w:rsid w:val="00594D46"/>
    <w:rsid w:val="006470E6"/>
    <w:rsid w:val="006603E5"/>
    <w:rsid w:val="006E337A"/>
    <w:rsid w:val="00715528"/>
    <w:rsid w:val="007E1FC8"/>
    <w:rsid w:val="008A110F"/>
    <w:rsid w:val="008F5B3E"/>
    <w:rsid w:val="00B271B2"/>
    <w:rsid w:val="00B40781"/>
    <w:rsid w:val="00B90A51"/>
    <w:rsid w:val="00C11469"/>
    <w:rsid w:val="00C86238"/>
    <w:rsid w:val="00CD20D8"/>
    <w:rsid w:val="00CD4D2D"/>
    <w:rsid w:val="00CF2E71"/>
    <w:rsid w:val="00D42DF9"/>
    <w:rsid w:val="00D7320A"/>
    <w:rsid w:val="00DB5292"/>
    <w:rsid w:val="00DC7958"/>
    <w:rsid w:val="00E700F9"/>
    <w:rsid w:val="00E810BE"/>
    <w:rsid w:val="00F10D69"/>
    <w:rsid w:val="00F13858"/>
    <w:rsid w:val="00F6355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10F"/>
    <w:pPr>
      <w:spacing w:line="360" w:lineRule="auto"/>
    </w:pPr>
    <w:rPr>
      <w:rFonts w:ascii="Times New Roman" w:hAnsi="Times New Roman"/>
      <w:sz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A110F"/>
    <w:rPr>
      <w:lang w:eastAsia="en-US"/>
    </w:rPr>
  </w:style>
  <w:style w:type="paragraph" w:styleId="ListParagraph">
    <w:name w:val="List Paragraph"/>
    <w:basedOn w:val="Normal"/>
    <w:uiPriority w:val="99"/>
    <w:qFormat/>
    <w:rsid w:val="008A110F"/>
    <w:pPr>
      <w:ind w:left="720"/>
      <w:contextualSpacing/>
    </w:pPr>
  </w:style>
  <w:style w:type="character" w:styleId="Hyperlink">
    <w:name w:val="Hyperlink"/>
    <w:basedOn w:val="DefaultParagraphFont"/>
    <w:uiPriority w:val="99"/>
    <w:rsid w:val="008A110F"/>
    <w:rPr>
      <w:rFonts w:cs="Times New Roman"/>
      <w:color w:val="0563C1"/>
      <w:u w:val="single"/>
    </w:rPr>
  </w:style>
</w:styles>
</file>

<file path=word/webSettings.xml><?xml version="1.0" encoding="utf-8"?>
<w:webSettings xmlns:r="http://schemas.openxmlformats.org/officeDocument/2006/relationships" xmlns:w="http://schemas.openxmlformats.org/wordprocessingml/2006/main">
  <w:divs>
    <w:div w:id="1415126927">
      <w:marLeft w:val="0"/>
      <w:marRight w:val="0"/>
      <w:marTop w:val="0"/>
      <w:marBottom w:val="0"/>
      <w:divBdr>
        <w:top w:val="none" w:sz="0" w:space="0" w:color="auto"/>
        <w:left w:val="none" w:sz="0" w:space="0" w:color="auto"/>
        <w:bottom w:val="none" w:sz="0" w:space="0" w:color="auto"/>
        <w:right w:val="none" w:sz="0" w:space="0" w:color="auto"/>
      </w:divBdr>
      <w:divsChild>
        <w:div w:id="14151269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7</Pages>
  <Words>1725</Words>
  <Characters>9838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Гаркуша</dc:creator>
  <cp:keywords/>
  <dc:description/>
  <cp:lastModifiedBy>User</cp:lastModifiedBy>
  <cp:revision>3</cp:revision>
  <dcterms:created xsi:type="dcterms:W3CDTF">2021-04-28T10:11:00Z</dcterms:created>
  <dcterms:modified xsi:type="dcterms:W3CDTF">2021-11-14T14:46:00Z</dcterms:modified>
</cp:coreProperties>
</file>