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EF" w:rsidRDefault="00902EEF" w:rsidP="00324DD1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902EEF" w:rsidRPr="00A32AD4" w:rsidRDefault="00902EEF" w:rsidP="00324DD1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A32AD4">
        <w:rPr>
          <w:rFonts w:ascii="Times New Roman" w:hAnsi="Times New Roman"/>
          <w:b/>
          <w:sz w:val="28"/>
          <w:szCs w:val="28"/>
          <w:lang w:val="uk-UA"/>
        </w:rPr>
        <w:t>Тема уроку: Число і цифра 2. Написання цифри 2. Лічба предметів.</w:t>
      </w:r>
    </w:p>
    <w:p w:rsidR="00902EEF" w:rsidRPr="00A32AD4" w:rsidRDefault="00902EEF" w:rsidP="00903C2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A32AD4">
        <w:rPr>
          <w:rFonts w:ascii="Times New Roman" w:hAnsi="Times New Roman"/>
          <w:b/>
          <w:sz w:val="28"/>
          <w:szCs w:val="28"/>
          <w:lang w:val="uk-UA"/>
        </w:rPr>
        <w:t>Мета уроку: формувати поняття про число 2, як про кількісну характеристику класу скінченних еквівалентних множин; актуалізувати вміння порівнювати поняття «більше», «менше», «стільки ж»; формувати поняття про число, вчити співвідносити кількість предметів і цифру; ознайомити зі способом утворення числа 2; навчити писати цифру 2;формувати поняття рівності та нерівності, вчити позначати їх знаками = і  ≠ ; розвивати логічне мислення, увагу, спостережливість, уяву та фантазію; виховувати дружелюбність, почуття товари</w:t>
      </w:r>
      <w:r>
        <w:rPr>
          <w:rFonts w:ascii="Times New Roman" w:hAnsi="Times New Roman"/>
          <w:b/>
          <w:sz w:val="28"/>
          <w:szCs w:val="28"/>
          <w:lang w:val="uk-UA"/>
        </w:rPr>
        <w:t>ськості, вміння цінувати дружбу, бережне ставлення до природи, шанобливе ставлення до державних символів.</w:t>
      </w:r>
    </w:p>
    <w:p w:rsidR="00902EEF" w:rsidRPr="00A32AD4" w:rsidRDefault="00902EEF" w:rsidP="00903C25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A32AD4">
        <w:rPr>
          <w:rFonts w:ascii="Times New Roman" w:hAnsi="Times New Roman"/>
          <w:b/>
          <w:sz w:val="28"/>
          <w:szCs w:val="28"/>
          <w:lang w:val="uk-UA"/>
        </w:rPr>
        <w:t>Обладнання: картки з цифрами, предметами та знаками, ілюстрації, набори «Лего», олівці, пензлики, відеоматеріали, таблиці, лічильні палички, фішки, геометричний матеріал.</w:t>
      </w:r>
    </w:p>
    <w:p w:rsidR="00902EEF" w:rsidRPr="00A32AD4" w:rsidRDefault="00902EEF" w:rsidP="002B1D8B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902EEF" w:rsidRPr="00A32AD4" w:rsidRDefault="00902EEF" w:rsidP="00903C25">
      <w:pPr>
        <w:spacing w:after="0"/>
        <w:ind w:left="360"/>
        <w:rPr>
          <w:rFonts w:ascii="Times New Roman" w:hAnsi="Times New Roman"/>
          <w:sz w:val="28"/>
          <w:szCs w:val="28"/>
          <w:lang w:val="uk-UA"/>
        </w:rPr>
      </w:pPr>
      <w:r w:rsidRPr="00A32AD4">
        <w:rPr>
          <w:rFonts w:ascii="Times New Roman" w:hAnsi="Times New Roman"/>
          <w:sz w:val="28"/>
          <w:szCs w:val="28"/>
          <w:lang w:val="uk-UA"/>
        </w:rPr>
        <w:t xml:space="preserve">                       Хід уроку:</w:t>
      </w:r>
    </w:p>
    <w:p w:rsidR="00902EEF" w:rsidRPr="00A32AD4" w:rsidRDefault="00902EEF" w:rsidP="00142C27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A32AD4">
        <w:rPr>
          <w:rFonts w:ascii="Times New Roman" w:hAnsi="Times New Roman"/>
          <w:b/>
          <w:sz w:val="28"/>
          <w:szCs w:val="28"/>
          <w:lang w:val="uk-UA"/>
        </w:rPr>
        <w:t>І.Організація класу;</w:t>
      </w:r>
    </w:p>
    <w:p w:rsidR="00902EEF" w:rsidRPr="00A32AD4" w:rsidRDefault="00902EEF" w:rsidP="00903C25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49"/>
      </w:tblGrid>
      <w:tr w:rsidR="00902EEF" w:rsidRPr="00896E5F" w:rsidTr="00896E5F">
        <w:tc>
          <w:tcPr>
            <w:tcW w:w="10649" w:type="dxa"/>
            <w:tcBorders>
              <w:top w:val="nil"/>
              <w:left w:val="nil"/>
              <w:bottom w:val="nil"/>
              <w:right w:val="nil"/>
            </w:tcBorders>
          </w:tcPr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Слово</w:t>
            </w:r>
            <w:r w:rsidRPr="00896E5F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вчителя: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У мене сьогодні гарний настрій і я рада зустрічі з вами. Як ви гадаєте, чи важливий настрій для людини? (відповідь дітей)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Загніть мізинчик, якщо ви гарно виспались і відпочили;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Загніть безіменний пальчик, якщо вас збудила рідна, любима вами людина;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Загніть середній палець, якщо ви зустріли хоч одного друга;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Загніть вказівний палець, якщо ви побачили хоч раз сьогодні посмішку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Покажіть який у вас зараз настрій….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Тож візьмемо посмішку на урок.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ІІ. Мотивація навчальної діяльності;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1)</w:t>
            </w: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Бесіда за ілюстраціями;</w:t>
            </w:r>
          </w:p>
          <w:p w:rsidR="00902EEF" w:rsidRPr="00896E5F" w:rsidRDefault="00902EEF" w:rsidP="00896E5F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-Сьогодні на урок до нас прийшло багато гостей. Вони прийшли парами. Як ви гадаєте, чому вони прийшли парами? (Бо вони друзі)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Розгляньте ілюстрації.  Розкажіть, хто до нас прийшов.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-Вони принесли вам багато цікавих завдань.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-За кожне виконане завдання ви будете отримувати фішку.                                               </w:t>
            </w:r>
            <w:r w:rsidRPr="00896E5F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i1025" type="#_x0000_t75" style="width:96pt;height:122.25pt;visibility:visible">
                  <v:imagedata r:id="rId7" o:title=""/>
                </v:shape>
              </w:pict>
            </w:r>
            <w:r w:rsidRPr="00896E5F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pict>
                <v:shape id="Рисунок 9" o:spid="_x0000_i1026" type="#_x0000_t75" style="width:108.75pt;height:98.25pt;visibility:visible">
                  <v:imagedata r:id="rId8" o:title=""/>
                </v:shape>
              </w:pict>
            </w:r>
            <w:r w:rsidRPr="00896E5F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pict>
                <v:shape id="Рисунок 10" o:spid="_x0000_i1027" type="#_x0000_t75" style="width:96.75pt;height:101.25pt;visibility:visible">
                  <v:imagedata r:id="rId9" o:title=""/>
                </v:shape>
              </w:pict>
            </w:r>
            <w:r w:rsidRPr="00896E5F"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pict>
                <v:shape id="Рисунок 5" o:spid="_x0000_i1028" type="#_x0000_t75" style="width:126pt;height:118.5pt;visibility:visible">
                  <v:imagedata r:id="rId10" o:title=""/>
                </v:shape>
              </w:pic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ІІІ. Актуалізація опорних знань;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Гра «Продовж»:</w:t>
            </w:r>
          </w:p>
          <w:p w:rsidR="00902EEF" w:rsidRPr="00896E5F" w:rsidRDefault="00902EEF" w:rsidP="00896E5F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-Продовжити рахунок після цифри, що у мене на картці.</w:t>
            </w:r>
          </w:p>
          <w:p w:rsidR="00902EEF" w:rsidRPr="00896E5F" w:rsidRDefault="00902EEF" w:rsidP="00896E5F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2) Гра « Живі числа». (Одним дітям роздаються картки чисел, а іншим картки з зображенням різної кількості предметів. Спочатку виходять діти з числами, стають у правильному порядку. Потім біля них стають діти з такою самою кількістю зображених предметів.)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</w:t>
            </w:r>
            <w:r w:rsidRPr="00896E5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 Робота над новим матеріалом;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</w:rPr>
              <w:t>1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)бесіда про число 2;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-Скільки персонажів на кожній ілюстрації?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-Що в них спільного?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-Чи знайомі вам ці герої?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-Кожен в світі хоче мати друзів. Світ стає кращим, коли у вас є справжній вірний друг. 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2) вправа «Асоціативний кущ»;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А яким на вашу думку має бути справжній друг?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roundrect id="Скругленный прямоугольник 28" o:spid="_x0000_s1026" style="position:absolute;margin-left:43.55pt;margin-top:2.4pt;width:64.55pt;height:15.7pt;z-index:-25165363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" fillcolor="yellow" strokecolor="#205867" strokeweight="2pt"/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26" o:spid="_x0000_s1027" style="position:absolute;margin-left:145.25pt;margin-top:.4pt;width:183.7pt;height:15.7pt;z-index:-25165568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" fillcolor="yellow" strokecolor="#205867" strokeweight="2pt"/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18" o:spid="_x0000_s1028" style="position:absolute;margin-left:349.35pt;margin-top:1.2pt;width:64.55pt;height:15.7pt;z-index:-2516577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" fillcolor="yellow" strokecolor="#205867" strokeweight="2pt"/>
              </w:pic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Вірний               Готовий прийти на допомогу          Добрий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5" o:spid="_x0000_s1029" type="#_x0000_t32" style="position:absolute;margin-left:108pt;margin-top:1.8pt;width:88.55pt;height:14.9pt;flip:x y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" strokecolor="#4579b8">
                  <v:stroke endarrow="open"/>
                </v:shape>
              </w:pict>
            </w:r>
            <w:r>
              <w:rPr>
                <w:noProof/>
                <w:lang w:eastAsia="ru-RU"/>
              </w:rPr>
              <w:pict>
                <v:shape id="Прямая со стрелкой 34" o:spid="_x0000_s1030" type="#_x0000_t32" style="position:absolute;margin-left:252.85pt;margin-top:1.8pt;width:96.85pt;height:14.9pt;flip:y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" strokecolor="#4579b8">
                  <v:stroke endarrow="open"/>
                </v:shape>
              </w:pict>
            </w:r>
            <w:r>
              <w:rPr>
                <w:noProof/>
                <w:lang w:eastAsia="ru-RU"/>
              </w:rPr>
              <w:pict>
                <v:shape id="Прямая со стрелкой 32" o:spid="_x0000_s1031" type="#_x0000_t32" style="position:absolute;margin-left:226.35pt;margin-top:1.7pt;width:.85pt;height:46.35pt;flip:x y;z-index:-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" strokecolor="#4579b8">
                  <v:stroke startarrow="open" endarrow="open"/>
                </v:shape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27" o:spid="_x0000_s1032" style="position:absolute;margin-left:43.55pt;margin-top:16.15pt;width:64.55pt;height:15.7pt;z-index:-2516546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" fillcolor="yellow" strokecolor="#205867" strokeweight="2pt"/>
              </w:pict>
            </w:r>
            <w:r>
              <w:rPr>
                <w:noProof/>
                <w:lang w:eastAsia="ru-RU"/>
              </w:rPr>
              <w:pict>
                <v:oval id="Овал 7" o:spid="_x0000_s1033" style="position:absolute;margin-left:192.4pt;margin-top:11.65pt;width:70.35pt;height:27.3pt;z-index:-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" fillcolor="#9bbb59" strokecolor="#4e6128" strokeweight="2pt"/>
              </w:pic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shape id="Прямая со стрелкой 30" o:spid="_x0000_s1034" type="#_x0000_t32" style="position:absolute;margin-left:113.8pt;margin-top:8.8pt;width:77.75pt;height:.85pt;flip:x y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" strokecolor="#4579b8">
                  <v:stroke endarrow="open"/>
                </v:shape>
              </w:pict>
            </w:r>
            <w:r>
              <w:rPr>
                <w:noProof/>
                <w:lang w:eastAsia="ru-RU"/>
              </w:rPr>
              <w:pict>
                <v:shape id="Прямая со стрелкой 29" o:spid="_x0000_s1035" type="#_x0000_t32" style="position:absolute;margin-left:262.55pt;margin-top:8.75pt;width:77.75pt;height:.8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" strokecolor="#4579b8">
                  <v:stroke endarrow="open"/>
                </v:shape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17" o:spid="_x0000_s1036" style="position:absolute;margin-left:347.15pt;margin-top:.5pt;width:100.15pt;height:15.7pt;z-index:-2516587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" fillcolor="yellow" strokecolor="#205867" strokeweight="2pt"/>
              </w:pic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Чесний                                ДРУГ                              Безкорисливий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roundrect id="Скругленный прямоугольник 24" o:spid="_x0000_s1037" style="position:absolute;margin-left:151.8pt;margin-top:15.85pt;width:141.5pt;height:15.7pt;z-index:-2516567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" fillcolor="yellow" strokecolor="#205867" strokeweight="2pt"/>
              </w:pic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Вміє берегти таємниці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-Пригадайте прислів’я про дружбу. (Дружба-велика сила. Дерево міцне корінням, а людина друзями.)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-А у кого з вас є  справжній друг? </w:t>
            </w:r>
            <w:bookmarkStart w:id="0" w:name="_GoBack"/>
            <w:bookmarkEnd w:id="0"/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2)вправа «Мікрофон»;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Розкажіть про свого друга.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3)повідомлення теми та мети уроку;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-Сьогодні ми вивчатимемо цифру про вас і ваших друзів. Це цифра 2.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-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у вас пов’язано з числом 2?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Хто з вас народився другого числа?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У кого з вас є два справжніх друга?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Погляньте один на одного. Що у вашого друга по два? 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Діти, навіть державний символ України має два кольори, які теж між собою подружилися.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Які два кольори має прапор?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означає жовтий колір?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означає синій колір?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Як потрібно вести себе, коли вноситься Державний Прапор України?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4.</w:t>
            </w:r>
            <w:r w:rsidRPr="00896E5F">
              <w:rPr>
                <w:rFonts w:ascii="Times New Roman" w:hAnsi="Times New Roman"/>
                <w:sz w:val="28"/>
                <w:szCs w:val="28"/>
                <w:u w:val="single"/>
              </w:rPr>
              <w:t>)</w:t>
            </w: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Робота з демонстраційним матеріалом.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На набірному полотні виставлено 2 ялинки. Біля ялинок 1 зайчик.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shape id="Рисунок 4" o:spid="_x0000_s1038" type="#_x0000_t75" style="position:absolute;margin-left:31.5pt;margin-top:63.05pt;width:70.5pt;height:103.35pt;z-index:251655680;visibility:visible">
                  <v:imagedata r:id="rId11" o:title=""/>
                </v:shape>
              </w:pict>
            </w:r>
            <w:r w:rsidRPr="00896E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2" o:spid="_x0000_i1029" type="#_x0000_t75" style="width:162pt;height:174.75pt;visibility:visible">
                  <v:imagedata r:id="rId12" o:title=""/>
                </v:shape>
              </w:pic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Скільки ялинок?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Скільки зайчиків?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Чого більше – ялинок чи зайчиків?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Чому зайчику сумно?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зробити, щоб зайчик зрадів і щоб ялинок і зайчиків стало порівну?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Отже, щоб отримати число 2, треба до 1 додати ще 1.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Діти, а де можна побачити ялинки? (в лісі)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А які ще можна побачити там дерева? (дуб, липу. березу та інші)</w:t>
            </w:r>
          </w:p>
          <w:p w:rsidR="00902EEF" w:rsidRPr="00896E5F" w:rsidRDefault="00902EEF" w:rsidP="00896E5F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    А як потрібно ставитися до дерев, до природи? (не залишати сміття, не ламати гілки дерев, не руйнувати гнізда птахів)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5) Робота з підручником. 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а) формування поняття «стільки ж» с. 15 завдання 1;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б) формування поняття числа 2, як «2-це 1 і ще 1» та «2-це 3 без 1» завдання 3;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6). Знайомство з цифрою 2.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Розгляньте друковану цифру 2. На що вона схожа?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7). Робота з відеоматеріалом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https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:// </w:t>
            </w:r>
            <w:hyperlink r:id="rId13" w:history="1">
              <w:r w:rsidRPr="00896E5F">
                <w:rPr>
                  <w:rStyle w:val="Hyperlink"/>
                  <w:rFonts w:ascii="Times New Roman" w:hAnsi="Times New Roman"/>
                  <w:sz w:val="28"/>
                  <w:szCs w:val="28"/>
                  <w:lang w:val="en-US"/>
                </w:rPr>
                <w:t>www</w:t>
              </w:r>
              <w:r w:rsidRPr="00896E5F">
                <w:rPr>
                  <w:rStyle w:val="Hyperlink"/>
                  <w:rFonts w:ascii="Times New Roman" w:hAnsi="Times New Roman"/>
                  <w:sz w:val="28"/>
                  <w:szCs w:val="28"/>
                  <w:lang w:val="uk-UA"/>
                </w:rPr>
                <w:t xml:space="preserve">. </w:t>
              </w:r>
              <w:r w:rsidRPr="00896E5F">
                <w:rPr>
                  <w:rStyle w:val="Hyperlink"/>
                  <w:rFonts w:ascii="Times New Roman" w:hAnsi="Times New Roman"/>
                  <w:sz w:val="28"/>
                  <w:szCs w:val="28"/>
                  <w:lang w:val="en-US"/>
                </w:rPr>
                <w:t>youtube</w:t>
              </w:r>
            </w:hyperlink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/ 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watch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? 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= 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xmJH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aQQu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_</w:t>
            </w:r>
            <w:r w:rsidRPr="00896E5F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А оце ось цифра 2,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В неї кругла голова,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Довгий хвіст, зігнута шийка,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Отака, як бачиш двійка.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1" o:spid="_x0000_i1030" type="#_x0000_t75" style="width:225pt;height:225pt;visibility:visible">
                  <v:imagedata r:id="rId14" o:title=""/>
                </v:shape>
              </w:pic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8). Ротата з конструктором «ЛЕГО» 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З цеглинок створіть цифру2.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-Чи важко було зробити цифру 2?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-Чи всі цифри вийшли однакові?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9.) Письмо цифри 2.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Уважно розгляньте рукописну цифру 2. Вона складається з трьох елементів: верхнього правого заокруглення, прямої похилої лінії та горизонтальної хвилястої лінії. Починаємо писати вище середини клітинки, ведемо заокруглення до верхньої сторони квадрата, заокруглюючи праворуч до правого кута клітинки, а потім описуємо  малий правий півовал, що переходить у довгу пряму похилу лінію, яку ведемо вниз, не відриваючи руки, до середини нижньої сторони квадрата. Від неї ведемо горизонтальну хвилясту лінію праворуч до нижнього кута квадрата.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Візьміть пензлики, змочить у воді і зобразіть цифру 2 на фіолетовому квадраті. 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-Напишіть цифру 2 в повітрі.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 Пропишіть   цифру 2 у зошиті, називаючи її елементи.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10) Фізхвилинка;(музична відеохвилинка 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pStyle w:val="NoSpacing"/>
              <w:ind w:left="-851" w:firstLine="567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11.) Ознайомлення зі складом числа 2.</w:t>
            </w:r>
          </w:p>
          <w:p w:rsidR="00902EEF" w:rsidRPr="00896E5F" w:rsidRDefault="00902EEF" w:rsidP="00896E5F">
            <w:pPr>
              <w:pStyle w:val="NoSpacing"/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Робота з геометричним матеріалом.</w:t>
            </w:r>
          </w:p>
          <w:p w:rsidR="00902EEF" w:rsidRPr="00896E5F" w:rsidRDefault="00902EEF" w:rsidP="00896E5F">
            <w:pPr>
              <w:pStyle w:val="NoSpacing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Покладіть 1 жовтий квадрат, потім 1 зелений. Скільки всього  стало квадратів? </w:t>
            </w:r>
          </w:p>
          <w:p w:rsidR="00902EEF" w:rsidRPr="00896E5F" w:rsidRDefault="00902EEF" w:rsidP="00896E5F">
            <w:pPr>
              <w:pStyle w:val="NoSpacing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shape id="Рисунок 2" o:spid="_x0000_s1039" type="#_x0000_t75" alt="106426973_dva.png" style="position:absolute;left:0;text-align:left;margin-left:387.75pt;margin-top:30pt;width:114pt;height:83.05pt;z-index:251651584;visibility:visible">
                  <v:imagedata r:id="rId15" o:title=""/>
                </v:shape>
              </w:pic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Викладіть 1 червоний трикутник, потім 1 синій. Скільки всього трикутників стало?</w:t>
            </w:r>
          </w:p>
          <w:p w:rsidR="00902EEF" w:rsidRPr="00896E5F" w:rsidRDefault="00902EEF" w:rsidP="00896E5F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Отже, число 2 — це 1 і 1. 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12) Формування понять «рівність», «нерівність»; завдання 5.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-Якщо предметів чи об’єктів однакова кількість, то це буде- рівність і використовуємо знак «=». Якщо різна їх кількість, тоді це буде-нерівність і використовуємо знак «≠».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V. Узагальнення та закріплення знань.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1). Робота в зошиті з друкованою основою.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 xml:space="preserve"> 2). Дидактична гра  «Знайди 2»</w:t>
            </w:r>
          </w:p>
          <w:p w:rsidR="00902EEF" w:rsidRPr="00896E5F" w:rsidRDefault="00902EEF" w:rsidP="00896E5F">
            <w:pPr>
              <w:pStyle w:val="NoSpacing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Знайдіть у кожному рядку 2 однакові предмети і розфарбуйте їх.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Рисунок 11" o:spid="_x0000_i1031" type="#_x0000_t75" style="width:228.75pt;height:193.5pt;visibility:visible">
                  <v:imagedata r:id="rId16" o:title=""/>
                </v:shape>
              </w:pic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val="uk-UA"/>
              </w:rPr>
            </w:pPr>
            <w:r w:rsidRPr="00896E5F"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</w:rPr>
              <w:t>3)</w:t>
            </w:r>
            <w:r w:rsidRPr="00896E5F">
              <w:rPr>
                <w:rFonts w:ascii="Times New Roman" w:hAnsi="Times New Roman"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val="uk-UA"/>
              </w:rPr>
              <w:t>. Гра «Будь уважний».</w:t>
            </w:r>
          </w:p>
          <w:p w:rsidR="00902EEF" w:rsidRPr="00896E5F" w:rsidRDefault="00902EEF" w:rsidP="00896E5F">
            <w:pPr>
              <w:spacing w:after="0" w:line="240" w:lineRule="auto"/>
              <w:ind w:left="-284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— Скільки вушок у зайців? (Два.)</w:t>
            </w:r>
          </w:p>
          <w:p w:rsidR="00902EEF" w:rsidRPr="00896E5F" w:rsidRDefault="00902EEF" w:rsidP="00896E5F">
            <w:pPr>
              <w:spacing w:after="0" w:line="240" w:lineRule="auto"/>
              <w:ind w:left="-284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— Скільки крил у горобців? (Два.)</w:t>
            </w:r>
          </w:p>
          <w:p w:rsidR="00902EEF" w:rsidRPr="00896E5F" w:rsidRDefault="00902EEF" w:rsidP="00896E5F">
            <w:pPr>
              <w:spacing w:after="0" w:line="240" w:lineRule="auto"/>
              <w:ind w:left="-284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— Скільки ніг у гусака? (Дві.)</w:t>
            </w:r>
          </w:p>
          <w:p w:rsidR="00902EEF" w:rsidRPr="00896E5F" w:rsidRDefault="00902EEF" w:rsidP="00896E5F">
            <w:pPr>
              <w:spacing w:after="0" w:line="240" w:lineRule="auto"/>
              <w:ind w:left="-284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— Скільки вух у борсука? (Два.)</w:t>
            </w:r>
          </w:p>
          <w:p w:rsidR="00902EEF" w:rsidRPr="00896E5F" w:rsidRDefault="00902EEF" w:rsidP="00896E5F">
            <w:pPr>
              <w:spacing w:after="0" w:line="240" w:lineRule="auto"/>
              <w:ind w:left="-284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— Скільки рук у Попелюшки? (Дві.)</w:t>
            </w:r>
          </w:p>
          <w:p w:rsidR="00902EEF" w:rsidRPr="00896E5F" w:rsidRDefault="00902EEF" w:rsidP="00896E5F">
            <w:pPr>
              <w:tabs>
                <w:tab w:val="center" w:pos="4535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— Скільки п’ятачків у Хрюшки? (Один.) </w:t>
            </w: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902EEF" w:rsidRPr="00896E5F" w:rsidRDefault="00902EEF" w:rsidP="00896E5F">
            <w:pPr>
              <w:tabs>
                <w:tab w:val="left" w:pos="1040"/>
              </w:tabs>
              <w:spacing w:after="0" w:line="240" w:lineRule="auto"/>
              <w:ind w:left="-851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902EEF" w:rsidRPr="00896E5F" w:rsidRDefault="00902EEF" w:rsidP="00896E5F">
            <w:pPr>
              <w:spacing w:after="0" w:line="240" w:lineRule="auto"/>
              <w:ind w:left="-851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ind w:left="-851" w:firstLine="567"/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44.) Робота з геометричним матеріалом;</w:t>
            </w:r>
          </w:p>
          <w:p w:rsidR="00902EEF" w:rsidRPr="00896E5F" w:rsidRDefault="00902EEF" w:rsidP="00896E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pict>
                <v:oval id="Овал 16" o:spid="_x0000_s1040" style="position:absolute;left:0;text-align:left;margin-left:399.45pt;margin-top:7.15pt;width:1in;height:1in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" fillcolor="yellow" strokecolor="#385d8a" strokeweight="2pt"/>
              </w:pict>
            </w:r>
            <w:r>
              <w:rPr>
                <w:noProof/>
                <w:lang w:eastAsia="ru-RU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15" o:spid="_x0000_s1041" type="#_x0000_t5" style="position:absolute;left:0;text-align:left;margin-left:298.95pt;margin-top:8.65pt;width:83.5pt;height:1in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" fillcolor="#00b050" strokecolor="#385d8a" strokeweight="2pt"/>
              </w:pict>
            </w:r>
            <w:r>
              <w:rPr>
                <w:noProof/>
                <w:lang w:eastAsia="ru-RU"/>
              </w:rPr>
              <w:pict>
                <v:shape id="Равнобедренный треугольник 14" o:spid="_x0000_s1042" type="#_x0000_t5" style="position:absolute;left:0;text-align:left;margin-left:200.7pt;margin-top:11.65pt;width:83.5pt;height:1in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" fillcolor="#4f81bd" strokecolor="#385d8a" strokeweight="2pt"/>
              </w:pict>
            </w:r>
            <w:r>
              <w:rPr>
                <w:noProof/>
                <w:lang w:eastAsia="ru-RU"/>
              </w:rPr>
              <w:pict>
                <v:rect id="Прямоугольник 13" o:spid="_x0000_s1043" style="position:absolute;left:0;text-align:left;margin-left:108.45pt;margin-top:10.9pt;width:1in;height:1in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" fillcolor="red" strokecolor="#f79646" strokeweight="2pt"/>
              </w:pict>
            </w:r>
            <w:r>
              <w:rPr>
                <w:noProof/>
                <w:lang w:eastAsia="ru-RU"/>
              </w:rPr>
              <w:pict>
                <v:oval id="Овал 12" o:spid="_x0000_s1044" style="position:absolute;left:0;text-align:left;margin-left:17.7pt;margin-top:10.15pt;width:1in;height:1in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" fillcolor="#4f81bd" strokecolor="#385d8a" strokeweight="2pt"/>
              </w:pict>
            </w:r>
          </w:p>
          <w:p w:rsidR="00902EEF" w:rsidRPr="00896E5F" w:rsidRDefault="00902EEF" w:rsidP="00896E5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902EEF" w:rsidRPr="00896E5F" w:rsidRDefault="00902EEF" w:rsidP="00896E5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ind w:left="-851"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-Яких фігур є дві?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-Яка фігура одна?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-Якого кольору фігур є дві?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-Якого один?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5)Завдання на кмітливість.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-З допомогою двох паличок побудуйте на парті квадрат. ( кут парти)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896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І.Підсумок уроку: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Рефлексія;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Порахуйте фішки того, хто біля вас сидить найближче. Порадійте за свого товариша та побажайте успіхів в подальшому навчанні.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Кому на уроці сподобалося-похлопайте в долоні.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сподобалося?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Кому не сподобалося-топніть ногою.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Що не сподобалося.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Кому на уроці все вдалося?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Це тому все вдалося, бо поруч були друзі, які підтримували і допомагали. Тож вмійте цінувати дружбу.</w:t>
            </w:r>
          </w:p>
          <w:p w:rsidR="00902EEF" w:rsidRPr="00896E5F" w:rsidRDefault="00902EEF" w:rsidP="00896E5F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Самооцінювання:</w:t>
            </w:r>
          </w:p>
          <w:p w:rsidR="00902EEF" w:rsidRPr="00896E5F" w:rsidRDefault="00902EEF" w:rsidP="00896E5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96E5F">
              <w:rPr>
                <w:rFonts w:ascii="Times New Roman" w:hAnsi="Times New Roman"/>
                <w:sz w:val="28"/>
                <w:szCs w:val="28"/>
                <w:lang w:val="uk-UA"/>
              </w:rPr>
              <w:t>Підійдіть до куточка самооцінювання і хай прищепочка покаже наскільки ви старалися. (Супер, Клас, Молодець, Добре, Я старався, Ой!)</w:t>
            </w: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02EEF" w:rsidRPr="00896E5F" w:rsidRDefault="00902EEF" w:rsidP="00896E5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902EEF" w:rsidRPr="00A32AD4" w:rsidRDefault="00902EEF" w:rsidP="001F056D">
      <w:pPr>
        <w:shd w:val="clear" w:color="auto" w:fill="FFFFFF"/>
        <w:spacing w:after="0" w:line="420" w:lineRule="atLeast"/>
        <w:jc w:val="both"/>
        <w:rPr>
          <w:rFonts w:ascii="Arial" w:hAnsi="Arial" w:cs="Arial"/>
          <w:color w:val="333333"/>
          <w:sz w:val="28"/>
          <w:szCs w:val="28"/>
          <w:lang w:eastAsia="ru-RU"/>
        </w:rPr>
      </w:pPr>
    </w:p>
    <w:p w:rsidR="00902EEF" w:rsidRPr="00A32AD4" w:rsidRDefault="00902EEF" w:rsidP="00337521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902EEF" w:rsidRPr="00A32AD4" w:rsidRDefault="00902EEF" w:rsidP="00BF65DB">
      <w:pPr>
        <w:tabs>
          <w:tab w:val="left" w:pos="2535"/>
        </w:tabs>
        <w:rPr>
          <w:sz w:val="28"/>
          <w:szCs w:val="28"/>
          <w:lang w:val="uk-UA"/>
        </w:rPr>
      </w:pPr>
    </w:p>
    <w:sectPr w:rsidR="00902EEF" w:rsidRPr="00A32AD4" w:rsidSect="00324DD1"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EEF" w:rsidRDefault="00902EEF" w:rsidP="00337521">
      <w:pPr>
        <w:spacing w:after="0" w:line="240" w:lineRule="auto"/>
      </w:pPr>
      <w:r>
        <w:separator/>
      </w:r>
    </w:p>
  </w:endnote>
  <w:endnote w:type="continuationSeparator" w:id="1">
    <w:p w:rsidR="00902EEF" w:rsidRDefault="00902EEF" w:rsidP="00337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EEF" w:rsidRDefault="00902EEF">
    <w:pPr>
      <w:pStyle w:val="Footer"/>
      <w:jc w:val="center"/>
    </w:pPr>
    <w:fldSimple w:instr="PAGE   \* MERGEFORMAT">
      <w:r>
        <w:rPr>
          <w:noProof/>
        </w:rPr>
        <w:t>2</w:t>
      </w:r>
    </w:fldSimple>
  </w:p>
  <w:p w:rsidR="00902EEF" w:rsidRDefault="00902E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EEF" w:rsidRDefault="00902EEF" w:rsidP="00337521">
      <w:pPr>
        <w:spacing w:after="0" w:line="240" w:lineRule="auto"/>
      </w:pPr>
      <w:r>
        <w:separator/>
      </w:r>
    </w:p>
  </w:footnote>
  <w:footnote w:type="continuationSeparator" w:id="1">
    <w:p w:rsidR="00902EEF" w:rsidRDefault="00902EEF" w:rsidP="00337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3F0F"/>
    <w:multiLevelType w:val="hybridMultilevel"/>
    <w:tmpl w:val="BEC66B9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9263E6"/>
    <w:multiLevelType w:val="hybridMultilevel"/>
    <w:tmpl w:val="2EF6E4BE"/>
    <w:lvl w:ilvl="0" w:tplc="0419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0EB404E"/>
    <w:multiLevelType w:val="hybridMultilevel"/>
    <w:tmpl w:val="017AF56E"/>
    <w:lvl w:ilvl="0" w:tplc="9F2006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D535D"/>
    <w:multiLevelType w:val="hybridMultilevel"/>
    <w:tmpl w:val="D1E27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2D1084"/>
    <w:multiLevelType w:val="multilevel"/>
    <w:tmpl w:val="9F68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09177D7"/>
    <w:multiLevelType w:val="hybridMultilevel"/>
    <w:tmpl w:val="D66C7244"/>
    <w:lvl w:ilvl="0" w:tplc="1DF0FC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754EBE"/>
    <w:multiLevelType w:val="hybridMultilevel"/>
    <w:tmpl w:val="1F16DAE6"/>
    <w:lvl w:ilvl="0" w:tplc="C74C67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545A8B"/>
    <w:multiLevelType w:val="hybridMultilevel"/>
    <w:tmpl w:val="42ECA5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903405C"/>
    <w:multiLevelType w:val="hybridMultilevel"/>
    <w:tmpl w:val="A5EE3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3241DD"/>
    <w:multiLevelType w:val="hybridMultilevel"/>
    <w:tmpl w:val="4CEC7EE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1AB52C8"/>
    <w:multiLevelType w:val="hybridMultilevel"/>
    <w:tmpl w:val="31469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B1126A"/>
    <w:multiLevelType w:val="hybridMultilevel"/>
    <w:tmpl w:val="32900A20"/>
    <w:lvl w:ilvl="0" w:tplc="70FE1A8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F944D0"/>
    <w:multiLevelType w:val="hybridMultilevel"/>
    <w:tmpl w:val="D7EE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DDB15F6"/>
    <w:multiLevelType w:val="hybridMultilevel"/>
    <w:tmpl w:val="AD88B1B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8"/>
  </w:num>
  <w:num w:numId="5">
    <w:abstractNumId w:val="5"/>
  </w:num>
  <w:num w:numId="6">
    <w:abstractNumId w:val="11"/>
  </w:num>
  <w:num w:numId="7">
    <w:abstractNumId w:val="6"/>
  </w:num>
  <w:num w:numId="8">
    <w:abstractNumId w:val="12"/>
  </w:num>
  <w:num w:numId="9">
    <w:abstractNumId w:val="4"/>
  </w:num>
  <w:num w:numId="10">
    <w:abstractNumId w:val="0"/>
  </w:num>
  <w:num w:numId="11">
    <w:abstractNumId w:val="2"/>
  </w:num>
  <w:num w:numId="12">
    <w:abstractNumId w:val="1"/>
  </w:num>
  <w:num w:numId="13">
    <w:abstractNumId w:val="1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5DB"/>
    <w:rsid w:val="00000596"/>
    <w:rsid w:val="00004D44"/>
    <w:rsid w:val="00007502"/>
    <w:rsid w:val="000112B5"/>
    <w:rsid w:val="00012D87"/>
    <w:rsid w:val="00014961"/>
    <w:rsid w:val="0002455D"/>
    <w:rsid w:val="00025C00"/>
    <w:rsid w:val="000267A9"/>
    <w:rsid w:val="00032485"/>
    <w:rsid w:val="000401B7"/>
    <w:rsid w:val="00044FDE"/>
    <w:rsid w:val="000454E1"/>
    <w:rsid w:val="00056F9F"/>
    <w:rsid w:val="00064435"/>
    <w:rsid w:val="000701FF"/>
    <w:rsid w:val="000738BF"/>
    <w:rsid w:val="00075221"/>
    <w:rsid w:val="00082D98"/>
    <w:rsid w:val="00085A84"/>
    <w:rsid w:val="00086952"/>
    <w:rsid w:val="00091CCB"/>
    <w:rsid w:val="0009608D"/>
    <w:rsid w:val="000964CE"/>
    <w:rsid w:val="000A0AF4"/>
    <w:rsid w:val="000A71F0"/>
    <w:rsid w:val="000B1B9D"/>
    <w:rsid w:val="000B2DBC"/>
    <w:rsid w:val="000B6447"/>
    <w:rsid w:val="000C05AF"/>
    <w:rsid w:val="000C400C"/>
    <w:rsid w:val="000D0C65"/>
    <w:rsid w:val="000D454D"/>
    <w:rsid w:val="000D7239"/>
    <w:rsid w:val="000E4CD1"/>
    <w:rsid w:val="000E7B6F"/>
    <w:rsid w:val="000F32B6"/>
    <w:rsid w:val="000F3DEF"/>
    <w:rsid w:val="00100265"/>
    <w:rsid w:val="001005B3"/>
    <w:rsid w:val="0011554F"/>
    <w:rsid w:val="001310C9"/>
    <w:rsid w:val="001322CB"/>
    <w:rsid w:val="00140C15"/>
    <w:rsid w:val="00142C27"/>
    <w:rsid w:val="00153FD2"/>
    <w:rsid w:val="00155305"/>
    <w:rsid w:val="00155B46"/>
    <w:rsid w:val="001579CE"/>
    <w:rsid w:val="00171025"/>
    <w:rsid w:val="001714F7"/>
    <w:rsid w:val="0019752D"/>
    <w:rsid w:val="001A1EB6"/>
    <w:rsid w:val="001A54BC"/>
    <w:rsid w:val="001B3B8E"/>
    <w:rsid w:val="001C2A95"/>
    <w:rsid w:val="001C3BE4"/>
    <w:rsid w:val="001C75D8"/>
    <w:rsid w:val="001D0617"/>
    <w:rsid w:val="001D0BC2"/>
    <w:rsid w:val="001D1111"/>
    <w:rsid w:val="001D1FF7"/>
    <w:rsid w:val="001D4FCE"/>
    <w:rsid w:val="001E1979"/>
    <w:rsid w:val="001E7136"/>
    <w:rsid w:val="001E77DB"/>
    <w:rsid w:val="001F056D"/>
    <w:rsid w:val="001F141D"/>
    <w:rsid w:val="0020164B"/>
    <w:rsid w:val="00206F9C"/>
    <w:rsid w:val="002226C8"/>
    <w:rsid w:val="00233412"/>
    <w:rsid w:val="00247621"/>
    <w:rsid w:val="00253593"/>
    <w:rsid w:val="002617F8"/>
    <w:rsid w:val="00264098"/>
    <w:rsid w:val="00273BF7"/>
    <w:rsid w:val="00277B89"/>
    <w:rsid w:val="00292A0F"/>
    <w:rsid w:val="0029391C"/>
    <w:rsid w:val="00296C7D"/>
    <w:rsid w:val="00297164"/>
    <w:rsid w:val="002B1D8B"/>
    <w:rsid w:val="002B51A9"/>
    <w:rsid w:val="002C11B0"/>
    <w:rsid w:val="002C187C"/>
    <w:rsid w:val="002D0A7A"/>
    <w:rsid w:val="002D0E0D"/>
    <w:rsid w:val="002D2691"/>
    <w:rsid w:val="002D685C"/>
    <w:rsid w:val="002D6ECA"/>
    <w:rsid w:val="003034AE"/>
    <w:rsid w:val="00313526"/>
    <w:rsid w:val="0031490C"/>
    <w:rsid w:val="00320221"/>
    <w:rsid w:val="00323306"/>
    <w:rsid w:val="003245C5"/>
    <w:rsid w:val="00324DD1"/>
    <w:rsid w:val="00335A87"/>
    <w:rsid w:val="00337521"/>
    <w:rsid w:val="00351451"/>
    <w:rsid w:val="00357E62"/>
    <w:rsid w:val="00370BC0"/>
    <w:rsid w:val="00372121"/>
    <w:rsid w:val="00377099"/>
    <w:rsid w:val="00385DBE"/>
    <w:rsid w:val="00387D50"/>
    <w:rsid w:val="00396AF1"/>
    <w:rsid w:val="003A4562"/>
    <w:rsid w:val="003A5B3E"/>
    <w:rsid w:val="003A69C0"/>
    <w:rsid w:val="003B46FB"/>
    <w:rsid w:val="003C5DDB"/>
    <w:rsid w:val="003D3F65"/>
    <w:rsid w:val="003F6244"/>
    <w:rsid w:val="00401F4D"/>
    <w:rsid w:val="004028F5"/>
    <w:rsid w:val="0040314A"/>
    <w:rsid w:val="004046C7"/>
    <w:rsid w:val="0041179A"/>
    <w:rsid w:val="0041335D"/>
    <w:rsid w:val="00417D61"/>
    <w:rsid w:val="00423E78"/>
    <w:rsid w:val="00432C53"/>
    <w:rsid w:val="00440BC0"/>
    <w:rsid w:val="00442CCF"/>
    <w:rsid w:val="00445CED"/>
    <w:rsid w:val="004478FD"/>
    <w:rsid w:val="00450DC9"/>
    <w:rsid w:val="00452FCC"/>
    <w:rsid w:val="004632EA"/>
    <w:rsid w:val="0047360B"/>
    <w:rsid w:val="00473B6E"/>
    <w:rsid w:val="004861B2"/>
    <w:rsid w:val="0049428D"/>
    <w:rsid w:val="004943C6"/>
    <w:rsid w:val="00496EE8"/>
    <w:rsid w:val="004B2F43"/>
    <w:rsid w:val="004B3FE2"/>
    <w:rsid w:val="004B51DA"/>
    <w:rsid w:val="004B5A3D"/>
    <w:rsid w:val="004B6A42"/>
    <w:rsid w:val="004B6B53"/>
    <w:rsid w:val="004D6645"/>
    <w:rsid w:val="004D6AFB"/>
    <w:rsid w:val="004F1F6A"/>
    <w:rsid w:val="00502BAE"/>
    <w:rsid w:val="00502D96"/>
    <w:rsid w:val="00504335"/>
    <w:rsid w:val="005223E1"/>
    <w:rsid w:val="005356E4"/>
    <w:rsid w:val="00536E27"/>
    <w:rsid w:val="005427F2"/>
    <w:rsid w:val="00543D4A"/>
    <w:rsid w:val="00545374"/>
    <w:rsid w:val="005455E9"/>
    <w:rsid w:val="00554A53"/>
    <w:rsid w:val="00555C94"/>
    <w:rsid w:val="00562C43"/>
    <w:rsid w:val="0056652D"/>
    <w:rsid w:val="00572DCB"/>
    <w:rsid w:val="00581C8D"/>
    <w:rsid w:val="005972F7"/>
    <w:rsid w:val="005C0FB8"/>
    <w:rsid w:val="005C4372"/>
    <w:rsid w:val="005C78B7"/>
    <w:rsid w:val="005D2035"/>
    <w:rsid w:val="005D24A6"/>
    <w:rsid w:val="005D7818"/>
    <w:rsid w:val="005E635A"/>
    <w:rsid w:val="005F616C"/>
    <w:rsid w:val="0060037D"/>
    <w:rsid w:val="006005E5"/>
    <w:rsid w:val="00604D33"/>
    <w:rsid w:val="0061099F"/>
    <w:rsid w:val="006140DA"/>
    <w:rsid w:val="006148EC"/>
    <w:rsid w:val="00620182"/>
    <w:rsid w:val="00620872"/>
    <w:rsid w:val="00622BE2"/>
    <w:rsid w:val="00623E8A"/>
    <w:rsid w:val="00637370"/>
    <w:rsid w:val="00644A0C"/>
    <w:rsid w:val="00646930"/>
    <w:rsid w:val="0065341A"/>
    <w:rsid w:val="00664A91"/>
    <w:rsid w:val="006731C2"/>
    <w:rsid w:val="00673B72"/>
    <w:rsid w:val="00676505"/>
    <w:rsid w:val="006858DD"/>
    <w:rsid w:val="00687C6A"/>
    <w:rsid w:val="006A5637"/>
    <w:rsid w:val="006A74A8"/>
    <w:rsid w:val="006B4D29"/>
    <w:rsid w:val="006C5D19"/>
    <w:rsid w:val="006E1D8F"/>
    <w:rsid w:val="006E3EB9"/>
    <w:rsid w:val="006E569F"/>
    <w:rsid w:val="006F00AF"/>
    <w:rsid w:val="006F0957"/>
    <w:rsid w:val="006F1EB7"/>
    <w:rsid w:val="006F2D31"/>
    <w:rsid w:val="006F66A2"/>
    <w:rsid w:val="00702298"/>
    <w:rsid w:val="007049EC"/>
    <w:rsid w:val="00707A51"/>
    <w:rsid w:val="007127DF"/>
    <w:rsid w:val="0071292F"/>
    <w:rsid w:val="00712E45"/>
    <w:rsid w:val="007173DE"/>
    <w:rsid w:val="00726EDC"/>
    <w:rsid w:val="00735F40"/>
    <w:rsid w:val="0074774F"/>
    <w:rsid w:val="00754605"/>
    <w:rsid w:val="00754CFB"/>
    <w:rsid w:val="00755FC5"/>
    <w:rsid w:val="00756AA9"/>
    <w:rsid w:val="00762686"/>
    <w:rsid w:val="007738A8"/>
    <w:rsid w:val="0078086A"/>
    <w:rsid w:val="00790C85"/>
    <w:rsid w:val="00792CB0"/>
    <w:rsid w:val="007A0E65"/>
    <w:rsid w:val="007A1041"/>
    <w:rsid w:val="007B3F44"/>
    <w:rsid w:val="007B5979"/>
    <w:rsid w:val="007C2DE2"/>
    <w:rsid w:val="007F3BC8"/>
    <w:rsid w:val="007F4C5E"/>
    <w:rsid w:val="0080096D"/>
    <w:rsid w:val="008044AE"/>
    <w:rsid w:val="00817798"/>
    <w:rsid w:val="0083247C"/>
    <w:rsid w:val="00832D66"/>
    <w:rsid w:val="008352B1"/>
    <w:rsid w:val="00836BD2"/>
    <w:rsid w:val="008502D3"/>
    <w:rsid w:val="00852B72"/>
    <w:rsid w:val="00853720"/>
    <w:rsid w:val="00862EF7"/>
    <w:rsid w:val="00863467"/>
    <w:rsid w:val="00866F7C"/>
    <w:rsid w:val="00875CFB"/>
    <w:rsid w:val="00876681"/>
    <w:rsid w:val="008771FC"/>
    <w:rsid w:val="00881E39"/>
    <w:rsid w:val="00887DA9"/>
    <w:rsid w:val="00896E5F"/>
    <w:rsid w:val="008B1784"/>
    <w:rsid w:val="008B223E"/>
    <w:rsid w:val="008B233A"/>
    <w:rsid w:val="008B2E25"/>
    <w:rsid w:val="008B5EEB"/>
    <w:rsid w:val="008E3B5C"/>
    <w:rsid w:val="008F2EA0"/>
    <w:rsid w:val="00900DBC"/>
    <w:rsid w:val="00902EEF"/>
    <w:rsid w:val="00903C25"/>
    <w:rsid w:val="00912144"/>
    <w:rsid w:val="0092007B"/>
    <w:rsid w:val="00921973"/>
    <w:rsid w:val="00922169"/>
    <w:rsid w:val="009229E8"/>
    <w:rsid w:val="00926866"/>
    <w:rsid w:val="00935BF7"/>
    <w:rsid w:val="00946B1D"/>
    <w:rsid w:val="00952FA5"/>
    <w:rsid w:val="009727A4"/>
    <w:rsid w:val="0098432B"/>
    <w:rsid w:val="009843E5"/>
    <w:rsid w:val="009905DC"/>
    <w:rsid w:val="009911DB"/>
    <w:rsid w:val="0099573F"/>
    <w:rsid w:val="009972BC"/>
    <w:rsid w:val="009A3BC8"/>
    <w:rsid w:val="009A6E63"/>
    <w:rsid w:val="009B2F80"/>
    <w:rsid w:val="009C39BF"/>
    <w:rsid w:val="009C3E6C"/>
    <w:rsid w:val="009D555B"/>
    <w:rsid w:val="009D6244"/>
    <w:rsid w:val="009F022B"/>
    <w:rsid w:val="009F19AE"/>
    <w:rsid w:val="009F7389"/>
    <w:rsid w:val="00A007E6"/>
    <w:rsid w:val="00A00CCB"/>
    <w:rsid w:val="00A01AB6"/>
    <w:rsid w:val="00A1001A"/>
    <w:rsid w:val="00A101BD"/>
    <w:rsid w:val="00A127BE"/>
    <w:rsid w:val="00A12C19"/>
    <w:rsid w:val="00A13D8C"/>
    <w:rsid w:val="00A21337"/>
    <w:rsid w:val="00A21771"/>
    <w:rsid w:val="00A2247C"/>
    <w:rsid w:val="00A227EB"/>
    <w:rsid w:val="00A2327F"/>
    <w:rsid w:val="00A32AD4"/>
    <w:rsid w:val="00A32DBE"/>
    <w:rsid w:val="00A410F2"/>
    <w:rsid w:val="00A50FB4"/>
    <w:rsid w:val="00A55AE6"/>
    <w:rsid w:val="00A71D76"/>
    <w:rsid w:val="00A737F6"/>
    <w:rsid w:val="00A75764"/>
    <w:rsid w:val="00A75BD8"/>
    <w:rsid w:val="00A77123"/>
    <w:rsid w:val="00A7785D"/>
    <w:rsid w:val="00A81522"/>
    <w:rsid w:val="00A87E34"/>
    <w:rsid w:val="00A91D77"/>
    <w:rsid w:val="00A94793"/>
    <w:rsid w:val="00A97F7C"/>
    <w:rsid w:val="00AA01E7"/>
    <w:rsid w:val="00AA55C0"/>
    <w:rsid w:val="00AB4D01"/>
    <w:rsid w:val="00AB6548"/>
    <w:rsid w:val="00AC2EC6"/>
    <w:rsid w:val="00AE1667"/>
    <w:rsid w:val="00AE6240"/>
    <w:rsid w:val="00AE68A2"/>
    <w:rsid w:val="00AE6A52"/>
    <w:rsid w:val="00AE75A2"/>
    <w:rsid w:val="00AE7E81"/>
    <w:rsid w:val="00AF5A3A"/>
    <w:rsid w:val="00B067D9"/>
    <w:rsid w:val="00B06F2F"/>
    <w:rsid w:val="00B14968"/>
    <w:rsid w:val="00B2425D"/>
    <w:rsid w:val="00B26343"/>
    <w:rsid w:val="00B30A3D"/>
    <w:rsid w:val="00B350BC"/>
    <w:rsid w:val="00B379C7"/>
    <w:rsid w:val="00B435BC"/>
    <w:rsid w:val="00B45629"/>
    <w:rsid w:val="00B500FC"/>
    <w:rsid w:val="00B529C8"/>
    <w:rsid w:val="00B5395B"/>
    <w:rsid w:val="00B549D0"/>
    <w:rsid w:val="00B63A98"/>
    <w:rsid w:val="00B643DE"/>
    <w:rsid w:val="00B73CED"/>
    <w:rsid w:val="00B80001"/>
    <w:rsid w:val="00B80ACE"/>
    <w:rsid w:val="00B8212A"/>
    <w:rsid w:val="00B848C3"/>
    <w:rsid w:val="00B96374"/>
    <w:rsid w:val="00B977AC"/>
    <w:rsid w:val="00BB2925"/>
    <w:rsid w:val="00BB2AC6"/>
    <w:rsid w:val="00BC0F94"/>
    <w:rsid w:val="00BC4D17"/>
    <w:rsid w:val="00BC4DCA"/>
    <w:rsid w:val="00BC6B25"/>
    <w:rsid w:val="00BC7FE1"/>
    <w:rsid w:val="00BD3FEC"/>
    <w:rsid w:val="00BD5227"/>
    <w:rsid w:val="00BD72D7"/>
    <w:rsid w:val="00BF21C8"/>
    <w:rsid w:val="00BF46DA"/>
    <w:rsid w:val="00BF65DB"/>
    <w:rsid w:val="00C056CA"/>
    <w:rsid w:val="00C0613D"/>
    <w:rsid w:val="00C07E2E"/>
    <w:rsid w:val="00C13FBA"/>
    <w:rsid w:val="00C16E70"/>
    <w:rsid w:val="00C20D03"/>
    <w:rsid w:val="00C2502D"/>
    <w:rsid w:val="00C35526"/>
    <w:rsid w:val="00C41E50"/>
    <w:rsid w:val="00C43F4D"/>
    <w:rsid w:val="00C47C1B"/>
    <w:rsid w:val="00C50D35"/>
    <w:rsid w:val="00C51BE2"/>
    <w:rsid w:val="00C602A6"/>
    <w:rsid w:val="00C60DD7"/>
    <w:rsid w:val="00C6202D"/>
    <w:rsid w:val="00C73907"/>
    <w:rsid w:val="00C7505F"/>
    <w:rsid w:val="00C753C2"/>
    <w:rsid w:val="00C84695"/>
    <w:rsid w:val="00C9154E"/>
    <w:rsid w:val="00C93837"/>
    <w:rsid w:val="00C9646F"/>
    <w:rsid w:val="00CA26A2"/>
    <w:rsid w:val="00CB0F67"/>
    <w:rsid w:val="00CB1290"/>
    <w:rsid w:val="00CB454B"/>
    <w:rsid w:val="00CC5122"/>
    <w:rsid w:val="00CD4044"/>
    <w:rsid w:val="00CE0F92"/>
    <w:rsid w:val="00CE5E6A"/>
    <w:rsid w:val="00CF0EF6"/>
    <w:rsid w:val="00CF443E"/>
    <w:rsid w:val="00D050D2"/>
    <w:rsid w:val="00D06766"/>
    <w:rsid w:val="00D1148D"/>
    <w:rsid w:val="00D12E3B"/>
    <w:rsid w:val="00D2020F"/>
    <w:rsid w:val="00D27B95"/>
    <w:rsid w:val="00D33422"/>
    <w:rsid w:val="00D3426F"/>
    <w:rsid w:val="00D34AD0"/>
    <w:rsid w:val="00D4219C"/>
    <w:rsid w:val="00D44AF5"/>
    <w:rsid w:val="00D461B0"/>
    <w:rsid w:val="00D47C40"/>
    <w:rsid w:val="00D608F5"/>
    <w:rsid w:val="00D65887"/>
    <w:rsid w:val="00D87E3C"/>
    <w:rsid w:val="00D945CA"/>
    <w:rsid w:val="00D974B4"/>
    <w:rsid w:val="00DA7F44"/>
    <w:rsid w:val="00DB4A89"/>
    <w:rsid w:val="00DB5A71"/>
    <w:rsid w:val="00DD0C66"/>
    <w:rsid w:val="00DD22C8"/>
    <w:rsid w:val="00DD37B7"/>
    <w:rsid w:val="00DD6776"/>
    <w:rsid w:val="00DF5763"/>
    <w:rsid w:val="00E01449"/>
    <w:rsid w:val="00E10F08"/>
    <w:rsid w:val="00E17BBF"/>
    <w:rsid w:val="00E2508B"/>
    <w:rsid w:val="00E33127"/>
    <w:rsid w:val="00E40861"/>
    <w:rsid w:val="00E4306E"/>
    <w:rsid w:val="00E44C33"/>
    <w:rsid w:val="00E57782"/>
    <w:rsid w:val="00E66810"/>
    <w:rsid w:val="00E7078C"/>
    <w:rsid w:val="00E71594"/>
    <w:rsid w:val="00E74FD6"/>
    <w:rsid w:val="00E75516"/>
    <w:rsid w:val="00E80675"/>
    <w:rsid w:val="00E84E22"/>
    <w:rsid w:val="00E9084C"/>
    <w:rsid w:val="00E93D14"/>
    <w:rsid w:val="00EA0B15"/>
    <w:rsid w:val="00EA3014"/>
    <w:rsid w:val="00EA5863"/>
    <w:rsid w:val="00EB2D14"/>
    <w:rsid w:val="00EB7DF0"/>
    <w:rsid w:val="00EC050C"/>
    <w:rsid w:val="00EC1868"/>
    <w:rsid w:val="00EC1F6A"/>
    <w:rsid w:val="00EC2C7E"/>
    <w:rsid w:val="00EC3B2C"/>
    <w:rsid w:val="00EC55C4"/>
    <w:rsid w:val="00EC583A"/>
    <w:rsid w:val="00ED7AFE"/>
    <w:rsid w:val="00ED7CC7"/>
    <w:rsid w:val="00EE0EEA"/>
    <w:rsid w:val="00EE413C"/>
    <w:rsid w:val="00EE6235"/>
    <w:rsid w:val="00EE7933"/>
    <w:rsid w:val="00EF0501"/>
    <w:rsid w:val="00EF2F1B"/>
    <w:rsid w:val="00EF3AF5"/>
    <w:rsid w:val="00EF4191"/>
    <w:rsid w:val="00EF461C"/>
    <w:rsid w:val="00EF68DF"/>
    <w:rsid w:val="00F07AA2"/>
    <w:rsid w:val="00F109FD"/>
    <w:rsid w:val="00F21B87"/>
    <w:rsid w:val="00F21F2C"/>
    <w:rsid w:val="00F27ABA"/>
    <w:rsid w:val="00F33839"/>
    <w:rsid w:val="00F36AC8"/>
    <w:rsid w:val="00F47C8A"/>
    <w:rsid w:val="00F50ABB"/>
    <w:rsid w:val="00F52B3F"/>
    <w:rsid w:val="00F5368F"/>
    <w:rsid w:val="00F544E3"/>
    <w:rsid w:val="00F63C51"/>
    <w:rsid w:val="00F667F4"/>
    <w:rsid w:val="00F82267"/>
    <w:rsid w:val="00F8234F"/>
    <w:rsid w:val="00F84982"/>
    <w:rsid w:val="00F85576"/>
    <w:rsid w:val="00F90BAE"/>
    <w:rsid w:val="00F9212D"/>
    <w:rsid w:val="00F92BA9"/>
    <w:rsid w:val="00FA6851"/>
    <w:rsid w:val="00FB1FF7"/>
    <w:rsid w:val="00FB2105"/>
    <w:rsid w:val="00FC37C6"/>
    <w:rsid w:val="00FC6F19"/>
    <w:rsid w:val="00FF4F1A"/>
    <w:rsid w:val="00FF6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0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F6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65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F5A3A"/>
    <w:pPr>
      <w:ind w:left="720"/>
      <w:contextualSpacing/>
    </w:pPr>
  </w:style>
  <w:style w:type="table" w:styleId="TableGrid">
    <w:name w:val="Table Grid"/>
    <w:basedOn w:val="TableNormal"/>
    <w:uiPriority w:val="99"/>
    <w:rsid w:val="002B1D8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028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028F5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4028F5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rsid w:val="0033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3752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3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37521"/>
    <w:rPr>
      <w:rFonts w:cs="Times New Roman"/>
    </w:rPr>
  </w:style>
  <w:style w:type="character" w:styleId="Hyperlink">
    <w:name w:val="Hyperlink"/>
    <w:basedOn w:val="DefaultParagraphFont"/>
    <w:uiPriority w:val="99"/>
    <w:rsid w:val="00A01AB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A01AB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60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youtub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624</TotalTime>
  <Pages>6</Pages>
  <Words>1040</Words>
  <Characters>5934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RuzWelT</cp:lastModifiedBy>
  <cp:revision>29</cp:revision>
  <cp:lastPrinted>2020-02-01T17:08:00Z</cp:lastPrinted>
  <dcterms:created xsi:type="dcterms:W3CDTF">2020-02-01T12:57:00Z</dcterms:created>
  <dcterms:modified xsi:type="dcterms:W3CDTF">2021-12-19T19:27:00Z</dcterms:modified>
</cp:coreProperties>
</file>