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2F" w:rsidRPr="00F5677B" w:rsidRDefault="003E322F" w:rsidP="006E392C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F5677B">
        <w:rPr>
          <w:rFonts w:ascii="Times New Roman" w:hAnsi="Times New Roman"/>
          <w:b/>
          <w:i/>
          <w:sz w:val="28"/>
          <w:szCs w:val="28"/>
          <w:lang w:val="uk-UA"/>
        </w:rPr>
        <w:t>Українська література 11 клас</w:t>
      </w:r>
    </w:p>
    <w:p w:rsidR="003E322F" w:rsidRDefault="003E322F" w:rsidP="006E392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5677B">
        <w:rPr>
          <w:rFonts w:ascii="Times New Roman" w:hAnsi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/>
          <w:sz w:val="28"/>
          <w:szCs w:val="28"/>
          <w:lang w:val="uk-UA"/>
        </w:rPr>
        <w:t xml:space="preserve"> Осип Турянський «Поза межами болю» </w:t>
      </w:r>
      <w:r w:rsidRPr="006E392C">
        <w:rPr>
          <w:rFonts w:ascii="Times New Roman" w:hAnsi="Times New Roman"/>
          <w:sz w:val="28"/>
          <w:szCs w:val="28"/>
          <w:lang w:val="uk-UA"/>
        </w:rPr>
        <w:t xml:space="preserve">– </w:t>
      </w:r>
      <w:r>
        <w:rPr>
          <w:rFonts w:ascii="Times New Roman" w:hAnsi="Times New Roman"/>
          <w:sz w:val="28"/>
          <w:szCs w:val="28"/>
          <w:lang w:val="uk-UA"/>
        </w:rPr>
        <w:t>поема у прозі (повість-поема). Ідея перемоги духа над матерією. Біологічні інстинкти і духовна воля до життя. Гуманістичний, життєствердний пафос твору, його вселюдська значимість і всеохопність.</w:t>
      </w:r>
    </w:p>
    <w:p w:rsidR="003E322F" w:rsidRDefault="003E322F" w:rsidP="006E392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5677B">
        <w:rPr>
          <w:rFonts w:ascii="Times New Roman" w:hAnsi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 xml:space="preserve"> допомогти учням усвідомити загальнолюдські мотиви й гуманістичні цінності твору, роль біологічних інстинктів і духовної волі для збереження життя й людської гідності, розвивати навички аналізу ліро-епічного твору, створити умови для виховання гуманного ставлення до ближнього.</w:t>
      </w:r>
    </w:p>
    <w:p w:rsidR="003E322F" w:rsidRDefault="003E322F" w:rsidP="006E392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5677B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портрет письменника, запис канонади, ролик про сенс життя, гімн Євросоюзу Людвіга ван Бетховена «Ода до радості», девіз уроку.</w:t>
      </w:r>
    </w:p>
    <w:p w:rsidR="003E322F" w:rsidRDefault="003E322F" w:rsidP="006E392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5677B">
        <w:rPr>
          <w:rFonts w:ascii="Times New Roman" w:hAnsi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/>
          <w:sz w:val="28"/>
          <w:szCs w:val="28"/>
          <w:lang w:val="uk-UA"/>
        </w:rPr>
        <w:t xml:space="preserve"> комбінований</w:t>
      </w:r>
    </w:p>
    <w:p w:rsidR="003E322F" w:rsidRPr="00090DE4" w:rsidRDefault="003E322F" w:rsidP="006E392C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90DE4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Запис у зошити дати, теми. Беремо з собою арсенал думок і запас слів і – у бій.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Звучить канонада бою. Опитування: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5677B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>Що ви відчули?</w:t>
      </w:r>
      <w:bookmarkStart w:id="0" w:name="_GoBack"/>
      <w:bookmarkEnd w:id="0"/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Які емоції переповнюють вас?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Це – віртуальність, а як в реальності – поговоримо…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Ось так несподівано і підло вривається в людське життя війна…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Відомо, що Т. Шевченко присвятив «Катерину» Жуковському, М. Хвильовий «Я(Романтика)» –  «Цвітові яблуні». Чи можемо ми взяти на себе відповідальність і зробити присвяту цього уроку? Чому? 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Хтось записує на дошці: «Постраждалим жертвам війни»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Звернення до запису на дошці : «Людина на війні – це воля! Нема волі – нема людини скільки волі – стільки й людини» ( слова героя твору О. Довженка «Україна в огні»). Що визначають ці слова стосовно твору? (Кредо). А яка ідея твору? ( «Не падаймо в темряву розпусти» ). Тема: Перша світова війна.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Евристична бесіда: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Який твір за жанром? ( Повість-поема ). Чому? (Повторення літературних родів).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Як пов’язане життя автора з повістю? Її можна назвати автобіографічною?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Якими літературно–мистецькими течіями і напрямами керувався митець ( експресіонізм, екзистенціалізм) – </w:t>
      </w:r>
      <w:r w:rsidRPr="00154A86">
        <w:rPr>
          <w:rFonts w:ascii="Times New Roman" w:hAnsi="Times New Roman"/>
          <w:b/>
          <w:i/>
          <w:sz w:val="28"/>
          <w:szCs w:val="28"/>
          <w:lang w:val="uk-UA"/>
        </w:rPr>
        <w:t>на дошці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Обмін враженнями від прочитаного (переказ ключових епізодів – «ланцюжок»).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А які проблеми, підняті О. Турянським, ви можете назвати?</w:t>
      </w:r>
    </w:p>
    <w:p w:rsidR="003E322F" w:rsidRDefault="003E322F" w:rsidP="006E392C">
      <w:pPr>
        <w:pStyle w:val="ListParagraph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Війна і мир.</w:t>
      </w:r>
    </w:p>
    <w:p w:rsidR="003E322F" w:rsidRDefault="003E322F" w:rsidP="006E392C">
      <w:pPr>
        <w:pStyle w:val="ListParagraph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Воля людини та біологічні інстинкти.</w:t>
      </w:r>
    </w:p>
    <w:p w:rsidR="003E322F" w:rsidRDefault="003E322F" w:rsidP="006E392C">
      <w:pPr>
        <w:pStyle w:val="ListParagraph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Життя і смерть.</w:t>
      </w:r>
    </w:p>
    <w:p w:rsidR="003E322F" w:rsidRDefault="003E322F" w:rsidP="006E392C">
      <w:pPr>
        <w:pStyle w:val="ListParagraph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Гуманізм та жорстокість.</w:t>
      </w:r>
    </w:p>
    <w:p w:rsidR="003E322F" w:rsidRDefault="003E322F" w:rsidP="006E392C">
      <w:pPr>
        <w:pStyle w:val="ListParagraph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Загальнолюдські цінності.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Проблемні завдання: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Чим починається твір?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У попередньому слові герой твору говорить про злочин, який «приневолив їх стати супроти духа людства». Як ви це розумієте?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Герої пройшли пекло, яке кинуло їх поза межі людського болю. Прокоментуйте ці слова: «Що є ворогами полонених?».</w:t>
      </w:r>
    </w:p>
    <w:p w:rsidR="003E322F" w:rsidRPr="00564CA0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1" o:spid="_x0000_s1026" type="#_x0000_t5" style="position:absolute;left:0;text-align:left;margin-left:184.95pt;margin-top:18.3pt;width:108pt;height:77.2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" strokeweight="2pt"/>
        </w:pict>
      </w:r>
      <w:r w:rsidRPr="006E392C">
        <w:rPr>
          <w:rFonts w:ascii="Times New Roman" w:hAnsi="Times New Roman"/>
          <w:b/>
          <w:i/>
          <w:sz w:val="28"/>
          <w:szCs w:val="28"/>
        </w:rPr>
        <w:t xml:space="preserve">                    </w:t>
      </w:r>
      <w:r w:rsidRPr="00564CA0">
        <w:rPr>
          <w:rFonts w:ascii="Times New Roman" w:hAnsi="Times New Roman"/>
          <w:b/>
          <w:i/>
          <w:sz w:val="28"/>
          <w:szCs w:val="28"/>
          <w:lang w:val="uk-UA"/>
        </w:rPr>
        <w:t>безнадійність – найтяжчий ворог</w:t>
      </w:r>
    </w:p>
    <w:p w:rsidR="003E322F" w:rsidRPr="00564CA0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E322F" w:rsidRPr="00564CA0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E322F" w:rsidRPr="00564CA0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E322F" w:rsidRPr="00564CA0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564CA0"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Pr="006E392C">
        <w:rPr>
          <w:rFonts w:ascii="Times New Roman" w:hAnsi="Times New Roman"/>
          <w:b/>
          <w:i/>
          <w:sz w:val="28"/>
          <w:szCs w:val="28"/>
        </w:rPr>
        <w:t xml:space="preserve">         </w:t>
      </w:r>
      <w:r w:rsidRPr="00564CA0">
        <w:rPr>
          <w:rFonts w:ascii="Times New Roman" w:hAnsi="Times New Roman"/>
          <w:b/>
          <w:i/>
          <w:sz w:val="28"/>
          <w:szCs w:val="28"/>
          <w:lang w:val="uk-UA"/>
        </w:rPr>
        <w:t xml:space="preserve">      голод                                       холод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Що тримає цих людей на плаву життя? (Спогади). Які спогади?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У чому вони бачать свій порятунок? (Вогнище). 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E392C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Лунає пропозиція спалити книги, але їх немає. 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Сабо пропонує спалити скрипку Штранціпгера? Чому Добровський відхиляє цю пропозицію? Які людські гуманні почуття беруть верх? Потрібно когось вбити?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</w:t>
      </w:r>
      <w:r w:rsidRPr="00CF1157">
        <w:rPr>
          <w:rFonts w:ascii="Times New Roman" w:hAnsi="Times New Roman"/>
          <w:sz w:val="28"/>
          <w:szCs w:val="28"/>
          <w:lang w:val="uk-UA"/>
        </w:rPr>
        <w:t xml:space="preserve"> Аргументуйте свою думку. До якого рішення прийшов Сабо? </w:t>
      </w:r>
      <w:r>
        <w:rPr>
          <w:rFonts w:ascii="Times New Roman" w:hAnsi="Times New Roman"/>
          <w:sz w:val="28"/>
          <w:szCs w:val="28"/>
          <w:lang w:val="uk-UA"/>
        </w:rPr>
        <w:t xml:space="preserve">(Танцювати). «Хотів би я розбити скам’яніле небо і скинути всіх богів у цю безодню. Хай би боги, царі і всі можновладці, що кинули людство у прірву світової війни, перейшли оце пекло мук, у якому люди караються! Хай би вони самі відчули і пізнали бездонну глибінь людського страждання! Тоді боги стали б людьми, а люди братами.» </w:t>
      </w:r>
      <w:r w:rsidRPr="00CF1157">
        <w:rPr>
          <w:rFonts w:ascii="Times New Roman" w:hAnsi="Times New Roman"/>
          <w:sz w:val="28"/>
          <w:szCs w:val="28"/>
          <w:lang w:val="uk-UA"/>
        </w:rPr>
        <w:t>– основна дум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CF1157">
        <w:rPr>
          <w:rFonts w:ascii="Times New Roman" w:hAnsi="Times New Roman"/>
          <w:sz w:val="28"/>
          <w:szCs w:val="28"/>
          <w:lang w:val="uk-UA"/>
        </w:rPr>
        <w:t>а твору.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Дискусія. Сабо обирає того, хто повинен умерти. Це гуманно?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Займи позицію: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line id="Прямая соединительная линия 2" o:spid="_x0000_s1027" style="position:absolute;left:0;text-align:left;z-index:251659264;visibility:visible" from="229.95pt,4.15pt" to="229.9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"/>
        </w:pict>
      </w:r>
      <w:r>
        <w:rPr>
          <w:rFonts w:ascii="Times New Roman" w:hAnsi="Times New Roman"/>
          <w:sz w:val="28"/>
          <w:szCs w:val="28"/>
          <w:lang w:val="uk-UA"/>
        </w:rPr>
        <w:t xml:space="preserve">      Так                                                                                      Ні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Чому не вбили крісом слабшого? Що керувало чоловіками?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Пригадайте, що розповідав Добровський про свого капрала? За що, той убив серба (мертвого)? (За те, що у нього в кишені не було грошей). 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 От вам «ідеал» війни.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Що зробив з капралом Добровський? (Убив). Бо в його душі живе </w:t>
      </w:r>
      <w:r w:rsidRPr="00FF067F">
        <w:rPr>
          <w:rFonts w:ascii="Times New Roman" w:hAnsi="Times New Roman"/>
          <w:sz w:val="28"/>
          <w:szCs w:val="28"/>
          <w:u w:val="single"/>
          <w:lang w:val="uk-UA"/>
        </w:rPr>
        <w:t>ідея людяності й добра</w:t>
      </w:r>
      <w:r>
        <w:rPr>
          <w:rFonts w:ascii="Times New Roman" w:hAnsi="Times New Roman"/>
          <w:sz w:val="28"/>
          <w:szCs w:val="28"/>
          <w:lang w:val="uk-UA"/>
        </w:rPr>
        <w:t xml:space="preserve">. – </w:t>
      </w:r>
      <w:r w:rsidRPr="00FF067F">
        <w:rPr>
          <w:rFonts w:ascii="Times New Roman" w:hAnsi="Times New Roman"/>
          <w:i/>
          <w:sz w:val="28"/>
          <w:szCs w:val="28"/>
          <w:lang w:val="uk-UA"/>
        </w:rPr>
        <w:t>не завершення дискусії.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Німецько-австрійське військо витіснило сербів. Один із семи – австрієць! Чому йому ніхто не мстить?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Чому Бояні боявся Сабо? 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Цей страх був виправданий?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К пояснити прихильність Бояні до Сабо перед смертю? 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Коли Бояні помер, Сабо запропонував з’їсти його, щоб вижити, але товариші у тяжкій боротьбі духа і тіла віддали все-таки перевагу чому? (духові).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Заспокоєння усім принесла гра сліпого скрипаля.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Чим закінчується твір? 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То який же сенс життя героїв?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Робота з таблицею РАФТ під гімн Євросоюзу.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Р – в ролі кого виконується робота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А – кому адресовано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Ф – форма ( 1 ряд – інтерв’ю, 2 – послання, 3 – есе )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Т – тема «У чому сенс життя».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Відеоролик про сенс життя на завершення прочитаного учнями.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Рефлексія: 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Я не можу…</w:t>
      </w:r>
    </w:p>
    <w:p w:rsidR="003E322F" w:rsidRDefault="003E322F" w:rsidP="006E392C">
      <w:pPr>
        <w:pStyle w:val="ListParagraph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Я не хочу…</w:t>
      </w:r>
    </w:p>
    <w:p w:rsidR="003E322F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Оцінювання.</w:t>
      </w:r>
    </w:p>
    <w:p w:rsidR="003E322F" w:rsidRPr="00F5677B" w:rsidRDefault="003E322F" w:rsidP="006E392C">
      <w:pPr>
        <w:pStyle w:val="ListParagraph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Домашнє завдання: драматургія.</w:t>
      </w:r>
    </w:p>
    <w:sectPr w:rsidR="003E322F" w:rsidRPr="00F5677B" w:rsidSect="00F5677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45BC9"/>
    <w:multiLevelType w:val="hybridMultilevel"/>
    <w:tmpl w:val="E9BA37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A2564C1"/>
    <w:multiLevelType w:val="hybridMultilevel"/>
    <w:tmpl w:val="11FAE7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85A4C4B"/>
    <w:multiLevelType w:val="hybridMultilevel"/>
    <w:tmpl w:val="4DF2921E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5DF41E92"/>
    <w:multiLevelType w:val="hybridMultilevel"/>
    <w:tmpl w:val="086ECFBE"/>
    <w:lvl w:ilvl="0" w:tplc="5956A74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3156"/>
    <w:rsid w:val="00090DE4"/>
    <w:rsid w:val="000E3D11"/>
    <w:rsid w:val="00154A86"/>
    <w:rsid w:val="002256BA"/>
    <w:rsid w:val="003E322F"/>
    <w:rsid w:val="0041306B"/>
    <w:rsid w:val="00426FF8"/>
    <w:rsid w:val="004951BB"/>
    <w:rsid w:val="004C20A2"/>
    <w:rsid w:val="00564CA0"/>
    <w:rsid w:val="005E0A4C"/>
    <w:rsid w:val="006B7C78"/>
    <w:rsid w:val="006E392C"/>
    <w:rsid w:val="007E1F0B"/>
    <w:rsid w:val="008A3156"/>
    <w:rsid w:val="00A150A4"/>
    <w:rsid w:val="00A90E6C"/>
    <w:rsid w:val="00C10F39"/>
    <w:rsid w:val="00C36E76"/>
    <w:rsid w:val="00CF1157"/>
    <w:rsid w:val="00E44642"/>
    <w:rsid w:val="00ED5B0C"/>
    <w:rsid w:val="00F5677B"/>
    <w:rsid w:val="00F57F43"/>
    <w:rsid w:val="00FF0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F4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10F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116</TotalTime>
  <Pages>4</Pages>
  <Words>676</Words>
  <Characters>3855</Characters>
  <Application>Microsoft Office Outlook</Application>
  <DocSecurity>0</DocSecurity>
  <Lines>0</Lines>
  <Paragraphs>0</Paragraphs>
  <ScaleCrop>false</ScaleCrop>
  <Company>Windows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FuckYouBill</cp:lastModifiedBy>
  <cp:revision>10</cp:revision>
  <dcterms:created xsi:type="dcterms:W3CDTF">2016-02-15T18:37:00Z</dcterms:created>
  <dcterms:modified xsi:type="dcterms:W3CDTF">2016-08-16T17:33:00Z</dcterms:modified>
</cp:coreProperties>
</file>