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5E3" w:rsidRPr="00EB4C93" w:rsidRDefault="002605E3">
      <w:pPr>
        <w:rPr>
          <w:lang w:val="uk-UA"/>
        </w:rPr>
      </w:pPr>
    </w:p>
    <w:p w:rsidR="002605E3" w:rsidRPr="00371076" w:rsidRDefault="002605E3" w:rsidP="00371076">
      <w:pPr>
        <w:ind w:left="-360"/>
        <w:rPr>
          <w:rFonts w:ascii="Times New Roman" w:hAnsi="Times New Roman"/>
          <w:b/>
          <w:lang w:val="uk-UA"/>
        </w:rPr>
      </w:pPr>
      <w:r w:rsidRPr="00371076">
        <w:rPr>
          <w:rFonts w:ascii="Times New Roman" w:hAnsi="Times New Roman"/>
          <w:b/>
          <w:lang w:val="uk-UA"/>
        </w:rPr>
        <w:t>Василь Симоненко. Доля, життя, поезія</w:t>
      </w:r>
    </w:p>
    <w:p w:rsidR="002605E3" w:rsidRPr="00371076" w:rsidRDefault="002605E3" w:rsidP="00371076">
      <w:pPr>
        <w:ind w:left="-360"/>
        <w:jc w:val="both"/>
        <w:rPr>
          <w:rFonts w:ascii="Times New Roman" w:hAnsi="Times New Roman"/>
          <w:lang w:val="uk-UA"/>
        </w:rPr>
      </w:pPr>
      <w:r w:rsidRPr="00371076">
        <w:rPr>
          <w:rFonts w:ascii="Times New Roman" w:hAnsi="Times New Roman"/>
          <w:lang w:val="uk-UA"/>
        </w:rPr>
        <w:t>Мета: ознайомити учнів із життєвим шляхом, трагічною долею, неповторною поезією відомого українського поезією відомого українського письменника В.А.Симоненка; розвивати вміння і навички виразного читання художніх творів, їх аналізу; виховувати в учнів поетичний смак, кращі людські якості, любов до рідного краю, до літератури.</w:t>
      </w:r>
    </w:p>
    <w:p w:rsidR="002605E3" w:rsidRPr="00371076" w:rsidRDefault="002605E3" w:rsidP="00371076">
      <w:pPr>
        <w:ind w:left="-360"/>
        <w:rPr>
          <w:rFonts w:ascii="Times New Roman" w:hAnsi="Times New Roman"/>
          <w:lang w:val="uk-UA"/>
        </w:rPr>
      </w:pPr>
      <w:r w:rsidRPr="00371076">
        <w:rPr>
          <w:rFonts w:ascii="Times New Roman" w:hAnsi="Times New Roman"/>
          <w:lang w:val="uk-UA"/>
        </w:rPr>
        <w:t>Девіз уроку:                  Україно! Ти для мене диво!</w:t>
      </w:r>
    </w:p>
    <w:p w:rsidR="002605E3" w:rsidRPr="00371076" w:rsidRDefault="002605E3" w:rsidP="00371076">
      <w:pPr>
        <w:ind w:left="-360"/>
        <w:rPr>
          <w:rFonts w:ascii="Times New Roman" w:hAnsi="Times New Roman"/>
          <w:lang w:val="uk-UA"/>
        </w:rPr>
      </w:pPr>
      <w:r w:rsidRPr="00371076">
        <w:rPr>
          <w:rFonts w:ascii="Times New Roman" w:hAnsi="Times New Roman"/>
          <w:lang w:val="uk-UA"/>
        </w:rPr>
        <w:t xml:space="preserve">                                         І нехай пливе за роком рік,</w:t>
      </w:r>
    </w:p>
    <w:p w:rsidR="002605E3" w:rsidRPr="00371076" w:rsidRDefault="002605E3" w:rsidP="00371076">
      <w:pPr>
        <w:ind w:left="-360"/>
        <w:rPr>
          <w:rFonts w:ascii="Times New Roman" w:hAnsi="Times New Roman"/>
          <w:lang w:val="uk-UA"/>
        </w:rPr>
      </w:pPr>
      <w:r w:rsidRPr="00371076">
        <w:rPr>
          <w:rFonts w:ascii="Times New Roman" w:hAnsi="Times New Roman"/>
          <w:lang w:val="uk-UA"/>
        </w:rPr>
        <w:t xml:space="preserve">                                        Буду, мамо горда і вродлива,</w:t>
      </w:r>
    </w:p>
    <w:p w:rsidR="002605E3" w:rsidRPr="00371076" w:rsidRDefault="002605E3" w:rsidP="00371076">
      <w:pPr>
        <w:ind w:left="-360"/>
        <w:rPr>
          <w:rFonts w:ascii="Times New Roman" w:hAnsi="Times New Roman"/>
          <w:lang w:val="uk-UA"/>
        </w:rPr>
      </w:pPr>
      <w:r w:rsidRPr="00371076">
        <w:rPr>
          <w:rFonts w:ascii="Times New Roman" w:hAnsi="Times New Roman"/>
          <w:lang w:val="uk-UA"/>
        </w:rPr>
        <w:t xml:space="preserve">                                        З тебе дивуватися повік…</w:t>
      </w:r>
    </w:p>
    <w:p w:rsidR="002605E3" w:rsidRPr="00371076" w:rsidRDefault="002605E3" w:rsidP="00371076">
      <w:pPr>
        <w:ind w:left="-360"/>
        <w:rPr>
          <w:rFonts w:ascii="Times New Roman" w:hAnsi="Times New Roman"/>
          <w:lang w:val="uk-UA"/>
        </w:rPr>
      </w:pPr>
      <w:r w:rsidRPr="00371076">
        <w:rPr>
          <w:rFonts w:ascii="Times New Roman" w:hAnsi="Times New Roman"/>
          <w:lang w:val="uk-UA"/>
        </w:rPr>
        <w:t xml:space="preserve">                                                                      В.Симоненко</w:t>
      </w:r>
    </w:p>
    <w:p w:rsidR="002605E3" w:rsidRPr="00371076" w:rsidRDefault="002605E3" w:rsidP="00371076">
      <w:pPr>
        <w:ind w:left="-360"/>
        <w:rPr>
          <w:rFonts w:ascii="Times New Roman" w:hAnsi="Times New Roman"/>
          <w:lang w:val="uk-UA"/>
        </w:rPr>
      </w:pPr>
      <w:r w:rsidRPr="00371076">
        <w:rPr>
          <w:rFonts w:ascii="Times New Roman" w:hAnsi="Times New Roman"/>
          <w:lang w:val="uk-UA"/>
        </w:rPr>
        <w:t>Обладнання:  портрет поета, збірки творів, кетяги калини, вишитий червоними і чорними нитками рушник</w:t>
      </w:r>
    </w:p>
    <w:p w:rsidR="002605E3" w:rsidRPr="00371076" w:rsidRDefault="002605E3" w:rsidP="00371076">
      <w:pPr>
        <w:ind w:left="-360"/>
        <w:rPr>
          <w:rFonts w:ascii="Times New Roman" w:hAnsi="Times New Roman"/>
          <w:lang w:val="uk-UA"/>
        </w:rPr>
      </w:pPr>
      <w:r w:rsidRPr="00371076">
        <w:rPr>
          <w:rFonts w:ascii="Times New Roman" w:hAnsi="Times New Roman"/>
          <w:lang w:val="uk-UA"/>
        </w:rPr>
        <w:t>Література</w:t>
      </w:r>
    </w:p>
    <w:p w:rsidR="002605E3" w:rsidRPr="00371076" w:rsidRDefault="002605E3" w:rsidP="00371076">
      <w:pPr>
        <w:pStyle w:val="ListParagraph"/>
        <w:numPr>
          <w:ilvl w:val="0"/>
          <w:numId w:val="1"/>
        </w:numPr>
        <w:ind w:left="-360"/>
        <w:rPr>
          <w:rFonts w:ascii="Times New Roman" w:hAnsi="Times New Roman"/>
          <w:lang w:val="uk-UA"/>
        </w:rPr>
      </w:pPr>
      <w:r w:rsidRPr="00371076">
        <w:rPr>
          <w:rFonts w:ascii="Times New Roman" w:hAnsi="Times New Roman"/>
          <w:lang w:val="uk-UA"/>
        </w:rPr>
        <w:t>Життя</w:t>
      </w:r>
      <w:r>
        <w:rPr>
          <w:rFonts w:ascii="Times New Roman" w:hAnsi="Times New Roman"/>
          <w:lang w:val="uk-UA"/>
        </w:rPr>
        <w:t>,</w:t>
      </w:r>
      <w:r w:rsidRPr="00371076">
        <w:rPr>
          <w:rFonts w:ascii="Times New Roman" w:hAnsi="Times New Roman"/>
          <w:lang w:val="uk-UA"/>
        </w:rPr>
        <w:t xml:space="preserve"> мов спалах блискавки. Спогади друзів і колег про Василя Симоненка. – Черкаси, 1991.</w:t>
      </w:r>
    </w:p>
    <w:p w:rsidR="002605E3" w:rsidRPr="00371076" w:rsidRDefault="002605E3" w:rsidP="00371076">
      <w:pPr>
        <w:pStyle w:val="ListParagraph"/>
        <w:numPr>
          <w:ilvl w:val="0"/>
          <w:numId w:val="1"/>
        </w:numPr>
        <w:ind w:left="-360"/>
        <w:rPr>
          <w:rFonts w:ascii="Times New Roman" w:hAnsi="Times New Roman"/>
          <w:lang w:val="uk-UA"/>
        </w:rPr>
      </w:pPr>
      <w:r w:rsidRPr="00371076">
        <w:rPr>
          <w:rFonts w:ascii="Times New Roman" w:hAnsi="Times New Roman"/>
          <w:lang w:val="uk-UA"/>
        </w:rPr>
        <w:t>Народ мій завжди буде. – К., Веселка, 1990.</w:t>
      </w:r>
    </w:p>
    <w:p w:rsidR="002605E3" w:rsidRPr="00371076" w:rsidRDefault="002605E3" w:rsidP="00371076">
      <w:pPr>
        <w:pStyle w:val="ListParagraph"/>
        <w:numPr>
          <w:ilvl w:val="0"/>
          <w:numId w:val="1"/>
        </w:numPr>
        <w:ind w:left="-360"/>
        <w:rPr>
          <w:rFonts w:ascii="Times New Roman" w:hAnsi="Times New Roman"/>
          <w:lang w:val="uk-UA"/>
        </w:rPr>
      </w:pPr>
      <w:r w:rsidRPr="00371076">
        <w:rPr>
          <w:rFonts w:ascii="Times New Roman" w:hAnsi="Times New Roman"/>
          <w:lang w:val="uk-UA"/>
        </w:rPr>
        <w:t>У твоєму імені живу. В.Симоненко. – К., 1994.</w:t>
      </w:r>
    </w:p>
    <w:p w:rsidR="002605E3" w:rsidRPr="00371076" w:rsidRDefault="002605E3" w:rsidP="00371076">
      <w:pPr>
        <w:pStyle w:val="ListParagraph"/>
        <w:numPr>
          <w:ilvl w:val="0"/>
          <w:numId w:val="1"/>
        </w:numPr>
        <w:ind w:left="-360"/>
        <w:rPr>
          <w:rFonts w:ascii="Times New Roman" w:hAnsi="Times New Roman"/>
          <w:lang w:val="uk-UA"/>
        </w:rPr>
      </w:pPr>
      <w:r>
        <w:rPr>
          <w:rFonts w:ascii="Times New Roman" w:hAnsi="Times New Roman"/>
          <w:lang w:val="uk-UA"/>
        </w:rPr>
        <w:t>«Україно, ти моя молитва</w:t>
      </w:r>
      <w:r w:rsidRPr="00371076">
        <w:rPr>
          <w:rFonts w:ascii="Times New Roman" w:hAnsi="Times New Roman"/>
          <w:lang w:val="uk-UA"/>
        </w:rPr>
        <w:t>…». Стаття під ред. Р.І.Вітренко, УМЛШ.</w:t>
      </w:r>
    </w:p>
    <w:p w:rsidR="002605E3" w:rsidRPr="00371076" w:rsidRDefault="002605E3" w:rsidP="00371076">
      <w:pPr>
        <w:pStyle w:val="ListParagraph"/>
        <w:ind w:left="-360"/>
        <w:rPr>
          <w:rFonts w:ascii="Times New Roman" w:hAnsi="Times New Roman"/>
          <w:lang w:val="uk-UA"/>
        </w:rPr>
      </w:pPr>
    </w:p>
    <w:p w:rsidR="002605E3" w:rsidRPr="00371076" w:rsidRDefault="002605E3" w:rsidP="00E35713">
      <w:pPr>
        <w:pStyle w:val="ListParagraph"/>
        <w:ind w:left="-360"/>
        <w:rPr>
          <w:rFonts w:ascii="Times New Roman" w:hAnsi="Times New Roman"/>
          <w:lang w:val="uk-UA"/>
        </w:rPr>
      </w:pPr>
      <w:r w:rsidRPr="00371076">
        <w:rPr>
          <w:rFonts w:ascii="Times New Roman" w:hAnsi="Times New Roman"/>
          <w:lang w:val="uk-UA"/>
        </w:rPr>
        <w:t>Хід уроку</w:t>
      </w:r>
    </w:p>
    <w:p w:rsidR="002605E3" w:rsidRPr="00E35713" w:rsidRDefault="002605E3" w:rsidP="00371076">
      <w:pPr>
        <w:pStyle w:val="ListParagraph"/>
        <w:ind w:left="-360"/>
        <w:jc w:val="both"/>
        <w:rPr>
          <w:rFonts w:ascii="Times New Roman" w:hAnsi="Times New Roman"/>
          <w:lang w:val="uk-UA"/>
        </w:rPr>
      </w:pPr>
      <w:r w:rsidRPr="00E35713">
        <w:rPr>
          <w:rFonts w:ascii="Times New Roman" w:hAnsi="Times New Roman"/>
          <w:lang w:val="uk-UA"/>
        </w:rPr>
        <w:t>Учитель.</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Доля, життя, поезія українського письменника, нашого земляка, «витязя молодої української поезії», людини короткої, але яскравої, як спалах блискавки, долі Василя Андрійовича Симоненка – така тема нашого уроку.</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    Ми спробуємо «розумом і серцем» прочитати твори письменника, бо сповнені вони щирою любов’ю до народу, до його багатостраждальної історії, вчать добру і милосердя, захоплюють щирістю і мужністю, ліризмом і ніжністю.</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    «У всьму красивою, ніжною, чистою людиною, правдолюбцем, безкомпромісним до лицемірів, нищих і убогих духом підлабузників» назвав В.Симоненка поет Ілля Бердник.</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А одна старенька вчителька з Лубен назвала Василя «рідним синочком Тараса Шевченка».</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Як гарно і мудро сказано!</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Учень.</w:t>
      </w:r>
    </w:p>
    <w:p w:rsidR="002605E3"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«З глибин народного життя вийшла поезія В.Симоненка. З мужності народу, з горя його і його звитяжної боротьби виспівалась вона. </w:t>
      </w:r>
      <w:r>
        <w:rPr>
          <w:rFonts w:ascii="Times New Roman" w:hAnsi="Times New Roman"/>
          <w:lang w:val="uk-UA"/>
        </w:rPr>
        <w:t>Звідси той дух непоборний,</w:t>
      </w:r>
      <w:r w:rsidRPr="00371076">
        <w:rPr>
          <w:rFonts w:ascii="Times New Roman" w:hAnsi="Times New Roman"/>
          <w:lang w:val="uk-UA"/>
        </w:rPr>
        <w:t xml:space="preserve"> яким вона пройнята, звідси та розпаші</w:t>
      </w:r>
      <w:r>
        <w:rPr>
          <w:rFonts w:ascii="Times New Roman" w:hAnsi="Times New Roman"/>
          <w:lang w:val="uk-UA"/>
        </w:rPr>
        <w:t xml:space="preserve">ла пристрасть, яка буяє в ній. </w:t>
      </w:r>
      <w:r w:rsidRPr="00371076">
        <w:rPr>
          <w:rFonts w:ascii="Times New Roman" w:hAnsi="Times New Roman"/>
          <w:lang w:val="uk-UA"/>
        </w:rPr>
        <w:t>Вітер часу не остудив Симоненкових поезій, вогнем душі жаріють вони й сьогодні, як і тоді, коли вперше так жагучо й неповторно вибурхнулись вони в нашому красному письменстві»</w:t>
      </w:r>
      <w:r>
        <w:rPr>
          <w:rFonts w:ascii="Times New Roman" w:hAnsi="Times New Roman"/>
          <w:lang w:val="uk-UA"/>
        </w:rPr>
        <w:t>.</w:t>
      </w:r>
      <w:r w:rsidRPr="00371076">
        <w:rPr>
          <w:rFonts w:ascii="Times New Roman" w:hAnsi="Times New Roman"/>
          <w:lang w:val="uk-UA"/>
        </w:rPr>
        <w:t xml:space="preserve">   </w:t>
      </w:r>
    </w:p>
    <w:p w:rsidR="002605E3" w:rsidRPr="00371076" w:rsidRDefault="002605E3" w:rsidP="00371076">
      <w:pPr>
        <w:pStyle w:val="ListParagraph"/>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 xml:space="preserve"> О.Гончар.</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Учень.</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Витязем молодої української  поезії – з легкої руки нашого письменника – називаємо вічно юного , закоханого в Людину поета лер</w:t>
      </w:r>
      <w:r>
        <w:rPr>
          <w:rFonts w:ascii="Times New Roman" w:hAnsi="Times New Roman"/>
          <w:lang w:val="uk-UA"/>
        </w:rPr>
        <w:t xml:space="preserve">монтовського віку В.Симоненка. </w:t>
      </w:r>
      <w:r w:rsidRPr="00371076">
        <w:rPr>
          <w:rFonts w:ascii="Times New Roman" w:hAnsi="Times New Roman"/>
          <w:lang w:val="uk-UA"/>
        </w:rPr>
        <w:t>Виспівані щирим серцем його поезії живуть, їх читають і люблять мільйони людей. Симоненко йде до нас, ми відчуваємо тверду його ходу. Несе поезію, мов щире золото, несе пісню, барвінком та рутою уквітчану, мову материнську несе. Погляньмо – з його співучої долоні злітають Лебеді материнства</w:t>
      </w:r>
      <w:r>
        <w:rPr>
          <w:rFonts w:ascii="Times New Roman" w:hAnsi="Times New Roman"/>
          <w:lang w:val="uk-UA"/>
        </w:rPr>
        <w:t>.</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               Мріють крилами з туману</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               Лебеді рожеві, </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               Сиплють ночі у лимани</w:t>
      </w:r>
    </w:p>
    <w:p w:rsidR="002605E3" w:rsidRPr="00371076" w:rsidRDefault="002605E3" w:rsidP="00371076">
      <w:pPr>
        <w:pStyle w:val="ListParagraph"/>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Зорі сургучеві…</w:t>
      </w:r>
    </w:p>
    <w:p w:rsidR="002605E3"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Учитель.     </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Сьогодні ми будемо гово</w:t>
      </w:r>
      <w:r>
        <w:rPr>
          <w:rFonts w:ascii="Times New Roman" w:hAnsi="Times New Roman"/>
          <w:lang w:val="uk-UA"/>
        </w:rPr>
        <w:t>рити про життя, долю В.Симоненка</w:t>
      </w:r>
      <w:r w:rsidRPr="00371076">
        <w:rPr>
          <w:rFonts w:ascii="Times New Roman" w:hAnsi="Times New Roman"/>
          <w:lang w:val="uk-UA"/>
        </w:rPr>
        <w:t>.</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Під час моєї розповіді в</w:t>
      </w:r>
      <w:r>
        <w:rPr>
          <w:rFonts w:ascii="Times New Roman" w:hAnsi="Times New Roman"/>
          <w:lang w:val="uk-UA"/>
        </w:rPr>
        <w:t xml:space="preserve">и повинні скласти план життя і </w:t>
      </w:r>
      <w:r w:rsidRPr="00371076">
        <w:rPr>
          <w:rFonts w:ascii="Times New Roman" w:hAnsi="Times New Roman"/>
          <w:lang w:val="uk-UA"/>
        </w:rPr>
        <w:t xml:space="preserve">творчості письменника. </w:t>
      </w:r>
    </w:p>
    <w:p w:rsidR="002605E3" w:rsidRPr="00371076" w:rsidRDefault="002605E3" w:rsidP="00371076">
      <w:pPr>
        <w:pStyle w:val="ListParagraph"/>
        <w:ind w:left="-360"/>
        <w:jc w:val="both"/>
        <w:rPr>
          <w:rFonts w:ascii="Times New Roman" w:hAnsi="Times New Roman"/>
          <w:lang w:val="uk-UA"/>
        </w:rPr>
      </w:pPr>
      <w:r>
        <w:rPr>
          <w:rFonts w:ascii="Times New Roman" w:hAnsi="Times New Roman"/>
          <w:lang w:val="uk-UA"/>
        </w:rPr>
        <w:t xml:space="preserve">Симоненкове життя. </w:t>
      </w:r>
      <w:r w:rsidRPr="00371076">
        <w:rPr>
          <w:rFonts w:ascii="Times New Roman" w:hAnsi="Times New Roman"/>
          <w:lang w:val="uk-UA"/>
        </w:rPr>
        <w:t>Важке, трагічне і коротке: поет ішов по ньому неповних двадцять дев'ять років. Але коротка дорога не знає короткої пам'яті.</w:t>
      </w:r>
    </w:p>
    <w:p w:rsidR="002605E3" w:rsidRPr="00371076" w:rsidRDefault="002605E3" w:rsidP="00371076">
      <w:pPr>
        <w:pStyle w:val="ListParagraph"/>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Звича</w:t>
      </w:r>
      <w:r>
        <w:rPr>
          <w:rFonts w:ascii="Times New Roman" w:hAnsi="Times New Roman"/>
          <w:lang w:val="uk-UA"/>
        </w:rPr>
        <w:t xml:space="preserve">йно, вона починається із Біївців – невеликого села на </w:t>
      </w:r>
      <w:r w:rsidRPr="00371076">
        <w:rPr>
          <w:rFonts w:ascii="Times New Roman" w:hAnsi="Times New Roman"/>
          <w:lang w:val="uk-UA"/>
        </w:rPr>
        <w:t xml:space="preserve">Полтавщині, </w:t>
      </w:r>
      <w:r>
        <w:rPr>
          <w:rFonts w:ascii="Times New Roman" w:hAnsi="Times New Roman"/>
          <w:lang w:val="uk-UA"/>
        </w:rPr>
        <w:t xml:space="preserve">де 8 січня 1935 року народився </w:t>
      </w:r>
      <w:r w:rsidRPr="00371076">
        <w:rPr>
          <w:rFonts w:ascii="Times New Roman" w:hAnsi="Times New Roman"/>
          <w:lang w:val="uk-UA"/>
        </w:rPr>
        <w:t>В.Симоненко. Зазнав голоду й холоду, війни, всіх лихоліть нашого віку.</w:t>
      </w:r>
    </w:p>
    <w:p w:rsidR="002605E3" w:rsidRPr="00371076" w:rsidRDefault="002605E3" w:rsidP="00371076">
      <w:pPr>
        <w:pStyle w:val="ListParagraph"/>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Початкову освіту здобув у Біївцях, навчався у сусідніх селах – Єнкінцях і Тарандинцях.</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Згадує мати: «У школі він вчився тільки на «відмінно» . Десятирічку закінчив із золотою медаллю. А вчитися йому було ой як нелегко!.. </w:t>
      </w:r>
      <w:smartTag w:uri="urn:schemas-microsoft-com:office:smarttags" w:element="metricconverter">
        <w:smartTagPr>
          <w:attr w:name="ProductID" w:val="9 км"/>
        </w:smartTagPr>
        <w:r w:rsidRPr="00371076">
          <w:rPr>
            <w:rFonts w:ascii="Times New Roman" w:hAnsi="Times New Roman"/>
            <w:lang w:val="uk-UA"/>
          </w:rPr>
          <w:t>9 км</w:t>
        </w:r>
      </w:smartTag>
      <w:r>
        <w:rPr>
          <w:rFonts w:ascii="Times New Roman" w:hAnsi="Times New Roman"/>
          <w:lang w:val="uk-UA"/>
        </w:rPr>
        <w:t xml:space="preserve"> приходилось ходити до с.</w:t>
      </w:r>
      <w:r w:rsidRPr="00371076">
        <w:rPr>
          <w:rFonts w:ascii="Times New Roman" w:hAnsi="Times New Roman"/>
          <w:lang w:val="uk-UA"/>
        </w:rPr>
        <w:t xml:space="preserve">Тарандинець (в один кінець).  Пальто у Васі пошарпане, а чоботи діряві. Тільки ніколи, ні разу він не запізнився на урок. Було, </w:t>
      </w:r>
      <w:r>
        <w:rPr>
          <w:rFonts w:ascii="Times New Roman" w:hAnsi="Times New Roman"/>
          <w:lang w:val="uk-UA"/>
        </w:rPr>
        <w:t>питаю його: «Важко тобі, Васю?</w:t>
      </w:r>
      <w:r w:rsidRPr="00371076">
        <w:rPr>
          <w:rFonts w:ascii="Times New Roman" w:hAnsi="Times New Roman"/>
          <w:lang w:val="uk-UA"/>
        </w:rPr>
        <w:t>» А він весело відказує: « Та чого там важко? Доки дійду до школи, то всі уроки повторю, а як назад вертаюся, то всі пісні переспіваю».</w:t>
      </w:r>
    </w:p>
    <w:p w:rsidR="002605E3" w:rsidRPr="00371076" w:rsidRDefault="002605E3" w:rsidP="00371076">
      <w:pPr>
        <w:pStyle w:val="ListParagraph"/>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Василь любив математику, розв'язував складні задачі.</w:t>
      </w:r>
      <w:r>
        <w:rPr>
          <w:rFonts w:ascii="Times New Roman" w:hAnsi="Times New Roman"/>
          <w:lang w:val="uk-UA"/>
        </w:rPr>
        <w:t xml:space="preserve"> Був старанний , наполегливий. </w:t>
      </w:r>
      <w:r w:rsidRPr="00371076">
        <w:rPr>
          <w:rFonts w:ascii="Times New Roman" w:hAnsi="Times New Roman"/>
          <w:lang w:val="uk-UA"/>
        </w:rPr>
        <w:t>Перечитав усі книжки зі шкільної бібліотеки (особливо любив твори на історичні теми). Вірші почав писати з шостого класу.</w:t>
      </w:r>
    </w:p>
    <w:p w:rsidR="002605E3" w:rsidRPr="00371076" w:rsidRDefault="002605E3" w:rsidP="00371076">
      <w:pPr>
        <w:pStyle w:val="ListParagraph"/>
        <w:ind w:left="-360"/>
        <w:jc w:val="both"/>
        <w:rPr>
          <w:rFonts w:ascii="Times New Roman" w:hAnsi="Times New Roman"/>
        </w:rPr>
      </w:pPr>
      <w:r>
        <w:rPr>
          <w:rFonts w:ascii="Times New Roman" w:hAnsi="Times New Roman"/>
          <w:lang w:val="uk-UA"/>
        </w:rPr>
        <w:t xml:space="preserve">    </w:t>
      </w:r>
      <w:r w:rsidRPr="00371076">
        <w:rPr>
          <w:rFonts w:ascii="Times New Roman" w:hAnsi="Times New Roman"/>
          <w:lang w:val="uk-UA"/>
        </w:rPr>
        <w:t xml:space="preserve">Виховувала Василя мати – Ганна Федорівна Симоненко-Щербань. Виростав хлопець без батька. Уже після смерті Василя мати розповідала: «То не батько, </w:t>
      </w:r>
      <w:r>
        <w:rPr>
          <w:rFonts w:ascii="Times New Roman" w:hAnsi="Times New Roman"/>
          <w:lang w:val="uk-UA"/>
        </w:rPr>
        <w:t xml:space="preserve">а вітер, прилетів – і полетів, </w:t>
      </w:r>
      <w:r w:rsidRPr="00371076">
        <w:rPr>
          <w:rFonts w:ascii="Times New Roman" w:hAnsi="Times New Roman"/>
          <w:lang w:val="uk-UA"/>
        </w:rPr>
        <w:t>а нам із малим Васею завдав багато болю й клопоту. Чи не тому в одному із віршів Вася писав:</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rPr>
        <w:t xml:space="preserve">                   </w:t>
      </w:r>
      <w:r w:rsidRPr="00371076">
        <w:rPr>
          <w:rFonts w:ascii="Times New Roman" w:hAnsi="Times New Roman"/>
          <w:lang w:val="uk-UA"/>
        </w:rPr>
        <w:t>В мене була лиш мати,</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                   Та був іще сивий дід,-</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                   Нікому не мовив «тату»</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                   І вірив, що так і слід.</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                   Був певен, що батько лишній,</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                   Крикливий, немов сусід,</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                   Коли заставав на вишні,</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                   На мене кричав, аж блід».</w:t>
      </w:r>
    </w:p>
    <w:p w:rsidR="002605E3" w:rsidRPr="00371076" w:rsidRDefault="002605E3" w:rsidP="00371076">
      <w:pPr>
        <w:pStyle w:val="ListParagraph"/>
        <w:ind w:left="-360"/>
        <w:jc w:val="both"/>
        <w:rPr>
          <w:rFonts w:ascii="Times New Roman" w:hAnsi="Times New Roman"/>
          <w:lang w:val="uk-UA"/>
        </w:rPr>
      </w:pPr>
      <w:r>
        <w:rPr>
          <w:rFonts w:ascii="Times New Roman" w:hAnsi="Times New Roman"/>
          <w:lang w:val="uk-UA"/>
        </w:rPr>
        <w:t>В</w:t>
      </w:r>
      <w:r w:rsidRPr="00371076">
        <w:rPr>
          <w:rFonts w:ascii="Times New Roman" w:hAnsi="Times New Roman"/>
          <w:lang w:val="uk-UA"/>
        </w:rPr>
        <w:t>же через багато років, коли Вася став Василем Симоненком, заявився до нього у гуртожиток у Черкасах батько. Василь прийняв, привітав його, щедро пригостив, великодушно запросив переночувати, а вранці нібито сказав так: «А тепер, батьку, будьте здорові. Я в дитинстві виглядав вас кожної днини…»</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А коли отой крикливий сусід так кривдив Васю, він біг додому, залазив дідусеві на руки і слухав українських пісень, яких дід знав так багато.</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xml:space="preserve"> </w:t>
      </w:r>
      <w:r>
        <w:rPr>
          <w:rFonts w:ascii="Times New Roman" w:hAnsi="Times New Roman"/>
          <w:lang w:val="uk-UA"/>
        </w:rPr>
        <w:t xml:space="preserve">   </w:t>
      </w:r>
      <w:r w:rsidRPr="00371076">
        <w:rPr>
          <w:rFonts w:ascii="Times New Roman" w:hAnsi="Times New Roman"/>
          <w:lang w:val="uk-UA"/>
        </w:rPr>
        <w:t>Дід Федір Трохимович Ще</w:t>
      </w:r>
      <w:r>
        <w:rPr>
          <w:rFonts w:ascii="Times New Roman" w:hAnsi="Times New Roman"/>
          <w:lang w:val="uk-UA"/>
        </w:rPr>
        <w:t xml:space="preserve">рбань замінив хлопцеві батька. </w:t>
      </w:r>
      <w:r w:rsidRPr="00371076">
        <w:rPr>
          <w:rFonts w:ascii="Times New Roman" w:hAnsi="Times New Roman"/>
          <w:lang w:val="uk-UA"/>
        </w:rPr>
        <w:t>Він був мудрим настав</w:t>
      </w:r>
      <w:r>
        <w:rPr>
          <w:rFonts w:ascii="Times New Roman" w:hAnsi="Times New Roman"/>
          <w:lang w:val="uk-UA"/>
        </w:rPr>
        <w:t xml:space="preserve">ником, першим учителем Василя. </w:t>
      </w:r>
      <w:r w:rsidRPr="00371076">
        <w:rPr>
          <w:rFonts w:ascii="Times New Roman" w:hAnsi="Times New Roman"/>
          <w:lang w:val="uk-UA"/>
        </w:rPr>
        <w:t>Був дуже розумний, самотужки в</w:t>
      </w:r>
      <w:r>
        <w:rPr>
          <w:rFonts w:ascii="Times New Roman" w:hAnsi="Times New Roman"/>
          <w:lang w:val="uk-UA"/>
        </w:rPr>
        <w:t>ивчив грамоту, багато читав…</w:t>
      </w:r>
      <w:r w:rsidRPr="00371076">
        <w:rPr>
          <w:rFonts w:ascii="Times New Roman" w:hAnsi="Times New Roman"/>
          <w:lang w:val="uk-UA"/>
        </w:rPr>
        <w:t>Дід називав хлопця  «безсмертячко ти моє</w:t>
      </w:r>
      <w:r>
        <w:rPr>
          <w:rFonts w:ascii="Times New Roman" w:hAnsi="Times New Roman"/>
          <w:lang w:val="uk-UA"/>
        </w:rPr>
        <w:t xml:space="preserve"> кирпате», завжди говорив йому </w:t>
      </w:r>
      <w:r w:rsidRPr="00371076">
        <w:rPr>
          <w:rFonts w:ascii="Times New Roman" w:hAnsi="Times New Roman"/>
          <w:lang w:val="uk-UA"/>
        </w:rPr>
        <w:t>тільки гарні слова, бо поганих не знав.</w:t>
      </w:r>
    </w:p>
    <w:p w:rsidR="002605E3" w:rsidRPr="00371076" w:rsidRDefault="002605E3" w:rsidP="00371076">
      <w:pPr>
        <w:pStyle w:val="ListParagraph"/>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Віршів дід не писав, але «умів говорити до прикладу, себто «у риму». Часто уживав дотепне прислів'я або приказку. А вірші писав один із братів його – Петро Щербань.</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Дід дожив до глибокої старості. Помер у 1949 році на 76 році життя. Невтішно ридав Василь на могилі свого діда. Свою любов до р</w:t>
      </w:r>
      <w:r>
        <w:rPr>
          <w:rFonts w:ascii="Times New Roman" w:hAnsi="Times New Roman"/>
          <w:lang w:val="uk-UA"/>
        </w:rPr>
        <w:t>ідної йому людини згодом передав</w:t>
      </w:r>
      <w:r w:rsidRPr="00371076">
        <w:rPr>
          <w:rFonts w:ascii="Times New Roman" w:hAnsi="Times New Roman"/>
          <w:lang w:val="uk-UA"/>
        </w:rPr>
        <w:t xml:space="preserve"> у творах – оповіданні «Дід умер» і одному з найсильніших своїх творів – поезії «Дід умер».</w:t>
      </w:r>
    </w:p>
    <w:p w:rsidR="002605E3" w:rsidRPr="00371076" w:rsidRDefault="002605E3" w:rsidP="00371076">
      <w:pPr>
        <w:pStyle w:val="ListParagraph"/>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Вірш «Дід умер» читається напам'ять.</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Бесіда.</w:t>
      </w:r>
    </w:p>
    <w:p w:rsidR="002605E3" w:rsidRPr="00371076" w:rsidRDefault="002605E3" w:rsidP="00371076">
      <w:pPr>
        <w:pStyle w:val="ListParagraph"/>
        <w:numPr>
          <w:ilvl w:val="0"/>
          <w:numId w:val="2"/>
        </w:numPr>
        <w:ind w:left="-360"/>
        <w:jc w:val="both"/>
        <w:rPr>
          <w:rFonts w:ascii="Times New Roman" w:hAnsi="Times New Roman"/>
          <w:lang w:val="uk-UA"/>
        </w:rPr>
      </w:pPr>
      <w:r w:rsidRPr="00371076">
        <w:rPr>
          <w:rFonts w:ascii="Times New Roman" w:hAnsi="Times New Roman"/>
          <w:lang w:val="uk-UA"/>
        </w:rPr>
        <w:t>Про що роздумує поет у вірші?</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(Про смерть, безсмертя, се</w:t>
      </w:r>
      <w:r>
        <w:rPr>
          <w:rFonts w:ascii="Times New Roman" w:hAnsi="Times New Roman"/>
          <w:lang w:val="uk-UA"/>
        </w:rPr>
        <w:t xml:space="preserve">нс людського життя, про те, як </w:t>
      </w:r>
      <w:r w:rsidRPr="00371076">
        <w:rPr>
          <w:rFonts w:ascii="Times New Roman" w:hAnsi="Times New Roman"/>
          <w:lang w:val="uk-UA"/>
        </w:rPr>
        <w:t>треба прожити, щоб залишити по собі добру пам'ять).</w:t>
      </w:r>
    </w:p>
    <w:p w:rsidR="002605E3" w:rsidRPr="00371076" w:rsidRDefault="002605E3" w:rsidP="00371076">
      <w:pPr>
        <w:pStyle w:val="ListParagraph"/>
        <w:numPr>
          <w:ilvl w:val="0"/>
          <w:numId w:val="2"/>
        </w:numPr>
        <w:ind w:left="-360"/>
        <w:jc w:val="both"/>
        <w:rPr>
          <w:rFonts w:ascii="Times New Roman" w:hAnsi="Times New Roman"/>
          <w:lang w:val="uk-UA"/>
        </w:rPr>
      </w:pPr>
      <w:r w:rsidRPr="00371076">
        <w:rPr>
          <w:rFonts w:ascii="Times New Roman" w:hAnsi="Times New Roman"/>
          <w:lang w:val="uk-UA"/>
        </w:rPr>
        <w:t>У чому ж безсмертя Василевого діда – рядової людини, невтомного сільського хлібороба?</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(А в тому, що він зумів передати малому онукові всю правду про свій рід і народ, преповісти нашу велику історію. Дід не приховував від допитливого дитячого розуму ні голодомору 1933 року, ні сталінських репресій, ні «колгоспного раю» на землі. Дід не герой, не геній. Він просто людина, яка залишила після с</w:t>
      </w:r>
      <w:r>
        <w:rPr>
          <w:rFonts w:ascii="Times New Roman" w:hAnsi="Times New Roman"/>
          <w:lang w:val="uk-UA"/>
        </w:rPr>
        <w:t>ебе хороше. І це – найголовніше</w:t>
      </w:r>
      <w:r w:rsidRPr="00371076">
        <w:rPr>
          <w:rFonts w:ascii="Times New Roman" w:hAnsi="Times New Roman"/>
          <w:lang w:val="uk-UA"/>
        </w:rPr>
        <w:t>. Людина праці – найбільша цінність.</w:t>
      </w:r>
      <w:r>
        <w:rPr>
          <w:rFonts w:ascii="Times New Roman" w:hAnsi="Times New Roman"/>
          <w:lang w:val="uk-UA"/>
        </w:rPr>
        <w:t>).</w:t>
      </w:r>
    </w:p>
    <w:p w:rsidR="002605E3" w:rsidRPr="00371076" w:rsidRDefault="002605E3" w:rsidP="00371076">
      <w:pPr>
        <w:pStyle w:val="ListParagraph"/>
        <w:numPr>
          <w:ilvl w:val="0"/>
          <w:numId w:val="2"/>
        </w:numPr>
        <w:ind w:left="-360"/>
        <w:jc w:val="both"/>
        <w:rPr>
          <w:rFonts w:ascii="Times New Roman" w:hAnsi="Times New Roman"/>
          <w:lang w:val="uk-UA"/>
        </w:rPr>
      </w:pPr>
      <w:r w:rsidRPr="00371076">
        <w:rPr>
          <w:rFonts w:ascii="Times New Roman" w:hAnsi="Times New Roman"/>
          <w:lang w:val="uk-UA"/>
        </w:rPr>
        <w:t>Які почуття ліричного героя відтворено у поезії?</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Сум, відчай, розпач на початку твору; віра у безсмертя людини, яка може залишити щось хороше після себе).</w:t>
      </w:r>
    </w:p>
    <w:p w:rsidR="002605E3" w:rsidRPr="00371076" w:rsidRDefault="002605E3" w:rsidP="00371076">
      <w:pPr>
        <w:pStyle w:val="ListParagraph"/>
        <w:numPr>
          <w:ilvl w:val="0"/>
          <w:numId w:val="2"/>
        </w:numPr>
        <w:ind w:left="-360"/>
        <w:jc w:val="both"/>
        <w:rPr>
          <w:rFonts w:ascii="Times New Roman" w:hAnsi="Times New Roman"/>
          <w:lang w:val="uk-UA"/>
        </w:rPr>
      </w:pPr>
      <w:r w:rsidRPr="00371076">
        <w:rPr>
          <w:rFonts w:ascii="Times New Roman" w:hAnsi="Times New Roman"/>
          <w:lang w:val="uk-UA"/>
        </w:rPr>
        <w:t>А яким уявляється вам ліричний герой?</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(Він добра, співчутлива, мудра людина).</w:t>
      </w:r>
    </w:p>
    <w:p w:rsidR="002605E3" w:rsidRPr="00371076" w:rsidRDefault="002605E3" w:rsidP="00371076">
      <w:pPr>
        <w:pStyle w:val="ListParagraph"/>
        <w:numPr>
          <w:ilvl w:val="0"/>
          <w:numId w:val="2"/>
        </w:numPr>
        <w:ind w:left="-360"/>
        <w:jc w:val="both"/>
        <w:rPr>
          <w:rFonts w:ascii="Times New Roman" w:hAnsi="Times New Roman"/>
          <w:lang w:val="uk-UA"/>
        </w:rPr>
      </w:pPr>
      <w:r w:rsidRPr="00371076">
        <w:rPr>
          <w:rFonts w:ascii="Times New Roman" w:hAnsi="Times New Roman"/>
          <w:lang w:val="uk-UA"/>
        </w:rPr>
        <w:t>Які почуття виникли у вас, коли ви слухали поезію?</w:t>
      </w:r>
    </w:p>
    <w:p w:rsidR="002605E3" w:rsidRPr="00371076" w:rsidRDefault="002605E3" w:rsidP="00371076">
      <w:pPr>
        <w:pStyle w:val="ListParagraph"/>
        <w:numPr>
          <w:ilvl w:val="0"/>
          <w:numId w:val="2"/>
        </w:numPr>
        <w:ind w:left="-360"/>
        <w:jc w:val="both"/>
        <w:rPr>
          <w:rFonts w:ascii="Times New Roman" w:hAnsi="Times New Roman"/>
          <w:lang w:val="uk-UA"/>
        </w:rPr>
      </w:pPr>
      <w:r w:rsidRPr="00371076">
        <w:rPr>
          <w:rFonts w:ascii="Times New Roman" w:hAnsi="Times New Roman"/>
          <w:lang w:val="uk-UA"/>
        </w:rPr>
        <w:t>Яка основна думка твору?</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(Люди помирають, але їхні ідеї, справи продовжать їхні учні, послідовники).</w:t>
      </w:r>
    </w:p>
    <w:p w:rsidR="002605E3" w:rsidRPr="00371076" w:rsidRDefault="002605E3" w:rsidP="00371076">
      <w:pPr>
        <w:ind w:left="-360"/>
        <w:jc w:val="both"/>
        <w:rPr>
          <w:rFonts w:ascii="Times New Roman" w:hAnsi="Times New Roman"/>
          <w:lang w:val="uk-UA"/>
        </w:rPr>
      </w:pPr>
      <w:r>
        <w:rPr>
          <w:rFonts w:ascii="Times New Roman" w:hAnsi="Times New Roman"/>
          <w:lang w:val="uk-UA"/>
        </w:rPr>
        <w:t xml:space="preserve">    Мрія діда здійснилася (</w:t>
      </w:r>
      <w:r w:rsidRPr="00371076">
        <w:rPr>
          <w:rFonts w:ascii="Times New Roman" w:hAnsi="Times New Roman"/>
          <w:lang w:val="uk-UA"/>
        </w:rPr>
        <w:t>а він хотів бачити свого онука освіченою людиною) – у 1952 році Василь вступив до Київського державного університету ім.. Т.Г.Шевченка на факультет журналістики.</w:t>
      </w:r>
    </w:p>
    <w:p w:rsidR="002605E3" w:rsidRPr="00371076" w:rsidRDefault="002605E3" w:rsidP="00371076">
      <w:pPr>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Його дуже любили і поважали товариші. Був надзвичайно працелюбним, мав кмітливий розум, високу сові</w:t>
      </w:r>
      <w:r>
        <w:rPr>
          <w:rFonts w:ascii="Times New Roman" w:hAnsi="Times New Roman"/>
          <w:lang w:val="uk-UA"/>
        </w:rPr>
        <w:t xml:space="preserve">сть, товариську подільчивість. </w:t>
      </w:r>
      <w:r w:rsidRPr="00371076">
        <w:rPr>
          <w:rFonts w:ascii="Times New Roman" w:hAnsi="Times New Roman"/>
          <w:lang w:val="uk-UA"/>
        </w:rPr>
        <w:t xml:space="preserve">Недарма ж обрали Василя Симона (як називали його студенти) головою університетської літературної студії, яка була у ті дні справжньою кузнею молодих талантів, користувалася авторитетом у вузі </w:t>
      </w:r>
      <w:r>
        <w:rPr>
          <w:rFonts w:ascii="Times New Roman" w:hAnsi="Times New Roman"/>
          <w:lang w:val="uk-UA"/>
        </w:rPr>
        <w:t xml:space="preserve">і поза його стінами, зокрема у </w:t>
      </w:r>
      <w:r w:rsidRPr="00371076">
        <w:rPr>
          <w:rFonts w:ascii="Times New Roman" w:hAnsi="Times New Roman"/>
          <w:lang w:val="uk-UA"/>
        </w:rPr>
        <w:t>Спілці письменників України. На творчі зустрічі до них охоче приходили великі майстри літератури: Павло Тичина, Остап Вишня, Максим Рильський, Андрій Малишко, Володимир Сосюра.</w:t>
      </w:r>
    </w:p>
    <w:p w:rsidR="002605E3" w:rsidRPr="00371076" w:rsidRDefault="002605E3" w:rsidP="00371076">
      <w:pPr>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З Василем на курсі навчалися відомі нам зараз українські письменники, журналісти:</w:t>
      </w:r>
      <w:r>
        <w:rPr>
          <w:rFonts w:ascii="Times New Roman" w:hAnsi="Times New Roman"/>
          <w:lang w:val="uk-UA"/>
        </w:rPr>
        <w:t xml:space="preserve"> </w:t>
      </w:r>
      <w:r w:rsidRPr="00371076">
        <w:rPr>
          <w:rFonts w:ascii="Times New Roman" w:hAnsi="Times New Roman"/>
          <w:lang w:val="uk-UA"/>
        </w:rPr>
        <w:t>Віктор Близнець, Тамара Коломієць, Микола Сом, Борис Олійник, Петро Засенко, Наталка Кащук, Володимир Коломієць, Станіслав</w:t>
      </w:r>
      <w:r>
        <w:rPr>
          <w:rFonts w:ascii="Times New Roman" w:hAnsi="Times New Roman"/>
          <w:lang w:val="uk-UA"/>
        </w:rPr>
        <w:t xml:space="preserve"> Тельнюк, Микола Сингаївський. </w:t>
      </w:r>
      <w:r w:rsidRPr="00371076">
        <w:rPr>
          <w:rFonts w:ascii="Times New Roman" w:hAnsi="Times New Roman"/>
          <w:lang w:val="uk-UA"/>
        </w:rPr>
        <w:t>Це було молоде покоління шістдесятни</w:t>
      </w:r>
      <w:r>
        <w:rPr>
          <w:rFonts w:ascii="Times New Roman" w:hAnsi="Times New Roman"/>
          <w:lang w:val="uk-UA"/>
        </w:rPr>
        <w:t xml:space="preserve">ків… </w:t>
      </w:r>
      <w:r w:rsidRPr="00371076">
        <w:rPr>
          <w:rFonts w:ascii="Times New Roman" w:hAnsi="Times New Roman"/>
          <w:lang w:val="uk-UA"/>
        </w:rPr>
        <w:t>Було у кого повчитися. Але писав Василь переважно для себе, для душі. Друкувався дуже рідко.</w:t>
      </w:r>
    </w:p>
    <w:p w:rsidR="002605E3" w:rsidRPr="00371076" w:rsidRDefault="002605E3" w:rsidP="00371076">
      <w:pPr>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У 1957 році їде працювати до Черкас, у Шевченківський край, в саме серце України.</w:t>
      </w:r>
      <w:r>
        <w:rPr>
          <w:rFonts w:ascii="Times New Roman" w:hAnsi="Times New Roman"/>
          <w:lang w:val="uk-UA"/>
        </w:rPr>
        <w:t xml:space="preserve"> Саме тут уже після згадуваної </w:t>
      </w:r>
      <w:r w:rsidRPr="00371076">
        <w:rPr>
          <w:rFonts w:ascii="Times New Roman" w:hAnsi="Times New Roman"/>
          <w:lang w:val="uk-UA"/>
        </w:rPr>
        <w:t>раніше нами зустрічі з батьком пише автобіографічний вірш «Кривда».</w:t>
      </w:r>
    </w:p>
    <w:p w:rsidR="002605E3" w:rsidRPr="00371076" w:rsidRDefault="002605E3" w:rsidP="00371076">
      <w:pPr>
        <w:ind w:left="-360"/>
        <w:jc w:val="both"/>
        <w:rPr>
          <w:rFonts w:ascii="Times New Roman" w:hAnsi="Times New Roman"/>
          <w:lang w:val="uk-UA"/>
        </w:rPr>
      </w:pPr>
      <w:r w:rsidRPr="00371076">
        <w:rPr>
          <w:rFonts w:ascii="Times New Roman" w:hAnsi="Times New Roman"/>
          <w:lang w:val="uk-UA"/>
        </w:rPr>
        <w:t xml:space="preserve">Вірш звучить напам'ять. </w:t>
      </w:r>
    </w:p>
    <w:p w:rsidR="002605E3" w:rsidRPr="00371076" w:rsidRDefault="002605E3" w:rsidP="00371076">
      <w:pPr>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Нелегко було Василеві і н</w:t>
      </w:r>
      <w:r>
        <w:rPr>
          <w:rFonts w:ascii="Times New Roman" w:hAnsi="Times New Roman"/>
          <w:lang w:val="uk-UA"/>
        </w:rPr>
        <w:t xml:space="preserve">а вибоїстій черкаській дорозі. </w:t>
      </w:r>
      <w:r w:rsidRPr="00371076">
        <w:rPr>
          <w:rFonts w:ascii="Times New Roman" w:hAnsi="Times New Roman"/>
          <w:lang w:val="uk-UA"/>
        </w:rPr>
        <w:t>Була самота, зневіра і розчарування – як у кожної талановитої людини у сумні часи застою та безправ'</w:t>
      </w:r>
      <w:r>
        <w:rPr>
          <w:rFonts w:ascii="Times New Roman" w:hAnsi="Times New Roman"/>
          <w:lang w:val="uk-UA"/>
        </w:rPr>
        <w:t xml:space="preserve">я. Але </w:t>
      </w:r>
      <w:r w:rsidRPr="00371076">
        <w:rPr>
          <w:rFonts w:ascii="Times New Roman" w:hAnsi="Times New Roman"/>
          <w:lang w:val="uk-UA"/>
        </w:rPr>
        <w:t>він знав не тільки творчі муки,</w:t>
      </w:r>
      <w:r>
        <w:rPr>
          <w:rFonts w:ascii="Times New Roman" w:hAnsi="Times New Roman"/>
          <w:lang w:val="uk-UA"/>
        </w:rPr>
        <w:t xml:space="preserve"> а й творчі радощі. Тут, у </w:t>
      </w:r>
      <w:r w:rsidRPr="00371076">
        <w:rPr>
          <w:rFonts w:ascii="Times New Roman" w:hAnsi="Times New Roman"/>
          <w:lang w:val="uk-UA"/>
        </w:rPr>
        <w:t>Черкасах, найповніше розкрився його самобутній талант поета і журналіста.</w:t>
      </w:r>
    </w:p>
    <w:p w:rsidR="002605E3" w:rsidRDefault="002605E3" w:rsidP="00E35713">
      <w:pPr>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Він спочатку працював у газеті «Черкаська правда».</w:t>
      </w:r>
      <w:r>
        <w:rPr>
          <w:rFonts w:ascii="Times New Roman" w:hAnsi="Times New Roman"/>
          <w:lang w:val="uk-UA"/>
        </w:rPr>
        <w:t xml:space="preserve"> </w:t>
      </w:r>
      <w:r w:rsidRPr="00371076">
        <w:rPr>
          <w:rFonts w:ascii="Times New Roman" w:hAnsi="Times New Roman"/>
          <w:lang w:val="uk-UA"/>
        </w:rPr>
        <w:t>У 1960 р. переходить в газету «Молодь Черкащини». Згодом працює в газеті «Робітнича газета» власним кореспондентом.</w:t>
      </w:r>
    </w:p>
    <w:p w:rsidR="002605E3" w:rsidRPr="00371076" w:rsidRDefault="002605E3" w:rsidP="00E35713">
      <w:pPr>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Твори свої майже не друкував. Але був дуже популярний. Твори його переписувалися від руки, а вголос читалися лише в колі однодумців. Офіційно не дозволялося навіть називати ім'</w:t>
      </w:r>
      <w:r>
        <w:rPr>
          <w:rFonts w:ascii="Times New Roman" w:hAnsi="Times New Roman"/>
          <w:lang w:val="uk-UA"/>
        </w:rPr>
        <w:t xml:space="preserve">я </w:t>
      </w:r>
      <w:r w:rsidRPr="00371076">
        <w:rPr>
          <w:rFonts w:ascii="Times New Roman" w:hAnsi="Times New Roman"/>
          <w:lang w:val="uk-UA"/>
        </w:rPr>
        <w:t>поета.</w:t>
      </w:r>
    </w:p>
    <w:p w:rsidR="002605E3" w:rsidRPr="00371076" w:rsidRDefault="002605E3" w:rsidP="00371076">
      <w:pPr>
        <w:ind w:left="-360"/>
        <w:jc w:val="both"/>
        <w:rPr>
          <w:rFonts w:ascii="Times New Roman" w:hAnsi="Times New Roman"/>
          <w:lang w:val="uk-UA"/>
        </w:rPr>
      </w:pPr>
      <w:r>
        <w:rPr>
          <w:rFonts w:ascii="Times New Roman" w:hAnsi="Times New Roman"/>
          <w:lang w:val="uk-UA"/>
        </w:rPr>
        <w:t xml:space="preserve">    У 1962 році виходить </w:t>
      </w:r>
      <w:r w:rsidRPr="00371076">
        <w:rPr>
          <w:rFonts w:ascii="Times New Roman" w:hAnsi="Times New Roman"/>
          <w:lang w:val="uk-UA"/>
        </w:rPr>
        <w:t>у світ перша поетична збірка «Тиша і грім», з'явля</w:t>
      </w:r>
      <w:r>
        <w:rPr>
          <w:rFonts w:ascii="Times New Roman" w:hAnsi="Times New Roman"/>
          <w:lang w:val="uk-UA"/>
        </w:rPr>
        <w:t xml:space="preserve">ється перша казка «Цар Плаксій </w:t>
      </w:r>
      <w:r w:rsidRPr="00371076">
        <w:rPr>
          <w:rFonts w:ascii="Times New Roman" w:hAnsi="Times New Roman"/>
          <w:lang w:val="uk-UA"/>
        </w:rPr>
        <w:t xml:space="preserve">і Лоскотон». </w:t>
      </w:r>
    </w:p>
    <w:p w:rsidR="002605E3" w:rsidRPr="00371076" w:rsidRDefault="002605E3" w:rsidP="00371076">
      <w:pPr>
        <w:ind w:left="-360"/>
        <w:jc w:val="both"/>
        <w:rPr>
          <w:rFonts w:ascii="Times New Roman" w:hAnsi="Times New Roman"/>
          <w:lang w:val="uk-UA"/>
        </w:rPr>
      </w:pPr>
      <w:r>
        <w:rPr>
          <w:rFonts w:ascii="Times New Roman" w:hAnsi="Times New Roman"/>
          <w:lang w:val="uk-UA"/>
        </w:rPr>
        <w:t xml:space="preserve">    У пізній грудневий вечір (</w:t>
      </w:r>
      <w:r w:rsidRPr="00371076">
        <w:rPr>
          <w:rFonts w:ascii="Times New Roman" w:hAnsi="Times New Roman"/>
          <w:lang w:val="uk-UA"/>
        </w:rPr>
        <w:t xml:space="preserve">13 грудня 1963 року) біля 11 години вечора зупинилося молоде серце поета, що переболіло усіма людськими болями і кривдами. Поховано </w:t>
      </w:r>
      <w:r>
        <w:rPr>
          <w:rFonts w:ascii="Times New Roman" w:hAnsi="Times New Roman"/>
          <w:lang w:val="uk-UA"/>
        </w:rPr>
        <w:t xml:space="preserve">В.Симоненка </w:t>
      </w:r>
      <w:r w:rsidRPr="00371076">
        <w:rPr>
          <w:rFonts w:ascii="Times New Roman" w:hAnsi="Times New Roman"/>
          <w:lang w:val="uk-UA"/>
        </w:rPr>
        <w:t>у Черкасах.</w:t>
      </w:r>
    </w:p>
    <w:p w:rsidR="002605E3" w:rsidRPr="00371076" w:rsidRDefault="002605E3" w:rsidP="00371076">
      <w:pPr>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Навколо причини смерті В. Симоненка ходять всілякі чутки, обростають міфами. Офіційна версія, що в нього був рак нирок, не спростовується.</w:t>
      </w:r>
    </w:p>
    <w:p w:rsidR="002605E3" w:rsidRPr="00371076" w:rsidRDefault="002605E3" w:rsidP="00371076">
      <w:pPr>
        <w:ind w:left="-360"/>
        <w:jc w:val="both"/>
        <w:rPr>
          <w:rFonts w:ascii="Times New Roman" w:hAnsi="Times New Roman"/>
          <w:lang w:val="uk-UA"/>
        </w:rPr>
      </w:pPr>
      <w:r w:rsidRPr="00371076">
        <w:rPr>
          <w:rFonts w:ascii="Times New Roman" w:hAnsi="Times New Roman"/>
          <w:lang w:val="uk-UA"/>
        </w:rPr>
        <w:t xml:space="preserve"> С. 20 (Спогади друзів і колег про В.Симоненка)</w:t>
      </w:r>
    </w:p>
    <w:p w:rsidR="002605E3" w:rsidRPr="00371076" w:rsidRDefault="002605E3" w:rsidP="00371076">
      <w:pPr>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Уже після смерті письменника надруковано було твори</w:t>
      </w:r>
      <w:r>
        <w:rPr>
          <w:rFonts w:ascii="Times New Roman" w:hAnsi="Times New Roman"/>
          <w:lang w:val="uk-UA"/>
        </w:rPr>
        <w:t>:</w:t>
      </w:r>
    </w:p>
    <w:p w:rsidR="002605E3" w:rsidRPr="00371076" w:rsidRDefault="002605E3" w:rsidP="00371076">
      <w:pPr>
        <w:ind w:left="-360"/>
        <w:jc w:val="both"/>
        <w:rPr>
          <w:rFonts w:ascii="Times New Roman" w:hAnsi="Times New Roman"/>
          <w:lang w:val="uk-UA"/>
        </w:rPr>
      </w:pPr>
      <w:r w:rsidRPr="00371076">
        <w:rPr>
          <w:rFonts w:ascii="Times New Roman" w:hAnsi="Times New Roman"/>
          <w:lang w:val="uk-UA"/>
        </w:rPr>
        <w:t>1963</w:t>
      </w:r>
      <w:r>
        <w:rPr>
          <w:rFonts w:ascii="Times New Roman" w:hAnsi="Times New Roman"/>
          <w:lang w:val="uk-UA"/>
        </w:rPr>
        <w:t xml:space="preserve"> </w:t>
      </w:r>
      <w:r w:rsidRPr="00371076">
        <w:rPr>
          <w:rFonts w:ascii="Times New Roman" w:hAnsi="Times New Roman"/>
          <w:lang w:val="uk-UA"/>
        </w:rPr>
        <w:t>р. –</w:t>
      </w:r>
      <w:r>
        <w:rPr>
          <w:rFonts w:ascii="Times New Roman" w:hAnsi="Times New Roman"/>
          <w:lang w:val="uk-UA"/>
        </w:rPr>
        <w:t xml:space="preserve"> «Цар Плаксій та Лоскотон»</w:t>
      </w:r>
    </w:p>
    <w:p w:rsidR="002605E3" w:rsidRPr="00E35713" w:rsidRDefault="002605E3" w:rsidP="00E35713">
      <w:pPr>
        <w:ind w:left="-360"/>
        <w:jc w:val="both"/>
        <w:rPr>
          <w:rFonts w:ascii="Times New Roman" w:hAnsi="Times New Roman"/>
          <w:lang w:val="uk-UA"/>
        </w:rPr>
      </w:pPr>
      <w:r>
        <w:rPr>
          <w:rFonts w:ascii="Times New Roman" w:hAnsi="Times New Roman"/>
          <w:lang w:val="uk-UA"/>
        </w:rPr>
        <w:t>1964 р. – збірка «Земне тяжіння», к</w:t>
      </w:r>
      <w:r w:rsidRPr="00E35713">
        <w:rPr>
          <w:rFonts w:ascii="Times New Roman" w:hAnsi="Times New Roman"/>
          <w:lang w:val="uk-UA"/>
        </w:rPr>
        <w:t>азка «Подорож у країну Навпаки»</w:t>
      </w:r>
    </w:p>
    <w:p w:rsidR="002605E3" w:rsidRPr="00371076" w:rsidRDefault="002605E3" w:rsidP="00371076">
      <w:pPr>
        <w:ind w:left="-360"/>
        <w:jc w:val="both"/>
        <w:rPr>
          <w:rFonts w:ascii="Times New Roman" w:hAnsi="Times New Roman"/>
          <w:lang w:val="uk-UA"/>
        </w:rPr>
      </w:pPr>
      <w:r>
        <w:rPr>
          <w:rFonts w:ascii="Times New Roman" w:hAnsi="Times New Roman"/>
          <w:lang w:val="uk-UA"/>
        </w:rPr>
        <w:t>1965 р. – збірка новел «Вино з троянд»</w:t>
      </w:r>
    </w:p>
    <w:p w:rsidR="002605E3" w:rsidRPr="00371076" w:rsidRDefault="002605E3" w:rsidP="00371076">
      <w:pPr>
        <w:ind w:left="-360"/>
        <w:jc w:val="both"/>
        <w:rPr>
          <w:rFonts w:ascii="Times New Roman" w:hAnsi="Times New Roman"/>
          <w:lang w:val="uk-UA"/>
        </w:rPr>
      </w:pPr>
      <w:r>
        <w:rPr>
          <w:rFonts w:ascii="Times New Roman" w:hAnsi="Times New Roman"/>
          <w:lang w:val="uk-UA"/>
        </w:rPr>
        <w:t>1966 р. – книга «Поезії»</w:t>
      </w:r>
    </w:p>
    <w:p w:rsidR="002605E3" w:rsidRPr="00371076" w:rsidRDefault="002605E3" w:rsidP="00371076">
      <w:pPr>
        <w:ind w:left="-360"/>
        <w:jc w:val="both"/>
        <w:rPr>
          <w:rFonts w:ascii="Times New Roman" w:hAnsi="Times New Roman"/>
          <w:lang w:val="uk-UA"/>
        </w:rPr>
      </w:pPr>
      <w:r>
        <w:rPr>
          <w:rFonts w:ascii="Times New Roman" w:hAnsi="Times New Roman"/>
          <w:lang w:val="uk-UA"/>
        </w:rPr>
        <w:t>1981 р. – книга. «Лебеді материнства»</w:t>
      </w:r>
    </w:p>
    <w:p w:rsidR="002605E3" w:rsidRPr="00371076" w:rsidRDefault="002605E3" w:rsidP="00371076">
      <w:pPr>
        <w:ind w:left="-360"/>
        <w:jc w:val="both"/>
        <w:rPr>
          <w:rFonts w:ascii="Times New Roman" w:hAnsi="Times New Roman"/>
          <w:lang w:val="uk-UA"/>
        </w:rPr>
      </w:pPr>
      <w:r>
        <w:rPr>
          <w:rFonts w:ascii="Times New Roman" w:hAnsi="Times New Roman"/>
          <w:lang w:val="uk-UA"/>
        </w:rPr>
        <w:t>1985 р. – збірка «Поезії».</w:t>
      </w:r>
    </w:p>
    <w:p w:rsidR="002605E3" w:rsidRPr="00371076" w:rsidRDefault="002605E3" w:rsidP="00371076">
      <w:pPr>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Як ба</w:t>
      </w:r>
      <w:r>
        <w:rPr>
          <w:rFonts w:ascii="Times New Roman" w:hAnsi="Times New Roman"/>
          <w:lang w:val="uk-UA"/>
        </w:rPr>
        <w:t xml:space="preserve">чимо, спадщина поета невелика, </w:t>
      </w:r>
      <w:r w:rsidRPr="00371076">
        <w:rPr>
          <w:rFonts w:ascii="Times New Roman" w:hAnsi="Times New Roman"/>
          <w:lang w:val="uk-UA"/>
        </w:rPr>
        <w:t>одна</w:t>
      </w:r>
      <w:r>
        <w:rPr>
          <w:rFonts w:ascii="Times New Roman" w:hAnsi="Times New Roman"/>
          <w:lang w:val="uk-UA"/>
        </w:rPr>
        <w:t xml:space="preserve">к, на щастя, мистецтво ніколи </w:t>
      </w:r>
      <w:r w:rsidRPr="00371076">
        <w:rPr>
          <w:rFonts w:ascii="Times New Roman" w:hAnsi="Times New Roman"/>
          <w:lang w:val="uk-UA"/>
        </w:rPr>
        <w:t>не вимірювалось на вагу .</w:t>
      </w:r>
    </w:p>
    <w:p w:rsidR="002605E3" w:rsidRPr="00371076" w:rsidRDefault="002605E3" w:rsidP="00371076">
      <w:pPr>
        <w:ind w:left="-360"/>
        <w:jc w:val="both"/>
        <w:rPr>
          <w:rFonts w:ascii="Times New Roman" w:hAnsi="Times New Roman"/>
          <w:lang w:val="uk-UA"/>
        </w:rPr>
      </w:pPr>
      <w:r>
        <w:rPr>
          <w:rFonts w:ascii="Times New Roman" w:hAnsi="Times New Roman"/>
          <w:lang w:val="uk-UA"/>
        </w:rPr>
        <w:t xml:space="preserve">    Т</w:t>
      </w:r>
      <w:r w:rsidRPr="00371076">
        <w:rPr>
          <w:rFonts w:ascii="Times New Roman" w:hAnsi="Times New Roman"/>
          <w:lang w:val="uk-UA"/>
        </w:rPr>
        <w:t>ворчість В. Симоненка</w:t>
      </w:r>
      <w:r w:rsidRPr="00371076">
        <w:rPr>
          <w:rFonts w:ascii="Times New Roman" w:hAnsi="Times New Roman"/>
        </w:rPr>
        <w:t xml:space="preserve"> – </w:t>
      </w:r>
      <w:r w:rsidRPr="00371076">
        <w:rPr>
          <w:rFonts w:ascii="Times New Roman" w:hAnsi="Times New Roman"/>
          <w:lang w:val="uk-UA"/>
        </w:rPr>
        <w:t>безцінна для України.</w:t>
      </w:r>
    </w:p>
    <w:p w:rsidR="002605E3" w:rsidRPr="00371076" w:rsidRDefault="002605E3" w:rsidP="00371076">
      <w:pPr>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 xml:space="preserve">Василя </w:t>
      </w:r>
      <w:r>
        <w:rPr>
          <w:rFonts w:ascii="Times New Roman" w:hAnsi="Times New Roman"/>
          <w:lang w:val="uk-UA"/>
        </w:rPr>
        <w:t xml:space="preserve">Симоненка випоїла соками рідна </w:t>
      </w:r>
      <w:r w:rsidRPr="00371076">
        <w:rPr>
          <w:rFonts w:ascii="Times New Roman" w:hAnsi="Times New Roman"/>
          <w:lang w:val="uk-UA"/>
        </w:rPr>
        <w:t>земля, дала голос сердечний і ніжний, сповнила його серце почуттям патріота і великого поборника рідної культури.</w:t>
      </w:r>
    </w:p>
    <w:p w:rsidR="002605E3" w:rsidRPr="00371076" w:rsidRDefault="002605E3" w:rsidP="00371076">
      <w:pPr>
        <w:ind w:left="-360"/>
        <w:jc w:val="both"/>
        <w:rPr>
          <w:rFonts w:ascii="Times New Roman" w:hAnsi="Times New Roman"/>
          <w:lang w:val="uk-UA"/>
        </w:rPr>
      </w:pPr>
      <w:r w:rsidRPr="00371076">
        <w:rPr>
          <w:rFonts w:ascii="Times New Roman" w:hAnsi="Times New Roman"/>
          <w:lang w:val="uk-UA"/>
        </w:rPr>
        <w:t>Поет любив Україну сердечно і ніжно.</w:t>
      </w:r>
    </w:p>
    <w:p w:rsidR="002605E3" w:rsidRPr="00371076" w:rsidRDefault="002605E3" w:rsidP="00371076">
      <w:pPr>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Схвильовані, сповнені болем і жагучою любов'ю до України строфи поезії «Світ який – мереживо казкове!..»</w:t>
      </w:r>
    </w:p>
    <w:p w:rsidR="002605E3" w:rsidRPr="00371076" w:rsidRDefault="002605E3" w:rsidP="00371076">
      <w:pPr>
        <w:ind w:left="-360"/>
        <w:jc w:val="both"/>
        <w:rPr>
          <w:rFonts w:ascii="Times New Roman" w:hAnsi="Times New Roman"/>
          <w:lang w:val="uk-UA"/>
        </w:rPr>
      </w:pPr>
      <w:r w:rsidRPr="00371076">
        <w:rPr>
          <w:rFonts w:ascii="Times New Roman" w:hAnsi="Times New Roman"/>
          <w:lang w:val="uk-UA"/>
        </w:rPr>
        <w:t>Звучить поезія «Світ який – мереживо казкове».</w:t>
      </w:r>
    </w:p>
    <w:p w:rsidR="002605E3" w:rsidRDefault="002605E3" w:rsidP="00E35713">
      <w:pPr>
        <w:ind w:left="-360"/>
        <w:jc w:val="both"/>
        <w:rPr>
          <w:rFonts w:ascii="Times New Roman" w:hAnsi="Times New Roman"/>
          <w:lang w:val="uk-UA"/>
        </w:rPr>
      </w:pPr>
      <w:r w:rsidRPr="00371076">
        <w:rPr>
          <w:rFonts w:ascii="Times New Roman" w:hAnsi="Times New Roman"/>
          <w:lang w:val="uk-UA"/>
        </w:rPr>
        <w:t>«Задивляюсь у твої зіниці…»</w:t>
      </w:r>
    </w:p>
    <w:p w:rsidR="002605E3" w:rsidRPr="00371076" w:rsidRDefault="002605E3" w:rsidP="00E35713">
      <w:pPr>
        <w:ind w:left="-360"/>
        <w:jc w:val="both"/>
        <w:rPr>
          <w:rFonts w:ascii="Times New Roman" w:hAnsi="Times New Roman"/>
          <w:lang w:val="uk-UA"/>
        </w:rPr>
      </w:pPr>
      <w:r w:rsidRPr="00371076">
        <w:rPr>
          <w:rFonts w:ascii="Times New Roman" w:hAnsi="Times New Roman"/>
          <w:lang w:val="uk-UA"/>
        </w:rPr>
        <w:t xml:space="preserve">Аналіз поезії «Задивляюсь </w:t>
      </w:r>
      <w:r>
        <w:rPr>
          <w:rFonts w:ascii="Times New Roman" w:hAnsi="Times New Roman"/>
          <w:lang w:val="uk-UA"/>
        </w:rPr>
        <w:t>у твої зіниці</w:t>
      </w:r>
      <w:r w:rsidRPr="00371076">
        <w:rPr>
          <w:rFonts w:ascii="Times New Roman" w:hAnsi="Times New Roman"/>
          <w:lang w:val="uk-UA"/>
        </w:rPr>
        <w:t>…»</w:t>
      </w:r>
    </w:p>
    <w:p w:rsidR="002605E3" w:rsidRPr="00371076" w:rsidRDefault="002605E3" w:rsidP="00371076">
      <w:pPr>
        <w:ind w:left="-360"/>
        <w:jc w:val="both"/>
        <w:rPr>
          <w:rFonts w:ascii="Times New Roman" w:hAnsi="Times New Roman"/>
          <w:lang w:val="uk-UA"/>
        </w:rPr>
      </w:pPr>
      <w:r w:rsidRPr="00371076">
        <w:rPr>
          <w:rFonts w:ascii="Times New Roman" w:hAnsi="Times New Roman"/>
          <w:lang w:val="uk-UA"/>
        </w:rPr>
        <w:t>«Є тисячі доріг, мільйон вузьких стежинок …»</w:t>
      </w:r>
    </w:p>
    <w:p w:rsidR="002605E3" w:rsidRDefault="002605E3" w:rsidP="00E35713">
      <w:pPr>
        <w:ind w:left="-360"/>
        <w:jc w:val="both"/>
        <w:rPr>
          <w:rFonts w:ascii="Times New Roman" w:hAnsi="Times New Roman"/>
          <w:lang w:val="uk-UA"/>
        </w:rPr>
      </w:pPr>
      <w:r w:rsidRPr="00371076">
        <w:rPr>
          <w:rFonts w:ascii="Times New Roman" w:hAnsi="Times New Roman"/>
          <w:lang w:val="uk-UA"/>
        </w:rPr>
        <w:t>Аналіз вірша.</w:t>
      </w:r>
    </w:p>
    <w:p w:rsidR="002605E3" w:rsidRDefault="002605E3" w:rsidP="00E35713">
      <w:pPr>
        <w:ind w:left="-360"/>
        <w:jc w:val="both"/>
        <w:rPr>
          <w:rFonts w:ascii="Times New Roman" w:hAnsi="Times New Roman"/>
          <w:lang w:val="uk-UA"/>
        </w:rPr>
      </w:pPr>
      <w:r w:rsidRPr="00371076">
        <w:rPr>
          <w:rFonts w:ascii="Times New Roman" w:hAnsi="Times New Roman"/>
          <w:lang w:val="uk-UA"/>
        </w:rPr>
        <w:t>«Де зара</w:t>
      </w:r>
      <w:r>
        <w:rPr>
          <w:rFonts w:ascii="Times New Roman" w:hAnsi="Times New Roman"/>
          <w:lang w:val="uk-UA"/>
        </w:rPr>
        <w:t>з ви, кати мого народу».</w:t>
      </w:r>
    </w:p>
    <w:p w:rsidR="002605E3" w:rsidRPr="00371076" w:rsidRDefault="002605E3" w:rsidP="00E35713">
      <w:pPr>
        <w:ind w:left="-360"/>
        <w:jc w:val="both"/>
        <w:rPr>
          <w:rFonts w:ascii="Times New Roman" w:hAnsi="Times New Roman"/>
          <w:lang w:val="uk-UA"/>
        </w:rPr>
      </w:pPr>
      <w:r>
        <w:rPr>
          <w:rFonts w:ascii="Times New Roman" w:hAnsi="Times New Roman"/>
          <w:lang w:val="uk-UA"/>
        </w:rPr>
        <w:t>Аналіз вірша.</w:t>
      </w:r>
    </w:p>
    <w:p w:rsidR="002605E3" w:rsidRPr="00371076" w:rsidRDefault="002605E3" w:rsidP="00E35713">
      <w:pPr>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Україна для Симоненка – мати, святиня, яка дає йому крила і снагу, глибінь роздумів і художні барви.</w:t>
      </w:r>
      <w:r>
        <w:rPr>
          <w:rFonts w:ascii="Times New Roman" w:hAnsi="Times New Roman"/>
          <w:lang w:val="uk-UA"/>
        </w:rPr>
        <w:t xml:space="preserve"> </w:t>
      </w:r>
      <w:r w:rsidRPr="00371076">
        <w:rPr>
          <w:rFonts w:ascii="Times New Roman" w:hAnsi="Times New Roman"/>
          <w:lang w:val="uk-UA"/>
        </w:rPr>
        <w:t>Любов до України тісно переплітається у творчості письменника з любов'ю до матері.</w:t>
      </w:r>
    </w:p>
    <w:p w:rsidR="002605E3" w:rsidRPr="00371076" w:rsidRDefault="002605E3" w:rsidP="00371076">
      <w:pPr>
        <w:ind w:left="-360"/>
        <w:jc w:val="both"/>
        <w:rPr>
          <w:rFonts w:ascii="Times New Roman" w:hAnsi="Times New Roman"/>
          <w:lang w:val="uk-UA"/>
        </w:rPr>
      </w:pPr>
      <w:r w:rsidRPr="00371076">
        <w:rPr>
          <w:rFonts w:ascii="Times New Roman" w:hAnsi="Times New Roman"/>
          <w:lang w:val="uk-UA"/>
        </w:rPr>
        <w:t xml:space="preserve">    Материнською ніжністю і щемливою до болю любов'ю до України наповн</w:t>
      </w:r>
      <w:r>
        <w:rPr>
          <w:rFonts w:ascii="Times New Roman" w:hAnsi="Times New Roman"/>
          <w:lang w:val="uk-UA"/>
        </w:rPr>
        <w:t>ений вірш «Лебеді материнства», я</w:t>
      </w:r>
      <w:r w:rsidRPr="00371076">
        <w:rPr>
          <w:rFonts w:ascii="Times New Roman" w:hAnsi="Times New Roman"/>
          <w:lang w:val="uk-UA"/>
        </w:rPr>
        <w:t>кий по прав</w:t>
      </w:r>
      <w:r>
        <w:rPr>
          <w:rFonts w:ascii="Times New Roman" w:hAnsi="Times New Roman"/>
          <w:lang w:val="uk-UA"/>
        </w:rPr>
        <w:t xml:space="preserve">у вважається одним з найкращих </w:t>
      </w:r>
      <w:r w:rsidRPr="00371076">
        <w:rPr>
          <w:rFonts w:ascii="Times New Roman" w:hAnsi="Times New Roman"/>
          <w:lang w:val="uk-UA"/>
        </w:rPr>
        <w:t>у творчості В.Симоненка.</w:t>
      </w:r>
    </w:p>
    <w:p w:rsidR="002605E3" w:rsidRPr="00371076" w:rsidRDefault="002605E3" w:rsidP="00371076">
      <w:pPr>
        <w:ind w:left="-360"/>
        <w:jc w:val="both"/>
        <w:rPr>
          <w:rFonts w:ascii="Times New Roman" w:hAnsi="Times New Roman"/>
          <w:lang w:val="uk-UA"/>
        </w:rPr>
      </w:pPr>
      <w:r>
        <w:rPr>
          <w:rFonts w:ascii="Times New Roman" w:hAnsi="Times New Roman"/>
          <w:lang w:val="uk-UA"/>
        </w:rPr>
        <w:t>Звучить вірш «Лебеді материнства».</w:t>
      </w:r>
    </w:p>
    <w:p w:rsidR="002605E3" w:rsidRPr="00371076" w:rsidRDefault="002605E3" w:rsidP="00371076">
      <w:pPr>
        <w:ind w:left="-360"/>
        <w:jc w:val="both"/>
        <w:rPr>
          <w:rFonts w:ascii="Times New Roman" w:hAnsi="Times New Roman"/>
          <w:lang w:val="uk-UA"/>
        </w:rPr>
      </w:pPr>
      <w:r>
        <w:rPr>
          <w:rFonts w:ascii="Times New Roman" w:hAnsi="Times New Roman"/>
          <w:lang w:val="uk-UA"/>
        </w:rPr>
        <w:t>(</w:t>
      </w:r>
      <w:r w:rsidRPr="00371076">
        <w:rPr>
          <w:rFonts w:ascii="Times New Roman" w:hAnsi="Times New Roman"/>
          <w:lang w:val="uk-UA"/>
        </w:rPr>
        <w:t>напам'ять, або звучить запис, муз. Пашкевича А.)</w:t>
      </w:r>
    </w:p>
    <w:p w:rsidR="002605E3" w:rsidRPr="00371076" w:rsidRDefault="002605E3" w:rsidP="00E35713">
      <w:pPr>
        <w:ind w:left="-360"/>
        <w:jc w:val="both"/>
        <w:rPr>
          <w:rFonts w:ascii="Times New Roman" w:hAnsi="Times New Roman"/>
          <w:lang w:val="uk-UA"/>
        </w:rPr>
      </w:pPr>
      <w:r>
        <w:rPr>
          <w:rFonts w:ascii="Times New Roman" w:hAnsi="Times New Roman"/>
          <w:lang w:val="uk-UA"/>
        </w:rPr>
        <w:t xml:space="preserve">Історія написання. </w:t>
      </w:r>
    </w:p>
    <w:p w:rsidR="002605E3" w:rsidRPr="00371076" w:rsidRDefault="002605E3" w:rsidP="00371076">
      <w:pPr>
        <w:ind w:left="-360"/>
        <w:jc w:val="both"/>
        <w:rPr>
          <w:rFonts w:ascii="Times New Roman" w:hAnsi="Times New Roman"/>
          <w:lang w:val="uk-UA"/>
        </w:rPr>
      </w:pPr>
      <w:r w:rsidRPr="00371076">
        <w:rPr>
          <w:rFonts w:ascii="Times New Roman" w:hAnsi="Times New Roman"/>
          <w:lang w:val="uk-UA"/>
        </w:rPr>
        <w:t>Бесіда.</w:t>
      </w:r>
    </w:p>
    <w:p w:rsidR="002605E3" w:rsidRPr="00371076" w:rsidRDefault="002605E3" w:rsidP="00371076">
      <w:pPr>
        <w:pStyle w:val="ListParagraph"/>
        <w:numPr>
          <w:ilvl w:val="0"/>
          <w:numId w:val="4"/>
        </w:numPr>
        <w:ind w:left="-360"/>
        <w:jc w:val="both"/>
        <w:rPr>
          <w:rFonts w:ascii="Times New Roman" w:hAnsi="Times New Roman"/>
          <w:lang w:val="uk-UA"/>
        </w:rPr>
      </w:pPr>
      <w:r w:rsidRPr="00371076">
        <w:rPr>
          <w:rFonts w:ascii="Times New Roman" w:hAnsi="Times New Roman"/>
          <w:lang w:val="uk-UA"/>
        </w:rPr>
        <w:t>Яке ваше особисте враження від поезії? Яка основна думка поезії?</w:t>
      </w:r>
    </w:p>
    <w:p w:rsidR="002605E3" w:rsidRPr="00371076" w:rsidRDefault="002605E3" w:rsidP="00371076">
      <w:pPr>
        <w:pStyle w:val="ListParagraph"/>
        <w:numPr>
          <w:ilvl w:val="0"/>
          <w:numId w:val="4"/>
        </w:numPr>
        <w:ind w:left="-360"/>
        <w:jc w:val="both"/>
        <w:rPr>
          <w:rFonts w:ascii="Times New Roman" w:hAnsi="Times New Roman"/>
          <w:lang w:val="uk-UA"/>
        </w:rPr>
      </w:pPr>
      <w:r w:rsidRPr="00371076">
        <w:rPr>
          <w:rFonts w:ascii="Times New Roman" w:hAnsi="Times New Roman"/>
          <w:lang w:val="uk-UA"/>
        </w:rPr>
        <w:t>Яким постає перед</w:t>
      </w:r>
      <w:r>
        <w:rPr>
          <w:rFonts w:ascii="Times New Roman" w:hAnsi="Times New Roman"/>
          <w:lang w:val="uk-UA"/>
        </w:rPr>
        <w:t xml:space="preserve"> вами образ матері?  </w:t>
      </w:r>
      <w:r w:rsidRPr="00371076">
        <w:rPr>
          <w:rFonts w:ascii="Times New Roman" w:hAnsi="Times New Roman"/>
          <w:lang w:val="uk-UA"/>
        </w:rPr>
        <w:t>(заклопотана</w:t>
      </w:r>
      <w:r>
        <w:rPr>
          <w:rFonts w:ascii="Times New Roman" w:hAnsi="Times New Roman"/>
          <w:lang w:val="uk-UA"/>
        </w:rPr>
        <w:t>,</w:t>
      </w:r>
      <w:r w:rsidRPr="00371076">
        <w:rPr>
          <w:rFonts w:ascii="Times New Roman" w:hAnsi="Times New Roman"/>
          <w:lang w:val="uk-UA"/>
        </w:rPr>
        <w:t xml:space="preserve"> у вічних турботах про своїх дітей, любляча, добра порадниця, наставник).</w:t>
      </w:r>
    </w:p>
    <w:p w:rsidR="002605E3" w:rsidRPr="00371076" w:rsidRDefault="002605E3" w:rsidP="00371076">
      <w:pPr>
        <w:pStyle w:val="ListParagraph"/>
        <w:numPr>
          <w:ilvl w:val="0"/>
          <w:numId w:val="4"/>
        </w:numPr>
        <w:ind w:left="-360"/>
        <w:jc w:val="both"/>
        <w:rPr>
          <w:rFonts w:ascii="Times New Roman" w:hAnsi="Times New Roman"/>
          <w:lang w:val="uk-UA"/>
        </w:rPr>
      </w:pPr>
      <w:r w:rsidRPr="00371076">
        <w:rPr>
          <w:rFonts w:ascii="Times New Roman" w:hAnsi="Times New Roman"/>
          <w:lang w:val="uk-UA"/>
        </w:rPr>
        <w:t>На скільки частин можна умовно поділити поезію?</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 дві частини умовно: у першій частині – син ще в колисці, мати піклується про нього; у другій частині -  поради матері синові про те, як правильно прожити життя).</w:t>
      </w:r>
    </w:p>
    <w:p w:rsidR="002605E3" w:rsidRPr="00371076" w:rsidRDefault="002605E3" w:rsidP="00371076">
      <w:pPr>
        <w:pStyle w:val="ListParagraph"/>
        <w:numPr>
          <w:ilvl w:val="0"/>
          <w:numId w:val="4"/>
        </w:numPr>
        <w:ind w:left="-360"/>
        <w:jc w:val="both"/>
        <w:rPr>
          <w:rFonts w:ascii="Times New Roman" w:hAnsi="Times New Roman"/>
          <w:lang w:val="uk-UA"/>
        </w:rPr>
      </w:pPr>
      <w:r w:rsidRPr="00371076">
        <w:rPr>
          <w:rFonts w:ascii="Times New Roman" w:hAnsi="Times New Roman"/>
          <w:lang w:val="uk-UA"/>
        </w:rPr>
        <w:t>Які слова з твору стали крилатими?</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(«Можна все на світі</w:t>
      </w:r>
      <w:r>
        <w:rPr>
          <w:rFonts w:ascii="Times New Roman" w:hAnsi="Times New Roman"/>
          <w:lang w:val="uk-UA"/>
        </w:rPr>
        <w:t xml:space="preserve"> вибирати , сину, вибрати не можна тільки Батьківщину»)</w:t>
      </w:r>
      <w:r w:rsidRPr="00371076">
        <w:rPr>
          <w:rFonts w:ascii="Times New Roman" w:hAnsi="Times New Roman"/>
          <w:lang w:val="uk-UA"/>
        </w:rPr>
        <w:t xml:space="preserve"> Їх викарбували на граніті пам'ятника Симоненку у Черкасах. Звучать як заповіт.</w:t>
      </w:r>
    </w:p>
    <w:p w:rsidR="002605E3" w:rsidRPr="00371076" w:rsidRDefault="002605E3" w:rsidP="00371076">
      <w:pPr>
        <w:pStyle w:val="ListParagraph"/>
        <w:numPr>
          <w:ilvl w:val="0"/>
          <w:numId w:val="4"/>
        </w:numPr>
        <w:ind w:left="-360"/>
        <w:jc w:val="both"/>
        <w:rPr>
          <w:rFonts w:ascii="Times New Roman" w:hAnsi="Times New Roman"/>
          <w:lang w:val="uk-UA"/>
        </w:rPr>
      </w:pPr>
      <w:r w:rsidRPr="00371076">
        <w:rPr>
          <w:rFonts w:ascii="Times New Roman" w:hAnsi="Times New Roman"/>
          <w:lang w:val="uk-UA"/>
        </w:rPr>
        <w:t>Які художні засоби використав поет у вірші?</w:t>
      </w:r>
    </w:p>
    <w:p w:rsidR="002605E3" w:rsidRPr="00371076" w:rsidRDefault="002605E3" w:rsidP="00E35713">
      <w:pPr>
        <w:pStyle w:val="ListParagraph"/>
        <w:ind w:left="-360"/>
        <w:jc w:val="both"/>
        <w:rPr>
          <w:rFonts w:ascii="Times New Roman" w:hAnsi="Times New Roman"/>
          <w:lang w:val="uk-UA"/>
        </w:rPr>
      </w:pPr>
      <w:r w:rsidRPr="00371076">
        <w:rPr>
          <w:rFonts w:ascii="Times New Roman" w:hAnsi="Times New Roman"/>
          <w:lang w:val="uk-UA"/>
        </w:rPr>
        <w:t>(епітети, порівняння, метафори).</w:t>
      </w:r>
    </w:p>
    <w:p w:rsidR="002605E3" w:rsidRPr="00371076" w:rsidRDefault="002605E3" w:rsidP="00371076">
      <w:pPr>
        <w:pStyle w:val="ListParagraph"/>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Неповторність кожної особистості, високої цінності людини поет утверджує у високогу</w:t>
      </w:r>
      <w:r>
        <w:rPr>
          <w:rFonts w:ascii="Times New Roman" w:hAnsi="Times New Roman"/>
          <w:lang w:val="uk-UA"/>
        </w:rPr>
        <w:t>манних віршах «Ти знаєш, що ти людина»,  «</w:t>
      </w:r>
      <w:r w:rsidRPr="00371076">
        <w:rPr>
          <w:rFonts w:ascii="Times New Roman" w:hAnsi="Times New Roman"/>
          <w:lang w:val="uk-UA"/>
        </w:rPr>
        <w:t>Я», «Люди прекрасні» та ін..</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Читання віршів напам'ять.</w:t>
      </w:r>
    </w:p>
    <w:p w:rsidR="002605E3" w:rsidRPr="00371076" w:rsidRDefault="002605E3" w:rsidP="00371076">
      <w:pPr>
        <w:pStyle w:val="ListParagraph"/>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Ми з вами опрацювали зовсім небагато поезій В. Симоненка, але можемо зробити певні висновки.</w:t>
      </w: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Про що писав поет? Які основні мотиви його творчості?</w:t>
      </w:r>
    </w:p>
    <w:p w:rsidR="002605E3" w:rsidRPr="00371076" w:rsidRDefault="002605E3" w:rsidP="00371076">
      <w:pPr>
        <w:pStyle w:val="ListParagraph"/>
        <w:ind w:left="-360"/>
        <w:jc w:val="both"/>
        <w:rPr>
          <w:rFonts w:ascii="Times New Roman" w:hAnsi="Times New Roman"/>
          <w:lang w:val="uk-UA"/>
        </w:rPr>
      </w:pPr>
      <w:r>
        <w:rPr>
          <w:rFonts w:ascii="Times New Roman" w:hAnsi="Times New Roman"/>
          <w:lang w:val="uk-UA"/>
        </w:rPr>
        <w:t>(</w:t>
      </w:r>
      <w:r w:rsidRPr="00371076">
        <w:rPr>
          <w:rFonts w:ascii="Times New Roman" w:hAnsi="Times New Roman"/>
          <w:lang w:val="uk-UA"/>
        </w:rPr>
        <w:t>Любов до України, звернення до земляків любити рідну землю, дбати про її ма</w:t>
      </w:r>
      <w:r>
        <w:rPr>
          <w:rFonts w:ascii="Times New Roman" w:hAnsi="Times New Roman"/>
          <w:lang w:val="uk-UA"/>
        </w:rPr>
        <w:t>йбутнє; утвердження  неповторності</w:t>
      </w:r>
      <w:r w:rsidRPr="00371076">
        <w:rPr>
          <w:rFonts w:ascii="Times New Roman" w:hAnsi="Times New Roman"/>
          <w:lang w:val="uk-UA"/>
        </w:rPr>
        <w:t xml:space="preserve"> кожної особистості, </w:t>
      </w:r>
      <w:r>
        <w:rPr>
          <w:rFonts w:ascii="Times New Roman" w:hAnsi="Times New Roman"/>
          <w:lang w:val="uk-UA"/>
        </w:rPr>
        <w:t xml:space="preserve">високої цінності людини праці; </w:t>
      </w:r>
      <w:r w:rsidRPr="00371076">
        <w:rPr>
          <w:rFonts w:ascii="Times New Roman" w:hAnsi="Times New Roman"/>
          <w:lang w:val="uk-UA"/>
        </w:rPr>
        <w:t>гнівне викриття сваволі чиновників – бюрократів, обивательщини, лакейства).</w:t>
      </w:r>
    </w:p>
    <w:p w:rsidR="002605E3" w:rsidRDefault="002605E3" w:rsidP="00E35713">
      <w:pPr>
        <w:pStyle w:val="ListParagraph"/>
        <w:ind w:left="-360"/>
        <w:jc w:val="both"/>
        <w:rPr>
          <w:rFonts w:ascii="Times New Roman" w:hAnsi="Times New Roman"/>
          <w:lang w:val="uk-UA"/>
        </w:rPr>
      </w:pPr>
      <w:r>
        <w:rPr>
          <w:rFonts w:ascii="Times New Roman" w:hAnsi="Times New Roman"/>
          <w:lang w:val="uk-UA"/>
        </w:rPr>
        <w:t xml:space="preserve">    </w:t>
      </w:r>
      <w:r w:rsidRPr="00371076">
        <w:rPr>
          <w:rFonts w:ascii="Times New Roman" w:hAnsi="Times New Roman"/>
          <w:lang w:val="uk-UA"/>
        </w:rPr>
        <w:t>Нелег</w:t>
      </w:r>
      <w:r>
        <w:rPr>
          <w:rFonts w:ascii="Times New Roman" w:hAnsi="Times New Roman"/>
          <w:lang w:val="uk-UA"/>
        </w:rPr>
        <w:t xml:space="preserve">ка судилась доля В. Симоненку. </w:t>
      </w:r>
      <w:r w:rsidRPr="00371076">
        <w:rPr>
          <w:rFonts w:ascii="Times New Roman" w:hAnsi="Times New Roman"/>
          <w:lang w:val="uk-UA"/>
        </w:rPr>
        <w:t>Трагічна і коротка, але яскрава, мов спалах. І хоч не суд</w:t>
      </w:r>
      <w:r>
        <w:rPr>
          <w:rFonts w:ascii="Times New Roman" w:hAnsi="Times New Roman"/>
          <w:lang w:val="uk-UA"/>
        </w:rPr>
        <w:t>илось його таланту розкритися в</w:t>
      </w:r>
      <w:r w:rsidRPr="00371076">
        <w:rPr>
          <w:rFonts w:ascii="Times New Roman" w:hAnsi="Times New Roman"/>
          <w:lang w:val="uk-UA"/>
        </w:rPr>
        <w:t>повні, те</w:t>
      </w:r>
      <w:r>
        <w:rPr>
          <w:rFonts w:ascii="Times New Roman" w:hAnsi="Times New Roman"/>
          <w:lang w:val="uk-UA"/>
        </w:rPr>
        <w:t>,</w:t>
      </w:r>
      <w:r w:rsidRPr="00371076">
        <w:rPr>
          <w:rFonts w:ascii="Times New Roman" w:hAnsi="Times New Roman"/>
          <w:lang w:val="uk-UA"/>
        </w:rPr>
        <w:t xml:space="preserve"> що він створив</w:t>
      </w:r>
      <w:r>
        <w:rPr>
          <w:rFonts w:ascii="Times New Roman" w:hAnsi="Times New Roman"/>
          <w:lang w:val="uk-UA"/>
        </w:rPr>
        <w:t>,</w:t>
      </w:r>
      <w:r w:rsidRPr="00371076">
        <w:rPr>
          <w:rFonts w:ascii="Times New Roman" w:hAnsi="Times New Roman"/>
          <w:lang w:val="uk-UA"/>
        </w:rPr>
        <w:t xml:space="preserve"> – нетлінне. Слово його – справж</w:t>
      </w:r>
      <w:r>
        <w:rPr>
          <w:rFonts w:ascii="Times New Roman" w:hAnsi="Times New Roman"/>
          <w:lang w:val="uk-UA"/>
        </w:rPr>
        <w:t xml:space="preserve">нє коштовне надбання. А слава, </w:t>
      </w:r>
      <w:r w:rsidRPr="00371076">
        <w:rPr>
          <w:rFonts w:ascii="Times New Roman" w:hAnsi="Times New Roman"/>
          <w:lang w:val="uk-UA"/>
        </w:rPr>
        <w:t xml:space="preserve">яка прийшла посмертно, утвердилась навічно. </w:t>
      </w:r>
    </w:p>
    <w:p w:rsidR="002605E3" w:rsidRPr="00371076" w:rsidRDefault="002605E3" w:rsidP="00E35713">
      <w:pPr>
        <w:pStyle w:val="ListParagraph"/>
        <w:ind w:left="-360"/>
        <w:jc w:val="both"/>
        <w:rPr>
          <w:rFonts w:ascii="Times New Roman" w:hAnsi="Times New Roman"/>
          <w:lang w:val="uk-UA"/>
        </w:rPr>
      </w:pPr>
    </w:p>
    <w:p w:rsidR="002605E3" w:rsidRDefault="002605E3" w:rsidP="00371076">
      <w:pPr>
        <w:pStyle w:val="ListParagraph"/>
        <w:ind w:left="-360"/>
        <w:jc w:val="both"/>
        <w:rPr>
          <w:rFonts w:ascii="Times New Roman" w:hAnsi="Times New Roman"/>
          <w:lang w:val="uk-UA"/>
        </w:rPr>
      </w:pPr>
      <w:r w:rsidRPr="00371076">
        <w:rPr>
          <w:rFonts w:ascii="Times New Roman" w:hAnsi="Times New Roman"/>
          <w:lang w:val="uk-UA"/>
        </w:rPr>
        <w:t>Виставлення оцінок. Подяка учням за допомогу.</w:t>
      </w:r>
    </w:p>
    <w:p w:rsidR="002605E3" w:rsidRPr="00371076" w:rsidRDefault="002605E3" w:rsidP="00371076">
      <w:pPr>
        <w:pStyle w:val="ListParagraph"/>
        <w:ind w:left="-360"/>
        <w:jc w:val="both"/>
        <w:rPr>
          <w:rFonts w:ascii="Times New Roman" w:hAnsi="Times New Roman"/>
          <w:lang w:val="uk-UA"/>
        </w:rPr>
      </w:pPr>
    </w:p>
    <w:p w:rsidR="002605E3" w:rsidRPr="00371076" w:rsidRDefault="002605E3" w:rsidP="00371076">
      <w:pPr>
        <w:pStyle w:val="ListParagraph"/>
        <w:ind w:left="-360"/>
        <w:jc w:val="both"/>
        <w:rPr>
          <w:rFonts w:ascii="Times New Roman" w:hAnsi="Times New Roman"/>
          <w:lang w:val="uk-UA"/>
        </w:rPr>
      </w:pPr>
      <w:r w:rsidRPr="00371076">
        <w:rPr>
          <w:rFonts w:ascii="Times New Roman" w:hAnsi="Times New Roman"/>
          <w:lang w:val="uk-UA"/>
        </w:rPr>
        <w:t>Домашнє завдання: розповідь про письменника, «Лебеді материнства» вивчити напам'ять.</w:t>
      </w:r>
      <w:bookmarkStart w:id="0" w:name="_GoBack"/>
      <w:bookmarkEnd w:id="0"/>
    </w:p>
    <w:p w:rsidR="002605E3" w:rsidRPr="00371076" w:rsidRDefault="002605E3" w:rsidP="00371076">
      <w:pPr>
        <w:pStyle w:val="ListParagraph"/>
        <w:ind w:left="-360"/>
        <w:jc w:val="both"/>
        <w:rPr>
          <w:rFonts w:ascii="Times New Roman" w:hAnsi="Times New Roman"/>
          <w:lang w:val="uk-UA"/>
        </w:rPr>
      </w:pPr>
    </w:p>
    <w:p w:rsidR="002605E3" w:rsidRPr="00371076" w:rsidRDefault="002605E3" w:rsidP="00371076">
      <w:pPr>
        <w:ind w:left="-360"/>
        <w:jc w:val="both"/>
        <w:rPr>
          <w:rFonts w:ascii="Times New Roman" w:hAnsi="Times New Roman"/>
          <w:lang w:val="uk-UA"/>
        </w:rPr>
      </w:pPr>
    </w:p>
    <w:p w:rsidR="002605E3" w:rsidRPr="00371076" w:rsidRDefault="002605E3" w:rsidP="00371076">
      <w:pPr>
        <w:ind w:left="-360"/>
        <w:jc w:val="both"/>
        <w:rPr>
          <w:rFonts w:ascii="Times New Roman" w:hAnsi="Times New Roman"/>
          <w:lang w:val="uk-UA"/>
        </w:rPr>
      </w:pPr>
    </w:p>
    <w:p w:rsidR="002605E3" w:rsidRPr="00371076" w:rsidRDefault="002605E3" w:rsidP="00371076">
      <w:pPr>
        <w:ind w:left="-360"/>
        <w:jc w:val="both"/>
        <w:rPr>
          <w:rFonts w:ascii="Times New Roman" w:hAnsi="Times New Roman"/>
          <w:lang w:val="uk-UA"/>
        </w:rPr>
      </w:pPr>
    </w:p>
    <w:p w:rsidR="002605E3" w:rsidRPr="00371076" w:rsidRDefault="002605E3" w:rsidP="00371076">
      <w:pPr>
        <w:ind w:left="-360"/>
        <w:jc w:val="both"/>
        <w:rPr>
          <w:rFonts w:ascii="Times New Roman" w:hAnsi="Times New Roman"/>
          <w:lang w:val="uk-UA"/>
        </w:rPr>
      </w:pPr>
    </w:p>
    <w:p w:rsidR="002605E3" w:rsidRPr="00371076" w:rsidRDefault="002605E3" w:rsidP="00371076">
      <w:pPr>
        <w:ind w:left="-360"/>
        <w:jc w:val="both"/>
        <w:rPr>
          <w:rFonts w:ascii="Times New Roman" w:hAnsi="Times New Roman"/>
          <w:lang w:val="uk-UA"/>
        </w:rPr>
      </w:pPr>
    </w:p>
    <w:p w:rsidR="002605E3" w:rsidRPr="00371076" w:rsidRDefault="002605E3" w:rsidP="00371076">
      <w:pPr>
        <w:ind w:left="-360"/>
        <w:jc w:val="both"/>
        <w:rPr>
          <w:rFonts w:ascii="Times New Roman" w:hAnsi="Times New Roman"/>
          <w:lang w:val="uk-UA"/>
        </w:rPr>
      </w:pPr>
    </w:p>
    <w:p w:rsidR="002605E3" w:rsidRPr="00371076" w:rsidRDefault="002605E3" w:rsidP="00371076">
      <w:pPr>
        <w:ind w:left="-360"/>
        <w:jc w:val="both"/>
        <w:rPr>
          <w:rFonts w:ascii="Times New Roman" w:hAnsi="Times New Roman"/>
          <w:lang w:val="uk-UA"/>
        </w:rPr>
      </w:pPr>
    </w:p>
    <w:p w:rsidR="002605E3" w:rsidRPr="00371076" w:rsidRDefault="002605E3" w:rsidP="00371076">
      <w:pPr>
        <w:ind w:left="-360"/>
        <w:jc w:val="both"/>
        <w:rPr>
          <w:rFonts w:ascii="Times New Roman" w:hAnsi="Times New Roman"/>
          <w:lang w:val="uk-UA"/>
        </w:rPr>
      </w:pPr>
    </w:p>
    <w:p w:rsidR="002605E3" w:rsidRPr="00371076" w:rsidRDefault="002605E3" w:rsidP="00371076">
      <w:pPr>
        <w:ind w:left="-360"/>
        <w:jc w:val="both"/>
        <w:rPr>
          <w:rFonts w:ascii="Times New Roman" w:hAnsi="Times New Roman"/>
          <w:lang w:val="uk-UA"/>
        </w:rPr>
      </w:pPr>
    </w:p>
    <w:p w:rsidR="002605E3" w:rsidRPr="00371076" w:rsidRDefault="002605E3" w:rsidP="00371076">
      <w:pPr>
        <w:pStyle w:val="ListParagraph"/>
        <w:ind w:left="-360"/>
        <w:jc w:val="both"/>
        <w:rPr>
          <w:rFonts w:ascii="Times New Roman" w:hAnsi="Times New Roman"/>
          <w:lang w:val="uk-UA"/>
        </w:rPr>
      </w:pPr>
    </w:p>
    <w:p w:rsidR="002605E3" w:rsidRPr="00371076" w:rsidRDefault="002605E3" w:rsidP="00371076">
      <w:pPr>
        <w:ind w:left="-360"/>
        <w:jc w:val="both"/>
        <w:rPr>
          <w:rFonts w:ascii="Times New Roman" w:hAnsi="Times New Roman"/>
          <w:lang w:val="uk-UA"/>
        </w:rPr>
      </w:pPr>
    </w:p>
    <w:p w:rsidR="002605E3" w:rsidRPr="00371076" w:rsidRDefault="002605E3" w:rsidP="00371076">
      <w:pPr>
        <w:ind w:left="-360"/>
        <w:jc w:val="both"/>
        <w:rPr>
          <w:rFonts w:ascii="Times New Roman" w:hAnsi="Times New Roman"/>
          <w:lang w:val="uk-UA"/>
        </w:rPr>
      </w:pPr>
      <w:r w:rsidRPr="00371076">
        <w:rPr>
          <w:rFonts w:ascii="Times New Roman" w:hAnsi="Times New Roman"/>
          <w:lang w:val="uk-UA"/>
        </w:rPr>
        <w:t xml:space="preserve">              </w:t>
      </w:r>
    </w:p>
    <w:p w:rsidR="002605E3" w:rsidRPr="00371076" w:rsidRDefault="002605E3" w:rsidP="00371076">
      <w:pPr>
        <w:pStyle w:val="ListParagraph"/>
        <w:ind w:left="-360"/>
        <w:jc w:val="both"/>
        <w:rPr>
          <w:rFonts w:ascii="Times New Roman" w:hAnsi="Times New Roman"/>
          <w:lang w:val="uk-UA"/>
        </w:rPr>
      </w:pPr>
    </w:p>
    <w:p w:rsidR="002605E3" w:rsidRPr="00371076" w:rsidRDefault="002605E3" w:rsidP="00371076">
      <w:pPr>
        <w:ind w:left="-360"/>
        <w:jc w:val="both"/>
        <w:rPr>
          <w:rFonts w:ascii="Times New Roman" w:hAnsi="Times New Roman"/>
          <w:lang w:val="uk-UA"/>
        </w:rPr>
      </w:pPr>
    </w:p>
    <w:sectPr w:rsidR="002605E3" w:rsidRPr="00371076" w:rsidSect="00371076">
      <w:pgSz w:w="11906" w:h="16838"/>
      <w:pgMar w:top="36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3526F"/>
    <w:multiLevelType w:val="hybridMultilevel"/>
    <w:tmpl w:val="83F0206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55931CA"/>
    <w:multiLevelType w:val="hybridMultilevel"/>
    <w:tmpl w:val="5C628306"/>
    <w:lvl w:ilvl="0" w:tplc="0EB2097C">
      <w:start w:val="1964"/>
      <w:numFmt w:val="bullet"/>
      <w:lvlText w:val="-"/>
      <w:lvlJc w:val="left"/>
      <w:pPr>
        <w:ind w:left="1050" w:hanging="360"/>
      </w:pPr>
      <w:rPr>
        <w:rFonts w:ascii="Calibri" w:eastAsia="Times New Roman" w:hAnsi="Calibri" w:hint="default"/>
      </w:rPr>
    </w:lvl>
    <w:lvl w:ilvl="1" w:tplc="04190003" w:tentative="1">
      <w:start w:val="1"/>
      <w:numFmt w:val="bullet"/>
      <w:lvlText w:val="o"/>
      <w:lvlJc w:val="left"/>
      <w:pPr>
        <w:ind w:left="1770" w:hanging="360"/>
      </w:pPr>
      <w:rPr>
        <w:rFonts w:ascii="Courier New" w:hAnsi="Courier New" w:hint="default"/>
      </w:rPr>
    </w:lvl>
    <w:lvl w:ilvl="2" w:tplc="04190005" w:tentative="1">
      <w:start w:val="1"/>
      <w:numFmt w:val="bullet"/>
      <w:lvlText w:val=""/>
      <w:lvlJc w:val="left"/>
      <w:pPr>
        <w:ind w:left="2490" w:hanging="360"/>
      </w:pPr>
      <w:rPr>
        <w:rFonts w:ascii="Wingdings" w:hAnsi="Wingdings" w:hint="default"/>
      </w:rPr>
    </w:lvl>
    <w:lvl w:ilvl="3" w:tplc="04190001" w:tentative="1">
      <w:start w:val="1"/>
      <w:numFmt w:val="bullet"/>
      <w:lvlText w:val=""/>
      <w:lvlJc w:val="left"/>
      <w:pPr>
        <w:ind w:left="3210" w:hanging="360"/>
      </w:pPr>
      <w:rPr>
        <w:rFonts w:ascii="Symbol" w:hAnsi="Symbol" w:hint="default"/>
      </w:rPr>
    </w:lvl>
    <w:lvl w:ilvl="4" w:tplc="04190003" w:tentative="1">
      <w:start w:val="1"/>
      <w:numFmt w:val="bullet"/>
      <w:lvlText w:val="o"/>
      <w:lvlJc w:val="left"/>
      <w:pPr>
        <w:ind w:left="3930" w:hanging="360"/>
      </w:pPr>
      <w:rPr>
        <w:rFonts w:ascii="Courier New" w:hAnsi="Courier New" w:hint="default"/>
      </w:rPr>
    </w:lvl>
    <w:lvl w:ilvl="5" w:tplc="04190005" w:tentative="1">
      <w:start w:val="1"/>
      <w:numFmt w:val="bullet"/>
      <w:lvlText w:val=""/>
      <w:lvlJc w:val="left"/>
      <w:pPr>
        <w:ind w:left="4650" w:hanging="360"/>
      </w:pPr>
      <w:rPr>
        <w:rFonts w:ascii="Wingdings" w:hAnsi="Wingdings" w:hint="default"/>
      </w:rPr>
    </w:lvl>
    <w:lvl w:ilvl="6" w:tplc="04190001" w:tentative="1">
      <w:start w:val="1"/>
      <w:numFmt w:val="bullet"/>
      <w:lvlText w:val=""/>
      <w:lvlJc w:val="left"/>
      <w:pPr>
        <w:ind w:left="5370" w:hanging="360"/>
      </w:pPr>
      <w:rPr>
        <w:rFonts w:ascii="Symbol" w:hAnsi="Symbol" w:hint="default"/>
      </w:rPr>
    </w:lvl>
    <w:lvl w:ilvl="7" w:tplc="04190003" w:tentative="1">
      <w:start w:val="1"/>
      <w:numFmt w:val="bullet"/>
      <w:lvlText w:val="o"/>
      <w:lvlJc w:val="left"/>
      <w:pPr>
        <w:ind w:left="6090" w:hanging="360"/>
      </w:pPr>
      <w:rPr>
        <w:rFonts w:ascii="Courier New" w:hAnsi="Courier New" w:hint="default"/>
      </w:rPr>
    </w:lvl>
    <w:lvl w:ilvl="8" w:tplc="04190005" w:tentative="1">
      <w:start w:val="1"/>
      <w:numFmt w:val="bullet"/>
      <w:lvlText w:val=""/>
      <w:lvlJc w:val="left"/>
      <w:pPr>
        <w:ind w:left="6810" w:hanging="360"/>
      </w:pPr>
      <w:rPr>
        <w:rFonts w:ascii="Wingdings" w:hAnsi="Wingdings" w:hint="default"/>
      </w:rPr>
    </w:lvl>
  </w:abstractNum>
  <w:abstractNum w:abstractNumId="2">
    <w:nsid w:val="52BD5457"/>
    <w:multiLevelType w:val="hybridMultilevel"/>
    <w:tmpl w:val="6D5A73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690526C3"/>
    <w:multiLevelType w:val="hybridMultilevel"/>
    <w:tmpl w:val="18A250A4"/>
    <w:lvl w:ilvl="0" w:tplc="A51CAEF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41D1D"/>
    <w:rsid w:val="00111BA4"/>
    <w:rsid w:val="0013663E"/>
    <w:rsid w:val="00154F67"/>
    <w:rsid w:val="00163159"/>
    <w:rsid w:val="001951E0"/>
    <w:rsid w:val="001F472A"/>
    <w:rsid w:val="001F51AB"/>
    <w:rsid w:val="002605E3"/>
    <w:rsid w:val="00285E3C"/>
    <w:rsid w:val="002A2F7E"/>
    <w:rsid w:val="00371076"/>
    <w:rsid w:val="0037159B"/>
    <w:rsid w:val="00432983"/>
    <w:rsid w:val="00487C80"/>
    <w:rsid w:val="004F1710"/>
    <w:rsid w:val="00520781"/>
    <w:rsid w:val="006F5236"/>
    <w:rsid w:val="00741D1D"/>
    <w:rsid w:val="00781489"/>
    <w:rsid w:val="0083244E"/>
    <w:rsid w:val="009228A8"/>
    <w:rsid w:val="009A0C65"/>
    <w:rsid w:val="009D2DA2"/>
    <w:rsid w:val="00B52449"/>
    <w:rsid w:val="00B72F24"/>
    <w:rsid w:val="00B90FB9"/>
    <w:rsid w:val="00BE746E"/>
    <w:rsid w:val="00C144A4"/>
    <w:rsid w:val="00C47AEE"/>
    <w:rsid w:val="00C673A3"/>
    <w:rsid w:val="00C80590"/>
    <w:rsid w:val="00CD2C57"/>
    <w:rsid w:val="00CD6544"/>
    <w:rsid w:val="00D11596"/>
    <w:rsid w:val="00D14E2F"/>
    <w:rsid w:val="00D531BA"/>
    <w:rsid w:val="00DA2A60"/>
    <w:rsid w:val="00DA3BCF"/>
    <w:rsid w:val="00E35713"/>
    <w:rsid w:val="00EB4C93"/>
    <w:rsid w:val="00EC4607"/>
    <w:rsid w:val="00ED6D85"/>
    <w:rsid w:val="00F7798C"/>
    <w:rsid w:val="00FA3A5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F7E"/>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D2C5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5</Pages>
  <Words>1859</Words>
  <Characters>10599</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Василь Симоненко</dc:title>
  <dc:subject/>
  <dc:creator>RePack by Diakov</dc:creator>
  <cp:keywords/>
  <dc:description/>
  <cp:lastModifiedBy>1111</cp:lastModifiedBy>
  <cp:revision>2</cp:revision>
  <dcterms:created xsi:type="dcterms:W3CDTF">2019-03-17T11:39:00Z</dcterms:created>
  <dcterms:modified xsi:type="dcterms:W3CDTF">2019-03-17T11:39:00Z</dcterms:modified>
</cp:coreProperties>
</file>