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A62" w:rsidRDefault="00E3539A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Пилипчак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Наталя Олександрівна</w:t>
      </w:r>
    </w:p>
    <w:p w:rsidR="007E3A62" w:rsidRDefault="00E3539A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вчитель початкових класів Миколаївського ліцею №60</w:t>
      </w:r>
    </w:p>
    <w:p w:rsidR="007E3A62" w:rsidRDefault="00E3539A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Миколаївської міської ради Миколаївської області</w:t>
      </w:r>
    </w:p>
    <w:p w:rsidR="007E3A62" w:rsidRDefault="00E3539A">
      <w:pPr>
        <w:pStyle w:val="Standard"/>
        <w:spacing w:line="360" w:lineRule="auto"/>
      </w:pPr>
      <w:r>
        <w:rPr>
          <w:rFonts w:ascii="Times New Roman" w:hAnsi="Times New Roman" w:cs="Times New Roman"/>
          <w:b/>
          <w:bCs/>
          <w:sz w:val="28"/>
          <w:szCs w:val="28"/>
        </w:rPr>
        <w:t>Тема:Природне угруповання — прісна водойма.</w:t>
      </w:r>
    </w:p>
    <w:p w:rsidR="007E3A62" w:rsidRDefault="00E3539A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Урок з </w:t>
      </w:r>
      <w:r>
        <w:rPr>
          <w:rFonts w:ascii="Times New Roman" w:hAnsi="Times New Roman" w:cs="Times New Roman"/>
          <w:b/>
          <w:bCs/>
          <w:sz w:val="28"/>
          <w:szCs w:val="28"/>
        </w:rPr>
        <w:t>курсу “Я досліджую світ”, 3  клас</w:t>
      </w:r>
    </w:p>
    <w:p w:rsidR="007E3A62" w:rsidRDefault="00E3539A">
      <w:pPr>
        <w:pStyle w:val="Standard"/>
        <w:spacing w:line="360" w:lineRule="auto"/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Мета : </w:t>
      </w:r>
      <w:r>
        <w:rPr>
          <w:rFonts w:ascii="Times New Roman" w:hAnsi="Times New Roman" w:cs="Times New Roman"/>
          <w:sz w:val="28"/>
          <w:szCs w:val="28"/>
        </w:rPr>
        <w:t xml:space="preserve">Розширити знання дітей про природні угрупування рідного краю про    природу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Гранітно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-степового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Побужжя;формувати вміння</w:t>
      </w:r>
    </w:p>
    <w:p w:rsidR="007E3A62" w:rsidRDefault="00E3539A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аргументувати свої ідеї;розвивати пізнавальні інтереси,</w:t>
      </w:r>
    </w:p>
    <w:p w:rsidR="007E3A62" w:rsidRDefault="00E3539A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спостережливість та критичне мислення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учнів.З’ясувати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значення</w:t>
      </w:r>
    </w:p>
    <w:p w:rsidR="007E3A62" w:rsidRDefault="00E3539A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водойм рідного краю у житті людини. Виховувати любов до природи та дбайливе ставлення.</w:t>
      </w:r>
    </w:p>
    <w:p w:rsidR="007E3A62" w:rsidRDefault="00E3539A">
      <w:pPr>
        <w:pStyle w:val="Standard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Формувати групу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компетентностей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7E3A62" w:rsidRDefault="00E3539A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-Загальнокультурну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компетентність для вдосконалення знань про навколишній світ та його особливості;</w:t>
      </w:r>
    </w:p>
    <w:p w:rsidR="007E3A62" w:rsidRDefault="00E3539A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-Компетен</w:t>
      </w:r>
      <w:r>
        <w:rPr>
          <w:rFonts w:ascii="Times New Roman" w:hAnsi="Times New Roman" w:cs="Times New Roman"/>
          <w:sz w:val="28"/>
          <w:szCs w:val="28"/>
        </w:rPr>
        <w:t>тність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спілкування державною мовою для правильного</w:t>
      </w:r>
    </w:p>
    <w:p w:rsidR="007E3A62" w:rsidRDefault="00E3539A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спілкування під час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поясненнянавчального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матеріалу;</w:t>
      </w:r>
    </w:p>
    <w:p w:rsidR="007E3A62" w:rsidRDefault="00E3539A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-Здоровʼязбережувальну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компетентність шляхом свідомого ставлення до</w:t>
      </w:r>
    </w:p>
    <w:p w:rsidR="007E3A62" w:rsidRDefault="00E3539A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власного здоров’я та здоров’я інших;</w:t>
      </w:r>
    </w:p>
    <w:p w:rsidR="007E3A62" w:rsidRDefault="00E3539A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Компетентність в природничих науках для форму</w:t>
      </w:r>
      <w:r>
        <w:rPr>
          <w:rFonts w:ascii="Times New Roman" w:hAnsi="Times New Roman" w:cs="Times New Roman"/>
          <w:sz w:val="28"/>
          <w:szCs w:val="28"/>
        </w:rPr>
        <w:t>вання в учнів практичних</w:t>
      </w:r>
    </w:p>
    <w:p w:rsidR="007E3A62" w:rsidRDefault="00E3539A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навичок дослідження;</w:t>
      </w:r>
    </w:p>
    <w:p w:rsidR="007E3A62" w:rsidRDefault="00E3539A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Компетентність уміння вчитися впродовж життя шляхом спостереження</w:t>
      </w:r>
    </w:p>
    <w:p w:rsidR="007E3A62" w:rsidRDefault="00E3539A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природних явищ і процесів та їхніх наслідків;</w:t>
      </w:r>
    </w:p>
    <w:p w:rsidR="007E3A62" w:rsidRDefault="00E3539A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-Інформаційну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компетентність для здійснення пошуку інформації в різних</w:t>
      </w:r>
    </w:p>
    <w:p w:rsidR="007E3A62" w:rsidRDefault="00E3539A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джерелах.</w:t>
      </w:r>
    </w:p>
    <w:p w:rsidR="007E3A62" w:rsidRDefault="00E3539A">
      <w:pPr>
        <w:pStyle w:val="Standard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Очікувані </w:t>
      </w:r>
      <w:r>
        <w:rPr>
          <w:rFonts w:ascii="Times New Roman" w:hAnsi="Times New Roman" w:cs="Times New Roman"/>
          <w:b/>
          <w:bCs/>
          <w:sz w:val="28"/>
          <w:szCs w:val="28"/>
        </w:rPr>
        <w:t>результати:</w:t>
      </w:r>
    </w:p>
    <w:p w:rsidR="007E3A62" w:rsidRDefault="00E3539A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Сприймає усні репліки учителя й однокласників (вітання, знайомство, запитання, прохання, прощання) та реагує на усну інформацію в діалозі.</w:t>
      </w:r>
    </w:p>
    <w:p w:rsidR="007E3A62" w:rsidRDefault="00E3539A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Використовує різні форми привітання, прощання.</w:t>
      </w:r>
    </w:p>
    <w:p w:rsidR="007E3A62" w:rsidRDefault="00E3539A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Уживає відповідну до ситуації спілкування (тематика тижня)</w:t>
      </w:r>
      <w:r>
        <w:rPr>
          <w:rFonts w:ascii="Times New Roman" w:hAnsi="Times New Roman" w:cs="Times New Roman"/>
          <w:sz w:val="28"/>
          <w:szCs w:val="28"/>
        </w:rPr>
        <w:t xml:space="preserve"> лексику і несловесні засоби (жести, міміка тощо).</w:t>
      </w:r>
    </w:p>
    <w:p w:rsidR="007E3A62" w:rsidRDefault="00E3539A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Розповідає про власні емоції, які виникають під час спостереження та дослідження.</w:t>
      </w:r>
    </w:p>
    <w:p w:rsidR="007E3A62" w:rsidRDefault="00E3539A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Провадить (самостійно або в групі) прості дослідження.</w:t>
      </w:r>
    </w:p>
    <w:p w:rsidR="007E3A62" w:rsidRDefault="00E3539A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Використовує інформацію, отриману з відомих мені та запропонованих і</w:t>
      </w:r>
      <w:r>
        <w:rPr>
          <w:rFonts w:ascii="Times New Roman" w:hAnsi="Times New Roman" w:cs="Times New Roman"/>
          <w:sz w:val="28"/>
          <w:szCs w:val="28"/>
        </w:rPr>
        <w:t>ншими джерел (книги, фільми тощо).</w:t>
      </w:r>
    </w:p>
    <w:p w:rsidR="007E3A62" w:rsidRDefault="00E3539A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Називати кілька рослин і тварин,які занесені до Червоної книги рідного краю.</w:t>
      </w:r>
    </w:p>
    <w:p w:rsidR="007E3A62" w:rsidRDefault="00E3539A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Моделювати взаємозв’язки в природних угрупуваннях.</w:t>
      </w:r>
    </w:p>
    <w:p w:rsidR="007E3A62" w:rsidRDefault="00E3539A">
      <w:pPr>
        <w:pStyle w:val="Standard"/>
        <w:spacing w:line="360" w:lineRule="auto"/>
      </w:pPr>
      <w:r>
        <w:rPr>
          <w:rFonts w:ascii="Times New Roman" w:hAnsi="Times New Roman" w:cs="Times New Roman"/>
          <w:b/>
          <w:bCs/>
          <w:sz w:val="28"/>
          <w:szCs w:val="28"/>
        </w:rPr>
        <w:t>Тип уроку:</w:t>
      </w:r>
      <w:r>
        <w:rPr>
          <w:rFonts w:ascii="Times New Roman" w:hAnsi="Times New Roman" w:cs="Times New Roman"/>
          <w:sz w:val="28"/>
          <w:szCs w:val="28"/>
        </w:rPr>
        <w:t xml:space="preserve"> груповий короткотривалий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E3A62" w:rsidRDefault="00E3539A">
      <w:pPr>
        <w:pStyle w:val="Standard"/>
        <w:spacing w:line="360" w:lineRule="auto"/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Обладнання: </w:t>
      </w:r>
      <w:r>
        <w:rPr>
          <w:rFonts w:ascii="Times New Roman" w:hAnsi="Times New Roman" w:cs="Times New Roman"/>
          <w:sz w:val="28"/>
          <w:szCs w:val="28"/>
        </w:rPr>
        <w:t xml:space="preserve">підручники, зошити, ілюстративний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роздатковий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матеріал,</w:t>
      </w:r>
    </w:p>
    <w:p w:rsidR="007E3A62" w:rsidRDefault="00E3539A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відеоматеріали,  презентація.</w:t>
      </w:r>
    </w:p>
    <w:p w:rsidR="007E3A62" w:rsidRDefault="00E3539A">
      <w:pPr>
        <w:pStyle w:val="Standard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Хід уроку:</w:t>
      </w:r>
    </w:p>
    <w:p w:rsidR="007E3A62" w:rsidRDefault="00E3539A">
      <w:pPr>
        <w:pStyle w:val="Standard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І. Етап орієнтації. Мотивації діяльності</w:t>
      </w:r>
    </w:p>
    <w:p w:rsidR="007E3A62" w:rsidRDefault="00E3539A">
      <w:pPr>
        <w:pStyle w:val="Standard"/>
        <w:shd w:val="clear" w:color="auto" w:fill="FFFFFF"/>
        <w:spacing w:line="360" w:lineRule="auto"/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Ранкова зустріч з теми: «Вода»</w:t>
      </w:r>
    </w:p>
    <w:p w:rsidR="007E3A62" w:rsidRDefault="00E3539A">
      <w:pPr>
        <w:pStyle w:val="Standard"/>
        <w:shd w:val="clear" w:color="auto" w:fill="FFFFFF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Мета:формувати в учнів почуття дружності та єдності, з’ясувати, важливість води, виховувати екологічну свідомість.</w:t>
      </w:r>
    </w:p>
    <w:p w:rsidR="007E3A62" w:rsidRDefault="00E3539A">
      <w:pPr>
        <w:pStyle w:val="Standard"/>
        <w:shd w:val="clear" w:color="auto" w:fill="FFFFFF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Матері</w:t>
      </w:r>
      <w:r>
        <w:rPr>
          <w:rFonts w:ascii="Times New Roman" w:hAnsi="Times New Roman" w:cs="Times New Roman"/>
          <w:sz w:val="28"/>
          <w:szCs w:val="28"/>
        </w:rPr>
        <w:t>али: вода питна у стаканчиках, кольорові фарби, відеоматеріал, кисточки, трубочки для пиття, ватман.</w:t>
      </w:r>
    </w:p>
    <w:p w:rsidR="007E3A62" w:rsidRDefault="00E3539A">
      <w:pPr>
        <w:pStyle w:val="Standard"/>
        <w:shd w:val="clear" w:color="auto" w:fill="FFFFFF"/>
        <w:spacing w:line="360" w:lineRule="auto"/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ІІ. Вітання</w:t>
      </w:r>
    </w:p>
    <w:p w:rsidR="007E3A62" w:rsidRDefault="00E3539A">
      <w:pPr>
        <w:pStyle w:val="Standard"/>
        <w:shd w:val="clear" w:color="auto" w:fill="FFFFFF"/>
        <w:spacing w:line="360" w:lineRule="auto"/>
        <w:ind w:firstLine="426"/>
        <w:jc w:val="both"/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Метод «Водний привіт»</w:t>
      </w:r>
      <w:r>
        <w:rPr>
          <w:rFonts w:ascii="Times New Roman" w:hAnsi="Times New Roman" w:cs="Times New Roman"/>
          <w:b/>
          <w:bCs/>
          <w:noProof/>
          <w:sz w:val="28"/>
          <w:szCs w:val="28"/>
          <w:u w:val="single"/>
          <w:lang w:val="ru-RU" w:eastAsia="ru-RU"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5071683</wp:posOffset>
            </wp:positionH>
            <wp:positionV relativeFrom="paragraph">
              <wp:posOffset>9363</wp:posOffset>
            </wp:positionV>
            <wp:extent cx="1343518" cy="1167844"/>
            <wp:effectExtent l="0" t="0" r="9032" b="0"/>
            <wp:wrapTight wrapText="bothSides">
              <wp:wrapPolygon edited="0">
                <wp:start x="0" y="0"/>
                <wp:lineTo x="0" y="21142"/>
                <wp:lineTo x="21447" y="21142"/>
                <wp:lineTo x="21447" y="0"/>
                <wp:lineTo x="0" y="0"/>
              </wp:wrapPolygon>
            </wp:wrapTight>
            <wp:docPr id="1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43518" cy="116784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7E3A62" w:rsidRDefault="00E3539A">
      <w:pPr>
        <w:pStyle w:val="Standard"/>
        <w:shd w:val="clear" w:color="auto" w:fill="FFFFFF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 знаєте ви цього персонажа? Так правильно це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Капітошка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А давайте ми також станемо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капітошками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E3A62" w:rsidRDefault="00E3539A">
      <w:pPr>
        <w:pStyle w:val="Standard"/>
        <w:shd w:val="clear" w:color="auto" w:fill="FFFFFF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Кожна дитина отримує </w:t>
      </w:r>
      <w:r>
        <w:rPr>
          <w:rFonts w:ascii="Times New Roman" w:hAnsi="Times New Roman" w:cs="Times New Roman"/>
          <w:sz w:val="28"/>
          <w:szCs w:val="28"/>
        </w:rPr>
        <w:t xml:space="preserve">по дві повітряні кульки, щоб діти були схожими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Капітошку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E3A62" w:rsidRDefault="00E3539A">
      <w:pPr>
        <w:pStyle w:val="Standard"/>
        <w:shd w:val="clear" w:color="auto" w:fill="FFFFFF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тепер давайте всі разом заспіваємо пісеньку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Капітошки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E3A62" w:rsidRDefault="00E3539A">
      <w:pPr>
        <w:pStyle w:val="Standard"/>
        <w:spacing w:line="36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Хвилинка синоптика</w:t>
      </w:r>
    </w:p>
    <w:p w:rsidR="007E3A62" w:rsidRDefault="00E3539A">
      <w:pPr>
        <w:pStyle w:val="Standard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• Яка зараз пора року?</w:t>
      </w:r>
    </w:p>
    <w:p w:rsidR="007E3A62" w:rsidRDefault="00E3539A">
      <w:pPr>
        <w:pStyle w:val="Standard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• Який місяць?</w:t>
      </w:r>
    </w:p>
    <w:p w:rsidR="007E3A62" w:rsidRDefault="00E3539A">
      <w:pPr>
        <w:pStyle w:val="Standard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• Яке число?</w:t>
      </w:r>
    </w:p>
    <w:p w:rsidR="007E3A62" w:rsidRDefault="00E3539A">
      <w:pPr>
        <w:pStyle w:val="Standard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• Тепло чи холодно надворі?</w:t>
      </w:r>
    </w:p>
    <w:p w:rsidR="007E3A62" w:rsidRDefault="00E3539A">
      <w:pPr>
        <w:pStyle w:val="Standard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• Який стан неба?</w:t>
      </w:r>
    </w:p>
    <w:p w:rsidR="007E3A62" w:rsidRDefault="00E3539A">
      <w:pPr>
        <w:pStyle w:val="Standard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• Яка температура повітря?</w:t>
      </w:r>
    </w:p>
    <w:p w:rsidR="007E3A62" w:rsidRDefault="00E3539A">
      <w:pPr>
        <w:pStyle w:val="Standard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• Чи були сьогодні протягом дня опади?</w:t>
      </w:r>
    </w:p>
    <w:p w:rsidR="007E3A62" w:rsidRDefault="00E3539A">
      <w:pPr>
        <w:pStyle w:val="Standard"/>
        <w:shd w:val="clear" w:color="auto" w:fill="FFFFFF"/>
        <w:spacing w:line="360" w:lineRule="auto"/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Вступне слово вчителя</w:t>
      </w:r>
    </w:p>
    <w:p w:rsidR="007E3A62" w:rsidRDefault="00E3539A">
      <w:pPr>
        <w:pStyle w:val="Standard"/>
        <w:shd w:val="clear" w:color="auto" w:fill="FFFFFF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Рідний край - колиска наших дідів і прадідів . Це дорогі для нашого серця чарівні куточки природи. І хочеться сказати: Подивіться ,люди, навколо . Прекрасне ж п</w:t>
      </w:r>
      <w:r>
        <w:rPr>
          <w:rFonts w:ascii="Times New Roman" w:hAnsi="Times New Roman" w:cs="Times New Roman"/>
          <w:sz w:val="28"/>
          <w:szCs w:val="28"/>
        </w:rPr>
        <w:t>оруч. Бережіть і цінуйте його.</w:t>
      </w:r>
    </w:p>
    <w:p w:rsidR="007E3A62" w:rsidRDefault="00E3539A">
      <w:pPr>
        <w:pStyle w:val="Standard"/>
        <w:shd w:val="clear" w:color="auto" w:fill="FFFFFF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Слухання вірша Оксани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Сенатович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“Друже мій”.</w:t>
      </w:r>
    </w:p>
    <w:p w:rsidR="007E3A62" w:rsidRDefault="00E3539A">
      <w:pPr>
        <w:pStyle w:val="Standard"/>
        <w:shd w:val="clear" w:color="auto" w:fill="FFFFFF"/>
        <w:spacing w:line="360" w:lineRule="auto"/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ІІІ. Оголошення ,представлення теми та очікуваних результатів.</w:t>
      </w:r>
    </w:p>
    <w:p w:rsidR="007E3A62" w:rsidRDefault="00E3539A">
      <w:pPr>
        <w:pStyle w:val="Standard"/>
        <w:shd w:val="clear" w:color="auto" w:fill="FFFFFF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 сьогодні помандруємо до чудового куточка природи,яке знаходиться в нашій Миколаївській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області.Це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Гранітно-степове</w:t>
      </w:r>
      <w:r>
        <w:rPr>
          <w:rFonts w:ascii="Times New Roman" w:hAnsi="Times New Roman" w:cs="Times New Roman"/>
          <w:sz w:val="28"/>
          <w:szCs w:val="28"/>
        </w:rPr>
        <w:t xml:space="preserve"> Побужжя.</w:t>
      </w:r>
    </w:p>
    <w:p w:rsidR="007E3A62" w:rsidRDefault="00E3539A">
      <w:pPr>
        <w:pStyle w:val="Standard"/>
        <w:shd w:val="clear" w:color="auto" w:fill="FFFFFF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Робота з таблицею:</w:t>
      </w:r>
    </w:p>
    <w:tbl>
      <w:tblPr>
        <w:tblW w:w="101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82"/>
        <w:gridCol w:w="1164"/>
        <w:gridCol w:w="1056"/>
        <w:gridCol w:w="4546"/>
      </w:tblGrid>
      <w:tr w:rsidR="007E3A62">
        <w:tblPrEx>
          <w:tblCellMar>
            <w:top w:w="0" w:type="dxa"/>
            <w:bottom w:w="0" w:type="dxa"/>
          </w:tblCellMar>
        </w:tblPrEx>
        <w:tc>
          <w:tcPr>
            <w:tcW w:w="5602" w:type="dxa"/>
            <w:gridSpan w:val="3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E3A62" w:rsidRDefault="007E3A62">
            <w:pPr>
              <w:pStyle w:val="TableContents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W w:w="4531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116"/>
              <w:gridCol w:w="1714"/>
              <w:gridCol w:w="1701"/>
            </w:tblGrid>
            <w:tr w:rsidR="007E3A6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1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E3A62" w:rsidRDefault="00E3539A">
                  <w:pPr>
                    <w:pStyle w:val="TableContents"/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Знаємо</w:t>
                  </w:r>
                </w:p>
              </w:tc>
              <w:tc>
                <w:tcPr>
                  <w:tcW w:w="17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E3A62" w:rsidRDefault="00E3539A">
                  <w:pPr>
                    <w:pStyle w:val="TableContents"/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Хочу знати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E3A62" w:rsidRDefault="00E3539A">
                  <w:pPr>
                    <w:pStyle w:val="TableContents"/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Дізнались </w:t>
                  </w:r>
                </w:p>
              </w:tc>
            </w:tr>
          </w:tbl>
          <w:p w:rsidR="007E3A62" w:rsidRDefault="007E3A62">
            <w:pPr>
              <w:pStyle w:val="TableContents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E3A62" w:rsidRDefault="007E3A62">
            <w:pPr>
              <w:pStyle w:val="TableContents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A62">
        <w:tblPrEx>
          <w:tblCellMar>
            <w:top w:w="0" w:type="dxa"/>
            <w:bottom w:w="0" w:type="dxa"/>
          </w:tblCellMar>
        </w:tblPrEx>
        <w:tc>
          <w:tcPr>
            <w:tcW w:w="338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E3A62" w:rsidRDefault="007E3A62">
            <w:pPr>
              <w:pStyle w:val="TableContents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E3A62" w:rsidRDefault="007E3A62">
            <w:pPr>
              <w:pStyle w:val="TableContents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2" w:type="dxa"/>
            <w:gridSpan w:val="2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E3A62" w:rsidRDefault="007E3A62">
            <w:pPr>
              <w:pStyle w:val="TableContents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E3A62" w:rsidRDefault="00E3539A">
      <w:pPr>
        <w:pStyle w:val="Standard"/>
        <w:shd w:val="clear" w:color="auto" w:fill="FFFFFF"/>
        <w:spacing w:line="360" w:lineRule="auto"/>
        <w:ind w:firstLine="426"/>
        <w:jc w:val="both"/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Наш задум: </w:t>
      </w:r>
      <w:r>
        <w:rPr>
          <w:rFonts w:ascii="Times New Roman" w:hAnsi="Times New Roman" w:cs="Times New Roman"/>
          <w:sz w:val="28"/>
          <w:szCs w:val="28"/>
        </w:rPr>
        <w:t>Дослідити,вивчити ,проаналізувати,побачити природну красу парку,його значимість.</w:t>
      </w:r>
    </w:p>
    <w:p w:rsidR="007E3A62" w:rsidRDefault="00E3539A">
      <w:pPr>
        <w:pStyle w:val="Standard"/>
        <w:shd w:val="clear" w:color="auto" w:fill="FFFFFF"/>
        <w:spacing w:line="360" w:lineRule="auto"/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Для чого це потрібно?</w:t>
      </w:r>
    </w:p>
    <w:p w:rsidR="007E3A62" w:rsidRDefault="00E3539A">
      <w:pPr>
        <w:pStyle w:val="Standard"/>
        <w:shd w:val="clear" w:color="auto" w:fill="FFFFFF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Збагатити новими знаннями про природні багатства рідного краю,природні </w:t>
      </w:r>
      <w:r>
        <w:rPr>
          <w:rFonts w:ascii="Times New Roman" w:hAnsi="Times New Roman" w:cs="Times New Roman"/>
          <w:sz w:val="28"/>
          <w:szCs w:val="28"/>
        </w:rPr>
        <w:t>угрупування ,захистити природу від знищення.</w:t>
      </w:r>
    </w:p>
    <w:p w:rsidR="007E3A62" w:rsidRDefault="00E3539A">
      <w:pPr>
        <w:pStyle w:val="Standard"/>
        <w:shd w:val="clear" w:color="auto" w:fill="FFFFFF"/>
        <w:spacing w:line="360" w:lineRule="auto"/>
        <w:ind w:firstLine="426"/>
        <w:jc w:val="both"/>
      </w:pPr>
      <w:r>
        <w:rPr>
          <w:rFonts w:ascii="Times New Roman" w:hAnsi="Times New Roman" w:cs="Times New Roman"/>
          <w:b/>
          <w:bCs/>
          <w:noProof/>
          <w:sz w:val="28"/>
          <w:szCs w:val="28"/>
          <w:u w:val="single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15" behindDoc="0" locked="0" layoutInCell="1" allowOverlap="1">
                <wp:simplePos x="0" y="0"/>
                <wp:positionH relativeFrom="column">
                  <wp:posOffset>2425793</wp:posOffset>
                </wp:positionH>
                <wp:positionV relativeFrom="paragraph">
                  <wp:posOffset>292736</wp:posOffset>
                </wp:positionV>
                <wp:extent cx="1621158" cy="634365"/>
                <wp:effectExtent l="0" t="0" r="17142" b="13335"/>
                <wp:wrapNone/>
                <wp:docPr id="2" name="Фігура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1158" cy="634365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*/ 5419351 1 1725033"/>
                            <a:gd name="f8" fmla="*/ 10800 10800 1"/>
                            <a:gd name="f9" fmla="+- 0 0 360"/>
                            <a:gd name="f10" fmla="val 10800"/>
                            <a:gd name="f11" fmla="+- 0 0 0"/>
                            <a:gd name="f12" fmla="*/ f3 1 21600"/>
                            <a:gd name="f13" fmla="*/ f4 1 21600"/>
                            <a:gd name="f14" fmla="*/ 0 f7 1"/>
                            <a:gd name="f15" fmla="*/ f5 f0 1"/>
                            <a:gd name="f16" fmla="*/ f9 f0 1"/>
                            <a:gd name="f17" fmla="+- f6 0 f5"/>
                            <a:gd name="f18" fmla="*/ f11 f0 1"/>
                            <a:gd name="f19" fmla="*/ f14 1 f2"/>
                            <a:gd name="f20" fmla="*/ f15 1 f2"/>
                            <a:gd name="f21" fmla="*/ f16 1 f2"/>
                            <a:gd name="f22" fmla="*/ f17 1 21600"/>
                            <a:gd name="f23" fmla="*/ f18 1 f2"/>
                            <a:gd name="f24" fmla="+- 0 0 f19"/>
                            <a:gd name="f25" fmla="+- f20 0 f1"/>
                            <a:gd name="f26" fmla="+- f21 0 f1"/>
                            <a:gd name="f27" fmla="*/ 3163 f22 1"/>
                            <a:gd name="f28" fmla="*/ 18437 f22 1"/>
                            <a:gd name="f29" fmla="*/ 10800 f22 1"/>
                            <a:gd name="f30" fmla="*/ 0 f22 1"/>
                            <a:gd name="f31" fmla="*/ 21600 f22 1"/>
                            <a:gd name="f32" fmla="+- f23 0 f1"/>
                            <a:gd name="f33" fmla="*/ f24 f0 1"/>
                            <a:gd name="f34" fmla="+- f26 0 f25"/>
                            <a:gd name="f35" fmla="*/ f29 1 f22"/>
                            <a:gd name="f36" fmla="*/ f30 1 f22"/>
                            <a:gd name="f37" fmla="*/ f27 1 f22"/>
                            <a:gd name="f38" fmla="*/ f28 1 f22"/>
                            <a:gd name="f39" fmla="*/ f31 1 f22"/>
                            <a:gd name="f40" fmla="*/ f33 1 f7"/>
                            <a:gd name="f41" fmla="*/ f37 f12 1"/>
                            <a:gd name="f42" fmla="*/ f38 f12 1"/>
                            <a:gd name="f43" fmla="*/ f38 f13 1"/>
                            <a:gd name="f44" fmla="*/ f37 f13 1"/>
                            <a:gd name="f45" fmla="*/ f35 f12 1"/>
                            <a:gd name="f46" fmla="*/ f36 f13 1"/>
                            <a:gd name="f47" fmla="*/ f36 f12 1"/>
                            <a:gd name="f48" fmla="*/ f35 f13 1"/>
                            <a:gd name="f49" fmla="*/ f39 f13 1"/>
                            <a:gd name="f50" fmla="*/ f39 f12 1"/>
                            <a:gd name="f51" fmla="+- f40 0 f1"/>
                            <a:gd name="f52" fmla="+- f51 f1 0"/>
                            <a:gd name="f53" fmla="*/ f52 f7 1"/>
                            <a:gd name="f54" fmla="*/ f53 1 f0"/>
                            <a:gd name="f55" fmla="+- 0 0 f54"/>
                            <a:gd name="f56" fmla="+- 0 0 f55"/>
                            <a:gd name="f57" fmla="*/ f56 f0 1"/>
                            <a:gd name="f58" fmla="*/ f57 1 f7"/>
                            <a:gd name="f59" fmla="+- f58 0 f1"/>
                            <a:gd name="f60" fmla="cos 1 f59"/>
                            <a:gd name="f61" fmla="sin 1 f59"/>
                            <a:gd name="f62" fmla="+- 0 0 f60"/>
                            <a:gd name="f63" fmla="+- 0 0 f61"/>
                            <a:gd name="f64" fmla="+- 0 0 f62"/>
                            <a:gd name="f65" fmla="+- 0 0 f63"/>
                            <a:gd name="f66" fmla="val f64"/>
                            <a:gd name="f67" fmla="val f65"/>
                            <a:gd name="f68" fmla="+- 0 0 f66"/>
                            <a:gd name="f69" fmla="+- 0 0 f67"/>
                            <a:gd name="f70" fmla="*/ 10800 f68 1"/>
                            <a:gd name="f71" fmla="*/ 10800 f69 1"/>
                            <a:gd name="f72" fmla="*/ f70 f70 1"/>
                            <a:gd name="f73" fmla="*/ f71 f71 1"/>
                            <a:gd name="f74" fmla="+- f72 f73 0"/>
                            <a:gd name="f75" fmla="sqrt f74"/>
                            <a:gd name="f76" fmla="*/ f8 1 f75"/>
                            <a:gd name="f77" fmla="*/ f68 f76 1"/>
                            <a:gd name="f78" fmla="*/ f69 f76 1"/>
                            <a:gd name="f79" fmla="+- 10800 0 f77"/>
                            <a:gd name="f80" fmla="+- 10800 0 f78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2">
                              <a:pos x="f45" y="f46"/>
                            </a:cxn>
                            <a:cxn ang="f32">
                              <a:pos x="f41" y="f44"/>
                            </a:cxn>
                            <a:cxn ang="f32">
                              <a:pos x="f47" y="f48"/>
                            </a:cxn>
                            <a:cxn ang="f32">
                              <a:pos x="f41" y="f43"/>
                            </a:cxn>
                            <a:cxn ang="f32">
                              <a:pos x="f45" y="f49"/>
                            </a:cxn>
                            <a:cxn ang="f32">
                              <a:pos x="f42" y="f43"/>
                            </a:cxn>
                            <a:cxn ang="f32">
                              <a:pos x="f50" y="f48"/>
                            </a:cxn>
                            <a:cxn ang="f32">
                              <a:pos x="f42" y="f44"/>
                            </a:cxn>
                          </a:cxnLst>
                          <a:rect l="f41" t="f44" r="f42" b="f43"/>
                          <a:pathLst>
                            <a:path w="21600" h="21600">
                              <a:moveTo>
                                <a:pt x="f79" y="f80"/>
                              </a:moveTo>
                              <a:arcTo wR="f10" hR="f10" stAng="f25" swAng="f34"/>
                              <a:close/>
                            </a:path>
                          </a:pathLst>
                        </a:custGeom>
                        <a:solidFill>
                          <a:srgbClr val="729FCF"/>
                        </a:solidFill>
                        <a:ln w="12701">
                          <a:solidFill>
                            <a:srgbClr val="3465A4"/>
                          </a:solidFill>
                          <a:prstDash val="solid"/>
                        </a:ln>
                      </wps:spPr>
                      <wps:txbx>
                        <w:txbxContent>
                          <w:p w:rsidR="007E3A62" w:rsidRDefault="00E3539A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28"/>
                                <w:szCs w:val="28"/>
                              </w:rPr>
                              <w:t>Рослини</w:t>
                            </w:r>
                          </w:p>
                        </w:txbxContent>
                      </wps:txbx>
                      <wps:bodyPr vert="horz" wrap="square" lIns="0" tIns="0" rIns="0" bIns="0" anchor="ctr" anchorCtr="0" compatLnSpc="0"/>
                    </wps:wsp>
                  </a:graphicData>
                </a:graphic>
              </wp:anchor>
            </w:drawing>
          </mc:Choice>
          <mc:Fallback>
            <w:pict>
              <v:shape id="Фігура 5" o:spid="_x0000_s1026" style="position:absolute;left:0;text-align:left;margin-left:191pt;margin-top:23.05pt;width:127.65pt;height:49.95pt;z-index:1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" adj="-11796480,,5400" path="m10800,at,,21600,21600,10800,,10800,xe" fillcolor="#729fcf" strokecolor="#3465a4" strokeweight=".35281mm">
                <v:stroke joinstyle="miter"/>
                <v:formulas/>
                <v:path arrowok="t" o:connecttype="custom" o:connectlocs="810579,0;1621158,317183;810579,634365;0,317183;810579,0;237395,92893;0,317183;237395,541472;810579,634365;1383763,541472;1621158,317183;1383763,92893" o:connectangles="270,0,90,180,270,270,270,270,270,270,270,270" textboxrect="3163,3163,18437,18437"/>
                <v:textbox inset="0,0,0,0">
                  <w:txbxContent>
                    <w:p w:rsidR="007E3A62" w:rsidRDefault="00E3539A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bCs/>
                          <w:sz w:val="28"/>
                          <w:szCs w:val="28"/>
                        </w:rPr>
                        <w:t>Рослини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Метод “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Гронування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”(</w:t>
      </w:r>
      <w:r>
        <w:rPr>
          <w:rFonts w:ascii="Times New Roman" w:hAnsi="Times New Roman" w:cs="Times New Roman"/>
          <w:b/>
          <w:bCs/>
          <w:sz w:val="28"/>
          <w:szCs w:val="28"/>
        </w:rPr>
        <w:t>Що ми досліджуємо?)</w:t>
      </w:r>
    </w:p>
    <w:p w:rsidR="007E3A62" w:rsidRDefault="007E3A62">
      <w:pPr>
        <w:pStyle w:val="Standard"/>
        <w:shd w:val="clear" w:color="auto" w:fill="FFFFFF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7E3A62" w:rsidRDefault="00E3539A">
      <w:pPr>
        <w:pStyle w:val="Standard"/>
        <w:shd w:val="clear" w:color="auto" w:fill="FFFFFF"/>
        <w:spacing w:line="360" w:lineRule="auto"/>
        <w:ind w:firstLine="426"/>
        <w:jc w:val="both"/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13" behindDoc="0" locked="0" layoutInCell="1" allowOverlap="1">
                <wp:simplePos x="0" y="0"/>
                <wp:positionH relativeFrom="column">
                  <wp:posOffset>3220087</wp:posOffset>
                </wp:positionH>
                <wp:positionV relativeFrom="paragraph">
                  <wp:posOffset>246375</wp:posOffset>
                </wp:positionV>
                <wp:extent cx="36832" cy="683898"/>
                <wp:effectExtent l="57150" t="38100" r="58418" b="20952"/>
                <wp:wrapNone/>
                <wp:docPr id="3" name="Ліні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832" cy="683898"/>
                        </a:xfrm>
                        <a:prstGeom prst="straightConnector1">
                          <a:avLst/>
                        </a:prstGeom>
                        <a:noFill/>
                        <a:ln w="12701">
                          <a:solidFill>
                            <a:srgbClr val="729FCF"/>
                          </a:solidFill>
                          <a:prstDash val="solid"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Лінія 7" o:spid="_x0000_s1026" type="#_x0000_t32" style="position:absolute;margin-left:253.55pt;margin-top:19.4pt;width:2.9pt;height:53.85pt;flip:y;z-index:1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" strokecolor="#729fcf" strokeweight=".35281mm">
                <v:stroke endarrow="open"/>
              </v:shape>
            </w:pict>
          </mc:Fallback>
        </mc:AlternateConten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" behindDoc="0" locked="0" layoutInCell="1" allowOverlap="1">
                <wp:simplePos x="0" y="0"/>
                <wp:positionH relativeFrom="column">
                  <wp:posOffset>4943520</wp:posOffset>
                </wp:positionH>
                <wp:positionV relativeFrom="paragraph">
                  <wp:posOffset>1062359</wp:posOffset>
                </wp:positionV>
                <wp:extent cx="1012185" cy="832488"/>
                <wp:effectExtent l="0" t="0" r="16515" b="24762"/>
                <wp:wrapNone/>
                <wp:docPr id="4" name="Фігура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2185" cy="832488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*/ 5419351 1 1725033"/>
                            <a:gd name="f8" fmla="*/ 10800 10800 1"/>
                            <a:gd name="f9" fmla="+- 0 0 360"/>
                            <a:gd name="f10" fmla="val 10800"/>
                            <a:gd name="f11" fmla="+- 0 0 0"/>
                            <a:gd name="f12" fmla="*/ f3 1 21600"/>
                            <a:gd name="f13" fmla="*/ f4 1 21600"/>
                            <a:gd name="f14" fmla="*/ 0 f7 1"/>
                            <a:gd name="f15" fmla="*/ f5 f0 1"/>
                            <a:gd name="f16" fmla="*/ f9 f0 1"/>
                            <a:gd name="f17" fmla="+- f6 0 f5"/>
                            <a:gd name="f18" fmla="*/ f11 f0 1"/>
                            <a:gd name="f19" fmla="*/ f14 1 f2"/>
                            <a:gd name="f20" fmla="*/ f15 1 f2"/>
                            <a:gd name="f21" fmla="*/ f16 1 f2"/>
                            <a:gd name="f22" fmla="*/ f17 1 21600"/>
                            <a:gd name="f23" fmla="*/ f18 1 f2"/>
                            <a:gd name="f24" fmla="+- 0 0 f19"/>
                            <a:gd name="f25" fmla="+- f20 0 f1"/>
                            <a:gd name="f26" fmla="+- f21 0 f1"/>
                            <a:gd name="f27" fmla="*/ 3163 f22 1"/>
                            <a:gd name="f28" fmla="*/ 18437 f22 1"/>
                            <a:gd name="f29" fmla="*/ 10800 f22 1"/>
                            <a:gd name="f30" fmla="*/ 0 f22 1"/>
                            <a:gd name="f31" fmla="*/ 21600 f22 1"/>
                            <a:gd name="f32" fmla="+- f23 0 f1"/>
                            <a:gd name="f33" fmla="*/ f24 f0 1"/>
                            <a:gd name="f34" fmla="+- f26 0 f25"/>
                            <a:gd name="f35" fmla="*/ f29 1 f22"/>
                            <a:gd name="f36" fmla="*/ f30 1 f22"/>
                            <a:gd name="f37" fmla="*/ f27 1 f22"/>
                            <a:gd name="f38" fmla="*/ f28 1 f22"/>
                            <a:gd name="f39" fmla="*/ f31 1 f22"/>
                            <a:gd name="f40" fmla="*/ f33 1 f7"/>
                            <a:gd name="f41" fmla="*/ f37 f12 1"/>
                            <a:gd name="f42" fmla="*/ f38 f12 1"/>
                            <a:gd name="f43" fmla="*/ f38 f13 1"/>
                            <a:gd name="f44" fmla="*/ f37 f13 1"/>
                            <a:gd name="f45" fmla="*/ f35 f12 1"/>
                            <a:gd name="f46" fmla="*/ f36 f13 1"/>
                            <a:gd name="f47" fmla="*/ f36 f12 1"/>
                            <a:gd name="f48" fmla="*/ f35 f13 1"/>
                            <a:gd name="f49" fmla="*/ f39 f13 1"/>
                            <a:gd name="f50" fmla="*/ f39 f12 1"/>
                            <a:gd name="f51" fmla="+- f40 0 f1"/>
                            <a:gd name="f52" fmla="+- f51 f1 0"/>
                            <a:gd name="f53" fmla="*/ f52 f7 1"/>
                            <a:gd name="f54" fmla="*/ f53 1 f0"/>
                            <a:gd name="f55" fmla="+- 0 0 f54"/>
                            <a:gd name="f56" fmla="+- 0 0 f55"/>
                            <a:gd name="f57" fmla="*/ f56 f0 1"/>
                            <a:gd name="f58" fmla="*/ f57 1 f7"/>
                            <a:gd name="f59" fmla="+- f58 0 f1"/>
                            <a:gd name="f60" fmla="cos 1 f59"/>
                            <a:gd name="f61" fmla="sin 1 f59"/>
                            <a:gd name="f62" fmla="+- 0 0 f60"/>
                            <a:gd name="f63" fmla="+- 0 0 f61"/>
                            <a:gd name="f64" fmla="+- 0 0 f62"/>
                            <a:gd name="f65" fmla="+- 0 0 f63"/>
                            <a:gd name="f66" fmla="val f64"/>
                            <a:gd name="f67" fmla="val f65"/>
                            <a:gd name="f68" fmla="+- 0 0 f66"/>
                            <a:gd name="f69" fmla="+- 0 0 f67"/>
                            <a:gd name="f70" fmla="*/ 10800 f68 1"/>
                            <a:gd name="f71" fmla="*/ 10800 f69 1"/>
                            <a:gd name="f72" fmla="*/ f70 f70 1"/>
                            <a:gd name="f73" fmla="*/ f71 f71 1"/>
                            <a:gd name="f74" fmla="+- f72 f73 0"/>
                            <a:gd name="f75" fmla="sqrt f74"/>
                            <a:gd name="f76" fmla="*/ f8 1 f75"/>
                            <a:gd name="f77" fmla="*/ f68 f76 1"/>
                            <a:gd name="f78" fmla="*/ f69 f76 1"/>
                            <a:gd name="f79" fmla="+- 10800 0 f77"/>
                            <a:gd name="f80" fmla="+- 10800 0 f78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2">
                              <a:pos x="f45" y="f46"/>
                            </a:cxn>
                            <a:cxn ang="f32">
                              <a:pos x="f41" y="f44"/>
                            </a:cxn>
                            <a:cxn ang="f32">
                              <a:pos x="f47" y="f48"/>
                            </a:cxn>
                            <a:cxn ang="f32">
                              <a:pos x="f41" y="f43"/>
                            </a:cxn>
                            <a:cxn ang="f32">
                              <a:pos x="f45" y="f49"/>
                            </a:cxn>
                            <a:cxn ang="f32">
                              <a:pos x="f42" y="f43"/>
                            </a:cxn>
                            <a:cxn ang="f32">
                              <a:pos x="f50" y="f48"/>
                            </a:cxn>
                            <a:cxn ang="f32">
                              <a:pos x="f42" y="f44"/>
                            </a:cxn>
                          </a:cxnLst>
                          <a:rect l="f41" t="f44" r="f42" b="f43"/>
                          <a:pathLst>
                            <a:path w="21600" h="21600">
                              <a:moveTo>
                                <a:pt x="f79" y="f80"/>
                              </a:moveTo>
                              <a:arcTo wR="f10" hR="f10" stAng="f25" swAng="f34"/>
                              <a:close/>
                            </a:path>
                          </a:pathLst>
                        </a:custGeom>
                        <a:solidFill>
                          <a:srgbClr val="729FCF"/>
                        </a:solidFill>
                        <a:ln w="12701">
                          <a:solidFill>
                            <a:srgbClr val="729FCF"/>
                          </a:solidFill>
                          <a:prstDash val="solid"/>
                        </a:ln>
                      </wps:spPr>
                      <wps:txbx>
                        <w:txbxContent>
                          <w:p w:rsidR="007E3A62" w:rsidRDefault="00E3539A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28"/>
                                <w:szCs w:val="28"/>
                              </w:rPr>
                              <w:t>Тварини</w:t>
                            </w:r>
                          </w:p>
                        </w:txbxContent>
                      </wps:txbx>
                      <wps:bodyPr vert="horz" wrap="none" lIns="0" tIns="0" rIns="0" bIns="0" anchor="ctr" anchorCtr="0" compatLnSpc="0"/>
                    </wps:wsp>
                  </a:graphicData>
                </a:graphic>
              </wp:anchor>
            </w:drawing>
          </mc:Choice>
          <mc:Fallback>
            <w:pict>
              <v:shape id="Фігура 3" o:spid="_x0000_s1027" style="position:absolute;left:0;text-align:left;margin-left:389.25pt;margin-top:83.65pt;width:79.7pt;height:65.55pt;z-index: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" adj="-11796480,,5400" path="m10800,at,,21600,21600,10800,,10800,xe" fillcolor="#729fcf" strokecolor="#729fcf" strokeweight=".35281mm">
                <v:stroke joinstyle="miter"/>
                <v:formulas/>
                <v:path arrowok="t" o:connecttype="custom" o:connectlocs="506093,0;1012185,416244;506093,832488;0,416244;506093,0;148219,121906;0,416244;148219,710582;506093,832488;863966,710582;1012185,416244;863966,121906" o:connectangles="270,0,90,180,270,270,270,270,270,270,270,270" textboxrect="3163,3163,18437,18437"/>
                <v:textbox inset="0,0,0,0">
                  <w:txbxContent>
                    <w:p w:rsidR="007E3A62" w:rsidRDefault="00E3539A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bCs/>
                          <w:sz w:val="28"/>
                          <w:szCs w:val="28"/>
                        </w:rPr>
                        <w:t>Тварини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3" behindDoc="0" locked="0" layoutInCell="1" allowOverlap="1">
                <wp:simplePos x="0" y="0"/>
                <wp:positionH relativeFrom="column">
                  <wp:posOffset>71277</wp:posOffset>
                </wp:positionH>
                <wp:positionV relativeFrom="paragraph">
                  <wp:posOffset>81363</wp:posOffset>
                </wp:positionV>
                <wp:extent cx="1667508" cy="723903"/>
                <wp:effectExtent l="0" t="0" r="27942" b="19047"/>
                <wp:wrapNone/>
                <wp:docPr id="5" name="Фігура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7508" cy="723903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*/ 5419351 1 1725033"/>
                            <a:gd name="f8" fmla="*/ 10800 10800 1"/>
                            <a:gd name="f9" fmla="+- 0 0 360"/>
                            <a:gd name="f10" fmla="val 10800"/>
                            <a:gd name="f11" fmla="+- 0 0 0"/>
                            <a:gd name="f12" fmla="*/ f3 1 21600"/>
                            <a:gd name="f13" fmla="*/ f4 1 21600"/>
                            <a:gd name="f14" fmla="*/ 0 f7 1"/>
                            <a:gd name="f15" fmla="*/ f5 f0 1"/>
                            <a:gd name="f16" fmla="*/ f9 f0 1"/>
                            <a:gd name="f17" fmla="+- f6 0 f5"/>
                            <a:gd name="f18" fmla="*/ f11 f0 1"/>
                            <a:gd name="f19" fmla="*/ f14 1 f2"/>
                            <a:gd name="f20" fmla="*/ f15 1 f2"/>
                            <a:gd name="f21" fmla="*/ f16 1 f2"/>
                            <a:gd name="f22" fmla="*/ f17 1 21600"/>
                            <a:gd name="f23" fmla="*/ f18 1 f2"/>
                            <a:gd name="f24" fmla="+- 0 0 f19"/>
                            <a:gd name="f25" fmla="+- f20 0 f1"/>
                            <a:gd name="f26" fmla="+- f21 0 f1"/>
                            <a:gd name="f27" fmla="*/ 3163 f22 1"/>
                            <a:gd name="f28" fmla="*/ 18437 f22 1"/>
                            <a:gd name="f29" fmla="*/ 10800 f22 1"/>
                            <a:gd name="f30" fmla="*/ 0 f22 1"/>
                            <a:gd name="f31" fmla="*/ 21600 f22 1"/>
                            <a:gd name="f32" fmla="+- f23 0 f1"/>
                            <a:gd name="f33" fmla="*/ f24 f0 1"/>
                            <a:gd name="f34" fmla="+- f26 0 f25"/>
                            <a:gd name="f35" fmla="*/ f29 1 f22"/>
                            <a:gd name="f36" fmla="*/ f30 1 f22"/>
                            <a:gd name="f37" fmla="*/ f27 1 f22"/>
                            <a:gd name="f38" fmla="*/ f28 1 f22"/>
                            <a:gd name="f39" fmla="*/ f31 1 f22"/>
                            <a:gd name="f40" fmla="*/ f33 1 f7"/>
                            <a:gd name="f41" fmla="*/ f37 f12 1"/>
                            <a:gd name="f42" fmla="*/ f38 f12 1"/>
                            <a:gd name="f43" fmla="*/ f38 f13 1"/>
                            <a:gd name="f44" fmla="*/ f37 f13 1"/>
                            <a:gd name="f45" fmla="*/ f35 f12 1"/>
                            <a:gd name="f46" fmla="*/ f36 f13 1"/>
                            <a:gd name="f47" fmla="*/ f36 f12 1"/>
                            <a:gd name="f48" fmla="*/ f35 f13 1"/>
                            <a:gd name="f49" fmla="*/ f39 f13 1"/>
                            <a:gd name="f50" fmla="*/ f39 f12 1"/>
                            <a:gd name="f51" fmla="+- f40 0 f1"/>
                            <a:gd name="f52" fmla="+- f51 f1 0"/>
                            <a:gd name="f53" fmla="*/ f52 f7 1"/>
                            <a:gd name="f54" fmla="*/ f53 1 f0"/>
                            <a:gd name="f55" fmla="+- 0 0 f54"/>
                            <a:gd name="f56" fmla="+- 0 0 f55"/>
                            <a:gd name="f57" fmla="*/ f56 f0 1"/>
                            <a:gd name="f58" fmla="*/ f57 1 f7"/>
                            <a:gd name="f59" fmla="+- f58 0 f1"/>
                            <a:gd name="f60" fmla="cos 1 f59"/>
                            <a:gd name="f61" fmla="sin 1 f59"/>
                            <a:gd name="f62" fmla="+- 0 0 f60"/>
                            <a:gd name="f63" fmla="+- 0 0 f61"/>
                            <a:gd name="f64" fmla="+- 0 0 f62"/>
                            <a:gd name="f65" fmla="+- 0 0 f63"/>
                            <a:gd name="f66" fmla="val f64"/>
                            <a:gd name="f67" fmla="val f65"/>
                            <a:gd name="f68" fmla="+- 0 0 f66"/>
                            <a:gd name="f69" fmla="+- 0 0 f67"/>
                            <a:gd name="f70" fmla="*/ 10800 f68 1"/>
                            <a:gd name="f71" fmla="*/ 10800 f69 1"/>
                            <a:gd name="f72" fmla="*/ f70 f70 1"/>
                            <a:gd name="f73" fmla="*/ f71 f71 1"/>
                            <a:gd name="f74" fmla="+- f72 f73 0"/>
                            <a:gd name="f75" fmla="sqrt f74"/>
                            <a:gd name="f76" fmla="*/ f8 1 f75"/>
                            <a:gd name="f77" fmla="*/ f68 f76 1"/>
                            <a:gd name="f78" fmla="*/ f69 f76 1"/>
                            <a:gd name="f79" fmla="+- 10800 0 f77"/>
                            <a:gd name="f80" fmla="+- 10800 0 f78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2">
                              <a:pos x="f45" y="f46"/>
                            </a:cxn>
                            <a:cxn ang="f32">
                              <a:pos x="f41" y="f44"/>
                            </a:cxn>
                            <a:cxn ang="f32">
                              <a:pos x="f47" y="f48"/>
                            </a:cxn>
                            <a:cxn ang="f32">
                              <a:pos x="f41" y="f43"/>
                            </a:cxn>
                            <a:cxn ang="f32">
                              <a:pos x="f45" y="f49"/>
                            </a:cxn>
                            <a:cxn ang="f32">
                              <a:pos x="f42" y="f43"/>
                            </a:cxn>
                            <a:cxn ang="f32">
                              <a:pos x="f50" y="f48"/>
                            </a:cxn>
                            <a:cxn ang="f32">
                              <a:pos x="f42" y="f44"/>
                            </a:cxn>
                          </a:cxnLst>
                          <a:rect l="f41" t="f44" r="f42" b="f43"/>
                          <a:pathLst>
                            <a:path w="21600" h="21600">
                              <a:moveTo>
                                <a:pt x="f79" y="f80"/>
                              </a:moveTo>
                              <a:arcTo wR="f10" hR="f10" stAng="f25" swAng="f34"/>
                              <a:close/>
                            </a:path>
                          </a:pathLst>
                        </a:custGeom>
                        <a:solidFill>
                          <a:srgbClr val="729FCF"/>
                        </a:solidFill>
                        <a:ln w="12701">
                          <a:solidFill>
                            <a:srgbClr val="729FCF"/>
                          </a:solidFill>
                          <a:prstDash val="solid"/>
                        </a:ln>
                      </wps:spPr>
                      <wps:txbx>
                        <w:txbxContent>
                          <w:p w:rsidR="007E3A62" w:rsidRDefault="00E3539A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28"/>
                                <w:szCs w:val="28"/>
                              </w:rPr>
                              <w:t>Розташування</w:t>
                            </w:r>
                          </w:p>
                        </w:txbxContent>
                      </wps:txbx>
                      <wps:bodyPr vert="horz" wrap="none" lIns="0" tIns="0" rIns="0" bIns="0" anchor="ctr" anchorCtr="0" compatLnSpc="0"/>
                    </wps:wsp>
                  </a:graphicData>
                </a:graphic>
              </wp:anchor>
            </w:drawing>
          </mc:Choice>
          <mc:Fallback>
            <w:pict>
              <v:shape id="Фігура 4" o:spid="_x0000_s1028" style="position:absolute;left:0;text-align:left;margin-left:5.6pt;margin-top:6.4pt;width:131.3pt;height:57pt;z-index:3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" adj="-11796480,,5400" path="m10800,at,,21600,21600,10800,,10800,xe" fillcolor="#729fcf" strokecolor="#729fcf" strokeweight=".35281mm">
                <v:stroke joinstyle="miter"/>
                <v:formulas/>
                <v:path arrowok="t" o:connecttype="custom" o:connectlocs="833754,0;1667508,361952;833754,723903;0,361952;833754,0;244182,106005;0,361952;244182,617898;833754,723903;1423326,617898;1667508,361952;1423326,106005" o:connectangles="270,0,90,180,270,270,270,270,270,270,270,270" textboxrect="3163,3163,18437,18437"/>
                <v:textbox inset="0,0,0,0">
                  <w:txbxContent>
                    <w:p w:rsidR="007E3A62" w:rsidRDefault="00E3539A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b/>
                          <w:bCs/>
                          <w:sz w:val="28"/>
                          <w:szCs w:val="28"/>
                        </w:rPr>
                        <w:t>Розташування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5" behindDoc="0" locked="0" layoutInCell="1" allowOverlap="1">
                <wp:simplePos x="0" y="0"/>
                <wp:positionH relativeFrom="column">
                  <wp:posOffset>1461595</wp:posOffset>
                </wp:positionH>
                <wp:positionV relativeFrom="paragraph">
                  <wp:posOffset>2371679</wp:posOffset>
                </wp:positionV>
                <wp:extent cx="1482086" cy="828675"/>
                <wp:effectExtent l="0" t="0" r="22864" b="28575"/>
                <wp:wrapNone/>
                <wp:docPr id="6" name="Фігура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2086" cy="828675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*/ 5419351 1 1725033"/>
                            <a:gd name="f8" fmla="*/ 10800 10800 1"/>
                            <a:gd name="f9" fmla="+- 0 0 360"/>
                            <a:gd name="f10" fmla="val 10800"/>
                            <a:gd name="f11" fmla="+- 0 0 0"/>
                            <a:gd name="f12" fmla="*/ f3 1 21600"/>
                            <a:gd name="f13" fmla="*/ f4 1 21600"/>
                            <a:gd name="f14" fmla="*/ 0 f7 1"/>
                            <a:gd name="f15" fmla="*/ f5 f0 1"/>
                            <a:gd name="f16" fmla="*/ f9 f0 1"/>
                            <a:gd name="f17" fmla="+- f6 0 f5"/>
                            <a:gd name="f18" fmla="*/ f11 f0 1"/>
                            <a:gd name="f19" fmla="*/ f14 1 f2"/>
                            <a:gd name="f20" fmla="*/ f15 1 f2"/>
                            <a:gd name="f21" fmla="*/ f16 1 f2"/>
                            <a:gd name="f22" fmla="*/ f17 1 21600"/>
                            <a:gd name="f23" fmla="*/ f18 1 f2"/>
                            <a:gd name="f24" fmla="+- 0 0 f19"/>
                            <a:gd name="f25" fmla="+- f20 0 f1"/>
                            <a:gd name="f26" fmla="+- f21 0 f1"/>
                            <a:gd name="f27" fmla="*/ 3163 f22 1"/>
                            <a:gd name="f28" fmla="*/ 18437 f22 1"/>
                            <a:gd name="f29" fmla="*/ 10800 f22 1"/>
                            <a:gd name="f30" fmla="*/ 0 f22 1"/>
                            <a:gd name="f31" fmla="*/ 21600 f22 1"/>
                            <a:gd name="f32" fmla="+- f23 0 f1"/>
                            <a:gd name="f33" fmla="*/ f24 f0 1"/>
                            <a:gd name="f34" fmla="+- f26 0 f25"/>
                            <a:gd name="f35" fmla="*/ f29 1 f22"/>
                            <a:gd name="f36" fmla="*/ f30 1 f22"/>
                            <a:gd name="f37" fmla="*/ f27 1 f22"/>
                            <a:gd name="f38" fmla="*/ f28 1 f22"/>
                            <a:gd name="f39" fmla="*/ f31 1 f22"/>
                            <a:gd name="f40" fmla="*/ f33 1 f7"/>
                            <a:gd name="f41" fmla="*/ f37 f12 1"/>
                            <a:gd name="f42" fmla="*/ f38 f12 1"/>
                            <a:gd name="f43" fmla="*/ f38 f13 1"/>
                            <a:gd name="f44" fmla="*/ f37 f13 1"/>
                            <a:gd name="f45" fmla="*/ f35 f12 1"/>
                            <a:gd name="f46" fmla="*/ f36 f13 1"/>
                            <a:gd name="f47" fmla="*/ f36 f12 1"/>
                            <a:gd name="f48" fmla="*/ f35 f13 1"/>
                            <a:gd name="f49" fmla="*/ f39 f13 1"/>
                            <a:gd name="f50" fmla="*/ f39 f12 1"/>
                            <a:gd name="f51" fmla="+- f40 0 f1"/>
                            <a:gd name="f52" fmla="+- f51 f1 0"/>
                            <a:gd name="f53" fmla="*/ f52 f7 1"/>
                            <a:gd name="f54" fmla="*/ f53 1 f0"/>
                            <a:gd name="f55" fmla="+- 0 0 f54"/>
                            <a:gd name="f56" fmla="+- 0 0 f55"/>
                            <a:gd name="f57" fmla="*/ f56 f0 1"/>
                            <a:gd name="f58" fmla="*/ f57 1 f7"/>
                            <a:gd name="f59" fmla="+- f58 0 f1"/>
                            <a:gd name="f60" fmla="cos 1 f59"/>
                            <a:gd name="f61" fmla="sin 1 f59"/>
                            <a:gd name="f62" fmla="+- 0 0 f60"/>
                            <a:gd name="f63" fmla="+- 0 0 f61"/>
                            <a:gd name="f64" fmla="+- 0 0 f62"/>
                            <a:gd name="f65" fmla="+- 0 0 f63"/>
                            <a:gd name="f66" fmla="val f64"/>
                            <a:gd name="f67" fmla="val f65"/>
                            <a:gd name="f68" fmla="+- 0 0 f66"/>
                            <a:gd name="f69" fmla="+- 0 0 f67"/>
                            <a:gd name="f70" fmla="*/ 10800 f68 1"/>
                            <a:gd name="f71" fmla="*/ 10800 f69 1"/>
                            <a:gd name="f72" fmla="*/ f70 f70 1"/>
                            <a:gd name="f73" fmla="*/ f71 f71 1"/>
                            <a:gd name="f74" fmla="+- f72 f73 0"/>
                            <a:gd name="f75" fmla="sqrt f74"/>
                            <a:gd name="f76" fmla="*/ f8 1 f75"/>
                            <a:gd name="f77" fmla="*/ f68 f76 1"/>
                            <a:gd name="f78" fmla="*/ f69 f76 1"/>
                            <a:gd name="f79" fmla="+- 10800 0 f77"/>
                            <a:gd name="f80" fmla="+- 10800 0 f78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2">
                              <a:pos x="f45" y="f46"/>
                            </a:cxn>
                            <a:cxn ang="f32">
                              <a:pos x="f41" y="f44"/>
                            </a:cxn>
                            <a:cxn ang="f32">
                              <a:pos x="f47" y="f48"/>
                            </a:cxn>
                            <a:cxn ang="f32">
                              <a:pos x="f41" y="f43"/>
                            </a:cxn>
                            <a:cxn ang="f32">
                              <a:pos x="f45" y="f49"/>
                            </a:cxn>
                            <a:cxn ang="f32">
                              <a:pos x="f42" y="f43"/>
                            </a:cxn>
                            <a:cxn ang="f32">
                              <a:pos x="f50" y="f48"/>
                            </a:cxn>
                            <a:cxn ang="f32">
                              <a:pos x="f42" y="f44"/>
                            </a:cxn>
                          </a:cxnLst>
                          <a:rect l="f41" t="f44" r="f42" b="f43"/>
                          <a:pathLst>
                            <a:path w="21600" h="21600">
                              <a:moveTo>
                                <a:pt x="f79" y="f80"/>
                              </a:moveTo>
                              <a:arcTo wR="f10" hR="f10" stAng="f25" swAng="f34"/>
                              <a:close/>
                            </a:path>
                          </a:pathLst>
                        </a:custGeom>
                        <a:solidFill>
                          <a:srgbClr val="729FCF"/>
                        </a:solidFill>
                        <a:ln w="12701">
                          <a:solidFill>
                            <a:srgbClr val="729FCF"/>
                          </a:solidFill>
                          <a:prstDash val="solid"/>
                        </a:ln>
                      </wps:spPr>
                      <wps:txbx>
                        <w:txbxContent>
                          <w:p w:rsidR="007E3A62" w:rsidRDefault="00E3539A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28"/>
                                <w:szCs w:val="28"/>
                              </w:rPr>
                              <w:t>Дослідження</w:t>
                            </w:r>
                          </w:p>
                          <w:p w:rsidR="007E3A62" w:rsidRDefault="007E3A62">
                            <w:pPr>
                              <w:jc w:val="center"/>
                            </w:pPr>
                          </w:p>
                        </w:txbxContent>
                      </wps:txbx>
                      <wps:bodyPr vert="horz" wrap="none" lIns="0" tIns="0" rIns="0" bIns="0" anchor="ctr" anchorCtr="0" compatLnSpc="0"/>
                    </wps:wsp>
                  </a:graphicData>
                </a:graphic>
              </wp:anchor>
            </w:drawing>
          </mc:Choice>
          <mc:Fallback>
            <w:pict>
              <v:shape id="Фігура 9" o:spid="_x0000_s1029" style="position:absolute;left:0;text-align:left;margin-left:115.1pt;margin-top:186.75pt;width:116.7pt;height:65.25pt;z-index:5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" adj="-11796480,,5400" path="m10800,at,,21600,21600,10800,,10800,xe" fillcolor="#729fcf" strokecolor="#729fcf" strokeweight=".35281mm">
                <v:stroke joinstyle="miter"/>
                <v:formulas/>
                <v:path arrowok="t" o:connecttype="custom" o:connectlocs="741043,0;1482086,414338;741043,828675;0,414338;741043,0;217030,121347;0,414337;217030,707328;741043,828675;1265056,707328;1482086,414337;1265056,121347" o:connectangles="270,0,90,180,270,270,270,270,270,270,270,270" textboxrect="3163,3163,18437,18437"/>
                <v:textbox inset="0,0,0,0">
                  <w:txbxContent>
                    <w:p w:rsidR="007E3A62" w:rsidRDefault="00E3539A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b/>
                          <w:bCs/>
                          <w:sz w:val="28"/>
                          <w:szCs w:val="28"/>
                        </w:rPr>
                        <w:t>Дослідження</w:t>
                      </w:r>
                    </w:p>
                    <w:p w:rsidR="007E3A62" w:rsidRDefault="007E3A6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6" behindDoc="0" locked="0" layoutInCell="1" allowOverlap="1">
                <wp:simplePos x="0" y="0"/>
                <wp:positionH relativeFrom="column">
                  <wp:posOffset>3994922</wp:posOffset>
                </wp:positionH>
                <wp:positionV relativeFrom="paragraph">
                  <wp:posOffset>2230203</wp:posOffset>
                </wp:positionV>
                <wp:extent cx="1012185" cy="734062"/>
                <wp:effectExtent l="0" t="0" r="16515" b="27938"/>
                <wp:wrapNone/>
                <wp:docPr id="7" name="Фігура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2185" cy="734062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*/ 5419351 1 1725033"/>
                            <a:gd name="f8" fmla="*/ 10800 10800 1"/>
                            <a:gd name="f9" fmla="+- 0 0 360"/>
                            <a:gd name="f10" fmla="val 10800"/>
                            <a:gd name="f11" fmla="+- 0 0 0"/>
                            <a:gd name="f12" fmla="*/ f3 1 21600"/>
                            <a:gd name="f13" fmla="*/ f4 1 21600"/>
                            <a:gd name="f14" fmla="*/ 0 f7 1"/>
                            <a:gd name="f15" fmla="*/ f5 f0 1"/>
                            <a:gd name="f16" fmla="*/ f9 f0 1"/>
                            <a:gd name="f17" fmla="+- f6 0 f5"/>
                            <a:gd name="f18" fmla="*/ f11 f0 1"/>
                            <a:gd name="f19" fmla="*/ f14 1 f2"/>
                            <a:gd name="f20" fmla="*/ f15 1 f2"/>
                            <a:gd name="f21" fmla="*/ f16 1 f2"/>
                            <a:gd name="f22" fmla="*/ f17 1 21600"/>
                            <a:gd name="f23" fmla="*/ f18 1 f2"/>
                            <a:gd name="f24" fmla="+- 0 0 f19"/>
                            <a:gd name="f25" fmla="+- f20 0 f1"/>
                            <a:gd name="f26" fmla="+- f21 0 f1"/>
                            <a:gd name="f27" fmla="*/ 3163 f22 1"/>
                            <a:gd name="f28" fmla="*/ 18437 f22 1"/>
                            <a:gd name="f29" fmla="*/ 10800 f22 1"/>
                            <a:gd name="f30" fmla="*/ 0 f22 1"/>
                            <a:gd name="f31" fmla="*/ 21600 f22 1"/>
                            <a:gd name="f32" fmla="+- f23 0 f1"/>
                            <a:gd name="f33" fmla="*/ f24 f0 1"/>
                            <a:gd name="f34" fmla="+- f26 0 f25"/>
                            <a:gd name="f35" fmla="*/ f29 1 f22"/>
                            <a:gd name="f36" fmla="*/ f30 1 f22"/>
                            <a:gd name="f37" fmla="*/ f27 1 f22"/>
                            <a:gd name="f38" fmla="*/ f28 1 f22"/>
                            <a:gd name="f39" fmla="*/ f31 1 f22"/>
                            <a:gd name="f40" fmla="*/ f33 1 f7"/>
                            <a:gd name="f41" fmla="*/ f37 f12 1"/>
                            <a:gd name="f42" fmla="*/ f38 f12 1"/>
                            <a:gd name="f43" fmla="*/ f38 f13 1"/>
                            <a:gd name="f44" fmla="*/ f37 f13 1"/>
                            <a:gd name="f45" fmla="*/ f35 f12 1"/>
                            <a:gd name="f46" fmla="*/ f36 f13 1"/>
                            <a:gd name="f47" fmla="*/ f36 f12 1"/>
                            <a:gd name="f48" fmla="*/ f35 f13 1"/>
                            <a:gd name="f49" fmla="*/ f39 f13 1"/>
                            <a:gd name="f50" fmla="*/ f39 f12 1"/>
                            <a:gd name="f51" fmla="+- f40 0 f1"/>
                            <a:gd name="f52" fmla="+- f51 f1 0"/>
                            <a:gd name="f53" fmla="*/ f52 f7 1"/>
                            <a:gd name="f54" fmla="*/ f53 1 f0"/>
                            <a:gd name="f55" fmla="+- 0 0 f54"/>
                            <a:gd name="f56" fmla="+- 0 0 f55"/>
                            <a:gd name="f57" fmla="*/ f56 f0 1"/>
                            <a:gd name="f58" fmla="*/ f57 1 f7"/>
                            <a:gd name="f59" fmla="+- f58 0 f1"/>
                            <a:gd name="f60" fmla="cos 1 f59"/>
                            <a:gd name="f61" fmla="sin 1 f59"/>
                            <a:gd name="f62" fmla="+- 0 0 f60"/>
                            <a:gd name="f63" fmla="+- 0 0 f61"/>
                            <a:gd name="f64" fmla="+- 0 0 f62"/>
                            <a:gd name="f65" fmla="+- 0 0 f63"/>
                            <a:gd name="f66" fmla="val f64"/>
                            <a:gd name="f67" fmla="val f65"/>
                            <a:gd name="f68" fmla="+- 0 0 f66"/>
                            <a:gd name="f69" fmla="+- 0 0 f67"/>
                            <a:gd name="f70" fmla="*/ 10800 f68 1"/>
                            <a:gd name="f71" fmla="*/ 10800 f69 1"/>
                            <a:gd name="f72" fmla="*/ f70 f70 1"/>
                            <a:gd name="f73" fmla="*/ f71 f71 1"/>
                            <a:gd name="f74" fmla="+- f72 f73 0"/>
                            <a:gd name="f75" fmla="sqrt f74"/>
                            <a:gd name="f76" fmla="*/ f8 1 f75"/>
                            <a:gd name="f77" fmla="*/ f68 f76 1"/>
                            <a:gd name="f78" fmla="*/ f69 f76 1"/>
                            <a:gd name="f79" fmla="+- 10800 0 f77"/>
                            <a:gd name="f80" fmla="+- 10800 0 f78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2">
                              <a:pos x="f45" y="f46"/>
                            </a:cxn>
                            <a:cxn ang="f32">
                              <a:pos x="f41" y="f44"/>
                            </a:cxn>
                            <a:cxn ang="f32">
                              <a:pos x="f47" y="f48"/>
                            </a:cxn>
                            <a:cxn ang="f32">
                              <a:pos x="f41" y="f43"/>
                            </a:cxn>
                            <a:cxn ang="f32">
                              <a:pos x="f45" y="f49"/>
                            </a:cxn>
                            <a:cxn ang="f32">
                              <a:pos x="f42" y="f43"/>
                            </a:cxn>
                            <a:cxn ang="f32">
                              <a:pos x="f50" y="f48"/>
                            </a:cxn>
                            <a:cxn ang="f32">
                              <a:pos x="f42" y="f44"/>
                            </a:cxn>
                          </a:cxnLst>
                          <a:rect l="f41" t="f44" r="f42" b="f43"/>
                          <a:pathLst>
                            <a:path w="21600" h="21600">
                              <a:moveTo>
                                <a:pt x="f79" y="f80"/>
                              </a:moveTo>
                              <a:arcTo wR="f10" hR="f10" stAng="f25" swAng="f34"/>
                              <a:close/>
                            </a:path>
                          </a:pathLst>
                        </a:custGeom>
                        <a:solidFill>
                          <a:srgbClr val="729FCF"/>
                        </a:solidFill>
                        <a:ln w="12701">
                          <a:solidFill>
                            <a:srgbClr val="729FCF"/>
                          </a:solidFill>
                          <a:prstDash val="solid"/>
                        </a:ln>
                      </wps:spPr>
                      <wps:txbx>
                        <w:txbxContent>
                          <w:p w:rsidR="007E3A62" w:rsidRDefault="00E3539A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28"/>
                                <w:szCs w:val="28"/>
                              </w:rPr>
                              <w:t>Тварини</w:t>
                            </w:r>
                          </w:p>
                          <w:p w:rsidR="007E3A62" w:rsidRDefault="00E3539A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28"/>
                                <w:szCs w:val="28"/>
                              </w:rPr>
                              <w:t>водойм</w:t>
                            </w:r>
                          </w:p>
                        </w:txbxContent>
                      </wps:txbx>
                      <wps:bodyPr vert="horz" wrap="none" lIns="0" tIns="0" rIns="0" bIns="0" anchor="ctr" anchorCtr="0" compatLnSpc="0"/>
                    </wps:wsp>
                  </a:graphicData>
                </a:graphic>
              </wp:anchor>
            </w:drawing>
          </mc:Choice>
          <mc:Fallback>
            <w:pict>
              <v:shape id="Фігура 7" o:spid="_x0000_s1030" style="position:absolute;left:0;text-align:left;margin-left:314.55pt;margin-top:175.6pt;width:79.7pt;height:57.8pt;z-index: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" adj="-11796480,,5400" path="m10800,at,,21600,21600,10800,,10800,xe" fillcolor="#729fcf" strokecolor="#729fcf" strokeweight=".35281mm">
                <v:stroke joinstyle="miter"/>
                <v:formulas/>
                <v:path arrowok="t" o:connecttype="custom" o:connectlocs="506093,0;1012185,367031;506093,734062;0,367031;506093,0;148219,107493;0,367031;148219,626569;506093,734062;863966,626569;1012185,367031;863966,107493" o:connectangles="270,0,90,180,270,270,270,270,270,270,270,270" textboxrect="3163,3163,18437,18437"/>
                <v:textbox inset="0,0,0,0">
                  <w:txbxContent>
                    <w:p w:rsidR="007E3A62" w:rsidRDefault="00E3539A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bCs/>
                          <w:sz w:val="28"/>
                          <w:szCs w:val="28"/>
                        </w:rPr>
                        <w:t>Тварини</w:t>
                      </w:r>
                    </w:p>
                    <w:p w:rsidR="007E3A62" w:rsidRDefault="00E3539A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bCs/>
                          <w:sz w:val="28"/>
                          <w:szCs w:val="28"/>
                        </w:rPr>
                        <w:t>водойм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7" behindDoc="0" locked="0" layoutInCell="1" allowOverlap="1">
                <wp:simplePos x="0" y="0"/>
                <wp:positionH relativeFrom="column">
                  <wp:posOffset>3747604</wp:posOffset>
                </wp:positionH>
                <wp:positionV relativeFrom="paragraph">
                  <wp:posOffset>461515</wp:posOffset>
                </wp:positionV>
                <wp:extent cx="1242697" cy="495304"/>
                <wp:effectExtent l="0" t="57150" r="0" b="19046"/>
                <wp:wrapNone/>
                <wp:docPr id="8" name="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42697" cy="495304"/>
                        </a:xfrm>
                        <a:prstGeom prst="straightConnector1">
                          <a:avLst/>
                        </a:prstGeom>
                        <a:noFill/>
                        <a:ln w="12701">
                          <a:solidFill>
                            <a:srgbClr val="729FCF"/>
                          </a:solidFill>
                          <a:prstDash val="solid"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Лінія 1" o:spid="_x0000_s1026" type="#_x0000_t32" style="position:absolute;margin-left:295.1pt;margin-top:36.35pt;width:97.85pt;height:39pt;flip:y;z-index: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" strokecolor="#729fcf" strokeweight=".35281mm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8" behindDoc="0" locked="0" layoutInCell="1" allowOverlap="1">
                <wp:simplePos x="0" y="0"/>
                <wp:positionH relativeFrom="column">
                  <wp:posOffset>3804836</wp:posOffset>
                </wp:positionH>
                <wp:positionV relativeFrom="paragraph">
                  <wp:posOffset>1285920</wp:posOffset>
                </wp:positionV>
                <wp:extent cx="1138556" cy="169548"/>
                <wp:effectExtent l="0" t="0" r="80644" b="97152"/>
                <wp:wrapNone/>
                <wp:docPr id="9" name="Ліні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38556" cy="169548"/>
                        </a:xfrm>
                        <a:prstGeom prst="straightConnector1">
                          <a:avLst/>
                        </a:prstGeom>
                        <a:noFill/>
                        <a:ln w="12701">
                          <a:solidFill>
                            <a:srgbClr val="729FCF"/>
                          </a:solidFill>
                          <a:prstDash val="solid"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Лінія 2" o:spid="_x0000_s1026" type="#_x0000_t32" style="position:absolute;margin-left:299.6pt;margin-top:101.25pt;width:89.65pt;height:13.35pt;z-index: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" strokecolor="#729fcf" strokeweight=".35281mm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9" behindDoc="0" locked="0" layoutInCell="1" allowOverlap="1">
                <wp:simplePos x="0" y="0"/>
                <wp:positionH relativeFrom="column">
                  <wp:posOffset>3395523</wp:posOffset>
                </wp:positionH>
                <wp:positionV relativeFrom="paragraph">
                  <wp:posOffset>1590836</wp:posOffset>
                </wp:positionV>
                <wp:extent cx="847091" cy="732791"/>
                <wp:effectExtent l="0" t="0" r="67309" b="48259"/>
                <wp:wrapNone/>
                <wp:docPr id="10" name="Ліні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47091" cy="732791"/>
                        </a:xfrm>
                        <a:prstGeom prst="straightConnector1">
                          <a:avLst/>
                        </a:prstGeom>
                        <a:noFill/>
                        <a:ln w="12701">
                          <a:solidFill>
                            <a:srgbClr val="729FCF"/>
                          </a:solidFill>
                          <a:prstDash val="solid"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Лінія 3" o:spid="_x0000_s1026" type="#_x0000_t32" style="position:absolute;margin-left:267.35pt;margin-top:125.25pt;width:66.7pt;height:57.7pt;z-index: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" strokecolor="#729fcf" strokeweight=".35281mm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10" behindDoc="0" locked="0" layoutInCell="1" allowOverlap="1">
                <wp:simplePos x="0" y="0"/>
                <wp:positionH relativeFrom="column">
                  <wp:posOffset>2252523</wp:posOffset>
                </wp:positionH>
                <wp:positionV relativeFrom="paragraph">
                  <wp:posOffset>1790642</wp:posOffset>
                </wp:positionV>
                <wp:extent cx="508635" cy="579757"/>
                <wp:effectExtent l="38100" t="0" r="24765" b="48893"/>
                <wp:wrapNone/>
                <wp:docPr id="11" name="Ліні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8635" cy="579757"/>
                        </a:xfrm>
                        <a:prstGeom prst="straightConnector1">
                          <a:avLst/>
                        </a:prstGeom>
                        <a:noFill/>
                        <a:ln w="12701">
                          <a:solidFill>
                            <a:srgbClr val="729FCF"/>
                          </a:solidFill>
                          <a:prstDash val="solid"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Лінія 4" o:spid="_x0000_s1026" type="#_x0000_t32" style="position:absolute;margin-left:177.35pt;margin-top:141pt;width:40.05pt;height:45.65pt;flip:x;z-index:1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" strokecolor="#729fcf" strokeweight=".35281mm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11" behindDoc="0" locked="0" layoutInCell="1" allowOverlap="1">
                <wp:simplePos x="0" y="0"/>
                <wp:positionH relativeFrom="column">
                  <wp:posOffset>1204557</wp:posOffset>
                </wp:positionH>
                <wp:positionV relativeFrom="paragraph">
                  <wp:posOffset>1333442</wp:posOffset>
                </wp:positionV>
                <wp:extent cx="1218566" cy="194310"/>
                <wp:effectExtent l="38100" t="0" r="19684" b="91440"/>
                <wp:wrapNone/>
                <wp:docPr id="12" name="Ліні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18566" cy="194310"/>
                        </a:xfrm>
                        <a:prstGeom prst="straightConnector1">
                          <a:avLst/>
                        </a:prstGeom>
                        <a:noFill/>
                        <a:ln w="12701">
                          <a:solidFill>
                            <a:srgbClr val="729FCF"/>
                          </a:solidFill>
                          <a:prstDash val="solid"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Лінія 5" o:spid="_x0000_s1026" type="#_x0000_t32" style="position:absolute;margin-left:94.85pt;margin-top:105pt;width:95.95pt;height:15.3pt;flip:x;z-index:1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" strokecolor="#729fcf" strokeweight=".35281mm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12" behindDoc="0" locked="0" layoutInCell="1" allowOverlap="1">
                <wp:simplePos x="0" y="0"/>
                <wp:positionH relativeFrom="column">
                  <wp:posOffset>1295284</wp:posOffset>
                </wp:positionH>
                <wp:positionV relativeFrom="paragraph">
                  <wp:posOffset>538563</wp:posOffset>
                </wp:positionV>
                <wp:extent cx="1274445" cy="351157"/>
                <wp:effectExtent l="38100" t="57150" r="20955" b="29843"/>
                <wp:wrapNone/>
                <wp:docPr id="13" name="Ліні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74445" cy="351157"/>
                        </a:xfrm>
                        <a:prstGeom prst="straightConnector1">
                          <a:avLst/>
                        </a:prstGeom>
                        <a:noFill/>
                        <a:ln w="12701">
                          <a:solidFill>
                            <a:srgbClr val="729FCF"/>
                          </a:solidFill>
                          <a:prstDash val="solid"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Лінія 6" o:spid="_x0000_s1026" type="#_x0000_t32" style="position:absolute;margin-left:102pt;margin-top:42.4pt;width:100.35pt;height:27.65pt;flip:x y;z-index: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" strokecolor="#729fcf" strokeweight=".35281mm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14" behindDoc="0" locked="0" layoutInCell="1" allowOverlap="1">
                <wp:simplePos x="0" y="0"/>
                <wp:positionH relativeFrom="column">
                  <wp:posOffset>5020202</wp:posOffset>
                </wp:positionH>
                <wp:positionV relativeFrom="paragraph">
                  <wp:posOffset>8997</wp:posOffset>
                </wp:positionV>
                <wp:extent cx="981708" cy="785497"/>
                <wp:effectExtent l="0" t="0" r="27942" b="14603"/>
                <wp:wrapNone/>
                <wp:docPr id="14" name="Фігура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708" cy="785497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*/ 5419351 1 1725033"/>
                            <a:gd name="f8" fmla="*/ 10800 10800 1"/>
                            <a:gd name="f9" fmla="+- 0 0 360"/>
                            <a:gd name="f10" fmla="val 10800"/>
                            <a:gd name="f11" fmla="+- 0 0 0"/>
                            <a:gd name="f12" fmla="*/ f3 1 21600"/>
                            <a:gd name="f13" fmla="*/ f4 1 21600"/>
                            <a:gd name="f14" fmla="*/ 0 f7 1"/>
                            <a:gd name="f15" fmla="*/ f5 f0 1"/>
                            <a:gd name="f16" fmla="*/ f9 f0 1"/>
                            <a:gd name="f17" fmla="+- f6 0 f5"/>
                            <a:gd name="f18" fmla="*/ f11 f0 1"/>
                            <a:gd name="f19" fmla="*/ f14 1 f2"/>
                            <a:gd name="f20" fmla="*/ f15 1 f2"/>
                            <a:gd name="f21" fmla="*/ f16 1 f2"/>
                            <a:gd name="f22" fmla="*/ f17 1 21600"/>
                            <a:gd name="f23" fmla="*/ f18 1 f2"/>
                            <a:gd name="f24" fmla="+- 0 0 f19"/>
                            <a:gd name="f25" fmla="+- f20 0 f1"/>
                            <a:gd name="f26" fmla="+- f21 0 f1"/>
                            <a:gd name="f27" fmla="*/ 3163 f22 1"/>
                            <a:gd name="f28" fmla="*/ 18437 f22 1"/>
                            <a:gd name="f29" fmla="*/ 10800 f22 1"/>
                            <a:gd name="f30" fmla="*/ 0 f22 1"/>
                            <a:gd name="f31" fmla="*/ 21600 f22 1"/>
                            <a:gd name="f32" fmla="+- f23 0 f1"/>
                            <a:gd name="f33" fmla="*/ f24 f0 1"/>
                            <a:gd name="f34" fmla="+- f26 0 f25"/>
                            <a:gd name="f35" fmla="*/ f29 1 f22"/>
                            <a:gd name="f36" fmla="*/ f30 1 f22"/>
                            <a:gd name="f37" fmla="*/ f27 1 f22"/>
                            <a:gd name="f38" fmla="*/ f28 1 f22"/>
                            <a:gd name="f39" fmla="*/ f31 1 f22"/>
                            <a:gd name="f40" fmla="*/ f33 1 f7"/>
                            <a:gd name="f41" fmla="*/ f37 f12 1"/>
                            <a:gd name="f42" fmla="*/ f38 f12 1"/>
                            <a:gd name="f43" fmla="*/ f38 f13 1"/>
                            <a:gd name="f44" fmla="*/ f37 f13 1"/>
                            <a:gd name="f45" fmla="*/ f35 f12 1"/>
                            <a:gd name="f46" fmla="*/ f36 f13 1"/>
                            <a:gd name="f47" fmla="*/ f36 f12 1"/>
                            <a:gd name="f48" fmla="*/ f35 f13 1"/>
                            <a:gd name="f49" fmla="*/ f39 f13 1"/>
                            <a:gd name="f50" fmla="*/ f39 f12 1"/>
                            <a:gd name="f51" fmla="+- f40 0 f1"/>
                            <a:gd name="f52" fmla="+- f51 f1 0"/>
                            <a:gd name="f53" fmla="*/ f52 f7 1"/>
                            <a:gd name="f54" fmla="*/ f53 1 f0"/>
                            <a:gd name="f55" fmla="+- 0 0 f54"/>
                            <a:gd name="f56" fmla="+- 0 0 f55"/>
                            <a:gd name="f57" fmla="*/ f56 f0 1"/>
                            <a:gd name="f58" fmla="*/ f57 1 f7"/>
                            <a:gd name="f59" fmla="+- f58 0 f1"/>
                            <a:gd name="f60" fmla="cos 1 f59"/>
                            <a:gd name="f61" fmla="sin 1 f59"/>
                            <a:gd name="f62" fmla="+- 0 0 f60"/>
                            <a:gd name="f63" fmla="+- 0 0 f61"/>
                            <a:gd name="f64" fmla="+- 0 0 f62"/>
                            <a:gd name="f65" fmla="+- 0 0 f63"/>
                            <a:gd name="f66" fmla="val f64"/>
                            <a:gd name="f67" fmla="val f65"/>
                            <a:gd name="f68" fmla="+- 0 0 f66"/>
                            <a:gd name="f69" fmla="+- 0 0 f67"/>
                            <a:gd name="f70" fmla="*/ 10800 f68 1"/>
                            <a:gd name="f71" fmla="*/ 10800 f69 1"/>
                            <a:gd name="f72" fmla="*/ f70 f70 1"/>
                            <a:gd name="f73" fmla="*/ f71 f71 1"/>
                            <a:gd name="f74" fmla="+- f72 f73 0"/>
                            <a:gd name="f75" fmla="sqrt f74"/>
                            <a:gd name="f76" fmla="*/ f8 1 f75"/>
                            <a:gd name="f77" fmla="*/ f68 f76 1"/>
                            <a:gd name="f78" fmla="*/ f69 f76 1"/>
                            <a:gd name="f79" fmla="+- 10800 0 f77"/>
                            <a:gd name="f80" fmla="+- 10800 0 f78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2">
                              <a:pos x="f45" y="f46"/>
                            </a:cxn>
                            <a:cxn ang="f32">
                              <a:pos x="f41" y="f44"/>
                            </a:cxn>
                            <a:cxn ang="f32">
                              <a:pos x="f47" y="f48"/>
                            </a:cxn>
                            <a:cxn ang="f32">
                              <a:pos x="f41" y="f43"/>
                            </a:cxn>
                            <a:cxn ang="f32">
                              <a:pos x="f45" y="f49"/>
                            </a:cxn>
                            <a:cxn ang="f32">
                              <a:pos x="f42" y="f43"/>
                            </a:cxn>
                            <a:cxn ang="f32">
                              <a:pos x="f50" y="f48"/>
                            </a:cxn>
                            <a:cxn ang="f32">
                              <a:pos x="f42" y="f44"/>
                            </a:cxn>
                          </a:cxnLst>
                          <a:rect l="f41" t="f44" r="f42" b="f43"/>
                          <a:pathLst>
                            <a:path w="21600" h="21600">
                              <a:moveTo>
                                <a:pt x="f79" y="f80"/>
                              </a:moveTo>
                              <a:arcTo wR="f10" hR="f10" stAng="f25" swAng="f34"/>
                              <a:close/>
                            </a:path>
                          </a:pathLst>
                        </a:custGeom>
                        <a:solidFill>
                          <a:srgbClr val="729FCF"/>
                        </a:solidFill>
                        <a:ln w="12701">
                          <a:solidFill>
                            <a:srgbClr val="729FCF"/>
                          </a:solidFill>
                          <a:prstDash val="solid"/>
                        </a:ln>
                      </wps:spPr>
                      <wps:txbx>
                        <w:txbxContent>
                          <w:p w:rsidR="007E3A62" w:rsidRDefault="00E3539A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28"/>
                                <w:szCs w:val="28"/>
                              </w:rPr>
                              <w:t>Рослини</w:t>
                            </w:r>
                          </w:p>
                          <w:p w:rsidR="007E3A62" w:rsidRDefault="00E3539A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28"/>
                                <w:szCs w:val="28"/>
                              </w:rPr>
                              <w:t>водойм</w:t>
                            </w:r>
                          </w:p>
                        </w:txbxContent>
                      </wps:txbx>
                      <wps:bodyPr vert="horz" wrap="none" lIns="0" tIns="0" rIns="0" bIns="0" anchor="ctr" anchorCtr="0" compatLnSpc="0"/>
                    </wps:wsp>
                  </a:graphicData>
                </a:graphic>
              </wp:anchor>
            </w:drawing>
          </mc:Choice>
          <mc:Fallback>
            <w:pict>
              <v:shape id="Фігура 2" o:spid="_x0000_s1031" style="position:absolute;left:0;text-align:left;margin-left:395.3pt;margin-top:.7pt;width:77.3pt;height:61.85pt;z-index:1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" adj="-11796480,,5400" path="m10800,at,,21600,21600,10800,,10800,xe" fillcolor="#729fcf" strokecolor="#729fcf" strokeweight=".35281mm">
                <v:stroke joinstyle="miter"/>
                <v:formulas/>
                <v:path arrowok="t" o:connecttype="custom" o:connectlocs="490854,0;981708,392749;490854,785497;0,392749;490854,0;143757,115024;0,392749;143757,670473;490854,785497;837951,670473;981708,392749;837951,115024" o:connectangles="270,0,90,180,270,270,270,270,270,270,270,270" textboxrect="3163,3163,18437,18437"/>
                <v:textbox inset="0,0,0,0">
                  <w:txbxContent>
                    <w:p w:rsidR="007E3A62" w:rsidRDefault="00E3539A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b/>
                          <w:bCs/>
                          <w:sz w:val="28"/>
                          <w:szCs w:val="28"/>
                        </w:rPr>
                        <w:t>Рослини</w:t>
                      </w:r>
                    </w:p>
                    <w:p w:rsidR="007E3A62" w:rsidRDefault="00E3539A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b/>
                          <w:bCs/>
                          <w:sz w:val="28"/>
                          <w:szCs w:val="28"/>
                        </w:rPr>
                        <w:t>водойм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</w:t>
      </w:r>
    </w:p>
    <w:p w:rsidR="007E3A62" w:rsidRDefault="007E3A62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3A62" w:rsidRDefault="00E3539A">
      <w:pPr>
        <w:pStyle w:val="Standard"/>
        <w:shd w:val="clear" w:color="auto" w:fill="FFFFFF"/>
        <w:spacing w:line="360" w:lineRule="auto"/>
        <w:jc w:val="both"/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2423882</wp:posOffset>
                </wp:positionH>
                <wp:positionV relativeFrom="paragraph">
                  <wp:posOffset>25557</wp:posOffset>
                </wp:positionV>
                <wp:extent cx="1974847" cy="1214122"/>
                <wp:effectExtent l="0" t="0" r="25403" b="24128"/>
                <wp:wrapThrough wrapText="bothSides">
                  <wp:wrapPolygon edited="0">
                    <wp:start x="8129" y="0"/>
                    <wp:lineTo x="6253" y="339"/>
                    <wp:lineTo x="834" y="4406"/>
                    <wp:lineTo x="0" y="8473"/>
                    <wp:lineTo x="0" y="13218"/>
                    <wp:lineTo x="834" y="16268"/>
                    <wp:lineTo x="834" y="17285"/>
                    <wp:lineTo x="6461" y="21690"/>
                    <wp:lineTo x="7920" y="21690"/>
                    <wp:lineTo x="13756" y="21690"/>
                    <wp:lineTo x="15215" y="21690"/>
                    <wp:lineTo x="20843" y="17285"/>
                    <wp:lineTo x="20843" y="16268"/>
                    <wp:lineTo x="21676" y="13556"/>
                    <wp:lineTo x="21676" y="8473"/>
                    <wp:lineTo x="21051" y="4406"/>
                    <wp:lineTo x="16049" y="678"/>
                    <wp:lineTo x="13548" y="0"/>
                    <wp:lineTo x="8129" y="0"/>
                  </wp:wrapPolygon>
                </wp:wrapThrough>
                <wp:docPr id="15" name="Фігура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47" cy="1214122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*/ 5419351 1 1725033"/>
                            <a:gd name="f8" fmla="*/ 10800 10800 1"/>
                            <a:gd name="f9" fmla="+- 0 0 360"/>
                            <a:gd name="f10" fmla="val 10800"/>
                            <a:gd name="f11" fmla="+- 0 0 0"/>
                            <a:gd name="f12" fmla="*/ f3 1 21600"/>
                            <a:gd name="f13" fmla="*/ f4 1 21600"/>
                            <a:gd name="f14" fmla="*/ 0 f7 1"/>
                            <a:gd name="f15" fmla="*/ f5 f0 1"/>
                            <a:gd name="f16" fmla="*/ f9 f0 1"/>
                            <a:gd name="f17" fmla="+- f6 0 f5"/>
                            <a:gd name="f18" fmla="*/ f11 f0 1"/>
                            <a:gd name="f19" fmla="*/ f14 1 f2"/>
                            <a:gd name="f20" fmla="*/ f15 1 f2"/>
                            <a:gd name="f21" fmla="*/ f16 1 f2"/>
                            <a:gd name="f22" fmla="*/ f17 1 21600"/>
                            <a:gd name="f23" fmla="*/ f18 1 f2"/>
                            <a:gd name="f24" fmla="+- 0 0 f19"/>
                            <a:gd name="f25" fmla="+- f20 0 f1"/>
                            <a:gd name="f26" fmla="+- f21 0 f1"/>
                            <a:gd name="f27" fmla="*/ 3163 f22 1"/>
                            <a:gd name="f28" fmla="*/ 18437 f22 1"/>
                            <a:gd name="f29" fmla="*/ 10800 f22 1"/>
                            <a:gd name="f30" fmla="*/ 0 f22 1"/>
                            <a:gd name="f31" fmla="*/ 21600 f22 1"/>
                            <a:gd name="f32" fmla="+- f23 0 f1"/>
                            <a:gd name="f33" fmla="*/ f24 f0 1"/>
                            <a:gd name="f34" fmla="+- f26 0 f25"/>
                            <a:gd name="f35" fmla="*/ f29 1 f22"/>
                            <a:gd name="f36" fmla="*/ f30 1 f22"/>
                            <a:gd name="f37" fmla="*/ f27 1 f22"/>
                            <a:gd name="f38" fmla="*/ f28 1 f22"/>
                            <a:gd name="f39" fmla="*/ f31 1 f22"/>
                            <a:gd name="f40" fmla="*/ f33 1 f7"/>
                            <a:gd name="f41" fmla="*/ f37 f12 1"/>
                            <a:gd name="f42" fmla="*/ f38 f12 1"/>
                            <a:gd name="f43" fmla="*/ f38 f13 1"/>
                            <a:gd name="f44" fmla="*/ f37 f13 1"/>
                            <a:gd name="f45" fmla="*/ f35 f12 1"/>
                            <a:gd name="f46" fmla="*/ f36 f13 1"/>
                            <a:gd name="f47" fmla="*/ f36 f12 1"/>
                            <a:gd name="f48" fmla="*/ f35 f13 1"/>
                            <a:gd name="f49" fmla="*/ f39 f13 1"/>
                            <a:gd name="f50" fmla="*/ f39 f12 1"/>
                            <a:gd name="f51" fmla="+- f40 0 f1"/>
                            <a:gd name="f52" fmla="+- f51 f1 0"/>
                            <a:gd name="f53" fmla="*/ f52 f7 1"/>
                            <a:gd name="f54" fmla="*/ f53 1 f0"/>
                            <a:gd name="f55" fmla="+- 0 0 f54"/>
                            <a:gd name="f56" fmla="+- 0 0 f55"/>
                            <a:gd name="f57" fmla="*/ f56 f0 1"/>
                            <a:gd name="f58" fmla="*/ f57 1 f7"/>
                            <a:gd name="f59" fmla="+- f58 0 f1"/>
                            <a:gd name="f60" fmla="cos 1 f59"/>
                            <a:gd name="f61" fmla="sin 1 f59"/>
                            <a:gd name="f62" fmla="+- 0 0 f60"/>
                            <a:gd name="f63" fmla="+- 0 0 f61"/>
                            <a:gd name="f64" fmla="+- 0 0 f62"/>
                            <a:gd name="f65" fmla="+- 0 0 f63"/>
                            <a:gd name="f66" fmla="val f64"/>
                            <a:gd name="f67" fmla="val f65"/>
                            <a:gd name="f68" fmla="+- 0 0 f66"/>
                            <a:gd name="f69" fmla="+- 0 0 f67"/>
                            <a:gd name="f70" fmla="*/ 10800 f68 1"/>
                            <a:gd name="f71" fmla="*/ 10800 f69 1"/>
                            <a:gd name="f72" fmla="*/ f70 f70 1"/>
                            <a:gd name="f73" fmla="*/ f71 f71 1"/>
                            <a:gd name="f74" fmla="+- f72 f73 0"/>
                            <a:gd name="f75" fmla="sqrt f74"/>
                            <a:gd name="f76" fmla="*/ f8 1 f75"/>
                            <a:gd name="f77" fmla="*/ f68 f76 1"/>
                            <a:gd name="f78" fmla="*/ f69 f76 1"/>
                            <a:gd name="f79" fmla="+- 10800 0 f77"/>
                            <a:gd name="f80" fmla="+- 10800 0 f78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2">
                              <a:pos x="f45" y="f46"/>
                            </a:cxn>
                            <a:cxn ang="f32">
                              <a:pos x="f41" y="f44"/>
                            </a:cxn>
                            <a:cxn ang="f32">
                              <a:pos x="f47" y="f48"/>
                            </a:cxn>
                            <a:cxn ang="f32">
                              <a:pos x="f41" y="f43"/>
                            </a:cxn>
                            <a:cxn ang="f32">
                              <a:pos x="f45" y="f49"/>
                            </a:cxn>
                            <a:cxn ang="f32">
                              <a:pos x="f42" y="f43"/>
                            </a:cxn>
                            <a:cxn ang="f32">
                              <a:pos x="f50" y="f48"/>
                            </a:cxn>
                            <a:cxn ang="f32">
                              <a:pos x="f42" y="f44"/>
                            </a:cxn>
                          </a:cxnLst>
                          <a:rect l="f41" t="f44" r="f42" b="f43"/>
                          <a:pathLst>
                            <a:path w="21600" h="21600">
                              <a:moveTo>
                                <a:pt x="f79" y="f80"/>
                              </a:moveTo>
                              <a:arcTo wR="f10" hR="f10" stAng="f25" swAng="f34"/>
                              <a:close/>
                            </a:path>
                          </a:pathLst>
                        </a:custGeom>
                        <a:solidFill>
                          <a:srgbClr val="729FCF"/>
                        </a:solidFill>
                        <a:ln w="12701">
                          <a:solidFill>
                            <a:srgbClr val="729FCF"/>
                          </a:solidFill>
                          <a:prstDash val="solid"/>
                        </a:ln>
                      </wps:spPr>
                      <wps:txbx>
                        <w:txbxContent>
                          <w:p w:rsidR="007E3A62" w:rsidRDefault="00E3539A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28"/>
                                <w:szCs w:val="28"/>
                              </w:rPr>
                              <w:t>Гранітно-степове</w:t>
                            </w:r>
                          </w:p>
                          <w:p w:rsidR="007E3A62" w:rsidRDefault="00E3539A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28"/>
                                <w:szCs w:val="28"/>
                              </w:rPr>
                              <w:t>Побужжя</w:t>
                            </w:r>
                          </w:p>
                        </w:txbxContent>
                      </wps:txbx>
                      <wps:bodyPr vert="horz" wrap="none" lIns="0" tIns="0" rIns="0" bIns="0" anchor="ctr" anchorCtr="0" compatLnSpc="0"/>
                    </wps:wsp>
                  </a:graphicData>
                </a:graphic>
              </wp:anchor>
            </w:drawing>
          </mc:Choice>
          <mc:Fallback>
            <w:pict>
              <v:shape id="Фігура 1" o:spid="_x0000_s1032" style="position:absolute;left:0;text-align:left;margin-left:190.85pt;margin-top:2pt;width:155.5pt;height:95.6pt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" adj="-11796480,,5400" path="m10800,at,,21600,21600,10800,,10800,xe" fillcolor="#729fcf" strokecolor="#729fcf" strokeweight=".35281mm">
                <v:stroke joinstyle="miter"/>
                <v:formulas/>
                <v:path arrowok="t" o:connecttype="custom" o:connectlocs="987424,0;1974847,607061;987424,1214122;0,607061;987424,0;289187,177790;0,607061;289187,1036332;987424,1214122;1685660,1036332;1974847,607061;1685660,177790" o:connectangles="270,0,90,180,270,270,270,270,270,270,270,270" textboxrect="3163,3163,18437,18437"/>
                <v:textbox inset="0,0,0,0">
                  <w:txbxContent>
                    <w:p w:rsidR="007E3A62" w:rsidRDefault="00E3539A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bCs/>
                          <w:sz w:val="28"/>
                          <w:szCs w:val="28"/>
                        </w:rPr>
                        <w:t>Гранітно-степове</w:t>
                      </w:r>
                    </w:p>
                    <w:p w:rsidR="007E3A62" w:rsidRDefault="00E3539A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bCs/>
                          <w:sz w:val="28"/>
                          <w:szCs w:val="28"/>
                        </w:rPr>
                        <w:t>Побужжя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7E3A62" w:rsidRDefault="007E3A62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3A62" w:rsidRDefault="00E3539A">
      <w:pPr>
        <w:pStyle w:val="Standard"/>
        <w:shd w:val="clear" w:color="auto" w:fill="FFFFFF"/>
        <w:spacing w:line="360" w:lineRule="auto"/>
        <w:jc w:val="both"/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4" behindDoc="0" locked="0" layoutInCell="1" allowOverlap="1">
                <wp:simplePos x="0" y="0"/>
                <wp:positionH relativeFrom="column">
                  <wp:posOffset>-230501</wp:posOffset>
                </wp:positionH>
                <wp:positionV relativeFrom="paragraph">
                  <wp:posOffset>127001</wp:posOffset>
                </wp:positionV>
                <wp:extent cx="1435736" cy="914400"/>
                <wp:effectExtent l="0" t="0" r="12064" b="19050"/>
                <wp:wrapNone/>
                <wp:docPr id="16" name="Фігура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736" cy="914400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*/ 5419351 1 1725033"/>
                            <a:gd name="f8" fmla="*/ 10800 10800 1"/>
                            <a:gd name="f9" fmla="+- 0 0 360"/>
                            <a:gd name="f10" fmla="val 10800"/>
                            <a:gd name="f11" fmla="+- 0 0 0"/>
                            <a:gd name="f12" fmla="*/ f3 1 21600"/>
                            <a:gd name="f13" fmla="*/ f4 1 21600"/>
                            <a:gd name="f14" fmla="*/ 0 f7 1"/>
                            <a:gd name="f15" fmla="*/ f5 f0 1"/>
                            <a:gd name="f16" fmla="*/ f9 f0 1"/>
                            <a:gd name="f17" fmla="+- f6 0 f5"/>
                            <a:gd name="f18" fmla="*/ f11 f0 1"/>
                            <a:gd name="f19" fmla="*/ f14 1 f2"/>
                            <a:gd name="f20" fmla="*/ f15 1 f2"/>
                            <a:gd name="f21" fmla="*/ f16 1 f2"/>
                            <a:gd name="f22" fmla="*/ f17 1 21600"/>
                            <a:gd name="f23" fmla="*/ f18 1 f2"/>
                            <a:gd name="f24" fmla="+- 0 0 f19"/>
                            <a:gd name="f25" fmla="+- f20 0 f1"/>
                            <a:gd name="f26" fmla="+- f21 0 f1"/>
                            <a:gd name="f27" fmla="*/ 3163 f22 1"/>
                            <a:gd name="f28" fmla="*/ 18437 f22 1"/>
                            <a:gd name="f29" fmla="*/ 10800 f22 1"/>
                            <a:gd name="f30" fmla="*/ 0 f22 1"/>
                            <a:gd name="f31" fmla="*/ 21600 f22 1"/>
                            <a:gd name="f32" fmla="+- f23 0 f1"/>
                            <a:gd name="f33" fmla="*/ f24 f0 1"/>
                            <a:gd name="f34" fmla="+- f26 0 f25"/>
                            <a:gd name="f35" fmla="*/ f29 1 f22"/>
                            <a:gd name="f36" fmla="*/ f30 1 f22"/>
                            <a:gd name="f37" fmla="*/ f27 1 f22"/>
                            <a:gd name="f38" fmla="*/ f28 1 f22"/>
                            <a:gd name="f39" fmla="*/ f31 1 f22"/>
                            <a:gd name="f40" fmla="*/ f33 1 f7"/>
                            <a:gd name="f41" fmla="*/ f37 f12 1"/>
                            <a:gd name="f42" fmla="*/ f38 f12 1"/>
                            <a:gd name="f43" fmla="*/ f38 f13 1"/>
                            <a:gd name="f44" fmla="*/ f37 f13 1"/>
                            <a:gd name="f45" fmla="*/ f35 f12 1"/>
                            <a:gd name="f46" fmla="*/ f36 f13 1"/>
                            <a:gd name="f47" fmla="*/ f36 f12 1"/>
                            <a:gd name="f48" fmla="*/ f35 f13 1"/>
                            <a:gd name="f49" fmla="*/ f39 f13 1"/>
                            <a:gd name="f50" fmla="*/ f39 f12 1"/>
                            <a:gd name="f51" fmla="+- f40 0 f1"/>
                            <a:gd name="f52" fmla="+- f51 f1 0"/>
                            <a:gd name="f53" fmla="*/ f52 f7 1"/>
                            <a:gd name="f54" fmla="*/ f53 1 f0"/>
                            <a:gd name="f55" fmla="+- 0 0 f54"/>
                            <a:gd name="f56" fmla="+- 0 0 f55"/>
                            <a:gd name="f57" fmla="*/ f56 f0 1"/>
                            <a:gd name="f58" fmla="*/ f57 1 f7"/>
                            <a:gd name="f59" fmla="+- f58 0 f1"/>
                            <a:gd name="f60" fmla="cos 1 f59"/>
                            <a:gd name="f61" fmla="sin 1 f59"/>
                            <a:gd name="f62" fmla="+- 0 0 f60"/>
                            <a:gd name="f63" fmla="+- 0 0 f61"/>
                            <a:gd name="f64" fmla="+- 0 0 f62"/>
                            <a:gd name="f65" fmla="+- 0 0 f63"/>
                            <a:gd name="f66" fmla="val f64"/>
                            <a:gd name="f67" fmla="val f65"/>
                            <a:gd name="f68" fmla="+- 0 0 f66"/>
                            <a:gd name="f69" fmla="+- 0 0 f67"/>
                            <a:gd name="f70" fmla="*/ 10800 f68 1"/>
                            <a:gd name="f71" fmla="*/ 10800 f69 1"/>
                            <a:gd name="f72" fmla="*/ f70 f70 1"/>
                            <a:gd name="f73" fmla="*/ f71 f71 1"/>
                            <a:gd name="f74" fmla="+- f72 f73 0"/>
                            <a:gd name="f75" fmla="sqrt f74"/>
                            <a:gd name="f76" fmla="*/ f8 1 f75"/>
                            <a:gd name="f77" fmla="*/ f68 f76 1"/>
                            <a:gd name="f78" fmla="*/ f69 f76 1"/>
                            <a:gd name="f79" fmla="+- 10800 0 f77"/>
                            <a:gd name="f80" fmla="+- 10800 0 f78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2">
                              <a:pos x="f45" y="f46"/>
                            </a:cxn>
                            <a:cxn ang="f32">
                              <a:pos x="f41" y="f44"/>
                            </a:cxn>
                            <a:cxn ang="f32">
                              <a:pos x="f47" y="f48"/>
                            </a:cxn>
                            <a:cxn ang="f32">
                              <a:pos x="f41" y="f43"/>
                            </a:cxn>
                            <a:cxn ang="f32">
                              <a:pos x="f45" y="f49"/>
                            </a:cxn>
                            <a:cxn ang="f32">
                              <a:pos x="f42" y="f43"/>
                            </a:cxn>
                            <a:cxn ang="f32">
                              <a:pos x="f50" y="f48"/>
                            </a:cxn>
                            <a:cxn ang="f32">
                              <a:pos x="f42" y="f44"/>
                            </a:cxn>
                          </a:cxnLst>
                          <a:rect l="f41" t="f44" r="f42" b="f43"/>
                          <a:pathLst>
                            <a:path w="21600" h="21600">
                              <a:moveTo>
                                <a:pt x="f79" y="f80"/>
                              </a:moveTo>
                              <a:arcTo wR="f10" hR="f10" stAng="f25" swAng="f34"/>
                              <a:close/>
                            </a:path>
                          </a:pathLst>
                        </a:custGeom>
                        <a:solidFill>
                          <a:srgbClr val="729FCF"/>
                        </a:solidFill>
                        <a:ln w="12701">
                          <a:solidFill>
                            <a:srgbClr val="729FCF"/>
                          </a:solidFill>
                          <a:prstDash val="solid"/>
                        </a:ln>
                      </wps:spPr>
                      <wps:txbx>
                        <w:txbxContent>
                          <w:p w:rsidR="007E3A62" w:rsidRDefault="00E3539A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28"/>
                                <w:szCs w:val="28"/>
                              </w:rPr>
                              <w:t>Охорона</w:t>
                            </w:r>
                          </w:p>
                          <w:p w:rsidR="007E3A62" w:rsidRDefault="00E3539A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28"/>
                                <w:szCs w:val="28"/>
                              </w:rPr>
                              <w:t>природи</w:t>
                            </w:r>
                          </w:p>
                        </w:txbxContent>
                      </wps:txbx>
                      <wps:bodyPr vert="horz" wrap="square" lIns="0" tIns="0" rIns="0" bIns="0" anchor="ctr" anchorCtr="0" compatLnSpc="0"/>
                    </wps:wsp>
                  </a:graphicData>
                </a:graphic>
              </wp:anchor>
            </w:drawing>
          </mc:Choice>
          <mc:Fallback>
            <w:pict>
              <v:shape id="Фігура 6" o:spid="_x0000_s1033" style="position:absolute;left:0;text-align:left;margin-left:-18.15pt;margin-top:10pt;width:113.05pt;height:1in;z-index: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" adj="-11796480,,5400" path="m10800,at,,21600,21600,10800,,10800,xe" fillcolor="#729fcf" strokecolor="#729fcf" strokeweight=".35281mm">
                <v:stroke joinstyle="miter"/>
                <v:formulas/>
                <v:path arrowok="t" o:connecttype="custom" o:connectlocs="717868,0;1435736,457200;717868,914400;0,457200;717868,0;210242,133900;0,457200;210242,780500;717868,914400;1225494,780500;1435736,457200;1225494,133900" o:connectangles="270,0,90,180,270,270,270,270,270,270,270,270" textboxrect="3163,3163,18437,18437"/>
                <v:textbox inset="0,0,0,0">
                  <w:txbxContent>
                    <w:p w:rsidR="007E3A62" w:rsidRDefault="00E3539A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bCs/>
                          <w:sz w:val="28"/>
                          <w:szCs w:val="28"/>
                        </w:rPr>
                        <w:t>Охорона</w:t>
                      </w:r>
                    </w:p>
                    <w:p w:rsidR="007E3A62" w:rsidRDefault="00E3539A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bCs/>
                          <w:sz w:val="28"/>
                          <w:szCs w:val="28"/>
                        </w:rPr>
                        <w:t>природи</w:t>
                      </w:r>
                    </w:p>
                  </w:txbxContent>
                </v:textbox>
              </v:shape>
            </w:pict>
          </mc:Fallback>
        </mc:AlternateContent>
      </w:r>
    </w:p>
    <w:p w:rsidR="007E3A62" w:rsidRDefault="007E3A62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3A62" w:rsidRDefault="007E3A62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3A62" w:rsidRDefault="007E3A62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3A62" w:rsidRDefault="007E3A62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3A62" w:rsidRDefault="007E3A62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“Мозковий штурм”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 називається наша область?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якій природній зоні вона знаходиться?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Які природні угрупування ви знаєте?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 якого природного угрупування належить Південний Буг ?(передбачення)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-Які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ще водойми є території Миколаївської області?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Надання необхідної інформації (відеофільм про Гранітно-степове Побужжя) 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 називається цей п</w:t>
      </w:r>
      <w:r>
        <w:rPr>
          <w:rFonts w:ascii="Times New Roman" w:hAnsi="Times New Roman" w:cs="Times New Roman"/>
          <w:sz w:val="28"/>
          <w:szCs w:val="28"/>
        </w:rPr>
        <w:t>арк?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 яких цікавих тварин ви дізналися?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 вирішується в Україні проблема захисту рослин і тварин ? (заповідники,регіональні парки,національні парки),Червона книга.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Фізкультхвилинка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“Гімнастика для очей.”.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Інтерактивна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вправа”Захист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проєкту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”.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1.К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раєзнавці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-виступ</w:t>
      </w:r>
      <w:proofErr w:type="spellEnd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1-го учня групи.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Ми дослідили, регіональний парк-перлина Північного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Причорномор’я.Він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розташований на площі 5034 га у межах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Первомайська,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Доманівського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Арбузинського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>,Вознесенського ,Братського,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Врадіївського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Кривоозерського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районів М</w:t>
      </w:r>
      <w:r>
        <w:rPr>
          <w:rFonts w:ascii="Times New Roman" w:hAnsi="Times New Roman" w:cs="Times New Roman"/>
          <w:sz w:val="28"/>
          <w:szCs w:val="28"/>
        </w:rPr>
        <w:t xml:space="preserve">иколаївщини та також міста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Южноукраїнськ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,берегової та водної частини Південного Бугу (третьої за розміром річки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України-довжина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806 км)</w:t>
      </w:r>
      <w:proofErr w:type="spellStart"/>
      <w:r>
        <w:rPr>
          <w:rFonts w:ascii="Times New Roman" w:hAnsi="Times New Roman" w:cs="Times New Roman"/>
          <w:sz w:val="28"/>
          <w:szCs w:val="28"/>
        </w:rPr>
        <w:t>.Північна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частина парку більш відома як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Мигійський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каньйон.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Гранітно-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степове Побужжя </w:t>
      </w:r>
      <w:proofErr w:type="spellStart"/>
      <w:r>
        <w:rPr>
          <w:rFonts w:ascii="Times New Roman" w:hAnsi="Times New Roman" w:cs="Times New Roman"/>
          <w:sz w:val="28"/>
          <w:szCs w:val="28"/>
        </w:rPr>
        <w:t>-одна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найдавніших ділянок суші </w:t>
      </w:r>
      <w:r>
        <w:rPr>
          <w:rFonts w:ascii="Times New Roman" w:hAnsi="Times New Roman" w:cs="Times New Roman"/>
          <w:sz w:val="28"/>
          <w:szCs w:val="28"/>
        </w:rPr>
        <w:t xml:space="preserve">Євразії — заповідна територія,де під охороною держави природно існують рослини і тварини,зберігаються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архелогічні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історико-культурні пам’ятники, ландшафти,організовується відпочинок населення і туризм у природних умовах,проводяться наукові дослідження. </w:t>
      </w:r>
      <w:r>
        <w:rPr>
          <w:rFonts w:ascii="Times New Roman" w:hAnsi="Times New Roman" w:cs="Times New Roman"/>
          <w:sz w:val="28"/>
          <w:szCs w:val="28"/>
        </w:rPr>
        <w:t xml:space="preserve">Упродовж: 40 кілометрів Південний Буг тече тут у крутих кам’янистих берегах,утворюючи вузьку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каньйоноподібну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долину з величними гранітними скелями,водопадами,островами. У складі місцевої флори налічується понад 900 видів рослин,40 видів тварин,195 видів пт</w:t>
      </w:r>
      <w:r>
        <w:rPr>
          <w:rFonts w:ascii="Times New Roman" w:hAnsi="Times New Roman" w:cs="Times New Roman"/>
          <w:sz w:val="28"/>
          <w:szCs w:val="28"/>
        </w:rPr>
        <w:t xml:space="preserve">ахів,32 види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риб.Близько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100 видів рослин і тварин занесені в Червону книгу України.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Цікавинка</w:t>
      </w:r>
      <w:proofErr w:type="spellEnd"/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Мигія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Мігея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перекладі з давньогрецької звучить як “моя земля”.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-Про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які природні угрупування розповіли краєзнавці?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2. “Експерти з вивчення рослин”(2,3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група).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території парку нараховується понад тисячу рослин.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Рослини лук</w:t>
      </w:r>
      <w:r>
        <w:rPr>
          <w:rFonts w:ascii="Times New Roman" w:hAnsi="Times New Roman" w:cs="Times New Roman"/>
          <w:sz w:val="28"/>
          <w:szCs w:val="28"/>
        </w:rPr>
        <w:t xml:space="preserve"> налічують понад 900 видів. Навесні з’являються перші квіти: горицвіт,сон-трава,півники-маленькі,тюльпани бузькі,рябчики,конвалії,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різнокольорові троянди.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Рослини водойм.</w:t>
      </w:r>
      <w:r>
        <w:rPr>
          <w:rFonts w:ascii="Times New Roman" w:hAnsi="Times New Roman" w:cs="Times New Roman"/>
          <w:sz w:val="28"/>
          <w:szCs w:val="28"/>
        </w:rPr>
        <w:t xml:space="preserve"> У водоймах з</w:t>
      </w:r>
      <w:r>
        <w:rPr>
          <w:rFonts w:ascii="Times New Roman" w:hAnsi="Times New Roman" w:cs="Times New Roman"/>
          <w:sz w:val="28"/>
          <w:szCs w:val="28"/>
        </w:rPr>
        <w:t xml:space="preserve"> пологими берегами можна виділити кілька поясів водяної і прибережної рослинності,що закономірно змінюють один одного. Біля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самого берега водойма оточена поясом зелено-водних рослин: стрілолист ,ситник,осока. Далі від берега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-очерет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,водяні лілії ,рогіз. Д</w:t>
      </w:r>
      <w:r>
        <w:rPr>
          <w:rFonts w:ascii="Times New Roman" w:hAnsi="Times New Roman" w:cs="Times New Roman"/>
          <w:sz w:val="28"/>
          <w:szCs w:val="28"/>
        </w:rPr>
        <w:t>еякі з них занесені до Червоної книги.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3. “Експерти з вивчення тварин”(4,5 група).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території парку 40 видів ссавці,190 видів птахів,35 видів риб і 11 тисяч комах.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Дуже рідкісні види риб: марена дніпровська,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шемая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дунвйська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Серед каміння дуже добре себе </w:t>
      </w:r>
      <w:r>
        <w:rPr>
          <w:rFonts w:ascii="Times New Roman" w:hAnsi="Times New Roman" w:cs="Times New Roman"/>
          <w:sz w:val="28"/>
          <w:szCs w:val="28"/>
        </w:rPr>
        <w:t>почуває полоз степовий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ескулатова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змія),зелена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ящірка-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найчисельніше саме тут.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3" behindDoc="0" locked="0" layoutInCell="1" allowOverlap="1">
                <wp:simplePos x="0" y="0"/>
                <wp:positionH relativeFrom="column">
                  <wp:posOffset>1061636</wp:posOffset>
                </wp:positionH>
                <wp:positionV relativeFrom="paragraph">
                  <wp:posOffset>5244477</wp:posOffset>
                </wp:positionV>
                <wp:extent cx="0" cy="661038"/>
                <wp:effectExtent l="0" t="0" r="19050" b="24762"/>
                <wp:wrapNone/>
                <wp:docPr id="17" name="Вертикальна ліні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61038"/>
                        </a:xfrm>
                        <a:prstGeom prst="straightConnector1">
                          <a:avLst/>
                        </a:prstGeom>
                        <a:noFill/>
                        <a:ln w="0">
                          <a:solidFill>
                            <a:srgbClr val="111111"/>
                          </a:solidFill>
                          <a:prstDash val="soli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Вертикальна лінія 2" o:spid="_x0000_s1026" type="#_x0000_t32" style="position:absolute;margin-left:83.6pt;margin-top:412.95pt;width:0;height:52.05pt;z-index:2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" strokecolor="#111" strokeweight="0"/>
            </w:pict>
          </mc:Fallback>
        </mc:AlternateContent>
      </w:r>
      <w:r>
        <w:rPr>
          <w:rFonts w:ascii="Times New Roman" w:hAnsi="Times New Roman" w:cs="Times New Roman"/>
          <w:b/>
          <w:bCs/>
          <w:sz w:val="28"/>
          <w:szCs w:val="28"/>
        </w:rPr>
        <w:t>Тварини прісних водойм.</w:t>
      </w:r>
    </w:p>
    <w:p w:rsidR="007E3A62" w:rsidRDefault="007E3A62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E3A62" w:rsidRDefault="007E3A62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E3A62" w:rsidRDefault="007E3A62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E3A62" w:rsidRDefault="007E3A62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E3A62" w:rsidRDefault="007E3A62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E3A62" w:rsidRDefault="007E3A62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E3A62" w:rsidRDefault="007E3A62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E3A62" w:rsidRDefault="007E3A62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E3A62" w:rsidRDefault="007E3A62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E3A62" w:rsidRDefault="007E3A62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E3A62" w:rsidRDefault="007E3A62">
      <w:pPr>
        <w:pStyle w:val="Standard"/>
        <w:shd w:val="clear" w:color="auto" w:fill="FFFFFF"/>
        <w:spacing w:line="360" w:lineRule="auto"/>
        <w:jc w:val="both"/>
      </w:pPr>
    </w:p>
    <w:tbl>
      <w:tblPr>
        <w:tblW w:w="10148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11"/>
        <w:gridCol w:w="35"/>
        <w:gridCol w:w="120"/>
        <w:gridCol w:w="3308"/>
        <w:gridCol w:w="5074"/>
      </w:tblGrid>
      <w:tr w:rsidR="007E3A62">
        <w:tblPrEx>
          <w:tblCellMar>
            <w:top w:w="0" w:type="dxa"/>
            <w:bottom w:w="0" w:type="dxa"/>
          </w:tblCellMar>
        </w:tblPrEx>
        <w:tc>
          <w:tcPr>
            <w:tcW w:w="50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E3A62" w:rsidRDefault="00E3539A">
            <w:pPr>
              <w:pStyle w:val="TableContents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Групи тварин</w:t>
            </w:r>
          </w:p>
        </w:tc>
        <w:tc>
          <w:tcPr>
            <w:tcW w:w="5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E3A62" w:rsidRDefault="00E3539A">
            <w:pPr>
              <w:pStyle w:val="TableContents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Назви тварин</w:t>
            </w:r>
          </w:p>
        </w:tc>
      </w:tr>
      <w:tr w:rsidR="007E3A62">
        <w:tblPrEx>
          <w:tblCellMar>
            <w:top w:w="0" w:type="dxa"/>
            <w:bottom w:w="0" w:type="dxa"/>
          </w:tblCellMar>
        </w:tblPrEx>
        <w:tc>
          <w:tcPr>
            <w:tcW w:w="5074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E3A62" w:rsidRDefault="00E3539A">
            <w:pPr>
              <w:pStyle w:val="TableContents"/>
              <w:spacing w:line="360" w:lineRule="auto"/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Мікроскопічні тварини</w:t>
            </w:r>
          </w:p>
        </w:tc>
        <w:tc>
          <w:tcPr>
            <w:tcW w:w="50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E3A62" w:rsidRDefault="00E3539A">
            <w:pPr>
              <w:pStyle w:val="TableContents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Інфузори</w:t>
            </w:r>
            <w:proofErr w:type="spellEnd"/>
          </w:p>
        </w:tc>
      </w:tr>
      <w:tr w:rsidR="007E3A62">
        <w:tblPrEx>
          <w:tblCellMar>
            <w:top w:w="0" w:type="dxa"/>
            <w:bottom w:w="0" w:type="dxa"/>
          </w:tblCellMar>
        </w:tblPrEx>
        <w:trPr>
          <w:trHeight w:val="446"/>
        </w:trPr>
        <w:tc>
          <w:tcPr>
            <w:tcW w:w="1766" w:type="dxa"/>
            <w:gridSpan w:val="3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E3A62" w:rsidRDefault="00E3539A">
            <w:pPr>
              <w:pStyle w:val="TableContents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Молюски</w:t>
            </w:r>
          </w:p>
          <w:p w:rsidR="007E3A62" w:rsidRDefault="007E3A62">
            <w:pPr>
              <w:pStyle w:val="TableContents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E3A62" w:rsidRDefault="00E3539A">
            <w:pPr>
              <w:pStyle w:val="TableContents"/>
              <w:spacing w:line="360" w:lineRule="auto"/>
              <w:ind w:left="6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рослиноїдні</w:t>
            </w:r>
          </w:p>
        </w:tc>
        <w:tc>
          <w:tcPr>
            <w:tcW w:w="50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E3A62" w:rsidRDefault="00E3539A">
            <w:pPr>
              <w:pStyle w:val="TableContents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ставковики ,котушки</w:t>
            </w:r>
          </w:p>
        </w:tc>
      </w:tr>
      <w:tr w:rsidR="007E3A62">
        <w:tblPrEx>
          <w:tblCellMar>
            <w:top w:w="0" w:type="dxa"/>
            <w:bottom w:w="0" w:type="dxa"/>
          </w:tblCellMar>
        </w:tblPrEx>
        <w:trPr>
          <w:trHeight w:val="531"/>
        </w:trPr>
        <w:tc>
          <w:tcPr>
            <w:tcW w:w="1766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E3A62" w:rsidRDefault="007E3A62">
            <w:pPr>
              <w:pStyle w:val="TableContents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E3A62" w:rsidRDefault="00E3539A">
            <w:pPr>
              <w:pStyle w:val="TableContents"/>
              <w:spacing w:line="360" w:lineRule="auto"/>
              <w:ind w:left="7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всеїдні</w:t>
            </w:r>
          </w:p>
        </w:tc>
        <w:tc>
          <w:tcPr>
            <w:tcW w:w="5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E3A62" w:rsidRDefault="00E3539A">
            <w:pPr>
              <w:pStyle w:val="TableContents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беззубки</w:t>
            </w:r>
          </w:p>
        </w:tc>
      </w:tr>
      <w:tr w:rsidR="007E3A62">
        <w:tblPrEx>
          <w:tblCellMar>
            <w:top w:w="0" w:type="dxa"/>
            <w:bottom w:w="0" w:type="dxa"/>
          </w:tblCellMar>
        </w:tblPrEx>
        <w:tc>
          <w:tcPr>
            <w:tcW w:w="5074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E3A62" w:rsidRDefault="00E3539A">
            <w:pPr>
              <w:pStyle w:val="TableContents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Раки</w:t>
            </w:r>
          </w:p>
        </w:tc>
        <w:tc>
          <w:tcPr>
            <w:tcW w:w="50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E3A62" w:rsidRDefault="00E3539A">
            <w:pPr>
              <w:pStyle w:val="TableContents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Водяні ослики,річкові раки</w:t>
            </w:r>
          </w:p>
        </w:tc>
      </w:tr>
      <w:tr w:rsidR="007E3A62">
        <w:tblPrEx>
          <w:tblCellMar>
            <w:top w:w="0" w:type="dxa"/>
            <w:bottom w:w="0" w:type="dxa"/>
          </w:tblCellMar>
        </w:tblPrEx>
        <w:tc>
          <w:tcPr>
            <w:tcW w:w="5074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E3A62" w:rsidRDefault="00E3539A">
            <w:pPr>
              <w:pStyle w:val="TableContents"/>
              <w:spacing w:line="360" w:lineRule="auto"/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Комахи хижі</w:t>
            </w:r>
          </w:p>
        </w:tc>
        <w:tc>
          <w:tcPr>
            <w:tcW w:w="50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E3A62" w:rsidRDefault="00E3539A">
            <w:pPr>
              <w:pStyle w:val="TableContents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Водолюб,плавунець,бабка,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водомірка</w:t>
            </w:r>
            <w:proofErr w:type="spellEnd"/>
          </w:p>
        </w:tc>
      </w:tr>
      <w:tr w:rsidR="007E3A62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1646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E3A62" w:rsidRDefault="007E3A62">
            <w:pPr>
              <w:pStyle w:val="TableContents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3A62" w:rsidRDefault="00E3539A">
            <w:pPr>
              <w:pStyle w:val="TableContents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Риби</w:t>
            </w:r>
          </w:p>
          <w:p w:rsidR="007E3A62" w:rsidRDefault="007E3A62">
            <w:pPr>
              <w:pStyle w:val="TableContents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3A62" w:rsidRDefault="007E3A62">
            <w:pPr>
              <w:pStyle w:val="TableContents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E3A62" w:rsidRDefault="00E3539A">
            <w:pPr>
              <w:pStyle w:val="TableContents"/>
              <w:spacing w:line="360" w:lineRule="auto"/>
              <w:ind w:left="4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рослиноїдні</w:t>
            </w:r>
          </w:p>
        </w:tc>
        <w:tc>
          <w:tcPr>
            <w:tcW w:w="50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E3A62" w:rsidRDefault="00E3539A">
            <w:pPr>
              <w:pStyle w:val="TableContents"/>
              <w:spacing w:line="360" w:lineRule="auto"/>
              <w:jc w:val="both"/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Толстолобик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,червонопірка</w:t>
            </w:r>
          </w:p>
        </w:tc>
      </w:tr>
      <w:tr w:rsidR="007E3A62">
        <w:tblPrEx>
          <w:tblCellMar>
            <w:top w:w="0" w:type="dxa"/>
            <w:bottom w:w="0" w:type="dxa"/>
          </w:tblCellMar>
        </w:tblPrEx>
        <w:trPr>
          <w:trHeight w:val="429"/>
        </w:trPr>
        <w:tc>
          <w:tcPr>
            <w:tcW w:w="1646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E3A62" w:rsidRDefault="007E3A62">
            <w:pPr>
              <w:pStyle w:val="TableContents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E3A62" w:rsidRDefault="00E3539A">
            <w:pPr>
              <w:pStyle w:val="TableContents"/>
              <w:spacing w:line="360" w:lineRule="auto"/>
              <w:ind w:left="3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всеїдні</w:t>
            </w:r>
          </w:p>
        </w:tc>
        <w:tc>
          <w:tcPr>
            <w:tcW w:w="5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E3A62" w:rsidRDefault="00E3539A">
            <w:pPr>
              <w:pStyle w:val="TableContents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лящ,короп, карась,морена,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шемая</w:t>
            </w:r>
            <w:proofErr w:type="spellEnd"/>
          </w:p>
        </w:tc>
      </w:tr>
      <w:tr w:rsidR="007E3A62">
        <w:tblPrEx>
          <w:tblCellMar>
            <w:top w:w="0" w:type="dxa"/>
            <w:bottom w:w="0" w:type="dxa"/>
          </w:tblCellMar>
        </w:tblPrEx>
        <w:trPr>
          <w:trHeight w:val="1200"/>
        </w:trPr>
        <w:tc>
          <w:tcPr>
            <w:tcW w:w="1646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E3A62" w:rsidRDefault="007E3A62">
            <w:pPr>
              <w:pStyle w:val="TableContents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E3A62" w:rsidRDefault="00E3539A">
            <w:pPr>
              <w:pStyle w:val="TableContents"/>
              <w:spacing w:line="360" w:lineRule="auto"/>
              <w:ind w:left="4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хижі</w:t>
            </w:r>
          </w:p>
          <w:p w:rsidR="007E3A62" w:rsidRDefault="007E3A62">
            <w:pPr>
              <w:pStyle w:val="TableContents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E3A62" w:rsidRDefault="00E3539A">
            <w:pPr>
              <w:pStyle w:val="TableContents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щука,сом,судак</w:t>
            </w:r>
          </w:p>
        </w:tc>
      </w:tr>
      <w:tr w:rsidR="007E3A62">
        <w:tblPrEx>
          <w:tblCellMar>
            <w:top w:w="0" w:type="dxa"/>
            <w:bottom w:w="0" w:type="dxa"/>
          </w:tblCellMar>
        </w:tblPrEx>
        <w:tc>
          <w:tcPr>
            <w:tcW w:w="5074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E3A62" w:rsidRDefault="00E3539A">
            <w:pPr>
              <w:pStyle w:val="TableContents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Земноводні</w:t>
            </w:r>
          </w:p>
        </w:tc>
        <w:tc>
          <w:tcPr>
            <w:tcW w:w="50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E3A62" w:rsidRDefault="00E3539A">
            <w:pPr>
              <w:pStyle w:val="TableContents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Жаби,тритони</w:t>
            </w:r>
          </w:p>
        </w:tc>
      </w:tr>
      <w:tr w:rsidR="007E3A62">
        <w:tblPrEx>
          <w:tblCellMar>
            <w:top w:w="0" w:type="dxa"/>
            <w:bottom w:w="0" w:type="dxa"/>
          </w:tblCellMar>
        </w:tblPrEx>
        <w:tc>
          <w:tcPr>
            <w:tcW w:w="50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E3A62" w:rsidRDefault="00E3539A">
            <w:pPr>
              <w:pStyle w:val="TableContents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Плазуни</w:t>
            </w:r>
          </w:p>
        </w:tc>
        <w:tc>
          <w:tcPr>
            <w:tcW w:w="5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E3A62" w:rsidRDefault="00E3539A">
            <w:pPr>
              <w:pStyle w:val="TableContents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Водяні вужі</w:t>
            </w:r>
          </w:p>
        </w:tc>
      </w:tr>
      <w:tr w:rsidR="007E3A62">
        <w:tblPrEx>
          <w:tblCellMar>
            <w:top w:w="0" w:type="dxa"/>
            <w:bottom w:w="0" w:type="dxa"/>
          </w:tblCellMar>
        </w:tblPrEx>
        <w:tc>
          <w:tcPr>
            <w:tcW w:w="5074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E3A62" w:rsidRDefault="00E3539A">
            <w:pPr>
              <w:pStyle w:val="TableContents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Птахи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всеїдні</w:t>
            </w:r>
          </w:p>
        </w:tc>
        <w:tc>
          <w:tcPr>
            <w:tcW w:w="50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E3A62" w:rsidRDefault="00E3539A">
            <w:pPr>
              <w:pStyle w:val="TableContents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Качки,гуси,лебеді</w:t>
            </w:r>
          </w:p>
        </w:tc>
      </w:tr>
      <w:tr w:rsidR="007E3A62">
        <w:tblPrEx>
          <w:tblCellMar>
            <w:top w:w="0" w:type="dxa"/>
            <w:bottom w:w="0" w:type="dxa"/>
          </w:tblCellMar>
        </w:tblPrEx>
        <w:trPr>
          <w:trHeight w:val="446"/>
        </w:trPr>
        <w:tc>
          <w:tcPr>
            <w:tcW w:w="161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E3A62" w:rsidRDefault="007E3A62">
            <w:pPr>
              <w:pStyle w:val="TableContents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3A62" w:rsidRDefault="00E3539A">
            <w:pPr>
              <w:pStyle w:val="TableContents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Звірі</w:t>
            </w:r>
          </w:p>
          <w:p w:rsidR="007E3A62" w:rsidRDefault="007E3A62">
            <w:pPr>
              <w:pStyle w:val="TableContents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63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E3A62" w:rsidRDefault="00E3539A">
            <w:pPr>
              <w:pStyle w:val="TableContents"/>
              <w:spacing w:line="360" w:lineRule="auto"/>
              <w:ind w:left="3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рослиноїдні</w:t>
            </w:r>
          </w:p>
        </w:tc>
        <w:tc>
          <w:tcPr>
            <w:tcW w:w="50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E3A62" w:rsidRDefault="00E3539A">
            <w:pPr>
              <w:pStyle w:val="TableContents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Нутрія ,бобер</w:t>
            </w:r>
          </w:p>
        </w:tc>
      </w:tr>
      <w:tr w:rsidR="007E3A62">
        <w:tblPrEx>
          <w:tblCellMar>
            <w:top w:w="0" w:type="dxa"/>
            <w:bottom w:w="0" w:type="dxa"/>
          </w:tblCellMar>
        </w:tblPrEx>
        <w:trPr>
          <w:trHeight w:val="532"/>
        </w:trPr>
        <w:tc>
          <w:tcPr>
            <w:tcW w:w="161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E3A62" w:rsidRDefault="007E3A62">
            <w:pPr>
              <w:pStyle w:val="TableContents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E3A62" w:rsidRDefault="00E3539A">
            <w:pPr>
              <w:pStyle w:val="TableContents"/>
              <w:spacing w:line="360" w:lineRule="auto"/>
              <w:ind w:left="4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всеїдні</w:t>
            </w:r>
          </w:p>
        </w:tc>
        <w:tc>
          <w:tcPr>
            <w:tcW w:w="5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E3A62" w:rsidRDefault="00E3539A">
            <w:pPr>
              <w:pStyle w:val="TableContents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хохуля</w:t>
            </w:r>
          </w:p>
        </w:tc>
      </w:tr>
      <w:tr w:rsidR="007E3A62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161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E3A62" w:rsidRDefault="007E3A62">
            <w:pPr>
              <w:pStyle w:val="TableContents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E3A62" w:rsidRDefault="00E3539A">
            <w:pPr>
              <w:pStyle w:val="TableContents"/>
              <w:spacing w:line="360" w:lineRule="auto"/>
              <w:ind w:left="52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хижі</w:t>
            </w:r>
          </w:p>
        </w:tc>
        <w:tc>
          <w:tcPr>
            <w:tcW w:w="5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E3A62" w:rsidRDefault="00E3539A">
            <w:pPr>
              <w:pStyle w:val="TableContents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видра</w:t>
            </w:r>
          </w:p>
        </w:tc>
      </w:tr>
    </w:tbl>
    <w:p w:rsidR="007E3A62" w:rsidRDefault="007E3A62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Відгадай загадку.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Річкова тварина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-будівельник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платин і заплав.(Бобер)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proofErr w:type="spellStart"/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Цікавинка</w:t>
      </w:r>
      <w:proofErr w:type="spellEnd"/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Всі бабки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-повітряні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хижаки. Вони ловлять у повітрі мух,комарів,метеликів</w:t>
      </w:r>
      <w:r>
        <w:rPr>
          <w:rFonts w:ascii="Times New Roman" w:hAnsi="Times New Roman" w:cs="Times New Roman"/>
          <w:sz w:val="28"/>
          <w:szCs w:val="28"/>
        </w:rPr>
        <w:t xml:space="preserve"> та інших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комах.Будемо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охороняти бабок!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Чому тварин названо організмами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-споживачами</w:t>
      </w:r>
      <w:proofErr w:type="spellEnd"/>
      <w:r>
        <w:rPr>
          <w:rFonts w:ascii="Times New Roman" w:hAnsi="Times New Roman" w:cs="Times New Roman"/>
          <w:sz w:val="28"/>
          <w:szCs w:val="28"/>
        </w:rPr>
        <w:t>?(за річним способом живлення),для росту,руху і існування.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Група 6.Вирішення проблеми “Чи потрібні на землі комахи”.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Презентація-дослідження “Чи потрібні на землі комахи”.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Група 7. Охорона природи Гранітно-степового Побужжя.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Пригадай !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Що таке Червона книга?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-Яке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значення вона має?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-Для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чого створюються національний парк та заповідники?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Цей парк був створений у 1996 році,і є унікальною ділянкою степу,аналогів якої майже н</w:t>
      </w:r>
      <w:r>
        <w:rPr>
          <w:rFonts w:ascii="Times New Roman" w:hAnsi="Times New Roman" w:cs="Times New Roman"/>
          <w:sz w:val="28"/>
          <w:szCs w:val="28"/>
        </w:rPr>
        <w:t xml:space="preserve">е лишилось на планеті. До того ж,ця територія має історичну цінність,як пам’ятка козацької історії України. Сучасна площа регіонального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ландшафного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парку становить 7394,3 га. У 2008 році планувалося оформлення переходу Регіонального ландшафтного парку у На</w:t>
      </w:r>
      <w:r>
        <w:rPr>
          <w:rFonts w:ascii="Times New Roman" w:hAnsi="Times New Roman" w:cs="Times New Roman"/>
          <w:sz w:val="28"/>
          <w:szCs w:val="28"/>
        </w:rPr>
        <w:t xml:space="preserve">ціональний природний парк, який стане першим національним парком на Миколаївщині. Передбачається ,що в разі створення цього парку до його складу увійде і знаменитий острів Гард. Цей заповідник є один з найдавніших ділянок суші </w:t>
      </w:r>
      <w:proofErr w:type="spellStart"/>
      <w:r>
        <w:rPr>
          <w:rFonts w:ascii="Times New Roman" w:hAnsi="Times New Roman" w:cs="Times New Roman"/>
          <w:sz w:val="28"/>
          <w:szCs w:val="28"/>
        </w:rPr>
        <w:t>Євразіїї.Тут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налічується пона</w:t>
      </w:r>
      <w:r>
        <w:rPr>
          <w:rFonts w:ascii="Times New Roman" w:hAnsi="Times New Roman" w:cs="Times New Roman"/>
          <w:sz w:val="28"/>
          <w:szCs w:val="28"/>
        </w:rPr>
        <w:t>д 150 видів рослин і тварин ,занесених до Червоної книги України,свідчить про надзвичайну цінність місцевого ландшафту.</w:t>
      </w:r>
    </w:p>
    <w:p w:rsidR="007E3A62" w:rsidRDefault="007E3A62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3A62" w:rsidRDefault="00E3539A">
      <w:pPr>
        <w:pStyle w:val="Standard"/>
        <w:shd w:val="clear" w:color="auto" w:fill="FFFFFF"/>
        <w:spacing w:line="360" w:lineRule="auto"/>
        <w:jc w:val="both"/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Закріплення вивченого.</w:t>
      </w:r>
      <w:proofErr w:type="gramEnd"/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1.Користуючись схемою доведи,що водойма це угрупування.</w:t>
      </w:r>
    </w:p>
    <w:p w:rsidR="007E3A62" w:rsidRDefault="007E3A62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E3A62" w:rsidRDefault="00E3539A">
      <w:pPr>
        <w:pStyle w:val="Standard"/>
        <w:shd w:val="clear" w:color="auto" w:fill="FFFFFF"/>
        <w:spacing w:line="360" w:lineRule="auto"/>
        <w:jc w:val="both"/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4" behindDoc="0" locked="0" layoutInCell="1" allowOverlap="1">
                <wp:simplePos x="0" y="0"/>
                <wp:positionH relativeFrom="column">
                  <wp:posOffset>2886120</wp:posOffset>
                </wp:positionH>
                <wp:positionV relativeFrom="paragraph">
                  <wp:posOffset>122035</wp:posOffset>
                </wp:positionV>
                <wp:extent cx="1437007" cy="285750"/>
                <wp:effectExtent l="0" t="76200" r="67943" b="19050"/>
                <wp:wrapNone/>
                <wp:docPr id="18" name="Ліні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37007" cy="285750"/>
                        </a:xfrm>
                        <a:prstGeom prst="straightConnector1">
                          <a:avLst/>
                        </a:prstGeom>
                        <a:noFill/>
                        <a:ln w="12701">
                          <a:solidFill>
                            <a:srgbClr val="111111"/>
                          </a:solidFill>
                          <a:prstDash val="solid"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Лінія 14" o:spid="_x0000_s1026" type="#_x0000_t32" style="position:absolute;margin-left:227.25pt;margin-top:9.6pt;width:113.15pt;height:22.5pt;flip:y;z-index: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" strokecolor="#111" strokeweight=".35281mm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6" behindDoc="0" locked="0" layoutInCell="1" allowOverlap="1">
                <wp:simplePos x="0" y="0"/>
                <wp:positionH relativeFrom="column">
                  <wp:posOffset>1685879</wp:posOffset>
                </wp:positionH>
                <wp:positionV relativeFrom="paragraph">
                  <wp:posOffset>126360</wp:posOffset>
                </wp:positionV>
                <wp:extent cx="851535" cy="251460"/>
                <wp:effectExtent l="0" t="0" r="81915" b="91440"/>
                <wp:wrapNone/>
                <wp:docPr id="19" name="Лінія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1535" cy="251460"/>
                        </a:xfrm>
                        <a:prstGeom prst="straightConnector1">
                          <a:avLst/>
                        </a:prstGeom>
                        <a:noFill/>
                        <a:ln w="12701">
                          <a:solidFill>
                            <a:srgbClr val="111111"/>
                          </a:solidFill>
                          <a:prstDash val="solid"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Лінія 16" o:spid="_x0000_s1026" type="#_x0000_t32" style="position:absolute;margin-left:132.75pt;margin-top:9.95pt;width:67.05pt;height:19.8pt;z-index:2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" strokecolor="#111" strokeweight=".35281mm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8" behindDoc="0" locked="0" layoutInCell="1" allowOverlap="1">
                <wp:simplePos x="0" y="0"/>
                <wp:positionH relativeFrom="column">
                  <wp:posOffset>966603</wp:posOffset>
                </wp:positionH>
                <wp:positionV relativeFrom="paragraph">
                  <wp:posOffset>198004</wp:posOffset>
                </wp:positionV>
                <wp:extent cx="8257" cy="394335"/>
                <wp:effectExtent l="76200" t="0" r="106043" b="62865"/>
                <wp:wrapNone/>
                <wp:docPr id="20" name="Ліні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257" cy="394335"/>
                        </a:xfrm>
                        <a:prstGeom prst="straightConnector1">
                          <a:avLst/>
                        </a:prstGeom>
                        <a:noFill/>
                        <a:ln w="12701">
                          <a:solidFill>
                            <a:srgbClr val="111111"/>
                          </a:solidFill>
                          <a:prstDash val="solid"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Лінія 18" o:spid="_x0000_s1026" type="#_x0000_t32" style="position:absolute;margin-left:76.1pt;margin-top:15.6pt;width:.65pt;height:31.05pt;flip:x;z-index: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" strokecolor="#111" strokeweight=".35281mm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Ряска,рогіз,стрілолист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чапля,гуска</w:t>
      </w:r>
    </w:p>
    <w:p w:rsidR="007E3A62" w:rsidRDefault="007E3A62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E3A62" w:rsidRDefault="00E3539A">
      <w:pPr>
        <w:pStyle w:val="Standard"/>
        <w:shd w:val="clear" w:color="auto" w:fill="FFFFFF"/>
        <w:spacing w:line="360" w:lineRule="auto"/>
        <w:jc w:val="both"/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" behindDoc="0" locked="0" layoutInCell="1" allowOverlap="1">
                <wp:simplePos x="0" y="0"/>
                <wp:positionH relativeFrom="column">
                  <wp:posOffset>3067199</wp:posOffset>
                </wp:positionH>
                <wp:positionV relativeFrom="paragraph">
                  <wp:posOffset>170279</wp:posOffset>
                </wp:positionV>
                <wp:extent cx="1280160" cy="180978"/>
                <wp:effectExtent l="0" t="0" r="72390" b="104772"/>
                <wp:wrapNone/>
                <wp:docPr id="21" name="Ліні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0160" cy="180978"/>
                        </a:xfrm>
                        <a:prstGeom prst="straightConnector1">
                          <a:avLst/>
                        </a:prstGeom>
                        <a:noFill/>
                        <a:ln w="12701">
                          <a:solidFill>
                            <a:srgbClr val="111111"/>
                          </a:solidFill>
                          <a:prstDash val="solid"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Лінія 15" o:spid="_x0000_s1026" type="#_x0000_t32" style="position:absolute;margin-left:241.5pt;margin-top:13.4pt;width:100.8pt;height:14.25pt;z-index:2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" strokecolor="#111" strokeweight=".35281mm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7" behindDoc="0" locked="0" layoutInCell="1" allowOverlap="1">
                <wp:simplePos x="0" y="0"/>
                <wp:positionH relativeFrom="column">
                  <wp:posOffset>1685879</wp:posOffset>
                </wp:positionH>
                <wp:positionV relativeFrom="paragraph">
                  <wp:posOffset>203042</wp:posOffset>
                </wp:positionV>
                <wp:extent cx="842647" cy="200025"/>
                <wp:effectExtent l="0" t="57150" r="14603" b="28575"/>
                <wp:wrapNone/>
                <wp:docPr id="22" name="Ліні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42647" cy="200025"/>
                        </a:xfrm>
                        <a:prstGeom prst="straightConnector1">
                          <a:avLst/>
                        </a:prstGeom>
                        <a:noFill/>
                        <a:ln w="12701">
                          <a:solidFill>
                            <a:srgbClr val="111111"/>
                          </a:solidFill>
                          <a:prstDash val="solid"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Лінія 17" o:spid="_x0000_s1026" type="#_x0000_t32" style="position:absolute;margin-left:132.75pt;margin-top:16pt;width:66.35pt;height:15.75pt;flip:y;z-index:2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" strokecolor="#111" strokeweight=".35281mm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Карась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9" behindDoc="0" locked="0" layoutInCell="1" allowOverlap="1">
                <wp:simplePos x="0" y="0"/>
                <wp:positionH relativeFrom="column">
                  <wp:posOffset>4662004</wp:posOffset>
                </wp:positionH>
                <wp:positionV relativeFrom="paragraph">
                  <wp:posOffset>189363</wp:posOffset>
                </wp:positionV>
                <wp:extent cx="3813" cy="260988"/>
                <wp:effectExtent l="95250" t="0" r="72387" b="62862"/>
                <wp:wrapNone/>
                <wp:docPr id="23" name="Лінія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3" cy="260988"/>
                        </a:xfrm>
                        <a:prstGeom prst="straightConnector1">
                          <a:avLst/>
                        </a:prstGeom>
                        <a:noFill/>
                        <a:ln w="12701">
                          <a:solidFill>
                            <a:srgbClr val="111111"/>
                          </a:solidFill>
                          <a:prstDash val="solid"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Лінія 19" o:spid="_x0000_s1026" type="#_x0000_t32" style="position:absolute;margin-left:367.1pt;margin-top:14.9pt;width:.3pt;height:20.55pt;z-index:2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" strokecolor="#111" strokeweight=".35281mm">
                <v:stroke endarrow="open"/>
              </v:shape>
            </w:pict>
          </mc:Fallback>
        </mc:AlternateContent>
      </w:r>
      <w:proofErr w:type="spellStart"/>
      <w:r>
        <w:rPr>
          <w:rFonts w:ascii="Times New Roman" w:hAnsi="Times New Roman" w:cs="Times New Roman"/>
          <w:sz w:val="28"/>
          <w:szCs w:val="28"/>
        </w:rPr>
        <w:t>водомірка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,плавунець                                                              щука,сом</w:t>
      </w:r>
    </w:p>
    <w:p w:rsidR="007E3A62" w:rsidRDefault="007E3A62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видра ,хохуля</w:t>
      </w:r>
    </w:p>
    <w:p w:rsidR="007E3A62" w:rsidRDefault="007E3A62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E3A62" w:rsidRDefault="007E3A62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E3A62" w:rsidRDefault="007E3A62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ru-RU"/>
        </w:rPr>
      </w:pPr>
    </w:p>
    <w:p w:rsidR="007E3A62" w:rsidRDefault="00E3539A">
      <w:pPr>
        <w:pStyle w:val="Standard"/>
        <w:shd w:val="clear" w:color="auto" w:fill="FFFFFF"/>
        <w:spacing w:line="360" w:lineRule="auto"/>
        <w:jc w:val="both"/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2.Складіть ланцюжки живлення водойм(в парах)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3. Виконання тестових завдань.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1)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Природа-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це...</w:t>
      </w:r>
    </w:p>
    <w:p w:rsidR="007E3A62" w:rsidRDefault="00E3539A">
      <w:pPr>
        <w:pStyle w:val="Textbody"/>
        <w:shd w:val="clear" w:color="auto" w:fill="FFFFFF"/>
        <w:spacing w:line="360" w:lineRule="auto"/>
        <w:jc w:val="both"/>
      </w:pPr>
      <w:r>
        <w:rPr>
          <w:rFonts w:ascii="Times New Roman" w:hAnsi="Times New Roman" w:cs="Times New Roman"/>
          <w:b/>
          <w:bCs/>
          <w:sz w:val="28"/>
          <w:szCs w:val="28"/>
        </w:rPr>
        <w:t>а)усе що оточує людину і зроблене її руками.</w:t>
      </w:r>
    </w:p>
    <w:p w:rsidR="007E3A62" w:rsidRDefault="00E3539A">
      <w:pPr>
        <w:pStyle w:val="Textbody"/>
        <w:shd w:val="clear" w:color="auto" w:fill="FFFFFF"/>
        <w:spacing w:line="360" w:lineRule="auto"/>
        <w:jc w:val="both"/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б) усе що оточує людину і </w:t>
      </w:r>
      <w:r>
        <w:rPr>
          <w:rFonts w:ascii="Times New Roman" w:hAnsi="Times New Roman" w:cs="Times New Roman"/>
          <w:b/>
          <w:bCs/>
          <w:sz w:val="28"/>
          <w:szCs w:val="28"/>
        </w:rPr>
        <w:t>не зроблене її руками</w:t>
      </w:r>
    </w:p>
    <w:p w:rsidR="007E3A62" w:rsidRDefault="00E3539A">
      <w:pPr>
        <w:pStyle w:val="Textbody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До неживої природи належить?</w:t>
      </w:r>
    </w:p>
    <w:p w:rsidR="007E3A62" w:rsidRDefault="00E3539A">
      <w:pPr>
        <w:pStyle w:val="Textbody"/>
        <w:shd w:val="clear" w:color="auto" w:fill="FFFFFF"/>
        <w:spacing w:line="360" w:lineRule="auto"/>
        <w:jc w:val="both"/>
      </w:pPr>
      <w:r>
        <w:rPr>
          <w:rFonts w:ascii="Times New Roman" w:hAnsi="Times New Roman" w:cs="Times New Roman"/>
          <w:b/>
          <w:bCs/>
          <w:sz w:val="28"/>
          <w:szCs w:val="28"/>
        </w:rPr>
        <w:t>а)Підручник, будинок, одяг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б)Рослини, гриби, людина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До живої природи належить?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а)Сонце, місяць, вода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</w:pPr>
      <w:r>
        <w:rPr>
          <w:rFonts w:ascii="Times New Roman" w:hAnsi="Times New Roman" w:cs="Times New Roman"/>
          <w:b/>
          <w:bCs/>
          <w:sz w:val="28"/>
          <w:szCs w:val="28"/>
        </w:rPr>
        <w:t>б)Рослини, гриби,тварини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4.Яка тварина змінює колір шерсті на зиму?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</w:pPr>
      <w:r>
        <w:rPr>
          <w:rFonts w:ascii="Times New Roman" w:hAnsi="Times New Roman" w:cs="Times New Roman"/>
          <w:b/>
          <w:bCs/>
          <w:sz w:val="28"/>
          <w:szCs w:val="28"/>
        </w:rPr>
        <w:t>а)заєць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б)лисиця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5.Хто змінює</w:t>
      </w:r>
      <w:r>
        <w:rPr>
          <w:rFonts w:ascii="Times New Roman" w:hAnsi="Times New Roman" w:cs="Times New Roman"/>
          <w:sz w:val="28"/>
          <w:szCs w:val="28"/>
        </w:rPr>
        <w:t xml:space="preserve"> природне середовище?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</w:pPr>
      <w:r>
        <w:rPr>
          <w:rFonts w:ascii="Times New Roman" w:hAnsi="Times New Roman" w:cs="Times New Roman"/>
          <w:b/>
          <w:bCs/>
          <w:sz w:val="28"/>
          <w:szCs w:val="28"/>
        </w:rPr>
        <w:t>а)людина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тварина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6.Для чого створені заповідники?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7.Види тварин,які занесені до Червоної книги.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8.Коли створена Червона книга України?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Підведення підсумків,</w:t>
      </w:r>
      <w:proofErr w:type="spellStart"/>
      <w:r>
        <w:rPr>
          <w:rFonts w:ascii="Times New Roman" w:hAnsi="Times New Roman" w:cs="Times New Roman"/>
          <w:sz w:val="28"/>
          <w:szCs w:val="28"/>
        </w:rPr>
        <w:t>оцінення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результатів роботи.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Метод “Прес”.</w:t>
      </w:r>
    </w:p>
    <w:p w:rsidR="007E3A62" w:rsidRDefault="00E3539A">
      <w:pPr>
        <w:pStyle w:val="Standard"/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Позиція (я вважаю...)</w:t>
      </w:r>
    </w:p>
    <w:p w:rsidR="007E3A62" w:rsidRDefault="00E3539A">
      <w:pPr>
        <w:pStyle w:val="Standard"/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Обґрунтува</w:t>
      </w:r>
      <w:r>
        <w:rPr>
          <w:rFonts w:ascii="Times New Roman" w:hAnsi="Times New Roman" w:cs="Times New Roman"/>
          <w:sz w:val="28"/>
          <w:szCs w:val="28"/>
        </w:rPr>
        <w:t>ння (тому що без...)</w:t>
      </w:r>
    </w:p>
    <w:p w:rsidR="007E3A62" w:rsidRDefault="00E3539A">
      <w:pPr>
        <w:pStyle w:val="Standard"/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Наприклад</w:t>
      </w:r>
    </w:p>
    <w:p w:rsidR="007E3A62" w:rsidRDefault="00E3539A">
      <w:pPr>
        <w:pStyle w:val="Standard"/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Підсумок(отже,я вважаю ,що...)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виконали ми поставлену мету?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Так,дослідили ,вивчили,побачили красу парку,збагатилися новими знаннями про природні багатства краю,дізналися більше про природні угрупування та захист представни</w:t>
      </w:r>
      <w:r>
        <w:rPr>
          <w:rFonts w:ascii="Times New Roman" w:hAnsi="Times New Roman" w:cs="Times New Roman"/>
          <w:sz w:val="28"/>
          <w:szCs w:val="28"/>
        </w:rPr>
        <w:t xml:space="preserve">ків флори і фауни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Гранітно-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степового Побужжя.</w:t>
      </w:r>
    </w:p>
    <w:p w:rsidR="007E3A62" w:rsidRDefault="00E3539A">
      <w:pPr>
        <w:pStyle w:val="Standard"/>
        <w:shd w:val="clear" w:color="auto" w:fill="FFFFFF"/>
        <w:spacing w:line="360" w:lineRule="auto"/>
        <w:jc w:val="both"/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Пам’ятайте ! Рослинам і тваринам нікому скаржитись,за них нікому заступитись крім нас ,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людей.Оберігайте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їх від знищення.</w:t>
      </w:r>
    </w:p>
    <w:p w:rsidR="007E3A62" w:rsidRDefault="007E3A62">
      <w:pPr>
        <w:pStyle w:val="Standard"/>
        <w:shd w:val="clear" w:color="auto" w:fill="FFFFFF"/>
        <w:jc w:val="both"/>
        <w:rPr>
          <w:lang w:val="ru-RU"/>
        </w:rPr>
      </w:pPr>
    </w:p>
    <w:p w:rsidR="007E3A62" w:rsidRDefault="007E3A62">
      <w:pPr>
        <w:pStyle w:val="Standard"/>
        <w:shd w:val="clear" w:color="auto" w:fill="FFFFFF"/>
        <w:jc w:val="both"/>
        <w:rPr>
          <w:lang w:val="ru-RU"/>
        </w:rPr>
      </w:pPr>
    </w:p>
    <w:p w:rsidR="007E3A62" w:rsidRDefault="007E3A62">
      <w:pPr>
        <w:pStyle w:val="Standard"/>
        <w:shd w:val="clear" w:color="auto" w:fill="FFFFFF"/>
        <w:jc w:val="both"/>
        <w:rPr>
          <w:lang w:val="ru-RU"/>
        </w:rPr>
      </w:pPr>
    </w:p>
    <w:p w:rsidR="007E3A62" w:rsidRDefault="007E3A62">
      <w:pPr>
        <w:pStyle w:val="Standard"/>
        <w:shd w:val="clear" w:color="auto" w:fill="FFFFFF"/>
        <w:jc w:val="both"/>
        <w:rPr>
          <w:lang w:val="ru-RU"/>
        </w:rPr>
      </w:pPr>
    </w:p>
    <w:p w:rsidR="007E3A62" w:rsidRDefault="007E3A62">
      <w:pPr>
        <w:pStyle w:val="Standard"/>
        <w:shd w:val="clear" w:color="auto" w:fill="FFFFFF"/>
        <w:jc w:val="both"/>
        <w:rPr>
          <w:lang w:val="ru-RU"/>
        </w:rPr>
      </w:pPr>
    </w:p>
    <w:p w:rsidR="007E3A62" w:rsidRDefault="007E3A62">
      <w:pPr>
        <w:pStyle w:val="Standard"/>
        <w:shd w:val="clear" w:color="auto" w:fill="FFFFFF"/>
        <w:jc w:val="both"/>
        <w:rPr>
          <w:lang w:val="ru-RU"/>
        </w:rPr>
      </w:pPr>
    </w:p>
    <w:p w:rsidR="007E3A62" w:rsidRDefault="007E3A62">
      <w:pPr>
        <w:pStyle w:val="Standard"/>
        <w:shd w:val="clear" w:color="auto" w:fill="FFFFFF"/>
        <w:jc w:val="both"/>
        <w:rPr>
          <w:lang w:val="ru-RU"/>
        </w:rPr>
      </w:pPr>
    </w:p>
    <w:p w:rsidR="007E3A62" w:rsidRDefault="007E3A62">
      <w:pPr>
        <w:pStyle w:val="Standard"/>
        <w:shd w:val="clear" w:color="auto" w:fill="FFFFFF"/>
        <w:jc w:val="both"/>
        <w:rPr>
          <w:lang w:val="ru-RU"/>
        </w:rPr>
      </w:pPr>
    </w:p>
    <w:p w:rsidR="007E3A62" w:rsidRDefault="007E3A62">
      <w:pPr>
        <w:pStyle w:val="Standard"/>
        <w:shd w:val="clear" w:color="auto" w:fill="FFFFFF"/>
        <w:jc w:val="both"/>
        <w:rPr>
          <w:lang w:val="ru-RU"/>
        </w:rPr>
      </w:pPr>
    </w:p>
    <w:p w:rsidR="007E3A62" w:rsidRDefault="007E3A62">
      <w:pPr>
        <w:pStyle w:val="Standard"/>
        <w:shd w:val="clear" w:color="auto" w:fill="FFFFFF"/>
        <w:jc w:val="both"/>
        <w:rPr>
          <w:lang w:val="ru-RU"/>
        </w:rPr>
      </w:pPr>
    </w:p>
    <w:p w:rsidR="007E3A62" w:rsidRDefault="007E3A62">
      <w:pPr>
        <w:pStyle w:val="Standard"/>
        <w:shd w:val="clear" w:color="auto" w:fill="FFFFFF"/>
        <w:jc w:val="both"/>
        <w:rPr>
          <w:lang w:val="ru-RU"/>
        </w:rPr>
      </w:pPr>
    </w:p>
    <w:p w:rsidR="007E3A62" w:rsidRDefault="007E3A62">
      <w:pPr>
        <w:pStyle w:val="Standard"/>
        <w:shd w:val="clear" w:color="auto" w:fill="FFFFFF"/>
        <w:jc w:val="both"/>
        <w:rPr>
          <w:lang w:val="ru-RU"/>
        </w:rPr>
      </w:pPr>
    </w:p>
    <w:p w:rsidR="007E3A62" w:rsidRDefault="007E3A62">
      <w:pPr>
        <w:pStyle w:val="Standard"/>
        <w:shd w:val="clear" w:color="auto" w:fill="FFFFFF"/>
        <w:jc w:val="both"/>
        <w:rPr>
          <w:lang w:val="ru-RU"/>
        </w:rPr>
      </w:pPr>
    </w:p>
    <w:p w:rsidR="007E3A62" w:rsidRDefault="007E3A62">
      <w:pPr>
        <w:pStyle w:val="Standard"/>
        <w:shd w:val="clear" w:color="auto" w:fill="FFFFFF"/>
        <w:jc w:val="both"/>
        <w:rPr>
          <w:lang w:val="ru-RU"/>
        </w:rPr>
      </w:pPr>
    </w:p>
    <w:p w:rsidR="007E3A62" w:rsidRDefault="007E3A62">
      <w:pPr>
        <w:pStyle w:val="Standard"/>
        <w:shd w:val="clear" w:color="auto" w:fill="FFFFFF"/>
        <w:jc w:val="both"/>
        <w:rPr>
          <w:lang w:val="ru-RU"/>
        </w:rPr>
      </w:pPr>
    </w:p>
    <w:p w:rsidR="007E3A62" w:rsidRDefault="007E3A62">
      <w:pPr>
        <w:pStyle w:val="Standard"/>
        <w:shd w:val="clear" w:color="auto" w:fill="FFFFFF"/>
        <w:jc w:val="both"/>
        <w:rPr>
          <w:lang w:val="ru-RU"/>
        </w:rPr>
      </w:pPr>
    </w:p>
    <w:p w:rsidR="007E3A62" w:rsidRDefault="007E3A62">
      <w:pPr>
        <w:pStyle w:val="Standard"/>
        <w:shd w:val="clear" w:color="auto" w:fill="FFFFFF"/>
        <w:jc w:val="both"/>
        <w:rPr>
          <w:lang w:val="ru-RU"/>
        </w:rPr>
      </w:pPr>
    </w:p>
    <w:p w:rsidR="007E3A62" w:rsidRDefault="007E3A62">
      <w:pPr>
        <w:pStyle w:val="Standard"/>
        <w:shd w:val="clear" w:color="auto" w:fill="FFFFFF"/>
        <w:jc w:val="both"/>
        <w:rPr>
          <w:lang w:val="ru-RU"/>
        </w:rPr>
      </w:pPr>
    </w:p>
    <w:p w:rsidR="007E3A62" w:rsidRDefault="007E3A62">
      <w:pPr>
        <w:pStyle w:val="Standard"/>
        <w:shd w:val="clear" w:color="auto" w:fill="FFFFFF"/>
        <w:jc w:val="both"/>
        <w:rPr>
          <w:lang w:val="ru-RU"/>
        </w:rPr>
      </w:pPr>
    </w:p>
    <w:p w:rsidR="007E3A62" w:rsidRDefault="007E3A62">
      <w:pPr>
        <w:pStyle w:val="Standard"/>
        <w:shd w:val="clear" w:color="auto" w:fill="FFFFFF"/>
        <w:jc w:val="both"/>
        <w:rPr>
          <w:lang w:val="ru-RU"/>
        </w:rPr>
      </w:pPr>
    </w:p>
    <w:p w:rsidR="00D8271D" w:rsidRDefault="00D8271D">
      <w:pPr>
        <w:pStyle w:val="Standard"/>
        <w:shd w:val="clear" w:color="auto" w:fill="FFFFFF"/>
        <w:jc w:val="both"/>
        <w:rPr>
          <w:lang w:val="ru-RU"/>
        </w:rPr>
      </w:pPr>
    </w:p>
    <w:p w:rsidR="00D8271D" w:rsidRDefault="00D8271D">
      <w:pPr>
        <w:pStyle w:val="Standard"/>
        <w:shd w:val="clear" w:color="auto" w:fill="FFFFFF"/>
        <w:jc w:val="both"/>
        <w:rPr>
          <w:lang w:val="ru-RU"/>
        </w:rPr>
      </w:pPr>
    </w:p>
    <w:p w:rsidR="00D8271D" w:rsidRDefault="00D8271D">
      <w:pPr>
        <w:pStyle w:val="Standard"/>
        <w:shd w:val="clear" w:color="auto" w:fill="FFFFFF"/>
        <w:jc w:val="both"/>
        <w:rPr>
          <w:lang w:val="ru-RU"/>
        </w:rPr>
      </w:pPr>
    </w:p>
    <w:p w:rsidR="00D8271D" w:rsidRDefault="00D8271D">
      <w:pPr>
        <w:pStyle w:val="Standard"/>
        <w:shd w:val="clear" w:color="auto" w:fill="FFFFFF"/>
        <w:jc w:val="both"/>
        <w:rPr>
          <w:lang w:val="ru-RU"/>
        </w:rPr>
      </w:pPr>
    </w:p>
    <w:p w:rsidR="00D8271D" w:rsidRDefault="00D8271D">
      <w:pPr>
        <w:pStyle w:val="Standard"/>
        <w:shd w:val="clear" w:color="auto" w:fill="FFFFFF"/>
        <w:jc w:val="both"/>
        <w:rPr>
          <w:lang w:val="ru-RU"/>
        </w:rPr>
      </w:pPr>
    </w:p>
    <w:p w:rsidR="00D8271D" w:rsidRDefault="00D8271D">
      <w:pPr>
        <w:pStyle w:val="Standard"/>
        <w:shd w:val="clear" w:color="auto" w:fill="FFFFFF"/>
        <w:jc w:val="both"/>
        <w:rPr>
          <w:lang w:val="ru-RU"/>
        </w:rPr>
      </w:pPr>
    </w:p>
    <w:p w:rsidR="00D8271D" w:rsidRDefault="00D8271D">
      <w:pPr>
        <w:pStyle w:val="Standard"/>
        <w:shd w:val="clear" w:color="auto" w:fill="FFFFFF"/>
        <w:jc w:val="both"/>
        <w:rPr>
          <w:lang w:val="ru-RU"/>
        </w:rPr>
      </w:pPr>
    </w:p>
    <w:p w:rsidR="00D8271D" w:rsidRDefault="00D8271D">
      <w:pPr>
        <w:pStyle w:val="Standard"/>
        <w:shd w:val="clear" w:color="auto" w:fill="FFFFFF"/>
        <w:jc w:val="both"/>
        <w:rPr>
          <w:lang w:val="ru-RU"/>
        </w:rPr>
      </w:pPr>
    </w:p>
    <w:p w:rsidR="00D8271D" w:rsidRDefault="00D8271D">
      <w:pPr>
        <w:pStyle w:val="Standard"/>
        <w:shd w:val="clear" w:color="auto" w:fill="FFFFFF"/>
        <w:jc w:val="both"/>
        <w:rPr>
          <w:lang w:val="ru-RU"/>
        </w:rPr>
      </w:pPr>
    </w:p>
    <w:p w:rsidR="00D8271D" w:rsidRDefault="00D8271D">
      <w:pPr>
        <w:pStyle w:val="Standard"/>
        <w:shd w:val="clear" w:color="auto" w:fill="FFFFFF"/>
        <w:jc w:val="both"/>
        <w:rPr>
          <w:lang w:val="ru-RU"/>
        </w:rPr>
      </w:pPr>
    </w:p>
    <w:p w:rsidR="00D8271D" w:rsidRDefault="00D8271D">
      <w:pPr>
        <w:pStyle w:val="Standard"/>
        <w:shd w:val="clear" w:color="auto" w:fill="FFFFFF"/>
        <w:jc w:val="both"/>
        <w:rPr>
          <w:lang w:val="ru-RU"/>
        </w:rPr>
      </w:pPr>
    </w:p>
    <w:p w:rsidR="00D8271D" w:rsidRDefault="00D8271D">
      <w:pPr>
        <w:pStyle w:val="Standard"/>
        <w:shd w:val="clear" w:color="auto" w:fill="FFFFFF"/>
        <w:jc w:val="both"/>
        <w:rPr>
          <w:lang w:val="ru-RU"/>
        </w:rPr>
      </w:pPr>
    </w:p>
    <w:p w:rsidR="00D8271D" w:rsidRDefault="00D8271D">
      <w:pPr>
        <w:pStyle w:val="Standard"/>
        <w:shd w:val="clear" w:color="auto" w:fill="FFFFFF"/>
        <w:jc w:val="both"/>
        <w:rPr>
          <w:lang w:val="ru-RU"/>
        </w:rPr>
      </w:pPr>
    </w:p>
    <w:p w:rsidR="00D8271D" w:rsidRDefault="00D8271D">
      <w:pPr>
        <w:pStyle w:val="Standard"/>
        <w:shd w:val="clear" w:color="auto" w:fill="FFFFFF"/>
        <w:jc w:val="both"/>
        <w:rPr>
          <w:lang w:val="ru-RU"/>
        </w:rPr>
      </w:pPr>
    </w:p>
    <w:p w:rsidR="00D8271D" w:rsidRDefault="00D8271D">
      <w:pPr>
        <w:pStyle w:val="Standard"/>
        <w:shd w:val="clear" w:color="auto" w:fill="FFFFFF"/>
        <w:jc w:val="both"/>
        <w:rPr>
          <w:lang w:val="ru-RU"/>
        </w:rPr>
      </w:pPr>
    </w:p>
    <w:p w:rsidR="00D8271D" w:rsidRDefault="00D8271D">
      <w:pPr>
        <w:pStyle w:val="Standard"/>
        <w:shd w:val="clear" w:color="auto" w:fill="FFFFFF"/>
        <w:jc w:val="both"/>
        <w:rPr>
          <w:lang w:val="ru-RU"/>
        </w:rPr>
      </w:pPr>
    </w:p>
    <w:p w:rsidR="00D8271D" w:rsidRDefault="00D8271D">
      <w:pPr>
        <w:pStyle w:val="Standard"/>
        <w:shd w:val="clear" w:color="auto" w:fill="FFFFFF"/>
        <w:jc w:val="both"/>
        <w:rPr>
          <w:lang w:val="ru-RU"/>
        </w:rPr>
      </w:pPr>
    </w:p>
    <w:p w:rsidR="00D8271D" w:rsidRDefault="00D8271D">
      <w:pPr>
        <w:pStyle w:val="Standard"/>
        <w:shd w:val="clear" w:color="auto" w:fill="FFFFFF"/>
        <w:jc w:val="both"/>
        <w:rPr>
          <w:lang w:val="ru-RU"/>
        </w:rPr>
      </w:pPr>
    </w:p>
    <w:p w:rsidR="00D8271D" w:rsidRDefault="00D8271D">
      <w:pPr>
        <w:pStyle w:val="Standard"/>
        <w:shd w:val="clear" w:color="auto" w:fill="FFFFFF"/>
        <w:jc w:val="both"/>
        <w:rPr>
          <w:lang w:val="ru-RU"/>
        </w:rPr>
      </w:pPr>
    </w:p>
    <w:p w:rsidR="00D8271D" w:rsidRDefault="00D8271D">
      <w:pPr>
        <w:pStyle w:val="Standard"/>
        <w:shd w:val="clear" w:color="auto" w:fill="FFFFFF"/>
        <w:jc w:val="both"/>
        <w:rPr>
          <w:lang w:val="ru-RU"/>
        </w:rPr>
      </w:pPr>
    </w:p>
    <w:p w:rsidR="00D8271D" w:rsidRDefault="00D8271D">
      <w:pPr>
        <w:pStyle w:val="Standard"/>
        <w:shd w:val="clear" w:color="auto" w:fill="FFFFFF"/>
        <w:jc w:val="both"/>
        <w:rPr>
          <w:lang w:val="ru-RU"/>
        </w:rPr>
      </w:pPr>
    </w:p>
    <w:p w:rsidR="00D8271D" w:rsidRDefault="00D8271D">
      <w:pPr>
        <w:pStyle w:val="Standard"/>
        <w:shd w:val="clear" w:color="auto" w:fill="FFFFFF"/>
        <w:jc w:val="both"/>
        <w:rPr>
          <w:lang w:val="ru-RU"/>
        </w:rPr>
      </w:pPr>
    </w:p>
    <w:p w:rsidR="00D8271D" w:rsidRDefault="00D8271D">
      <w:pPr>
        <w:pStyle w:val="Standard"/>
        <w:shd w:val="clear" w:color="auto" w:fill="FFFFFF"/>
        <w:jc w:val="both"/>
        <w:rPr>
          <w:lang w:val="ru-RU"/>
        </w:rPr>
      </w:pPr>
    </w:p>
    <w:p w:rsidR="00D8271D" w:rsidRDefault="00D8271D">
      <w:pPr>
        <w:pStyle w:val="Standard"/>
        <w:shd w:val="clear" w:color="auto" w:fill="FFFFFF"/>
        <w:jc w:val="both"/>
        <w:rPr>
          <w:lang w:val="ru-RU"/>
        </w:rPr>
      </w:pPr>
    </w:p>
    <w:p w:rsidR="00D8271D" w:rsidRDefault="00D8271D">
      <w:pPr>
        <w:pStyle w:val="Standard"/>
        <w:shd w:val="clear" w:color="auto" w:fill="FFFFFF"/>
        <w:jc w:val="both"/>
        <w:rPr>
          <w:lang w:val="ru-RU"/>
        </w:rPr>
      </w:pPr>
    </w:p>
    <w:p w:rsidR="00D8271D" w:rsidRDefault="00D8271D">
      <w:pPr>
        <w:pStyle w:val="Standard"/>
        <w:shd w:val="clear" w:color="auto" w:fill="FFFFFF"/>
        <w:jc w:val="both"/>
        <w:rPr>
          <w:lang w:val="ru-RU"/>
        </w:rPr>
      </w:pPr>
    </w:p>
    <w:p w:rsidR="00D8271D" w:rsidRDefault="00D8271D">
      <w:pPr>
        <w:pStyle w:val="Standard"/>
        <w:shd w:val="clear" w:color="auto" w:fill="FFFFFF"/>
        <w:jc w:val="both"/>
        <w:rPr>
          <w:lang w:val="ru-RU"/>
        </w:rPr>
      </w:pPr>
      <w:bookmarkStart w:id="0" w:name="_GoBack"/>
      <w:bookmarkEnd w:id="0"/>
    </w:p>
    <w:p w:rsidR="007E3A62" w:rsidRDefault="007E3A62">
      <w:pPr>
        <w:pStyle w:val="Standard"/>
        <w:shd w:val="clear" w:color="auto" w:fill="FFFFFF"/>
        <w:jc w:val="both"/>
        <w:rPr>
          <w:lang w:val="ru-RU"/>
        </w:rPr>
      </w:pPr>
    </w:p>
    <w:p w:rsidR="007E3A62" w:rsidRDefault="007E3A62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7E3A62" w:rsidRDefault="00E3539A">
      <w:pPr>
        <w:pStyle w:val="Standard"/>
        <w:shd w:val="clear" w:color="auto" w:fill="FFFFFF"/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Література</w:t>
      </w:r>
    </w:p>
    <w:p w:rsidR="007E3A62" w:rsidRDefault="00E3539A">
      <w:pPr>
        <w:pStyle w:val="Standard"/>
        <w:shd w:val="clear" w:color="auto" w:fill="FFFFFF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1.Нарочна Л.К. Методика викладання природознавства. </w:t>
      </w:r>
      <w:r>
        <w:rPr>
          <w:rFonts w:ascii="Times New Roman" w:hAnsi="Times New Roman"/>
          <w:sz w:val="28"/>
          <w:szCs w:val="28"/>
        </w:rPr>
        <w:t>Київ:Освіта,1996.</w:t>
      </w:r>
    </w:p>
    <w:p w:rsidR="007E3A62" w:rsidRDefault="00E3539A">
      <w:pPr>
        <w:pStyle w:val="Standard"/>
        <w:shd w:val="clear" w:color="auto" w:fill="FFFFFF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2.”Заповідні місця </w:t>
      </w:r>
      <w:proofErr w:type="spellStart"/>
      <w:r>
        <w:rPr>
          <w:rFonts w:ascii="Times New Roman" w:hAnsi="Times New Roman"/>
          <w:sz w:val="28"/>
          <w:szCs w:val="28"/>
        </w:rPr>
        <w:t>Миколаївщини”.Київ</w:t>
      </w:r>
      <w:proofErr w:type="spellEnd"/>
      <w:r>
        <w:rPr>
          <w:rFonts w:ascii="Times New Roman" w:hAnsi="Times New Roman"/>
          <w:sz w:val="28"/>
          <w:szCs w:val="28"/>
        </w:rPr>
        <w:t>:Комп’ютерні системи,2002.</w:t>
      </w:r>
    </w:p>
    <w:p w:rsidR="007E3A62" w:rsidRDefault="00E3539A">
      <w:pPr>
        <w:pStyle w:val="Standard"/>
        <w:shd w:val="clear" w:color="auto" w:fill="FFFFFF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3.С.І.Якименко “Мій рідний край,моя маленька </w:t>
      </w:r>
      <w:proofErr w:type="spellStart"/>
      <w:r>
        <w:rPr>
          <w:rFonts w:ascii="Times New Roman" w:hAnsi="Times New Roman"/>
          <w:sz w:val="28"/>
          <w:szCs w:val="28"/>
        </w:rPr>
        <w:t>батьківщина-</w:t>
      </w:r>
      <w:proofErr w:type="spellEnd"/>
      <w:r>
        <w:rPr>
          <w:rFonts w:ascii="Times New Roman" w:hAnsi="Times New Roman"/>
          <w:sz w:val="28"/>
          <w:szCs w:val="28"/>
        </w:rPr>
        <w:t xml:space="preserve"> Миколаївщина”,</w:t>
      </w:r>
      <w:proofErr w:type="spellStart"/>
      <w:r>
        <w:rPr>
          <w:rFonts w:ascii="Times New Roman" w:hAnsi="Times New Roman"/>
          <w:sz w:val="28"/>
          <w:szCs w:val="28"/>
        </w:rPr>
        <w:t>Аніка</w:t>
      </w:r>
      <w:proofErr w:type="spellEnd"/>
      <w:r>
        <w:rPr>
          <w:rFonts w:ascii="Times New Roman" w:hAnsi="Times New Roman"/>
          <w:sz w:val="28"/>
          <w:szCs w:val="28"/>
        </w:rPr>
        <w:t>,2007.</w:t>
      </w:r>
    </w:p>
    <w:p w:rsidR="007E3A62" w:rsidRDefault="00E3539A">
      <w:pPr>
        <w:pStyle w:val="Standard"/>
        <w:shd w:val="clear" w:color="auto" w:fill="FFFFFF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4.І.Грушинська “Сторінками Червоної книги </w:t>
      </w:r>
      <w:proofErr w:type="spellStart"/>
      <w:r>
        <w:rPr>
          <w:rFonts w:ascii="Times New Roman" w:hAnsi="Times New Roman"/>
          <w:sz w:val="28"/>
          <w:szCs w:val="28"/>
        </w:rPr>
        <w:t>України.Зникаючі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рослини.Київ</w:t>
      </w:r>
      <w:proofErr w:type="spellEnd"/>
      <w:r>
        <w:rPr>
          <w:rFonts w:ascii="Times New Roman" w:hAnsi="Times New Roman"/>
          <w:sz w:val="28"/>
          <w:szCs w:val="28"/>
        </w:rPr>
        <w:t>:Освіта ,2005.</w:t>
      </w:r>
    </w:p>
    <w:p w:rsidR="007E3A62" w:rsidRDefault="00E3539A">
      <w:pPr>
        <w:pStyle w:val="Standard"/>
        <w:shd w:val="clear" w:color="auto" w:fill="FFFFFF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5.О.Ф.Цеханська,Д.Г.</w:t>
      </w:r>
      <w:proofErr w:type="spellStart"/>
      <w:r>
        <w:rPr>
          <w:rFonts w:ascii="Times New Roman" w:hAnsi="Times New Roman"/>
          <w:sz w:val="28"/>
          <w:szCs w:val="28"/>
        </w:rPr>
        <w:t>Стрілков</w:t>
      </w:r>
      <w:proofErr w:type="spellEnd"/>
      <w:r>
        <w:rPr>
          <w:rFonts w:ascii="Times New Roman" w:hAnsi="Times New Roman"/>
          <w:sz w:val="28"/>
          <w:szCs w:val="28"/>
        </w:rPr>
        <w:t>,дитяча енциклопедія “</w:t>
      </w:r>
      <w:proofErr w:type="spellStart"/>
      <w:r>
        <w:rPr>
          <w:rFonts w:ascii="Times New Roman" w:hAnsi="Times New Roman"/>
          <w:sz w:val="28"/>
          <w:szCs w:val="28"/>
        </w:rPr>
        <w:t>Україна.Живий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світ”.Ранок.Харків</w:t>
      </w:r>
      <w:proofErr w:type="spellEnd"/>
      <w:r>
        <w:rPr>
          <w:rFonts w:ascii="Times New Roman" w:hAnsi="Times New Roman"/>
          <w:sz w:val="28"/>
          <w:szCs w:val="28"/>
        </w:rPr>
        <w:t>:2008</w:t>
      </w:r>
    </w:p>
    <w:p w:rsidR="007E3A62" w:rsidRDefault="00E3539A">
      <w:pPr>
        <w:pStyle w:val="Standard"/>
        <w:shd w:val="clear" w:color="auto" w:fill="FFFFFF"/>
        <w:spacing w:line="360" w:lineRule="auto"/>
      </w:pPr>
      <w:r>
        <w:rPr>
          <w:rFonts w:ascii="Times New Roman" w:hAnsi="Times New Roman"/>
          <w:sz w:val="28"/>
          <w:szCs w:val="28"/>
          <w:lang w:val="ru-RU"/>
        </w:rPr>
        <w:t>6.</w:t>
      </w:r>
      <w:r>
        <w:rPr>
          <w:rFonts w:ascii="Times New Roman" w:hAnsi="Times New Roman"/>
          <w:sz w:val="28"/>
          <w:szCs w:val="28"/>
        </w:rPr>
        <w:t>Природознавство “</w:t>
      </w:r>
      <w:proofErr w:type="gramStart"/>
      <w:r>
        <w:rPr>
          <w:rFonts w:ascii="Times New Roman" w:hAnsi="Times New Roman"/>
          <w:sz w:val="28"/>
          <w:szCs w:val="28"/>
        </w:rPr>
        <w:t>Ц</w:t>
      </w:r>
      <w:proofErr w:type="gramEnd"/>
      <w:r>
        <w:rPr>
          <w:rFonts w:ascii="Times New Roman" w:hAnsi="Times New Roman"/>
          <w:sz w:val="28"/>
          <w:szCs w:val="28"/>
        </w:rPr>
        <w:t xml:space="preserve">ікавий світ </w:t>
      </w:r>
      <w:proofErr w:type="spellStart"/>
      <w:r>
        <w:rPr>
          <w:rFonts w:ascii="Times New Roman" w:hAnsi="Times New Roman"/>
          <w:sz w:val="28"/>
          <w:szCs w:val="28"/>
        </w:rPr>
        <w:t>навколо”.Тернопіль</w:t>
      </w:r>
      <w:proofErr w:type="spellEnd"/>
      <w:r>
        <w:rPr>
          <w:rFonts w:ascii="Times New Roman" w:hAnsi="Times New Roman"/>
          <w:sz w:val="28"/>
          <w:szCs w:val="28"/>
        </w:rPr>
        <w:t xml:space="preserve"> : навчальна </w:t>
      </w:r>
      <w:proofErr w:type="spellStart"/>
      <w:r>
        <w:rPr>
          <w:rFonts w:ascii="Times New Roman" w:hAnsi="Times New Roman"/>
          <w:sz w:val="28"/>
          <w:szCs w:val="28"/>
        </w:rPr>
        <w:t>книга-Богдан</w:t>
      </w:r>
      <w:proofErr w:type="spellEnd"/>
      <w:r>
        <w:rPr>
          <w:rFonts w:ascii="Times New Roman" w:hAnsi="Times New Roman"/>
          <w:sz w:val="28"/>
          <w:szCs w:val="28"/>
        </w:rPr>
        <w:t>,2001.</w:t>
      </w:r>
    </w:p>
    <w:p w:rsidR="007E3A62" w:rsidRDefault="00E3539A">
      <w:pPr>
        <w:pStyle w:val="Standard"/>
        <w:shd w:val="clear" w:color="auto" w:fill="FFFFFF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Хрестоматія з природознавства “Світ-дивосвіт </w:t>
      </w:r>
      <w:proofErr w:type="spellStart"/>
      <w:r>
        <w:rPr>
          <w:rFonts w:ascii="Times New Roman" w:hAnsi="Times New Roman"/>
          <w:sz w:val="28"/>
          <w:szCs w:val="28"/>
        </w:rPr>
        <w:t>України”.Київ</w:t>
      </w:r>
      <w:proofErr w:type="spellEnd"/>
      <w:r>
        <w:rPr>
          <w:rFonts w:ascii="Times New Roman" w:hAnsi="Times New Roman"/>
          <w:sz w:val="28"/>
          <w:szCs w:val="28"/>
        </w:rPr>
        <w:t>:Лелека 2006.</w:t>
      </w:r>
    </w:p>
    <w:p w:rsidR="007E3A62" w:rsidRDefault="007E3A62">
      <w:pPr>
        <w:pStyle w:val="Standard"/>
        <w:shd w:val="clear" w:color="auto" w:fill="FFFFFF"/>
        <w:spacing w:line="360" w:lineRule="auto"/>
        <w:rPr>
          <w:rFonts w:ascii="Times New Roman" w:hAnsi="Times New Roman"/>
          <w:sz w:val="28"/>
          <w:szCs w:val="28"/>
        </w:rPr>
      </w:pPr>
    </w:p>
    <w:p w:rsidR="007E3A62" w:rsidRDefault="007E3A62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7E3A62" w:rsidRDefault="007E3A62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7E3A62" w:rsidRDefault="007E3A62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7E3A62" w:rsidRDefault="007E3A62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7E3A62" w:rsidRDefault="007E3A62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7E3A62" w:rsidRDefault="007E3A62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7E3A62" w:rsidRDefault="007E3A62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7E3A62" w:rsidRDefault="007E3A62">
      <w:pPr>
        <w:pStyle w:val="Standard"/>
        <w:shd w:val="clear" w:color="auto" w:fill="FFFFFF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7E3A62" w:rsidRDefault="007E3A62">
      <w:pPr>
        <w:pStyle w:val="Standard"/>
        <w:shd w:val="clear" w:color="auto" w:fill="FFFFFF"/>
        <w:jc w:val="both"/>
      </w:pPr>
    </w:p>
    <w:p w:rsidR="007E3A62" w:rsidRDefault="007E3A62">
      <w:pPr>
        <w:pStyle w:val="Standard"/>
        <w:shd w:val="clear" w:color="auto" w:fill="FFFFFF"/>
        <w:jc w:val="both"/>
        <w:rPr>
          <w:lang w:val="ru-RU"/>
        </w:rPr>
      </w:pPr>
    </w:p>
    <w:p w:rsidR="007E3A62" w:rsidRDefault="007E3A62">
      <w:pPr>
        <w:pStyle w:val="Standard"/>
        <w:shd w:val="clear" w:color="auto" w:fill="FFFFFF"/>
        <w:jc w:val="both"/>
        <w:rPr>
          <w:lang w:val="ru-RU"/>
        </w:rPr>
      </w:pPr>
    </w:p>
    <w:p w:rsidR="007E3A62" w:rsidRDefault="007E3A62">
      <w:pPr>
        <w:pStyle w:val="Standard"/>
        <w:shd w:val="clear" w:color="auto" w:fill="FFFFFF"/>
        <w:jc w:val="both"/>
        <w:rPr>
          <w:lang w:val="ru-RU"/>
        </w:rPr>
      </w:pPr>
    </w:p>
    <w:p w:rsidR="007E3A62" w:rsidRDefault="007E3A62">
      <w:pPr>
        <w:pStyle w:val="Standard"/>
        <w:shd w:val="clear" w:color="auto" w:fill="FFFFFF"/>
        <w:jc w:val="both"/>
        <w:rPr>
          <w:lang w:val="ru-RU"/>
        </w:rPr>
      </w:pPr>
    </w:p>
    <w:p w:rsidR="007E3A62" w:rsidRDefault="007E3A62">
      <w:pPr>
        <w:pStyle w:val="Standard"/>
        <w:shd w:val="clear" w:color="auto" w:fill="FFFFFF"/>
        <w:jc w:val="both"/>
        <w:rPr>
          <w:lang w:val="ru-RU"/>
        </w:rPr>
      </w:pPr>
    </w:p>
    <w:p w:rsidR="007E3A62" w:rsidRDefault="007E3A62">
      <w:pPr>
        <w:pStyle w:val="Standard"/>
        <w:shd w:val="clear" w:color="auto" w:fill="FFFFFF"/>
        <w:jc w:val="both"/>
        <w:rPr>
          <w:lang w:val="ru-RU"/>
        </w:rPr>
      </w:pPr>
    </w:p>
    <w:p w:rsidR="007E3A62" w:rsidRDefault="00E3539A">
      <w:pPr>
        <w:pStyle w:val="Standard"/>
        <w:shd w:val="clear" w:color="auto" w:fill="FFFFFF"/>
        <w:jc w:val="both"/>
        <w:rPr>
          <w:lang w:val="ru-RU"/>
        </w:rPr>
      </w:pPr>
      <w:r>
        <w:rPr>
          <w:lang w:val="ru-RU"/>
        </w:rPr>
        <w:t xml:space="preserve">                     </w:t>
      </w:r>
    </w:p>
    <w:p w:rsidR="007E3A62" w:rsidRDefault="007E3A62">
      <w:pPr>
        <w:pStyle w:val="Standard"/>
        <w:shd w:val="clear" w:color="auto" w:fill="FFFFFF"/>
        <w:jc w:val="both"/>
        <w:rPr>
          <w:lang w:val="ru-RU"/>
        </w:rPr>
      </w:pPr>
    </w:p>
    <w:p w:rsidR="007E3A62" w:rsidRDefault="007E3A62">
      <w:pPr>
        <w:pStyle w:val="Standard"/>
        <w:shd w:val="clear" w:color="auto" w:fill="FFFFFF"/>
        <w:jc w:val="both"/>
        <w:rPr>
          <w:lang w:val="ru-RU"/>
        </w:rPr>
      </w:pPr>
    </w:p>
    <w:p w:rsidR="007E3A62" w:rsidRDefault="007E3A62">
      <w:pPr>
        <w:pStyle w:val="Standard"/>
        <w:shd w:val="clear" w:color="auto" w:fill="FFFFFF"/>
        <w:jc w:val="both"/>
        <w:rPr>
          <w:lang w:val="ru-RU"/>
        </w:rPr>
      </w:pPr>
    </w:p>
    <w:p w:rsidR="007E3A62" w:rsidRDefault="007E3A62">
      <w:pPr>
        <w:pStyle w:val="Standard"/>
        <w:shd w:val="clear" w:color="auto" w:fill="FFFFFF"/>
        <w:jc w:val="both"/>
        <w:rPr>
          <w:lang w:val="ru-RU"/>
        </w:rPr>
      </w:pPr>
    </w:p>
    <w:sectPr w:rsidR="007E3A62">
      <w:pgSz w:w="11906" w:h="16838"/>
      <w:pgMar w:top="1134" w:right="62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39A" w:rsidRDefault="00E3539A">
      <w:r>
        <w:separator/>
      </w:r>
    </w:p>
  </w:endnote>
  <w:endnote w:type="continuationSeparator" w:id="0">
    <w:p w:rsidR="00E3539A" w:rsidRDefault="00E35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charset w:val="02"/>
    <w:family w:val="auto"/>
    <w:pitch w:val="default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39A" w:rsidRDefault="00E3539A">
      <w:r>
        <w:separator/>
      </w:r>
    </w:p>
  </w:footnote>
  <w:footnote w:type="continuationSeparator" w:id="0">
    <w:p w:rsidR="00E3539A" w:rsidRDefault="00E353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9F1BDF"/>
    <w:multiLevelType w:val="multilevel"/>
    <w:tmpl w:val="D75C8282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E3A62"/>
    <w:rsid w:val="007E3A62"/>
    <w:rsid w:val="00D8271D"/>
    <w:rsid w:val="00E3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egoe UI" w:hAnsi="Liberation Serif" w:cs="Tahoma"/>
        <w:color w:val="000000"/>
        <w:kern w:val="3"/>
        <w:sz w:val="24"/>
        <w:szCs w:val="24"/>
        <w:lang w:val="uk-UA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paragraph" w:styleId="1">
    <w:name w:val="heading 1"/>
    <w:basedOn w:val="Heading"/>
    <w:next w:val="Textbody"/>
    <w:pPr>
      <w:spacing w:after="120"/>
      <w:outlineLvl w:val="0"/>
    </w:pPr>
    <w:rPr>
      <w:rFonts w:ascii="Liberation Serif" w:eastAsia="NSimSun" w:hAnsi="Liberation Serif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283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283" w:line="276" w:lineRule="auto"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3">
    <w:name w:val="header"/>
    <w:basedOn w:val="HeaderandFooter"/>
  </w:style>
  <w:style w:type="character" w:customStyle="1" w:styleId="BulletSymbols">
    <w:name w:val="Bullet Symbols"/>
    <w:rPr>
      <w:rFonts w:ascii="OpenSymbol" w:eastAsia="OpenSymbol" w:hAnsi="OpenSymbol" w:cs="OpenSymbo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egoe UI" w:hAnsi="Liberation Serif" w:cs="Tahoma"/>
        <w:color w:val="000000"/>
        <w:kern w:val="3"/>
        <w:sz w:val="24"/>
        <w:szCs w:val="24"/>
        <w:lang w:val="uk-UA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paragraph" w:styleId="1">
    <w:name w:val="heading 1"/>
    <w:basedOn w:val="Heading"/>
    <w:next w:val="Textbody"/>
    <w:pPr>
      <w:spacing w:after="120"/>
      <w:outlineLvl w:val="0"/>
    </w:pPr>
    <w:rPr>
      <w:rFonts w:ascii="Liberation Serif" w:eastAsia="NSimSun" w:hAnsi="Liberation Serif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283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283" w:line="276" w:lineRule="auto"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3">
    <w:name w:val="header"/>
    <w:basedOn w:val="HeaderandFooter"/>
  </w:style>
  <w:style w:type="character" w:customStyle="1" w:styleId="BulletSymbols">
    <w:name w:val="Bullet Symbols"/>
    <w:rPr>
      <w:rFonts w:ascii="OpenSymbol" w:eastAsia="OpenSymbol" w:hAnsi="OpenSymbol" w:cs="Open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1573</Words>
  <Characters>8969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User7</dc:creator>
  <cp:lastModifiedBy>User7</cp:lastModifiedBy>
  <cp:revision>2</cp:revision>
  <dcterms:created xsi:type="dcterms:W3CDTF">2024-01-09T12:16:00Z</dcterms:created>
  <dcterms:modified xsi:type="dcterms:W3CDTF">2024-01-09T12:16:00Z</dcterms:modified>
</cp:coreProperties>
</file>