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C3A" w:rsidRPr="00337667" w:rsidRDefault="00A03C3A" w:rsidP="00A84370">
      <w:pPr>
        <w:spacing w:after="0" w:line="360" w:lineRule="auto"/>
        <w:ind w:firstLine="567"/>
        <w:jc w:val="center"/>
        <w:outlineLvl w:val="0"/>
        <w:rPr>
          <w:rFonts w:ascii="Times New Roman" w:hAnsi="Times New Roman"/>
          <w:b/>
          <w:caps/>
          <w:sz w:val="28"/>
          <w:szCs w:val="28"/>
          <w:lang w:val="uk-UA"/>
        </w:rPr>
      </w:pPr>
      <w:bookmarkStart w:id="0" w:name="_Toc497924717"/>
      <w:r w:rsidRPr="00337667">
        <w:rPr>
          <w:rFonts w:ascii="Times New Roman" w:hAnsi="Times New Roman"/>
          <w:b/>
          <w:caps/>
          <w:sz w:val="28"/>
          <w:szCs w:val="28"/>
          <w:lang w:val="uk-UA"/>
        </w:rPr>
        <w:t>Вступ</w:t>
      </w:r>
      <w:bookmarkEnd w:id="0"/>
    </w:p>
    <w:p w:rsidR="00A03C3A" w:rsidRPr="00337667" w:rsidRDefault="00A03C3A" w:rsidP="00A82B6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На сучасному етапі розвитку України наша держава переживає досить складні часи, коли існує пряма загроза денаціоналізації, втрати державної незалежності та потрапляння у сферу впливу іншої держави, виникає нагальна необхідність здійсне</w:t>
      </w:r>
      <w:r w:rsidRPr="00337667">
        <w:rPr>
          <w:rFonts w:ascii="Times New Roman" w:hAnsi="Times New Roman"/>
          <w:sz w:val="28"/>
          <w:szCs w:val="28"/>
          <w:lang w:val="uk-UA"/>
        </w:rPr>
        <w:t>н</w:t>
      </w:r>
      <w:r w:rsidRPr="00337667">
        <w:rPr>
          <w:rFonts w:ascii="Times New Roman" w:hAnsi="Times New Roman"/>
          <w:sz w:val="28"/>
          <w:szCs w:val="28"/>
          <w:lang w:val="uk-UA"/>
        </w:rPr>
        <w:t>ня системних заходів, спрямованих на посилення національно-патріотичного вих</w:t>
      </w:r>
      <w:r w:rsidRPr="00337667">
        <w:rPr>
          <w:rFonts w:ascii="Times New Roman" w:hAnsi="Times New Roman"/>
          <w:sz w:val="28"/>
          <w:szCs w:val="28"/>
          <w:lang w:val="uk-UA"/>
        </w:rPr>
        <w:t>о</w:t>
      </w:r>
      <w:r w:rsidRPr="00337667">
        <w:rPr>
          <w:rFonts w:ascii="Times New Roman" w:hAnsi="Times New Roman"/>
          <w:sz w:val="28"/>
          <w:szCs w:val="28"/>
          <w:lang w:val="uk-UA"/>
        </w:rPr>
        <w:t>вання.</w:t>
      </w:r>
    </w:p>
    <w:p w:rsidR="00A03C3A" w:rsidRPr="00337667" w:rsidRDefault="00A03C3A" w:rsidP="00A82B6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</w:rPr>
        <w:t xml:space="preserve">Останнім часом виховній роботі </w:t>
      </w:r>
      <w:r w:rsidRPr="00337667">
        <w:rPr>
          <w:rFonts w:ascii="Times New Roman" w:hAnsi="Times New Roman"/>
          <w:sz w:val="28"/>
          <w:szCs w:val="28"/>
          <w:lang w:val="uk-UA"/>
        </w:rPr>
        <w:t>в учбових закладах</w:t>
      </w:r>
      <w:r w:rsidRPr="00337667">
        <w:rPr>
          <w:rFonts w:ascii="Times New Roman" w:hAnsi="Times New Roman"/>
          <w:sz w:val="28"/>
          <w:szCs w:val="28"/>
        </w:rPr>
        <w:t xml:space="preserve"> приділяється особлива ув</w:t>
      </w:r>
      <w:r w:rsidRPr="00337667">
        <w:rPr>
          <w:rFonts w:ascii="Times New Roman" w:hAnsi="Times New Roman"/>
          <w:sz w:val="28"/>
          <w:szCs w:val="28"/>
        </w:rPr>
        <w:t>а</w:t>
      </w:r>
      <w:r w:rsidRPr="00337667">
        <w:rPr>
          <w:rFonts w:ascii="Times New Roman" w:hAnsi="Times New Roman"/>
          <w:sz w:val="28"/>
          <w:szCs w:val="28"/>
        </w:rPr>
        <w:t xml:space="preserve">га. У процесі виховування молодого покоління перед </w:t>
      </w:r>
      <w:r w:rsidRPr="00337667">
        <w:rPr>
          <w:rFonts w:ascii="Times New Roman" w:hAnsi="Times New Roman"/>
          <w:sz w:val="28"/>
          <w:szCs w:val="28"/>
          <w:lang w:val="uk-UA"/>
        </w:rPr>
        <w:t>викладачами</w:t>
      </w:r>
      <w:r w:rsidRPr="00337667">
        <w:rPr>
          <w:rFonts w:ascii="Times New Roman" w:hAnsi="Times New Roman"/>
          <w:sz w:val="28"/>
          <w:szCs w:val="28"/>
        </w:rPr>
        <w:t xml:space="preserve"> постає чимало складних і водночас важливих завдань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та запитань:</w:t>
      </w:r>
      <w:r w:rsidRPr="00337667">
        <w:rPr>
          <w:rFonts w:ascii="Times New Roman" w:hAnsi="Times New Roman"/>
          <w:sz w:val="28"/>
          <w:szCs w:val="28"/>
        </w:rPr>
        <w:t xml:space="preserve"> 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як </w:t>
      </w:r>
      <w:r w:rsidRPr="00337667">
        <w:rPr>
          <w:rFonts w:ascii="Times New Roman" w:hAnsi="Times New Roman"/>
          <w:sz w:val="28"/>
          <w:szCs w:val="28"/>
        </w:rPr>
        <w:t>вир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>стити гармонійну особистість</w:t>
      </w:r>
      <w:r w:rsidRPr="00337667">
        <w:rPr>
          <w:rFonts w:ascii="Times New Roman" w:hAnsi="Times New Roman"/>
          <w:sz w:val="28"/>
          <w:szCs w:val="28"/>
          <w:lang w:val="uk-UA"/>
        </w:rPr>
        <w:t>,</w:t>
      </w:r>
      <w:r w:rsidRPr="00337667">
        <w:rPr>
          <w:rFonts w:ascii="Times New Roman" w:hAnsi="Times New Roman"/>
          <w:sz w:val="28"/>
          <w:szCs w:val="28"/>
        </w:rPr>
        <w:t xml:space="preserve"> </w:t>
      </w:r>
      <w:r w:rsidRPr="00337667">
        <w:rPr>
          <w:rFonts w:ascii="Times New Roman" w:hAnsi="Times New Roman"/>
          <w:sz w:val="28"/>
          <w:szCs w:val="28"/>
          <w:lang w:val="uk-UA"/>
        </w:rPr>
        <w:t>н</w:t>
      </w:r>
      <w:r w:rsidRPr="00337667">
        <w:rPr>
          <w:rFonts w:ascii="Times New Roman" w:hAnsi="Times New Roman"/>
          <w:sz w:val="28"/>
          <w:szCs w:val="28"/>
        </w:rPr>
        <w:t>а які моральні цінності зорієнтувати дитину</w:t>
      </w:r>
      <w:r w:rsidRPr="00337667">
        <w:rPr>
          <w:rFonts w:ascii="Times New Roman" w:hAnsi="Times New Roman"/>
          <w:sz w:val="28"/>
          <w:szCs w:val="28"/>
          <w:lang w:val="uk-UA"/>
        </w:rPr>
        <w:t>,</w:t>
      </w:r>
      <w:r w:rsidRPr="00337667">
        <w:rPr>
          <w:rFonts w:ascii="Times New Roman" w:hAnsi="Times New Roman"/>
          <w:sz w:val="28"/>
          <w:szCs w:val="28"/>
        </w:rPr>
        <w:t xml:space="preserve"> </w:t>
      </w:r>
      <w:r w:rsidRPr="00337667">
        <w:rPr>
          <w:rFonts w:ascii="Times New Roman" w:hAnsi="Times New Roman"/>
          <w:sz w:val="28"/>
          <w:szCs w:val="28"/>
          <w:lang w:val="uk-UA"/>
        </w:rPr>
        <w:t>я</w:t>
      </w:r>
      <w:r w:rsidRPr="00337667">
        <w:rPr>
          <w:rFonts w:ascii="Times New Roman" w:hAnsi="Times New Roman"/>
          <w:sz w:val="28"/>
          <w:szCs w:val="28"/>
        </w:rPr>
        <w:t>к допомогти їй зберегти доброту, людяність, вірність своїм родинним вит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>кам</w:t>
      </w:r>
      <w:r w:rsidRPr="00337667">
        <w:rPr>
          <w:rFonts w:ascii="Times New Roman" w:hAnsi="Times New Roman"/>
          <w:sz w:val="28"/>
          <w:szCs w:val="28"/>
          <w:lang w:val="uk-UA"/>
        </w:rPr>
        <w:t>, я</w:t>
      </w:r>
      <w:r w:rsidRPr="00337667">
        <w:rPr>
          <w:rFonts w:ascii="Times New Roman" w:hAnsi="Times New Roman"/>
          <w:sz w:val="28"/>
          <w:szCs w:val="28"/>
        </w:rPr>
        <w:t xml:space="preserve">к підтримати допитливість </w:t>
      </w:r>
      <w:r w:rsidRPr="00337667">
        <w:rPr>
          <w:rFonts w:ascii="Times New Roman" w:hAnsi="Times New Roman"/>
          <w:sz w:val="28"/>
          <w:szCs w:val="28"/>
          <w:lang w:val="uk-UA"/>
        </w:rPr>
        <w:t>юнаків та дівчат</w:t>
      </w:r>
      <w:r w:rsidRPr="00337667">
        <w:rPr>
          <w:rFonts w:ascii="Times New Roman" w:hAnsi="Times New Roman"/>
          <w:sz w:val="28"/>
          <w:szCs w:val="28"/>
        </w:rPr>
        <w:t xml:space="preserve"> і зробити процес навчання цікавим для них і бажаним? Відтоді, як наша держава проголосила свою незалежність і обрала шлях самостійного розвитку, перед вітчизняною си</w:t>
      </w:r>
      <w:r w:rsidRPr="00337667">
        <w:rPr>
          <w:rFonts w:ascii="Times New Roman" w:hAnsi="Times New Roman"/>
          <w:sz w:val="28"/>
          <w:szCs w:val="28"/>
        </w:rPr>
        <w:t>с</w:t>
      </w:r>
      <w:r w:rsidRPr="00337667">
        <w:rPr>
          <w:rFonts w:ascii="Times New Roman" w:hAnsi="Times New Roman"/>
          <w:sz w:val="28"/>
          <w:szCs w:val="28"/>
        </w:rPr>
        <w:t>темою освіти постало завдання надзвичайної ваги: домогтися того, щоб діти зростали не лише здоровими і освіченими людьми, але й свідомими, творч</w:t>
      </w:r>
      <w:r w:rsidRPr="00337667">
        <w:rPr>
          <w:rFonts w:ascii="Times New Roman" w:hAnsi="Times New Roman"/>
          <w:sz w:val="28"/>
          <w:szCs w:val="28"/>
        </w:rPr>
        <w:t>и</w:t>
      </w:r>
      <w:r w:rsidRPr="00337667">
        <w:rPr>
          <w:rFonts w:ascii="Times New Roman" w:hAnsi="Times New Roman"/>
          <w:sz w:val="28"/>
          <w:szCs w:val="28"/>
        </w:rPr>
        <w:t>ми особистостями і патріотами України. Ключ до вирішення цих та інших проблем сучасного виховання — позакласна робота з</w:t>
      </w:r>
      <w:r w:rsidRPr="00337667">
        <w:rPr>
          <w:rFonts w:ascii="Times New Roman" w:hAnsi="Times New Roman"/>
          <w:sz w:val="28"/>
          <w:szCs w:val="28"/>
          <w:lang w:val="uk-UA"/>
        </w:rPr>
        <w:t>і</w:t>
      </w:r>
      <w:r w:rsidRPr="00337667">
        <w:rPr>
          <w:rFonts w:ascii="Times New Roman" w:hAnsi="Times New Roman"/>
          <w:sz w:val="28"/>
          <w:szCs w:val="28"/>
        </w:rPr>
        <w:t xml:space="preserve"> </w:t>
      </w:r>
      <w:r w:rsidRPr="00337667">
        <w:rPr>
          <w:rFonts w:ascii="Times New Roman" w:hAnsi="Times New Roman"/>
          <w:sz w:val="28"/>
          <w:szCs w:val="28"/>
          <w:lang w:val="uk-UA"/>
        </w:rPr>
        <w:t>студентами усіх курсів</w:t>
      </w:r>
      <w:r w:rsidRPr="00337667">
        <w:rPr>
          <w:rFonts w:ascii="Times New Roman" w:hAnsi="Times New Roman"/>
          <w:sz w:val="28"/>
          <w:szCs w:val="28"/>
        </w:rPr>
        <w:t>.</w:t>
      </w:r>
    </w:p>
    <w:p w:rsidR="00A03C3A" w:rsidRPr="00337667" w:rsidRDefault="00A03C3A" w:rsidP="00A82B68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Метою роботи педагогічного колективу Вознесенського коледжу є вих</w:t>
      </w:r>
      <w:r w:rsidRPr="00337667">
        <w:rPr>
          <w:rFonts w:ascii="Times New Roman" w:hAnsi="Times New Roman"/>
          <w:sz w:val="28"/>
          <w:szCs w:val="28"/>
          <w:lang w:val="uk-UA"/>
        </w:rPr>
        <w:t>о</w:t>
      </w:r>
      <w:r w:rsidRPr="00337667">
        <w:rPr>
          <w:rFonts w:ascii="Times New Roman" w:hAnsi="Times New Roman"/>
          <w:sz w:val="28"/>
          <w:szCs w:val="28"/>
          <w:lang w:val="uk-UA"/>
        </w:rPr>
        <w:t>вання у молодого покоління почуття патріотизму, формування особистості на засадах духо</w:t>
      </w:r>
      <w:r w:rsidRPr="00337667">
        <w:rPr>
          <w:rFonts w:ascii="Times New Roman" w:hAnsi="Times New Roman"/>
          <w:sz w:val="28"/>
          <w:szCs w:val="28"/>
          <w:lang w:val="uk-UA"/>
        </w:rPr>
        <w:t>в</w:t>
      </w:r>
      <w:r w:rsidRPr="00337667">
        <w:rPr>
          <w:rFonts w:ascii="Times New Roman" w:hAnsi="Times New Roman"/>
          <w:sz w:val="28"/>
          <w:szCs w:val="28"/>
          <w:lang w:val="uk-UA"/>
        </w:rPr>
        <w:t>ності, моральності, толерантності, успадкування молодим поколінням духовних на</w:t>
      </w:r>
      <w:r w:rsidRPr="00337667">
        <w:rPr>
          <w:rFonts w:ascii="Times New Roman" w:hAnsi="Times New Roman"/>
          <w:sz w:val="28"/>
          <w:szCs w:val="28"/>
          <w:lang w:val="uk-UA"/>
        </w:rPr>
        <w:t>д</w:t>
      </w:r>
      <w:r w:rsidRPr="00337667">
        <w:rPr>
          <w:rFonts w:ascii="Times New Roman" w:hAnsi="Times New Roman"/>
          <w:sz w:val="28"/>
          <w:szCs w:val="28"/>
          <w:lang w:val="uk-UA"/>
        </w:rPr>
        <w:t>бань українського народу, забезпечення духовної є</w:t>
      </w:r>
      <w:r w:rsidRPr="00337667">
        <w:rPr>
          <w:rFonts w:ascii="Times New Roman" w:hAnsi="Times New Roman"/>
          <w:sz w:val="28"/>
          <w:szCs w:val="28"/>
          <w:lang w:val="uk-UA"/>
        </w:rPr>
        <w:t>д</w:t>
      </w:r>
      <w:r w:rsidRPr="00337667">
        <w:rPr>
          <w:rFonts w:ascii="Times New Roman" w:hAnsi="Times New Roman"/>
          <w:sz w:val="28"/>
          <w:szCs w:val="28"/>
          <w:lang w:val="uk-UA"/>
        </w:rPr>
        <w:t>ності. Працюючи над реалізацією Концепції національно-патріотичного  виховання, куратори коледжу постійно спр</w:t>
      </w:r>
      <w:r w:rsidRPr="00337667">
        <w:rPr>
          <w:rFonts w:ascii="Times New Roman" w:hAnsi="Times New Roman"/>
          <w:sz w:val="28"/>
          <w:szCs w:val="28"/>
          <w:lang w:val="uk-UA"/>
        </w:rPr>
        <w:t>я</w:t>
      </w:r>
      <w:r w:rsidRPr="00337667">
        <w:rPr>
          <w:rFonts w:ascii="Times New Roman" w:hAnsi="Times New Roman"/>
          <w:sz w:val="28"/>
          <w:szCs w:val="28"/>
          <w:lang w:val="uk-UA"/>
        </w:rPr>
        <w:t>мовують виховну роботу на вих</w:t>
      </w:r>
      <w:r w:rsidRPr="00337667">
        <w:rPr>
          <w:rFonts w:ascii="Times New Roman" w:hAnsi="Times New Roman"/>
          <w:sz w:val="28"/>
          <w:szCs w:val="28"/>
          <w:lang w:val="uk-UA"/>
        </w:rPr>
        <w:t>о</w:t>
      </w:r>
      <w:r w:rsidRPr="00337667">
        <w:rPr>
          <w:rFonts w:ascii="Times New Roman" w:hAnsi="Times New Roman"/>
          <w:sz w:val="28"/>
          <w:szCs w:val="28"/>
          <w:lang w:val="uk-UA"/>
        </w:rPr>
        <w:t>вання свідомого громадянина, гуманіста і патріота України, використовуючи інформаційно – комунікаційні технології.</w:t>
      </w:r>
    </w:p>
    <w:p w:rsidR="00A03C3A" w:rsidRPr="00337667" w:rsidRDefault="00A03C3A" w:rsidP="00A82B68">
      <w:pPr>
        <w:shd w:val="clear" w:color="auto" w:fill="FFFFFF"/>
        <w:spacing w:after="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 давніх часів восени найголовнішим святом було свято Покрови Пресвятої Б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городиці. Це свято шанували з козацьких часів. З недавнього часу це свято є не тільки релігійним, а й національним. Разом із першокурсниками нашого навчального закл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ду ми поринули у часи козаччини під час виховної години. Метою проведеного зах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ду є залучення студентів до джерел і витоків народної мудрості; розвиток логічного мислення, пізнавальних та пошукових інтересів вихованців; сприяння формуванню духовно багатої мовної особи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тості; виховування любові до рідного слова та почуття гордості за свій н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</w:t>
      </w:r>
      <w:r w:rsidRPr="003376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род.</w:t>
      </w:r>
      <w:r w:rsidRPr="00337667">
        <w:rPr>
          <w:rFonts w:ascii="Times New Roman" w:hAnsi="Times New Roman"/>
          <w:sz w:val="28"/>
          <w:szCs w:val="28"/>
          <w:shd w:val="clear" w:color="auto" w:fill="FFFFFF"/>
        </w:rPr>
        <w:t>  </w:t>
      </w:r>
    </w:p>
    <w:p w:rsidR="00A03C3A" w:rsidRPr="00337667" w:rsidRDefault="00A03C3A" w:rsidP="00A82B68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Сьогодні у суспільстві розвиваються значні інтегративні процеси, які призводять до глобалізації багатьох напрямків людської діяльності. Тому саме зараз громадянс</w:t>
      </w:r>
      <w:r w:rsidRPr="00337667">
        <w:rPr>
          <w:rFonts w:ascii="Times New Roman" w:hAnsi="Times New Roman"/>
          <w:sz w:val="28"/>
          <w:szCs w:val="28"/>
          <w:lang w:val="uk-UA"/>
        </w:rPr>
        <w:t>ь</w:t>
      </w:r>
      <w:r w:rsidRPr="00337667">
        <w:rPr>
          <w:rFonts w:ascii="Times New Roman" w:hAnsi="Times New Roman"/>
          <w:sz w:val="28"/>
          <w:szCs w:val="28"/>
          <w:lang w:val="uk-UA"/>
        </w:rPr>
        <w:t>ка єдність,  виховання у молоді ціннісного ставлення до суспільства і держави не тільки не втрачають актуальності, а навпаки, є з</w:t>
      </w:r>
      <w:r w:rsidRPr="00337667">
        <w:rPr>
          <w:rFonts w:ascii="Times New Roman" w:hAnsi="Times New Roman"/>
          <w:sz w:val="28"/>
          <w:szCs w:val="28"/>
          <w:lang w:val="uk-UA"/>
        </w:rPr>
        <w:t>а</w:t>
      </w:r>
      <w:r w:rsidRPr="00337667">
        <w:rPr>
          <w:rFonts w:ascii="Times New Roman" w:hAnsi="Times New Roman"/>
          <w:sz w:val="28"/>
          <w:szCs w:val="28"/>
          <w:lang w:val="uk-UA"/>
        </w:rPr>
        <w:t>вданням стратегічного напрямку. Як ніколи, воно передбачає не тільки любов до свого народу, а й повагу до інших, пош</w:t>
      </w:r>
      <w:r w:rsidRPr="00337667">
        <w:rPr>
          <w:rFonts w:ascii="Times New Roman" w:hAnsi="Times New Roman"/>
          <w:sz w:val="28"/>
          <w:szCs w:val="28"/>
          <w:lang w:val="uk-UA"/>
        </w:rPr>
        <w:t>а</w:t>
      </w:r>
      <w:r w:rsidRPr="00337667">
        <w:rPr>
          <w:rFonts w:ascii="Times New Roman" w:hAnsi="Times New Roman"/>
          <w:sz w:val="28"/>
          <w:szCs w:val="28"/>
          <w:lang w:val="uk-UA"/>
        </w:rPr>
        <w:t>нування кожної людини, н</w:t>
      </w:r>
      <w:r w:rsidRPr="00337667">
        <w:rPr>
          <w:rFonts w:ascii="Times New Roman" w:hAnsi="Times New Roman"/>
          <w:sz w:val="28"/>
          <w:szCs w:val="28"/>
          <w:lang w:val="uk-UA"/>
        </w:rPr>
        <w:t>е</w:t>
      </w:r>
      <w:r w:rsidRPr="00337667">
        <w:rPr>
          <w:rFonts w:ascii="Times New Roman" w:hAnsi="Times New Roman"/>
          <w:sz w:val="28"/>
          <w:szCs w:val="28"/>
          <w:lang w:val="uk-UA"/>
        </w:rPr>
        <w:t>залежно від її національності та громадянства.</w:t>
      </w:r>
    </w:p>
    <w:p w:rsidR="00A03C3A" w:rsidRPr="00337667" w:rsidRDefault="00A03C3A" w:rsidP="005514A7">
      <w:pPr>
        <w:rPr>
          <w:rFonts w:ascii="Times New Roman" w:hAnsi="Times New Roman"/>
          <w:sz w:val="28"/>
          <w:szCs w:val="28"/>
          <w:lang w:val="uk-UA"/>
        </w:rPr>
      </w:pPr>
    </w:p>
    <w:p w:rsidR="00A03C3A" w:rsidRPr="00337667" w:rsidRDefault="00A03C3A" w:rsidP="00C43559">
      <w:pPr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337667">
        <w:rPr>
          <w:rFonts w:ascii="Times New Roman" w:hAnsi="Times New Roman"/>
          <w:i/>
          <w:sz w:val="28"/>
          <w:szCs w:val="28"/>
          <w:lang w:val="uk-UA"/>
        </w:rPr>
        <w:br w:type="page"/>
      </w:r>
    </w:p>
    <w:p w:rsidR="00A03C3A" w:rsidRPr="00337667" w:rsidRDefault="00A03C3A" w:rsidP="00C43559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37667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Голос за кулісами: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 xml:space="preserve"> взимку земля під покровом снігу, влітку – зелених трав, в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о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сени – опалого листя, будь – якої пори – під покровом неба. Птаха захищає пір’я, зв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і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ра – хутро, людину – дах її оселі, а всіх живих істот – небесне покрівля. Ніхто не м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о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же обійтися без Покрови. Осіннє свято Покрови вст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 xml:space="preserve">новлене на честь Божої Матері. </w:t>
      </w:r>
    </w:p>
    <w:p w:rsidR="00A03C3A" w:rsidRPr="00337667" w:rsidRDefault="00A03C3A" w:rsidP="00C43559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37667">
        <w:rPr>
          <w:rFonts w:ascii="Times New Roman" w:hAnsi="Times New Roman"/>
          <w:sz w:val="28"/>
          <w:szCs w:val="28"/>
          <w:lang w:val="uk-UA" w:eastAsia="ru-RU"/>
        </w:rPr>
        <w:t>Історія походження свята має глибокі коріння: виникло воно ще в 10- му столітті у Візантії, на яку в цей час нападали араби. В оточеному Константинополі люди з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і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бралися на відправу у церкві. Під час Божої служби люди п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о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бачили у верхній частині храму образ Божої Матері. Вона, в оточенні святих тримала над віруючими покров і молилася – це придало грекам упевненості у своїх силах і вони відстояли незале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ж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 xml:space="preserve">ність. З того часу свято Покрови стало всенародним. </w:t>
      </w:r>
    </w:p>
    <w:p w:rsidR="00A03C3A" w:rsidRPr="00337667" w:rsidRDefault="00A03C3A" w:rsidP="00C43559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37667">
        <w:rPr>
          <w:rFonts w:ascii="Times New Roman" w:hAnsi="Times New Roman"/>
          <w:sz w:val="28"/>
          <w:szCs w:val="28"/>
          <w:lang w:val="uk-UA" w:eastAsia="ru-RU"/>
        </w:rPr>
        <w:t>Ця довга біла покрова стала своєрідним оберегом і для України. Символи її пр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гнення до встановлення злагоди і миру між своїми і чужими земл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я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ми. Не випадково саме 14 жовтня, в день Покрови Пресвятої Богородиці, з 1990 року відзначається св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я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то запорозького козацтва. Запорізькі козаки осо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б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ливо шанували Покрову. На Січі це свято було храмовим. Богородиця була їх заступницею в далеких походах. Під її п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о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кровом вони не боялися ні стихії, ні злих ворожих сил. Її зображення було намаль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о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ване на ризах, які носили коз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ки.</w:t>
      </w:r>
    </w:p>
    <w:p w:rsidR="00A03C3A" w:rsidRPr="00337667" w:rsidRDefault="00A03C3A" w:rsidP="00C43559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37667">
        <w:rPr>
          <w:rFonts w:ascii="Times New Roman" w:hAnsi="Times New Roman"/>
          <w:sz w:val="28"/>
          <w:szCs w:val="28"/>
          <w:lang w:val="uk-UA" w:eastAsia="ru-RU"/>
        </w:rPr>
        <w:t>Покровська церква для кожного козака була священною. Від її порогів січовики вирушали на захист рідної землі і з подякою за порятунок поверт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лися до неї після походів.</w:t>
      </w:r>
    </w:p>
    <w:p w:rsidR="00A03C3A" w:rsidRPr="00337667" w:rsidRDefault="00A03C3A" w:rsidP="00C43559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37667">
        <w:rPr>
          <w:rFonts w:ascii="Times New Roman" w:hAnsi="Times New Roman"/>
          <w:sz w:val="28"/>
          <w:szCs w:val="28"/>
          <w:lang w:val="uk-UA" w:eastAsia="ru-RU"/>
        </w:rPr>
        <w:t>Також в покрові вбачається образ материнства – святе поняття для козаків. Під покровом Богородиці запорожці не боялися ні вогню, ні стихії, ні морської бурі.</w:t>
      </w:r>
    </w:p>
    <w:p w:rsidR="00A03C3A" w:rsidRPr="00337667" w:rsidRDefault="00A03C3A" w:rsidP="00C43559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37667">
        <w:rPr>
          <w:rFonts w:ascii="Times New Roman" w:hAnsi="Times New Roman"/>
          <w:sz w:val="28"/>
          <w:szCs w:val="28"/>
          <w:lang w:val="uk-UA" w:eastAsia="ru-RU"/>
        </w:rPr>
        <w:t>14 жовтня 2015 року на країна вперше відзначала День захисника Украї</w:t>
      </w:r>
      <w:r>
        <w:rPr>
          <w:rFonts w:ascii="Times New Roman" w:hAnsi="Times New Roman"/>
          <w:sz w:val="28"/>
          <w:szCs w:val="28"/>
          <w:lang w:val="uk-UA" w:eastAsia="ru-RU"/>
        </w:rPr>
        <w:t>ни. Це свято започато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 xml:space="preserve"> в нелегкі часи для вшанування мужності та героїзму, захисників нез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лежності, суверенітету і цілісності України. Захист Батькі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в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 xml:space="preserve">щини став справою всіх українців, тому День захисника України має стати всенародним святом. </w:t>
      </w:r>
    </w:p>
    <w:p w:rsidR="00A03C3A" w:rsidRPr="00337667" w:rsidRDefault="00A03C3A" w:rsidP="00E7551B">
      <w:pPr>
        <w:pStyle w:val="NoSpacing"/>
        <w:rPr>
          <w:rFonts w:ascii="Times New Roman" w:hAnsi="Times New Roman"/>
          <w:i/>
          <w:sz w:val="28"/>
          <w:szCs w:val="28"/>
          <w:lang w:val="uk-UA" w:eastAsia="ru-RU"/>
        </w:rPr>
      </w:pPr>
    </w:p>
    <w:p w:rsidR="00A03C3A" w:rsidRPr="00337667" w:rsidRDefault="00A03C3A" w:rsidP="006979A7">
      <w:pPr>
        <w:pStyle w:val="NoSpacing"/>
        <w:spacing w:line="360" w:lineRule="auto"/>
        <w:jc w:val="center"/>
        <w:outlineLvl w:val="0"/>
        <w:rPr>
          <w:rFonts w:ascii="Times New Roman" w:hAnsi="Times New Roman"/>
          <w:caps/>
          <w:sz w:val="28"/>
          <w:szCs w:val="28"/>
          <w:lang w:val="uk-UA" w:eastAsia="ru-RU"/>
        </w:rPr>
      </w:pPr>
      <w:r w:rsidRPr="00337667">
        <w:rPr>
          <w:rFonts w:ascii="Times New Roman" w:hAnsi="Times New Roman"/>
          <w:i/>
          <w:sz w:val="28"/>
          <w:szCs w:val="28"/>
          <w:lang w:val="uk-UA" w:eastAsia="ru-RU"/>
        </w:rPr>
        <w:br w:type="page"/>
      </w:r>
      <w:bookmarkStart w:id="1" w:name="_Toc497924718"/>
      <w:r w:rsidRPr="00337667">
        <w:rPr>
          <w:rFonts w:ascii="Times New Roman" w:hAnsi="Times New Roman"/>
          <w:caps/>
          <w:sz w:val="28"/>
          <w:szCs w:val="28"/>
          <w:lang w:val="uk-UA" w:eastAsia="ru-RU"/>
        </w:rPr>
        <w:t>вступне слово кураторів</w:t>
      </w:r>
      <w:bookmarkEnd w:id="1"/>
    </w:p>
    <w:p w:rsidR="00A03C3A" w:rsidRPr="00337667" w:rsidRDefault="00A03C3A" w:rsidP="00C36FA8">
      <w:pPr>
        <w:pStyle w:val="NoSpacing"/>
        <w:spacing w:line="360" w:lineRule="auto"/>
        <w:ind w:firstLine="567"/>
        <w:rPr>
          <w:rFonts w:ascii="Times New Roman" w:hAnsi="Times New Roman"/>
          <w:i/>
          <w:sz w:val="28"/>
          <w:szCs w:val="28"/>
          <w:lang w:eastAsia="ru-RU"/>
        </w:rPr>
      </w:pPr>
      <w:r w:rsidRPr="00337667">
        <w:rPr>
          <w:rFonts w:ascii="Times New Roman" w:hAnsi="Times New Roman"/>
          <w:i/>
          <w:sz w:val="28"/>
          <w:szCs w:val="28"/>
          <w:lang w:val="uk-UA" w:eastAsia="ru-RU"/>
        </w:rPr>
        <w:t>Українська світлиця. На видному місці образ Матері Божої, оздоблений украї</w:t>
      </w:r>
      <w:r w:rsidRPr="00337667">
        <w:rPr>
          <w:rFonts w:ascii="Times New Roman" w:hAnsi="Times New Roman"/>
          <w:i/>
          <w:sz w:val="28"/>
          <w:szCs w:val="28"/>
          <w:lang w:val="uk-UA" w:eastAsia="ru-RU"/>
        </w:rPr>
        <w:t>н</w:t>
      </w:r>
      <w:r w:rsidRPr="00337667">
        <w:rPr>
          <w:rFonts w:ascii="Times New Roman" w:hAnsi="Times New Roman"/>
          <w:i/>
          <w:sz w:val="28"/>
          <w:szCs w:val="28"/>
          <w:lang w:val="uk-UA" w:eastAsia="ru-RU"/>
        </w:rPr>
        <w:t xml:space="preserve">ським вишитим рушником. Перед ним </w:t>
      </w:r>
      <w:r w:rsidRPr="00337667">
        <w:rPr>
          <w:rFonts w:ascii="Times New Roman" w:hAnsi="Times New Roman"/>
          <w:i/>
          <w:sz w:val="28"/>
          <w:szCs w:val="28"/>
          <w:lang w:eastAsia="ru-RU"/>
        </w:rPr>
        <w:t>горить лампада або свічки.</w:t>
      </w:r>
    </w:p>
    <w:p w:rsidR="00A03C3A" w:rsidRPr="00337667" w:rsidRDefault="00A03C3A" w:rsidP="00C36FA8">
      <w:pPr>
        <w:spacing w:before="200"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Н</w:t>
      </w:r>
      <w:r w:rsidRPr="00337667">
        <w:rPr>
          <w:rFonts w:ascii="Times New Roman" w:hAnsi="Times New Roman"/>
          <w:i/>
          <w:sz w:val="28"/>
          <w:szCs w:val="28"/>
        </w:rPr>
        <w:t xml:space="preserve">а сцену виходять 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куратори, які звертаються до аудиторії зі вступним сл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о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вом</w:t>
      </w:r>
      <w:r w:rsidRPr="00337667">
        <w:rPr>
          <w:rFonts w:ascii="Times New Roman" w:hAnsi="Times New Roman"/>
          <w:i/>
          <w:sz w:val="28"/>
          <w:szCs w:val="28"/>
        </w:rPr>
        <w:t>:</w:t>
      </w:r>
    </w:p>
    <w:p w:rsidR="00A03C3A" w:rsidRPr="00337667" w:rsidRDefault="00A03C3A" w:rsidP="00C4355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Куратор 1.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Як відомо людина нерозривно пов’язана з минулим свого народу, його історією, і сьогодні ми перегорнемо одну з</w:t>
      </w:r>
      <w:r w:rsidRPr="00337667">
        <w:rPr>
          <w:rFonts w:ascii="Times New Roman" w:hAnsi="Times New Roman"/>
          <w:sz w:val="28"/>
          <w:szCs w:val="28"/>
          <w:lang w:val="uk-UA"/>
        </w:rPr>
        <w:t>і</w:t>
      </w:r>
      <w:r w:rsidRPr="00337667">
        <w:rPr>
          <w:rFonts w:ascii="Times New Roman" w:hAnsi="Times New Roman"/>
          <w:sz w:val="28"/>
          <w:szCs w:val="28"/>
        </w:rPr>
        <w:t xml:space="preserve"> сторінок нашого славного минулого</w:t>
      </w:r>
      <w:r w:rsidRPr="00337667">
        <w:rPr>
          <w:rFonts w:ascii="Times New Roman" w:hAnsi="Times New Roman"/>
          <w:sz w:val="28"/>
          <w:szCs w:val="28"/>
          <w:lang w:val="uk-UA"/>
        </w:rPr>
        <w:t>.</w:t>
      </w:r>
    </w:p>
    <w:p w:rsidR="00A03C3A" w:rsidRPr="00337667" w:rsidRDefault="00A03C3A" w:rsidP="00C4355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18.25pt;width:171pt;height:128pt;z-index:-251664384" wrapcoords="-95 0 -95 21474 21600 21474 21600 0 -95 0">
            <v:imagedata r:id="rId7" o:title=""/>
            <w10:wrap type="tight"/>
          </v:shape>
        </w:pic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Куратор 2.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 xml:space="preserve">З кожним днем зростає 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зацікавленість </w:t>
      </w:r>
      <w:r w:rsidRPr="00337667">
        <w:rPr>
          <w:rFonts w:ascii="Times New Roman" w:hAnsi="Times New Roman"/>
          <w:sz w:val="28"/>
          <w:szCs w:val="28"/>
        </w:rPr>
        <w:t>багатьох людей до нашої історії. Знання свого родоводу, історичних та культурних надбань предків необхідні не лише для піднесення національної гідності, а й для в</w:t>
      </w:r>
      <w:r w:rsidRPr="00337667">
        <w:rPr>
          <w:rFonts w:ascii="Times New Roman" w:hAnsi="Times New Roman"/>
          <w:sz w:val="28"/>
          <w:szCs w:val="28"/>
        </w:rPr>
        <w:t>и</w:t>
      </w:r>
      <w:r w:rsidRPr="00337667">
        <w:rPr>
          <w:rFonts w:ascii="Times New Roman" w:hAnsi="Times New Roman"/>
          <w:sz w:val="28"/>
          <w:szCs w:val="28"/>
        </w:rPr>
        <w:t xml:space="preserve">користання кращих традицій у 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нашому </w:t>
      </w:r>
      <w:r w:rsidRPr="00337667">
        <w:rPr>
          <w:rFonts w:ascii="Times New Roman" w:hAnsi="Times New Roman"/>
          <w:sz w:val="28"/>
          <w:szCs w:val="28"/>
        </w:rPr>
        <w:t>сучасному житті.</w:t>
      </w:r>
    </w:p>
    <w:p w:rsidR="00A03C3A" w:rsidRPr="00337667" w:rsidRDefault="00A03C3A" w:rsidP="00C43559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</w:rPr>
        <w:pict>
          <v:shape id="_x0000_s1027" type="#_x0000_t75" style="position:absolute;left:0;text-align:left;margin-left:108pt;margin-top:100.95pt;width:182.85pt;height:129.75pt;z-index:-251663360" wrapcoords="-89 0 -89 21475 21600 21475 21600 0 -89 0">
            <v:imagedata r:id="rId8" o:title=""/>
            <w10:wrap type="tight"/>
          </v:shape>
        </w:pic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Куратор 1.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Ми можемо пишатися тим, що Україна ніколи не поневолювала інші народи, а вміло захищала себе від ворогів. Був час, коли всю нашу землю загарбали й поділили між собою сусідні держави. Нестерпно було жити українському народу в неволі. І почав він утікати в пониззя Дніпра, за пороги, де були дикі степи. Втікачі називали себе коз</w:t>
      </w:r>
      <w:r w:rsidRPr="00337667">
        <w:rPr>
          <w:rFonts w:ascii="Times New Roman" w:hAnsi="Times New Roman"/>
          <w:sz w:val="28"/>
          <w:szCs w:val="28"/>
        </w:rPr>
        <w:t>а</w:t>
      </w:r>
      <w:r w:rsidRPr="00337667">
        <w:rPr>
          <w:rFonts w:ascii="Times New Roman" w:hAnsi="Times New Roman"/>
          <w:sz w:val="28"/>
          <w:szCs w:val="28"/>
        </w:rPr>
        <w:t xml:space="preserve">ками, тобто вільними людьми. </w:t>
      </w:r>
    </w:p>
    <w:p w:rsidR="00A03C3A" w:rsidRPr="00337667" w:rsidRDefault="00A03C3A" w:rsidP="00C43559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Куратор 2.</w:t>
      </w:r>
      <w:r w:rsidRPr="00337667">
        <w:rPr>
          <w:rFonts w:ascii="Times New Roman" w:hAnsi="Times New Roman"/>
          <w:sz w:val="28"/>
          <w:szCs w:val="28"/>
          <w:lang w:eastAsia="ru-RU"/>
        </w:rPr>
        <w:t xml:space="preserve"> Нещодавно ми святкували одне з найбільших народних свят – свято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337667">
        <w:rPr>
          <w:rFonts w:ascii="Times New Roman" w:hAnsi="Times New Roman"/>
          <w:sz w:val="28"/>
          <w:szCs w:val="28"/>
          <w:lang w:eastAsia="ru-RU"/>
        </w:rPr>
        <w:t>Покрови Пресвятої, яке дотримується однієї дати – 14 жовтня.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 xml:space="preserve"> У роки козаччини Покрова була покровителькою козаків, тому цей день вв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жався Днем українського козацтва, а з 2015 року в Україні 14 жовтня вважається н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337667">
        <w:rPr>
          <w:rFonts w:ascii="Times New Roman" w:hAnsi="Times New Roman"/>
          <w:sz w:val="28"/>
          <w:szCs w:val="28"/>
          <w:lang w:val="uk-UA" w:eastAsia="ru-RU"/>
        </w:rPr>
        <w:t>ціональним святом – Днем захисника України.</w:t>
      </w:r>
    </w:p>
    <w:p w:rsidR="00A03C3A" w:rsidRPr="00337667" w:rsidRDefault="00A03C3A" w:rsidP="006979A7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Куратор 1.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Наша нинішня зустріч приурочена святу Покрови Пресвятої Богор</w:t>
      </w:r>
      <w:r w:rsidRPr="00337667">
        <w:rPr>
          <w:rFonts w:ascii="Times New Roman" w:hAnsi="Times New Roman"/>
          <w:sz w:val="28"/>
          <w:szCs w:val="28"/>
          <w:lang w:val="uk-UA"/>
        </w:rPr>
        <w:t>о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диці, яке втілює не лише життя козаків, а є покровителькою дівочої долі. </w:t>
      </w:r>
      <w:r w:rsidRPr="00337667">
        <w:rPr>
          <w:rFonts w:ascii="Times New Roman" w:hAnsi="Times New Roman"/>
          <w:sz w:val="28"/>
          <w:szCs w:val="28"/>
        </w:rPr>
        <w:t>Для нас, українців, це свято християнське і національне, воно символізує зв’язок поколінь, невмирущість героїчних традицій нашого нар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>ду.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(куратори пішли)</w:t>
      </w:r>
    </w:p>
    <w:p w:rsidR="00A03C3A" w:rsidRPr="00337667" w:rsidRDefault="00A03C3A" w:rsidP="006979A7">
      <w:pPr>
        <w:pStyle w:val="NoSpacing"/>
        <w:spacing w:before="200" w:after="200" w:line="360" w:lineRule="auto"/>
        <w:jc w:val="center"/>
        <w:outlineLvl w:val="0"/>
        <w:rPr>
          <w:rFonts w:ascii="Times New Roman" w:hAnsi="Times New Roman"/>
          <w:b/>
          <w:caps/>
          <w:sz w:val="28"/>
          <w:szCs w:val="28"/>
          <w:lang w:val="uk-UA"/>
        </w:rPr>
      </w:pPr>
      <w:r w:rsidRPr="00337667">
        <w:rPr>
          <w:rFonts w:ascii="Times New Roman" w:hAnsi="Times New Roman"/>
          <w:i/>
          <w:sz w:val="28"/>
          <w:szCs w:val="28"/>
          <w:lang w:val="uk-UA" w:eastAsia="ru-RU"/>
        </w:rPr>
        <w:br w:type="page"/>
      </w:r>
      <w:bookmarkStart w:id="2" w:name="_Toc497924719"/>
      <w:r w:rsidRPr="00337667">
        <w:rPr>
          <w:rFonts w:ascii="Times New Roman" w:hAnsi="Times New Roman"/>
          <w:b/>
          <w:caps/>
          <w:sz w:val="28"/>
          <w:szCs w:val="28"/>
          <w:lang w:val="uk-UA"/>
        </w:rPr>
        <w:t>Частина перша «</w:t>
      </w:r>
      <w:r w:rsidRPr="00337667">
        <w:rPr>
          <w:rFonts w:ascii="Times New Roman" w:hAnsi="Times New Roman"/>
          <w:b/>
          <w:caps/>
          <w:sz w:val="28"/>
          <w:szCs w:val="28"/>
        </w:rPr>
        <w:t>Покрова – берегиня роду</w:t>
      </w:r>
      <w:r w:rsidRPr="00337667">
        <w:rPr>
          <w:rFonts w:ascii="Times New Roman" w:hAnsi="Times New Roman"/>
          <w:b/>
          <w:caps/>
          <w:sz w:val="28"/>
          <w:szCs w:val="28"/>
          <w:lang w:val="uk-UA"/>
        </w:rPr>
        <w:t>»</w:t>
      </w:r>
      <w:bookmarkEnd w:id="2"/>
    </w:p>
    <w:p w:rsidR="00A03C3A" w:rsidRPr="00337667" w:rsidRDefault="00A03C3A" w:rsidP="009A255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Style w:val="Strong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>2 ведучий.</w:t>
      </w:r>
      <w:r w:rsidRPr="00337667">
        <w:rPr>
          <w:rStyle w:val="Strong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</w:t>
      </w:r>
      <w:r w:rsidRPr="00337667">
        <w:rPr>
          <w:rStyle w:val="Strong"/>
          <w:rFonts w:ascii="Times New Roman" w:hAnsi="Times New Roman"/>
          <w:b w:val="0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за кулісами</w:t>
      </w:r>
      <w:r w:rsidRPr="00337667">
        <w:rPr>
          <w:rStyle w:val="Strong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) </w:t>
      </w:r>
      <w:r w:rsidRPr="00337667">
        <w:rPr>
          <w:rFonts w:ascii="Times New Roman" w:hAnsi="Times New Roman"/>
          <w:sz w:val="28"/>
          <w:szCs w:val="28"/>
        </w:rPr>
        <w:t>Прекрасним i нiжним словом "берегиня” назвали нашi пращури жiнку, що стоїть у ви</w:t>
      </w:r>
      <w:bookmarkStart w:id="3" w:name="_GoBack"/>
      <w:bookmarkEnd w:id="3"/>
      <w:r w:rsidRPr="00337667">
        <w:rPr>
          <w:rFonts w:ascii="Times New Roman" w:hAnsi="Times New Roman"/>
          <w:sz w:val="28"/>
          <w:szCs w:val="28"/>
        </w:rPr>
        <w:t xml:space="preserve">токiв нового життя, плекає i змiцнює його. У цьому словi влучно вiдбилося її божествене призначення, найперша i найголовнiша суть. </w:t>
      </w:r>
    </w:p>
    <w:p w:rsidR="00A03C3A" w:rsidRPr="00337667" w:rsidRDefault="00A03C3A" w:rsidP="009A2558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 id="_x0000_s1028" type="#_x0000_t75" style="position:absolute;left:0;text-align:left;margin-left:4in;margin-top:.4pt;width:235.2pt;height:174.3pt;z-index:-251662336" wrapcoords="-69 0 -69 21507 21600 21507 21600 0 -69 0">
            <v:imagedata r:id="rId9" o:title=""/>
            <w10:wrap type="tight"/>
          </v:shape>
        </w:pict>
      </w:r>
      <w:r w:rsidRPr="00337667">
        <w:rPr>
          <w:rStyle w:val="Strong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Pr="00337667">
        <w:rPr>
          <w:rStyle w:val="Strong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</w:rPr>
        <w:t xml:space="preserve"> ведучий. </w:t>
      </w:r>
      <w:r w:rsidRPr="00337667">
        <w:rPr>
          <w:rFonts w:ascii="Times New Roman" w:hAnsi="Times New Roman"/>
          <w:sz w:val="28"/>
          <w:szCs w:val="28"/>
        </w:rPr>
        <w:t>У сиву давнину берегинею нашi прадiди називали богиню, що бере</w:t>
      </w:r>
      <w:r w:rsidRPr="00337667">
        <w:rPr>
          <w:rFonts w:ascii="Times New Roman" w:hAnsi="Times New Roman"/>
          <w:sz w:val="28"/>
          <w:szCs w:val="28"/>
        </w:rPr>
        <w:t>г</w:t>
      </w:r>
      <w:r w:rsidRPr="00337667">
        <w:rPr>
          <w:rFonts w:ascii="Times New Roman" w:hAnsi="Times New Roman"/>
          <w:sz w:val="28"/>
          <w:szCs w:val="28"/>
        </w:rPr>
        <w:t>ла їх вiд усякого лиха i дарувала добро. Згодом вони так стали називати жiнок, якi б</w:t>
      </w:r>
      <w:r w:rsidRPr="00337667">
        <w:rPr>
          <w:rFonts w:ascii="Times New Roman" w:hAnsi="Times New Roman"/>
          <w:sz w:val="28"/>
          <w:szCs w:val="28"/>
        </w:rPr>
        <w:t>е</w:t>
      </w:r>
      <w:r w:rsidRPr="00337667">
        <w:rPr>
          <w:rFonts w:ascii="Times New Roman" w:hAnsi="Times New Roman"/>
          <w:sz w:val="28"/>
          <w:szCs w:val="28"/>
        </w:rPr>
        <w:t>регли i пiдтримували домашнє вогнище, були своє-рiдним покровом усьому роди</w:t>
      </w:r>
      <w:r w:rsidRPr="00337667">
        <w:rPr>
          <w:rFonts w:ascii="Times New Roman" w:hAnsi="Times New Roman"/>
          <w:sz w:val="28"/>
          <w:szCs w:val="28"/>
        </w:rPr>
        <w:t>н</w:t>
      </w:r>
      <w:r w:rsidRPr="00337667">
        <w:rPr>
          <w:rFonts w:ascii="Times New Roman" w:hAnsi="Times New Roman"/>
          <w:sz w:val="28"/>
          <w:szCs w:val="28"/>
        </w:rPr>
        <w:t>ному колу. Доньки України славилися своєю охайнiстю, спiвучiстю, надзвичайною красою i високим почуттям гiдностi. </w:t>
      </w:r>
    </w:p>
    <w:p w:rsidR="00A03C3A" w:rsidRPr="00337667" w:rsidRDefault="00A03C3A" w:rsidP="001D3075">
      <w:pPr>
        <w:pStyle w:val="NoSpacing"/>
        <w:spacing w:before="200" w:after="200" w:line="36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337667">
        <w:rPr>
          <w:rFonts w:ascii="Times New Roman" w:hAnsi="Times New Roman"/>
          <w:i/>
          <w:sz w:val="28"/>
          <w:szCs w:val="28"/>
          <w:lang w:val="uk-UA"/>
        </w:rPr>
        <w:t>(</w:t>
      </w:r>
      <w:r w:rsidRPr="00337667">
        <w:rPr>
          <w:rFonts w:ascii="Times New Roman" w:hAnsi="Times New Roman"/>
          <w:i/>
          <w:sz w:val="28"/>
          <w:szCs w:val="28"/>
        </w:rPr>
        <w:t>Дівчата вишивають і ведуть розмову)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1 д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івчина</w:t>
      </w:r>
      <w:r w:rsidRPr="00337667">
        <w:rPr>
          <w:rFonts w:ascii="Times New Roman" w:hAnsi="Times New Roman"/>
          <w:b/>
          <w:sz w:val="28"/>
          <w:szCs w:val="28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А чи знаєте ви, дівчата, що Богородиця – швачка? Вона шиє ризи,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зашиває рани, зупиняючи кров. Тому вишивку можна розглядати як схему закодов</w:t>
      </w:r>
      <w:r w:rsidRPr="00337667">
        <w:rPr>
          <w:rFonts w:ascii="Times New Roman" w:hAnsi="Times New Roman"/>
          <w:sz w:val="28"/>
          <w:szCs w:val="28"/>
        </w:rPr>
        <w:t>а</w:t>
      </w:r>
      <w:r w:rsidRPr="00337667">
        <w:rPr>
          <w:rFonts w:ascii="Times New Roman" w:hAnsi="Times New Roman"/>
          <w:sz w:val="28"/>
          <w:szCs w:val="28"/>
        </w:rPr>
        <w:t>них знаків. Вона стає захистом, Богородичним покровом.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2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 дівчина</w:t>
      </w:r>
      <w:r w:rsidRPr="00337667">
        <w:rPr>
          <w:rFonts w:ascii="Times New Roman" w:hAnsi="Times New Roman"/>
          <w:b/>
          <w:sz w:val="28"/>
          <w:szCs w:val="28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Цим і пояснюється повір’я, що рушник, сорочка, хусточка, вишиті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руками матері, дружини чи коханої, оберігають людину в дорозі від усіляких негараздів.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</w:rPr>
        <w:t>3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 дівчина</w:t>
      </w:r>
      <w:r w:rsidRPr="00337667">
        <w:rPr>
          <w:rFonts w:ascii="Times New Roman" w:hAnsi="Times New Roman"/>
          <w:sz w:val="28"/>
          <w:szCs w:val="28"/>
        </w:rPr>
        <w:t>. Звідси й звичай убирати вишитими рушниками ікони, пор</w:t>
      </w:r>
      <w:r w:rsidRPr="00337667">
        <w:rPr>
          <w:rFonts w:ascii="Times New Roman" w:hAnsi="Times New Roman"/>
          <w:sz w:val="28"/>
          <w:szCs w:val="28"/>
        </w:rPr>
        <w:t>т</w:t>
      </w:r>
      <w:r w:rsidRPr="00337667">
        <w:rPr>
          <w:rFonts w:ascii="Times New Roman" w:hAnsi="Times New Roman"/>
          <w:sz w:val="28"/>
          <w:szCs w:val="28"/>
        </w:rPr>
        <w:t>рети рідних.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Ця традиція й досі живе в українських селах.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4 дівчина</w:t>
      </w:r>
      <w:r w:rsidRPr="00337667">
        <w:rPr>
          <w:rFonts w:ascii="Times New Roman" w:hAnsi="Times New Roman"/>
          <w:sz w:val="28"/>
          <w:szCs w:val="28"/>
          <w:lang w:val="uk-UA"/>
        </w:rPr>
        <w:t>. Чим гармонійніше й чим витонченіше поєднуються узори у вишивці, тим щасливішою, кажуть, буде доля людини.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5 дівчина</w:t>
      </w:r>
      <w:r w:rsidRPr="00337667">
        <w:rPr>
          <w:rFonts w:ascii="Times New Roman" w:hAnsi="Times New Roman"/>
          <w:sz w:val="28"/>
          <w:szCs w:val="28"/>
          <w:lang w:val="uk-UA"/>
        </w:rPr>
        <w:t>. Богородиця символізує образ матері – землі, Берегиню.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6 дівчина</w:t>
      </w:r>
      <w:r w:rsidRPr="00337667">
        <w:rPr>
          <w:rFonts w:ascii="Times New Roman" w:hAnsi="Times New Roman"/>
          <w:sz w:val="28"/>
          <w:szCs w:val="28"/>
          <w:lang w:val="uk-UA"/>
        </w:rPr>
        <w:t>. А що таке Берегиня?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1 дівчина</w:t>
      </w:r>
      <w:r w:rsidRPr="00337667">
        <w:rPr>
          <w:rFonts w:ascii="Times New Roman" w:hAnsi="Times New Roman"/>
          <w:sz w:val="28"/>
          <w:szCs w:val="28"/>
          <w:lang w:val="uk-UA"/>
        </w:rPr>
        <w:t>. Берегиня – це втіле</w:t>
      </w:r>
      <w:r w:rsidRPr="00337667">
        <w:rPr>
          <w:rFonts w:ascii="Times New Roman" w:hAnsi="Times New Roman"/>
          <w:sz w:val="28"/>
          <w:szCs w:val="28"/>
        </w:rPr>
        <w:t>ння води, господарства, сімейного вогн</w:t>
      </w:r>
      <w:r w:rsidRPr="00337667">
        <w:rPr>
          <w:rFonts w:ascii="Times New Roman" w:hAnsi="Times New Roman"/>
          <w:sz w:val="28"/>
          <w:szCs w:val="28"/>
        </w:rPr>
        <w:t>и</w:t>
      </w:r>
      <w:r w:rsidRPr="00337667">
        <w:rPr>
          <w:rFonts w:ascii="Times New Roman" w:hAnsi="Times New Roman"/>
          <w:sz w:val="28"/>
          <w:szCs w:val="28"/>
        </w:rPr>
        <w:t>ща, рукоділля...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2 дівчина</w:t>
      </w:r>
      <w:r w:rsidRPr="00337667">
        <w:rPr>
          <w:rFonts w:ascii="Times New Roman" w:hAnsi="Times New Roman"/>
          <w:sz w:val="28"/>
          <w:szCs w:val="28"/>
        </w:rPr>
        <w:t>. Я читала, що прадавнім захисником українців були: вишивана соро</w:t>
      </w:r>
      <w:r w:rsidRPr="00337667">
        <w:rPr>
          <w:rFonts w:ascii="Times New Roman" w:hAnsi="Times New Roman"/>
          <w:sz w:val="28"/>
          <w:szCs w:val="28"/>
        </w:rPr>
        <w:t>ч</w:t>
      </w:r>
      <w:r w:rsidRPr="00337667">
        <w:rPr>
          <w:rFonts w:ascii="Times New Roman" w:hAnsi="Times New Roman"/>
          <w:sz w:val="28"/>
          <w:szCs w:val="28"/>
        </w:rPr>
        <w:t>ка, плахта, тканий пояс, рушник, лижник, килим, доріжка, писанка та різні орнаменти на глиняному посуді.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3 дівчина</w:t>
      </w:r>
      <w:r w:rsidRPr="00337667">
        <w:rPr>
          <w:rFonts w:ascii="Times New Roman" w:hAnsi="Times New Roman"/>
          <w:sz w:val="28"/>
          <w:szCs w:val="28"/>
        </w:rPr>
        <w:t>. Народ наш мудрий. Не одна пісня створена про наші обереги. Наш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обов’язок вивчати їх, відроджувати, пам’ятати і предавати з покоління в покоління.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1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b/>
          <w:sz w:val="28"/>
          <w:szCs w:val="28"/>
        </w:rPr>
        <w:t>х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лопець</w:t>
      </w:r>
      <w:r w:rsidRPr="00337667">
        <w:rPr>
          <w:rFonts w:ascii="Times New Roman" w:hAnsi="Times New Roman"/>
          <w:b/>
          <w:sz w:val="28"/>
          <w:szCs w:val="28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Он де ви є! А ми їх шукаємо. А що це у вас, дівчатка, сьогодні так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гарно. Вишитих речей так багато, аж очам від барв боляче!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4 дівчина.</w:t>
      </w:r>
      <w:r w:rsidRPr="00337667">
        <w:rPr>
          <w:rFonts w:ascii="Times New Roman" w:hAnsi="Times New Roman"/>
          <w:sz w:val="28"/>
          <w:szCs w:val="28"/>
        </w:rPr>
        <w:t xml:space="preserve"> Ми вирішили до свята Покрови оформити виставку рукоділля. Адже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Богородиця теж була швачкою. Вона вишила Ісусу Христу ризи...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5 дівчина.</w:t>
      </w:r>
      <w:r w:rsidRPr="00337667">
        <w:rPr>
          <w:rFonts w:ascii="Times New Roman" w:hAnsi="Times New Roman"/>
          <w:sz w:val="28"/>
          <w:szCs w:val="28"/>
        </w:rPr>
        <w:t xml:space="preserve"> Ось тільки ми не знаємо, хто наше рукоділля належним ч</w:t>
      </w:r>
      <w:r w:rsidRPr="00337667">
        <w:rPr>
          <w:rFonts w:ascii="Times New Roman" w:hAnsi="Times New Roman"/>
          <w:sz w:val="28"/>
          <w:szCs w:val="28"/>
        </w:rPr>
        <w:t>и</w:t>
      </w:r>
      <w:r w:rsidRPr="00337667">
        <w:rPr>
          <w:rFonts w:ascii="Times New Roman" w:hAnsi="Times New Roman"/>
          <w:sz w:val="28"/>
          <w:szCs w:val="28"/>
        </w:rPr>
        <w:t>ном оцінить?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</w:rPr>
        <w:t>1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b/>
          <w:sz w:val="28"/>
          <w:szCs w:val="28"/>
        </w:rPr>
        <w:t>х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лопець</w:t>
      </w:r>
      <w:r w:rsidRPr="00337667">
        <w:rPr>
          <w:rFonts w:ascii="Times New Roman" w:hAnsi="Times New Roman"/>
          <w:b/>
          <w:sz w:val="28"/>
          <w:szCs w:val="28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Не хвилюйся! Оцінять. В залі є досвідчені майстри. Вони і оцінять. </w:t>
      </w:r>
      <w:r w:rsidRPr="00337667">
        <w:rPr>
          <w:rFonts w:ascii="Times New Roman" w:hAnsi="Times New Roman"/>
          <w:sz w:val="28"/>
          <w:szCs w:val="28"/>
          <w:lang w:val="uk-UA"/>
        </w:rPr>
        <w:t>Дівчата, продемонструйте усім свої роботи, а ми підтримаємо вас.</w:t>
      </w: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A03C3A" w:rsidRPr="00337667" w:rsidRDefault="00A03C3A" w:rsidP="00C50E15">
      <w:pPr>
        <w:pStyle w:val="NoSpacing"/>
        <w:spacing w:line="360" w:lineRule="auto"/>
        <w:ind w:firstLine="567"/>
        <w:rPr>
          <w:rFonts w:ascii="Times New Roman" w:hAnsi="Times New Roman"/>
          <w:i/>
          <w:sz w:val="28"/>
          <w:szCs w:val="28"/>
          <w:lang w:val="uk-UA"/>
        </w:rPr>
      </w:pPr>
      <w:r w:rsidRPr="00337667">
        <w:rPr>
          <w:rFonts w:ascii="Times New Roman" w:hAnsi="Times New Roman"/>
          <w:i/>
          <w:sz w:val="28"/>
          <w:szCs w:val="28"/>
          <w:lang w:val="uk-UA"/>
        </w:rPr>
        <w:t>Дівчата демонструють вишиті вироби у танку під «Пісню про рушник»</w:t>
      </w:r>
    </w:p>
    <w:p w:rsidR="00A03C3A" w:rsidRPr="00337667" w:rsidRDefault="00A03C3A" w:rsidP="006979A7">
      <w:pPr>
        <w:pStyle w:val="NoSpacing"/>
        <w:spacing w:line="360" w:lineRule="auto"/>
        <w:ind w:firstLine="567"/>
        <w:jc w:val="center"/>
        <w:outlineLvl w:val="0"/>
        <w:rPr>
          <w:rFonts w:ascii="Times New Roman" w:hAnsi="Times New Roman"/>
          <w:b/>
          <w:caps/>
          <w:sz w:val="28"/>
          <w:szCs w:val="28"/>
          <w:lang w:val="uk-UA"/>
        </w:rPr>
      </w:pPr>
      <w:r w:rsidRPr="00337667">
        <w:rPr>
          <w:rFonts w:ascii="Times New Roman" w:hAnsi="Times New Roman"/>
          <w:i/>
          <w:sz w:val="28"/>
          <w:szCs w:val="28"/>
          <w:lang w:val="uk-UA"/>
        </w:rPr>
        <w:br w:type="page"/>
      </w:r>
      <w:bookmarkStart w:id="4" w:name="_Toc497924720"/>
      <w:r w:rsidRPr="00337667">
        <w:rPr>
          <w:rFonts w:ascii="Times New Roman" w:hAnsi="Times New Roman"/>
          <w:b/>
          <w:caps/>
          <w:sz w:val="28"/>
          <w:szCs w:val="28"/>
          <w:lang w:val="uk-UA"/>
        </w:rPr>
        <w:t>частина друга</w:t>
      </w:r>
      <w:bookmarkEnd w:id="4"/>
    </w:p>
    <w:p w:rsidR="00A03C3A" w:rsidRPr="00337667" w:rsidRDefault="00A03C3A" w:rsidP="00C76068">
      <w:pPr>
        <w:pStyle w:val="NoSpacing"/>
        <w:spacing w:line="360" w:lineRule="auto"/>
        <w:ind w:firstLine="567"/>
        <w:jc w:val="center"/>
        <w:outlineLvl w:val="0"/>
        <w:rPr>
          <w:rFonts w:ascii="Times New Roman" w:hAnsi="Times New Roman"/>
          <w:b/>
          <w:caps/>
          <w:sz w:val="28"/>
          <w:szCs w:val="28"/>
        </w:rPr>
      </w:pPr>
      <w:bookmarkStart w:id="5" w:name="_Toc497924721"/>
      <w:r w:rsidRPr="00337667">
        <w:rPr>
          <w:rFonts w:ascii="Times New Roman" w:hAnsi="Times New Roman"/>
          <w:b/>
          <w:caps/>
          <w:sz w:val="28"/>
          <w:szCs w:val="28"/>
        </w:rPr>
        <w:t>“Свята Покровонько, накрий мою головоньку...”</w:t>
      </w:r>
      <w:bookmarkEnd w:id="5"/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1 Ведучий. </w:t>
      </w:r>
      <w:r w:rsidRPr="00337667">
        <w:rPr>
          <w:rFonts w:ascii="Times New Roman" w:hAnsi="Times New Roman"/>
          <w:sz w:val="28"/>
          <w:szCs w:val="28"/>
          <w:lang w:val="uk-UA"/>
        </w:rPr>
        <w:t>З Покровом колись на Україні були пов’язані дівочі мрії і сподіва</w:t>
      </w:r>
      <w:r w:rsidRPr="00337667">
        <w:rPr>
          <w:rFonts w:ascii="Times New Roman" w:hAnsi="Times New Roman"/>
          <w:sz w:val="28"/>
          <w:szCs w:val="28"/>
          <w:lang w:val="uk-UA"/>
        </w:rPr>
        <w:t>н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ня, бо вона покровителька жіночої, а більш всього – дівочої долі. </w:t>
      </w:r>
      <w:r w:rsidRPr="00337667">
        <w:rPr>
          <w:rFonts w:ascii="Times New Roman" w:hAnsi="Times New Roman"/>
          <w:sz w:val="28"/>
          <w:szCs w:val="28"/>
        </w:rPr>
        <w:t>Д</w:t>
      </w:r>
      <w:r w:rsidRPr="00337667">
        <w:rPr>
          <w:rFonts w:ascii="Times New Roman" w:hAnsi="Times New Roman"/>
          <w:sz w:val="28"/>
          <w:szCs w:val="28"/>
        </w:rPr>
        <w:t>і</w:t>
      </w:r>
      <w:r w:rsidRPr="00337667">
        <w:rPr>
          <w:rFonts w:ascii="Times New Roman" w:hAnsi="Times New Roman"/>
          <w:sz w:val="28"/>
          <w:szCs w:val="28"/>
        </w:rPr>
        <w:t>в</w:t>
      </w:r>
      <w:r w:rsidRPr="00337667">
        <w:rPr>
          <w:rFonts w:ascii="Times New Roman" w:hAnsi="Times New Roman"/>
          <w:sz w:val="28"/>
          <w:szCs w:val="28"/>
          <w:lang w:val="uk-UA"/>
        </w:rPr>
        <w:t>чата</w:t>
      </w:r>
      <w:r w:rsidRPr="00337667">
        <w:rPr>
          <w:rFonts w:ascii="Times New Roman" w:hAnsi="Times New Roman"/>
          <w:sz w:val="28"/>
          <w:szCs w:val="28"/>
        </w:rPr>
        <w:t xml:space="preserve"> чекали сватів і молилися: “Свята мати, Покровонько, накрий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мою гол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>воньку, хоч ганчіркою, аби не зісталася дівкою”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Дівчина:</w:t>
      </w:r>
      <w:r w:rsidRPr="00337667">
        <w:rPr>
          <w:rFonts w:ascii="Times New Roman" w:hAnsi="Times New Roman"/>
          <w:sz w:val="28"/>
          <w:szCs w:val="28"/>
        </w:rPr>
        <w:t xml:space="preserve"> А мене моя бабуся навчила так молитися і приказувати: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Свята Покровонько,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п</w:t>
      </w:r>
      <w:r w:rsidRPr="00337667">
        <w:rPr>
          <w:rFonts w:ascii="Times New Roman" w:hAnsi="Times New Roman"/>
          <w:sz w:val="28"/>
          <w:szCs w:val="28"/>
        </w:rPr>
        <w:t>окрий мою головоньку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Оце осінню.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х</w:t>
      </w:r>
      <w:r w:rsidRPr="00337667">
        <w:rPr>
          <w:rFonts w:ascii="Times New Roman" w:hAnsi="Times New Roman"/>
          <w:sz w:val="28"/>
          <w:szCs w:val="28"/>
        </w:rPr>
        <w:t>оч і драною хустиною,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Аби з хорошою дитиною,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щ</w:t>
      </w:r>
      <w:r w:rsidRPr="00337667">
        <w:rPr>
          <w:rFonts w:ascii="Times New Roman" w:hAnsi="Times New Roman"/>
          <w:sz w:val="28"/>
          <w:szCs w:val="28"/>
        </w:rPr>
        <w:t>об із сторони.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Щоб свекорко як батенько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д</w:t>
      </w:r>
      <w:r w:rsidRPr="00337667">
        <w:rPr>
          <w:rFonts w:ascii="Times New Roman" w:hAnsi="Times New Roman"/>
          <w:sz w:val="28"/>
          <w:szCs w:val="28"/>
        </w:rPr>
        <w:t>о мене були,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Свекрівонька як матінка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м</w:t>
      </w:r>
      <w:r w:rsidRPr="00337667">
        <w:rPr>
          <w:rFonts w:ascii="Times New Roman" w:hAnsi="Times New Roman"/>
          <w:sz w:val="28"/>
          <w:szCs w:val="28"/>
        </w:rPr>
        <w:t>ене прийняли,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Щоб діверки та зовиці,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м</w:t>
      </w:r>
      <w:r w:rsidRPr="00337667">
        <w:rPr>
          <w:rFonts w:ascii="Times New Roman" w:hAnsi="Times New Roman"/>
          <w:sz w:val="28"/>
          <w:szCs w:val="28"/>
        </w:rPr>
        <w:t>ов братики і сестриці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До мене були.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Щоб ділечко поробила,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ч</w:t>
      </w:r>
      <w:r w:rsidRPr="00337667">
        <w:rPr>
          <w:rFonts w:ascii="Times New Roman" w:hAnsi="Times New Roman"/>
          <w:sz w:val="28"/>
          <w:szCs w:val="28"/>
        </w:rPr>
        <w:t>ужій сім’ї угодила,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Всім мила була,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н</w:t>
      </w:r>
      <w:r w:rsidRPr="00337667">
        <w:rPr>
          <w:rFonts w:ascii="Times New Roman" w:hAnsi="Times New Roman"/>
          <w:sz w:val="28"/>
          <w:szCs w:val="28"/>
        </w:rPr>
        <w:t>е лаяна і не бита,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Нагодована і вкрита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с</w:t>
      </w:r>
      <w:r w:rsidRPr="00337667">
        <w:rPr>
          <w:rFonts w:ascii="Times New Roman" w:hAnsi="Times New Roman"/>
          <w:sz w:val="28"/>
          <w:szCs w:val="28"/>
        </w:rPr>
        <w:t>патоньки лягла.</w:t>
      </w:r>
    </w:p>
    <w:p w:rsidR="00A03C3A" w:rsidRPr="00337667" w:rsidRDefault="00A03C3A" w:rsidP="005C5B22">
      <w:pPr>
        <w:pStyle w:val="NoSpacing"/>
        <w:spacing w:line="360" w:lineRule="auto"/>
        <w:ind w:left="1985"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(Загля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дає</w:t>
      </w:r>
      <w:r w:rsidRPr="00337667">
        <w:rPr>
          <w:rFonts w:ascii="Times New Roman" w:hAnsi="Times New Roman"/>
          <w:i/>
          <w:sz w:val="28"/>
          <w:szCs w:val="28"/>
        </w:rPr>
        <w:t xml:space="preserve"> у вікно)</w:t>
      </w:r>
      <w:r w:rsidRPr="00337667">
        <w:rPr>
          <w:rFonts w:ascii="Times New Roman" w:hAnsi="Times New Roman"/>
          <w:sz w:val="28"/>
          <w:szCs w:val="28"/>
        </w:rPr>
        <w:t>.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29" type="#_x0000_t75" style="position:absolute;left:0;text-align:left;margin-left:9pt;margin-top:18.25pt;width:234pt;height:208.8pt;z-index:-251661312" wrapcoords="-69 0 -69 21522 21600 21522 21600 0 -69 0">
            <v:imagedata r:id="rId10" o:title=""/>
            <w10:wrap type="tight"/>
          </v:shape>
        </w:pict>
      </w:r>
      <w:r w:rsidRPr="00337667">
        <w:rPr>
          <w:rFonts w:ascii="Times New Roman" w:hAnsi="Times New Roman"/>
          <w:sz w:val="28"/>
          <w:szCs w:val="28"/>
        </w:rPr>
        <w:t xml:space="preserve">А до нашої хати йдуть свати! Мамо, тато, зустрічайте гостей! </w:t>
      </w:r>
      <w:r w:rsidRPr="00337667">
        <w:rPr>
          <w:rFonts w:ascii="Times New Roman" w:hAnsi="Times New Roman"/>
          <w:i/>
          <w:sz w:val="28"/>
          <w:szCs w:val="28"/>
        </w:rPr>
        <w:t>(вибігає)</w:t>
      </w:r>
    </w:p>
    <w:p w:rsidR="00A03C3A" w:rsidRPr="00337667" w:rsidRDefault="00A03C3A" w:rsidP="00590DEE">
      <w:pPr>
        <w:pStyle w:val="NoSpacing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(тричі стукають у двері, входять 2 свата з хлібом, низько кланяються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господарям і кладуть хліб на стіл (Шевченко Т.Г. Назар Стодоля. –К.,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1985. –С.47-50))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Свати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Дай, боже, вечір добрий господарям цього дому!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Батько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Добрий вечір і вам </w:t>
      </w:r>
      <w:r w:rsidRPr="00337667">
        <w:rPr>
          <w:rFonts w:ascii="Times New Roman" w:hAnsi="Times New Roman"/>
          <w:i/>
          <w:sz w:val="28"/>
          <w:szCs w:val="28"/>
        </w:rPr>
        <w:t>(кланяється гостям)</w:t>
      </w:r>
      <w:r w:rsidRPr="00337667">
        <w:rPr>
          <w:rFonts w:ascii="Times New Roman" w:hAnsi="Times New Roman"/>
          <w:sz w:val="28"/>
          <w:szCs w:val="28"/>
        </w:rPr>
        <w:t>. Просимо сідати. А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відкіля се бог вас несе? Може ви охотники які? Може рибалки або, може,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вольнії козаки?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Сват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b/>
          <w:sz w:val="28"/>
          <w:szCs w:val="28"/>
        </w:rPr>
        <w:t>1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b/>
          <w:sz w:val="28"/>
          <w:szCs w:val="28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(тихо підкашлює)</w:t>
      </w:r>
      <w:r w:rsidRPr="00337667">
        <w:rPr>
          <w:rFonts w:ascii="Times New Roman" w:hAnsi="Times New Roman"/>
          <w:sz w:val="28"/>
          <w:szCs w:val="28"/>
        </w:rPr>
        <w:t xml:space="preserve"> І рибалки, і вольнії козаки. Шукаємо звіриного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сліду. Ходили –ходили, нічого не знайшли. Аж гульк – назустріч нам іде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князь і говорить нам такі речі: “Ей ви, охотники, ловці – молодці,покажіть дружбу. Трапилась мені куниця – красна дівиця; не їм, не п’ю і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не сплю, а все думаю, як би її дістати. Поможіть мені її піймати: тоді,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чого душа ваша забажає усе просите, усе дам”.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Сват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b/>
          <w:sz w:val="28"/>
          <w:szCs w:val="28"/>
        </w:rPr>
        <w:t>2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Ну, нам того і треба. Пішли. Бачимо сліди. Звір наш пішов у двір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ваш. Тут застряла наша куниця, в вашій хаті красна дівиця.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Оце ж нашому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слову кінець, а ви дайте ділу вінець. Кажіть же ділом, чи оддасте, чи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нехай ще підросте.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Батько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Що за напасть така! Галю! Чи чуєш! Галю, порадь же мені, що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робити з оцими ловцями – молодцями.</w:t>
      </w:r>
    </w:p>
    <w:p w:rsidR="00A03C3A" w:rsidRPr="00337667" w:rsidRDefault="00A03C3A" w:rsidP="005C5B22">
      <w:pPr>
        <w:pStyle w:val="NoSpacing"/>
        <w:spacing w:before="200" w:after="20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(Галя виходить на середину сцени, застидалася, перебирає пальцями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фартух)</w:t>
      </w:r>
      <w:r w:rsidRPr="00337667">
        <w:rPr>
          <w:rFonts w:ascii="Times New Roman" w:hAnsi="Times New Roman"/>
          <w:sz w:val="28"/>
          <w:szCs w:val="28"/>
        </w:rPr>
        <w:t xml:space="preserve"> 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pict>
          <v:shape id="_x0000_s1030" type="#_x0000_t75" style="position:absolute;left:0;text-align:left;margin-left:9pt;margin-top:16.65pt;width:243pt;height:182.3pt;z-index:-251660288" wrapcoords="-67 0 -67 21511 21600 21511 21600 0 -67 0">
            <v:imagedata r:id="rId11" o:title=""/>
            <w10:wrap type="tight"/>
          </v:shape>
        </w:pict>
      </w:r>
      <w:r w:rsidRPr="00337667">
        <w:rPr>
          <w:rFonts w:ascii="Times New Roman" w:hAnsi="Times New Roman"/>
          <w:b/>
          <w:sz w:val="28"/>
          <w:szCs w:val="28"/>
        </w:rPr>
        <w:t>Батько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Бачите, що ви натворили? Мене, старого, з дочкою пристид</w:t>
      </w:r>
      <w:r w:rsidRPr="00337667">
        <w:rPr>
          <w:rFonts w:ascii="Times New Roman" w:hAnsi="Times New Roman"/>
          <w:sz w:val="28"/>
          <w:szCs w:val="28"/>
        </w:rPr>
        <w:t>и</w:t>
      </w:r>
      <w:r w:rsidRPr="00337667">
        <w:rPr>
          <w:rFonts w:ascii="Times New Roman" w:hAnsi="Times New Roman"/>
          <w:sz w:val="28"/>
          <w:szCs w:val="28"/>
        </w:rPr>
        <w:t>ли!...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Гай-гай! Так ось же що ми зробимо: хліб святий приймаємо, доброго слова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не цураємося, а щоб ви нас не лякали, буцім, ми передержуємо кун</w:t>
      </w:r>
      <w:r w:rsidRPr="00337667">
        <w:rPr>
          <w:rFonts w:ascii="Times New Roman" w:hAnsi="Times New Roman"/>
          <w:sz w:val="28"/>
          <w:szCs w:val="28"/>
        </w:rPr>
        <w:t>и</w:t>
      </w:r>
      <w:r w:rsidRPr="00337667">
        <w:rPr>
          <w:rFonts w:ascii="Times New Roman" w:hAnsi="Times New Roman"/>
          <w:sz w:val="28"/>
          <w:szCs w:val="28"/>
        </w:rPr>
        <w:t>цю, вас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 xml:space="preserve">пов’яжемо </w:t>
      </w:r>
      <w:r w:rsidRPr="00337667">
        <w:rPr>
          <w:rFonts w:ascii="Times New Roman" w:hAnsi="Times New Roman"/>
          <w:i/>
          <w:sz w:val="28"/>
          <w:szCs w:val="28"/>
        </w:rPr>
        <w:t>(до Галі)</w:t>
      </w:r>
      <w:r w:rsidRPr="00337667">
        <w:rPr>
          <w:rFonts w:ascii="Times New Roman" w:hAnsi="Times New Roman"/>
          <w:sz w:val="28"/>
          <w:szCs w:val="28"/>
        </w:rPr>
        <w:t xml:space="preserve"> Чи нема в тебе, може, рушників? Не придбала? Не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вміла прясти, не вміла шити – в’яжи ж, чим знаєш, - хоч мотузком.</w:t>
      </w:r>
    </w:p>
    <w:p w:rsidR="00A03C3A" w:rsidRPr="00337667" w:rsidRDefault="00A03C3A" w:rsidP="00590DEE">
      <w:pPr>
        <w:pStyle w:val="NoSpacing"/>
        <w:spacing w:after="240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(Галя виходить і заносить на тарелі два вишиті рушники і кладе на хліб,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який принесли свати. Підходить до батька, низько кланяється і цілує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руку. Бере таріль і підносить сватам – спочатку одному, потім другому.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Свати з рушниками в руках низько вклоняються батькові).</w:t>
      </w:r>
    </w:p>
    <w:p w:rsidR="00A03C3A" w:rsidRPr="00337667" w:rsidRDefault="00A03C3A" w:rsidP="00590DEE">
      <w:pPr>
        <w:pStyle w:val="NoSpacing"/>
        <w:spacing w:after="24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Сват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b/>
          <w:sz w:val="28"/>
          <w:szCs w:val="28"/>
        </w:rPr>
        <w:t>1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Спасибі ж батькові, що свою дитину рано будив і усякому добру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учив. Спасибі й тобі, дівко, що рано вставала, тонку пряжу пряла,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придане дбала.</w:t>
      </w:r>
    </w:p>
    <w:p w:rsidR="00A03C3A" w:rsidRPr="00337667" w:rsidRDefault="00A03C3A" w:rsidP="005C5B22">
      <w:pPr>
        <w:pStyle w:val="NoSpacing"/>
        <w:spacing w:before="200" w:after="200" w:line="360" w:lineRule="auto"/>
        <w:ind w:firstLine="567"/>
        <w:jc w:val="both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(Галя по черзі перев’язує через плече сватів).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Сват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b/>
          <w:sz w:val="28"/>
          <w:szCs w:val="28"/>
        </w:rPr>
        <w:t>2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Ну, а князя ти завтра зв’яжеш. Він сам прилетить, як зачує, що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сам пр</w:t>
      </w:r>
      <w:r w:rsidRPr="00337667">
        <w:rPr>
          <w:rFonts w:ascii="Times New Roman" w:hAnsi="Times New Roman"/>
          <w:sz w:val="28"/>
          <w:szCs w:val="28"/>
        </w:rPr>
        <w:t>и</w:t>
      </w:r>
      <w:r w:rsidRPr="00337667">
        <w:rPr>
          <w:rFonts w:ascii="Times New Roman" w:hAnsi="Times New Roman"/>
          <w:sz w:val="28"/>
          <w:szCs w:val="28"/>
        </w:rPr>
        <w:t>летить, як зачує, що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так вдало все склалося.</w:t>
      </w:r>
    </w:p>
    <w:p w:rsidR="00A03C3A" w:rsidRPr="00337667" w:rsidRDefault="00A03C3A" w:rsidP="00AF6E0F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Батько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Проходьте в світлицю. Сядемо за стіл. Поїмо, вип’ємо та за все й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дом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>вимось...</w:t>
      </w:r>
    </w:p>
    <w:p w:rsidR="00A03C3A" w:rsidRPr="00337667" w:rsidRDefault="00A03C3A" w:rsidP="00590DEE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i/>
          <w:sz w:val="28"/>
          <w:szCs w:val="28"/>
        </w:rPr>
        <w:t>(виходять).</w:t>
      </w:r>
    </w:p>
    <w:p w:rsidR="00A03C3A" w:rsidRPr="00337667" w:rsidRDefault="00A03C3A" w:rsidP="005C5B22">
      <w:pPr>
        <w:pStyle w:val="NoSpacing"/>
        <w:spacing w:before="200" w:after="20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2 Ведучий.:</w:t>
      </w:r>
      <w:r w:rsidRPr="00337667">
        <w:rPr>
          <w:rFonts w:ascii="Times New Roman" w:hAnsi="Times New Roman"/>
          <w:sz w:val="28"/>
          <w:szCs w:val="28"/>
        </w:rPr>
        <w:t>: Все на сватанні закінчується добре тоді, коли і хлопець, і дівчина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згодні на шлюб. А бувало й таке, коли силоміць заставляли брати шлюб з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нелюбим.</w:t>
      </w:r>
    </w:p>
    <w:p w:rsidR="00A03C3A" w:rsidRPr="00337667" w:rsidRDefault="00A03C3A" w:rsidP="00590DEE">
      <w:pPr>
        <w:pStyle w:val="NoSpacing"/>
        <w:spacing w:after="240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(На сцені стіл. За столом сидить батько, поруч стоять два свати,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Стецько, ост</w:t>
      </w:r>
      <w:r w:rsidRPr="00337667">
        <w:rPr>
          <w:rFonts w:ascii="Times New Roman" w:hAnsi="Times New Roman"/>
          <w:i/>
          <w:sz w:val="28"/>
          <w:szCs w:val="28"/>
        </w:rPr>
        <w:t>о</w:t>
      </w:r>
      <w:r w:rsidRPr="00337667">
        <w:rPr>
          <w:rFonts w:ascii="Times New Roman" w:hAnsi="Times New Roman"/>
          <w:i/>
          <w:sz w:val="28"/>
          <w:szCs w:val="28"/>
        </w:rPr>
        <w:t>ронь – Олексій. Уляна перед матір’ю стоїть на колінах,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гірко плаче (За п’єсою Г. Ф. Квітки – Основ’яненка “Сватання на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Гончарівці” //Повісті та оповідання. Драматичні твори. К., 1982.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–С.447-454.)):</w:t>
      </w:r>
    </w:p>
    <w:p w:rsidR="00A03C3A" w:rsidRPr="00337667" w:rsidRDefault="00A03C3A" w:rsidP="00590DEE">
      <w:pPr>
        <w:pStyle w:val="NoSpacing"/>
        <w:spacing w:after="240"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Уляна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Ненечко моя рідненька! У останній раз тебе прошу: не топи свого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дит</w:t>
      </w:r>
      <w:r w:rsidRPr="00337667">
        <w:rPr>
          <w:rFonts w:ascii="Times New Roman" w:hAnsi="Times New Roman"/>
          <w:sz w:val="28"/>
          <w:szCs w:val="28"/>
        </w:rPr>
        <w:t>я</w:t>
      </w:r>
      <w:r w:rsidRPr="00337667">
        <w:rPr>
          <w:rFonts w:ascii="Times New Roman" w:hAnsi="Times New Roman"/>
          <w:sz w:val="28"/>
          <w:szCs w:val="28"/>
        </w:rPr>
        <w:t>ти!... Дай мені на світі пожити!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Мати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Годі ж, Улясю, годі, донечко! Сьогодні вже не буде. Давай там що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є. От тільки не винесеш, то я тебе зроду не била, а тут за патли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потягну.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 xml:space="preserve">Уляна </w:t>
      </w:r>
      <w:r w:rsidRPr="00337667">
        <w:rPr>
          <w:rFonts w:ascii="Times New Roman" w:hAnsi="Times New Roman"/>
          <w:i/>
          <w:sz w:val="28"/>
          <w:szCs w:val="28"/>
        </w:rPr>
        <w:t>(проходить в іншу кімнату і до Олексія)</w:t>
      </w:r>
      <w:r w:rsidRPr="00337667">
        <w:rPr>
          <w:rFonts w:ascii="Times New Roman" w:hAnsi="Times New Roman"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Тепер, Олексію, прощай навіки вічні.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</w:rPr>
        <w:t>Мати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Дурна! Дурна! Так і я не хотіла за свого Прокопа, на стінку лізла:а далі – й нічогісінько.</w:t>
      </w:r>
    </w:p>
    <w:p w:rsidR="00A03C3A" w:rsidRPr="00337667" w:rsidRDefault="00A03C3A" w:rsidP="005C5B22">
      <w:pPr>
        <w:pStyle w:val="NoSpacing"/>
        <w:spacing w:before="200" w:after="200" w:line="360" w:lineRule="auto"/>
        <w:ind w:firstLine="56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(Уляна виносить на тарелі рушники і подає їх сватам. Ті перев’язують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ними один одного.)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Стецько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Давай же, Улясю, хусточку молодому.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Уляна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Лай, бий, хоч до смерті вбий, а не дам нелюбу хустки!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Стецько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Та чого ти їй у пику дивишся? За патли та в потилицю!</w:t>
      </w:r>
    </w:p>
    <w:p w:rsidR="00A03C3A" w:rsidRPr="00337667" w:rsidRDefault="00A03C3A" w:rsidP="005C5B22">
      <w:pPr>
        <w:pStyle w:val="NoSpacing"/>
        <w:spacing w:before="200" w:after="200" w:line="360" w:lineRule="auto"/>
        <w:ind w:firstLine="56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(в цей час сват щось шепче Уляні)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Уляна</w:t>
      </w:r>
      <w:r w:rsidRPr="00337667">
        <w:rPr>
          <w:rFonts w:ascii="Times New Roman" w:hAnsi="Times New Roman"/>
          <w:sz w:val="28"/>
          <w:szCs w:val="28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(весела)</w:t>
      </w:r>
      <w:r w:rsidRPr="00337667">
        <w:rPr>
          <w:rFonts w:ascii="Times New Roman" w:hAnsi="Times New Roman"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Зараз, дядьку, зараз!</w:t>
      </w:r>
    </w:p>
    <w:p w:rsidR="00A03C3A" w:rsidRPr="00337667" w:rsidRDefault="00A03C3A" w:rsidP="00590DEE">
      <w:pPr>
        <w:pStyle w:val="NoSpacing"/>
        <w:spacing w:after="240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(Уляна виносить хустку і гарбуз на підносі. Хустку дає Олексію, а га</w:t>
      </w:r>
      <w:r w:rsidRPr="00337667">
        <w:rPr>
          <w:rFonts w:ascii="Times New Roman" w:hAnsi="Times New Roman"/>
          <w:i/>
          <w:sz w:val="28"/>
          <w:szCs w:val="28"/>
        </w:rPr>
        <w:t>р</w:t>
      </w:r>
      <w:r w:rsidRPr="00337667">
        <w:rPr>
          <w:rFonts w:ascii="Times New Roman" w:hAnsi="Times New Roman"/>
          <w:i/>
          <w:sz w:val="28"/>
          <w:szCs w:val="28"/>
        </w:rPr>
        <w:t>буз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– Стецьку. А в цей час сват заговорює батька й матір).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Мати</w:t>
      </w:r>
      <w:r w:rsidRPr="00337667">
        <w:rPr>
          <w:rFonts w:ascii="Times New Roman" w:hAnsi="Times New Roman"/>
          <w:sz w:val="28"/>
          <w:szCs w:val="28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(побачивши у Стецька гарбуз)</w:t>
      </w:r>
      <w:r w:rsidRPr="00337667">
        <w:rPr>
          <w:rFonts w:ascii="Times New Roman" w:hAnsi="Times New Roman"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Що се? Що се?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Стецько</w:t>
      </w:r>
      <w:r w:rsidRPr="00337667">
        <w:rPr>
          <w:rFonts w:ascii="Times New Roman" w:hAnsi="Times New Roman"/>
          <w:sz w:val="28"/>
          <w:szCs w:val="28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>(заслонивши Олексія і Уляну собою)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337667">
        <w:rPr>
          <w:rFonts w:ascii="Times New Roman" w:hAnsi="Times New Roman"/>
          <w:sz w:val="28"/>
          <w:szCs w:val="28"/>
        </w:rPr>
        <w:t>Гарбуз! Хіба повилазило? Ось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бач; хоч покуштуй!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Мати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Та се нас обморочено!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Олексій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b/>
          <w:sz w:val="28"/>
          <w:szCs w:val="28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Ні, матусенько, се не морока, се правда свята. Таке моє щастя: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мені дісталась хустка, а ворогові моєму – гарбуз.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Стецько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Поблагослови їх оцим гарбузом по потилиці.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 xml:space="preserve">Мати </w:t>
      </w:r>
      <w:r w:rsidRPr="00337667">
        <w:rPr>
          <w:rFonts w:ascii="Times New Roman" w:hAnsi="Times New Roman"/>
          <w:i/>
          <w:sz w:val="28"/>
          <w:szCs w:val="28"/>
        </w:rPr>
        <w:t>(плаче)</w:t>
      </w:r>
      <w:r w:rsidRPr="00337667">
        <w:rPr>
          <w:rFonts w:ascii="Times New Roman" w:hAnsi="Times New Roman"/>
          <w:sz w:val="28"/>
          <w:szCs w:val="28"/>
        </w:rPr>
        <w:t>: Не бачити нам тепер ні волика, ні корови. Серце болить, як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зг</w:t>
      </w:r>
      <w:r w:rsidRPr="00337667">
        <w:rPr>
          <w:rFonts w:ascii="Times New Roman" w:hAnsi="Times New Roman"/>
          <w:sz w:val="28"/>
          <w:szCs w:val="28"/>
        </w:rPr>
        <w:t>а</w:t>
      </w:r>
      <w:r w:rsidRPr="00337667">
        <w:rPr>
          <w:rFonts w:ascii="Times New Roman" w:hAnsi="Times New Roman"/>
          <w:sz w:val="28"/>
          <w:szCs w:val="28"/>
        </w:rPr>
        <w:t>даю...</w:t>
      </w:r>
    </w:p>
    <w:p w:rsidR="00A03C3A" w:rsidRPr="00337667" w:rsidRDefault="00A03C3A" w:rsidP="00D45552">
      <w:pPr>
        <w:pStyle w:val="NoSpacing"/>
        <w:spacing w:before="200" w:after="200" w:line="360" w:lineRule="auto"/>
        <w:ind w:firstLine="56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i/>
          <w:sz w:val="28"/>
          <w:szCs w:val="28"/>
        </w:rPr>
        <w:t>(Тим часом батько Уляни садовить Олексія і Уляну за стіл. Сідають і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i/>
          <w:sz w:val="28"/>
          <w:szCs w:val="28"/>
        </w:rPr>
        <w:t xml:space="preserve">свати.) 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Батько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Мерщій давай, мати, страву; пора по чарці.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</w:rPr>
        <w:t>Стецько</w: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.</w:t>
      </w:r>
      <w:r w:rsidRPr="00337667">
        <w:rPr>
          <w:rFonts w:ascii="Times New Roman" w:hAnsi="Times New Roman"/>
          <w:sz w:val="28"/>
          <w:szCs w:val="28"/>
        </w:rPr>
        <w:t xml:space="preserve"> Бач як попарувались! (</w:t>
      </w:r>
      <w:r w:rsidRPr="00337667">
        <w:rPr>
          <w:rFonts w:ascii="Times New Roman" w:hAnsi="Times New Roman"/>
          <w:i/>
          <w:sz w:val="28"/>
          <w:szCs w:val="28"/>
        </w:rPr>
        <w:t>бере шапку, гарбуз і виходить з хати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)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1 Ведучий.</w:t>
      </w:r>
      <w:r w:rsidRPr="00337667">
        <w:rPr>
          <w:rFonts w:ascii="Times New Roman" w:hAnsi="Times New Roman"/>
          <w:sz w:val="28"/>
          <w:szCs w:val="28"/>
        </w:rPr>
        <w:t xml:space="preserve"> Покрова завершує осінні молодіжні “вулиці”. Починаються вечорниці,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досвітки та весілля, де розважались всі мешканці села. Тому-то говорили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“жовтень на весілля багатий”. Пора весіль тривала два тижні аж до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Пилипівського посту.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2 Ведучий.</w:t>
      </w:r>
      <w:r w:rsidRPr="00337667">
        <w:rPr>
          <w:rFonts w:ascii="Times New Roman" w:hAnsi="Times New Roman"/>
          <w:sz w:val="28"/>
          <w:szCs w:val="28"/>
        </w:rPr>
        <w:t xml:space="preserve"> Свято Покрови було і останнім терміном праці заробітчан.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На Херсонщині щороку наймали з числа безземельних заробітчан дешеву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р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>бочу силу. Сюди йшли з інших губерній в найми: з Полтавської, з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Сумської, Київської... Строкачі працювали од весняного Миколи (22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травня) і до П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>крови. Останній день був початком скріплення нової угоди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на наступний рік.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pict>
          <v:shape id="_x0000_s1031" type="#_x0000_t75" style="position:absolute;left:0;text-align:left;margin-left:306pt;margin-top:91.05pt;width:184.85pt;height:138.8pt;z-index:-251653120" wrapcoords="-88 0 -88 21483 21600 21483 21600 0 -88 0">
            <v:imagedata r:id="rId12" o:title=""/>
            <w10:wrap type="tight"/>
          </v:shape>
        </w:pic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1 Ведучий.</w:t>
      </w:r>
      <w:r w:rsidRPr="00337667">
        <w:rPr>
          <w:rFonts w:ascii="Times New Roman" w:hAnsi="Times New Roman"/>
          <w:sz w:val="28"/>
          <w:szCs w:val="28"/>
        </w:rPr>
        <w:t xml:space="preserve"> Додому повертались строкачі, співаючи веселі українські пісні.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Д</w:t>
      </w:r>
      <w:r w:rsidRPr="00337667">
        <w:rPr>
          <w:rFonts w:ascii="Times New Roman" w:hAnsi="Times New Roman"/>
          <w:sz w:val="28"/>
          <w:szCs w:val="28"/>
        </w:rPr>
        <w:t>а</w:t>
      </w:r>
      <w:r w:rsidRPr="00337667">
        <w:rPr>
          <w:rFonts w:ascii="Times New Roman" w:hAnsi="Times New Roman"/>
          <w:sz w:val="28"/>
          <w:szCs w:val="28"/>
        </w:rPr>
        <w:t>вайте й ми з вами заспіваємо гарну, веселу українську пісню.</w:t>
      </w:r>
      <w:r>
        <w:rPr>
          <w:noProof/>
          <w:lang w:eastAsia="ru-RU"/>
        </w:rPr>
        <w:pict>
          <v:shape id="_x0000_s1032" type="#_x0000_t75" style="position:absolute;left:0;text-align:left;margin-left:18pt;margin-top:6.75pt;width:169.65pt;height:127.5pt;z-index:-251658240;mso-position-horizontal-relative:text;mso-position-vertical-relative:text" wrapcoords="-76 0 -76 21499 21600 21499 21600 0 -76 0">
            <v:imagedata r:id="rId13" o:title=""/>
            <w10:wrap type="tight"/>
          </v:shape>
        </w:pic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(</w:t>
      </w:r>
      <w:r w:rsidRPr="00337667">
        <w:rPr>
          <w:rFonts w:ascii="Times New Roman" w:hAnsi="Times New Roman"/>
          <w:i/>
          <w:sz w:val="28"/>
          <w:szCs w:val="28"/>
        </w:rPr>
        <w:t xml:space="preserve">Співають пісню 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«Укр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а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їнці»</w:t>
      </w:r>
      <w:r w:rsidRPr="00337667">
        <w:rPr>
          <w:rFonts w:ascii="Times New Roman" w:hAnsi="Times New Roman"/>
          <w:sz w:val="28"/>
          <w:szCs w:val="28"/>
        </w:rPr>
        <w:t>).</w:t>
      </w:r>
      <w:r w:rsidRPr="00590DEE">
        <w:rPr>
          <w:rFonts w:ascii="Times New Roman" w:hAnsi="Times New Roman"/>
          <w:sz w:val="28"/>
          <w:szCs w:val="28"/>
        </w:rPr>
        <w:t xml:space="preserve"> </w:t>
      </w: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A03C3A" w:rsidRPr="00337667" w:rsidRDefault="00A03C3A" w:rsidP="006979A7">
      <w:pPr>
        <w:pStyle w:val="NoSpacing"/>
        <w:spacing w:line="360" w:lineRule="auto"/>
        <w:jc w:val="center"/>
        <w:outlineLvl w:val="0"/>
        <w:rPr>
          <w:rFonts w:ascii="Times New Roman" w:hAnsi="Times New Roman"/>
          <w:sz w:val="28"/>
          <w:szCs w:val="28"/>
          <w:lang w:val="uk-UA"/>
        </w:rPr>
      </w:pPr>
    </w:p>
    <w:p w:rsidR="00A03C3A" w:rsidRPr="00337667" w:rsidRDefault="00A03C3A" w:rsidP="00CB4059">
      <w:pPr>
        <w:pStyle w:val="NoSpacing"/>
        <w:spacing w:line="36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p w:rsidR="00A03C3A" w:rsidRPr="00337667" w:rsidRDefault="00A03C3A" w:rsidP="006979A7">
      <w:pPr>
        <w:pStyle w:val="NoSpacing"/>
        <w:spacing w:line="360" w:lineRule="auto"/>
        <w:jc w:val="center"/>
        <w:outlineLvl w:val="0"/>
        <w:rPr>
          <w:rFonts w:ascii="Times New Roman" w:hAnsi="Times New Roman"/>
          <w:b/>
          <w:i/>
          <w:caps/>
          <w:sz w:val="28"/>
          <w:szCs w:val="28"/>
          <w:lang w:eastAsia="ru-RU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br w:type="page"/>
      </w:r>
      <w:bookmarkStart w:id="6" w:name="_Toc497924722"/>
      <w:r w:rsidRPr="00337667">
        <w:rPr>
          <w:rFonts w:ascii="Times New Roman" w:hAnsi="Times New Roman"/>
          <w:b/>
          <w:i/>
          <w:caps/>
          <w:sz w:val="28"/>
          <w:szCs w:val="28"/>
          <w:lang w:val="uk-UA" w:eastAsia="ru-RU"/>
        </w:rPr>
        <w:t xml:space="preserve">Частина третя </w:t>
      </w:r>
      <w:r w:rsidRPr="00337667">
        <w:rPr>
          <w:rFonts w:ascii="Times New Roman" w:hAnsi="Times New Roman"/>
          <w:b/>
          <w:i/>
          <w:caps/>
          <w:sz w:val="28"/>
          <w:szCs w:val="28"/>
          <w:lang w:eastAsia="ru-RU"/>
        </w:rPr>
        <w:t>“Покрий нас чесним твоїм покровом”</w:t>
      </w:r>
      <w:bookmarkEnd w:id="6"/>
    </w:p>
    <w:p w:rsidR="00A03C3A" w:rsidRPr="00337667" w:rsidRDefault="00A03C3A" w:rsidP="00D45552">
      <w:pPr>
        <w:spacing w:before="120" w:after="12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337667">
        <w:rPr>
          <w:rFonts w:ascii="Times New Roman" w:hAnsi="Times New Roman"/>
          <w:i/>
          <w:sz w:val="28"/>
          <w:szCs w:val="28"/>
          <w:lang w:val="uk-UA"/>
        </w:rPr>
        <w:t>Вихід ведучих студентів</w:t>
      </w:r>
    </w:p>
    <w:p w:rsidR="00A03C3A" w:rsidRPr="00337667" w:rsidRDefault="00A03C3A" w:rsidP="00D4555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1 ведучий.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14 жовтня на нашу землю приходить одне з найбільших християнс</w:t>
      </w:r>
      <w:r w:rsidRPr="00337667">
        <w:rPr>
          <w:rFonts w:ascii="Times New Roman" w:hAnsi="Times New Roman"/>
          <w:sz w:val="28"/>
          <w:szCs w:val="28"/>
        </w:rPr>
        <w:t>ь</w:t>
      </w:r>
      <w:r w:rsidRPr="00337667">
        <w:rPr>
          <w:rFonts w:ascii="Times New Roman" w:hAnsi="Times New Roman"/>
          <w:sz w:val="28"/>
          <w:szCs w:val="28"/>
        </w:rPr>
        <w:t>ких свят – Покров Пресвятої Богородиці. Це світле і радісне свято ще від часів Хр</w:t>
      </w:r>
      <w:r w:rsidRPr="00337667">
        <w:rPr>
          <w:rFonts w:ascii="Times New Roman" w:hAnsi="Times New Roman"/>
          <w:sz w:val="28"/>
          <w:szCs w:val="28"/>
        </w:rPr>
        <w:t>е</w:t>
      </w:r>
      <w:r w:rsidRPr="00337667">
        <w:rPr>
          <w:rFonts w:ascii="Times New Roman" w:hAnsi="Times New Roman"/>
          <w:sz w:val="28"/>
          <w:szCs w:val="28"/>
        </w:rPr>
        <w:t>щення Київської Русі і до наших днів завжди духовно об’єднувало наш народ, жив</w:t>
      </w:r>
      <w:r w:rsidRPr="00337667">
        <w:rPr>
          <w:rFonts w:ascii="Times New Roman" w:hAnsi="Times New Roman"/>
          <w:sz w:val="28"/>
          <w:szCs w:val="28"/>
        </w:rPr>
        <w:t>и</w:t>
      </w:r>
      <w:r w:rsidRPr="00337667">
        <w:rPr>
          <w:rFonts w:ascii="Times New Roman" w:hAnsi="Times New Roman"/>
          <w:sz w:val="28"/>
          <w:szCs w:val="28"/>
        </w:rPr>
        <w:t xml:space="preserve">ло його вірою у повсякчасне заступництво Божої Матері за людський рід, за мир і добро на нашій землі. </w:t>
      </w:r>
    </w:p>
    <w:p w:rsidR="00A03C3A" w:rsidRPr="00337667" w:rsidRDefault="00A03C3A" w:rsidP="00D4555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2 ведучий.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Подія, що зібрала усіх нас сьогодні не лише велике релігійне свято, це і день вшанування пам’яті тих, хто віддав своє життя за свободу і незалежність нашого народу, за честь і славу української держави. </w:t>
      </w:r>
    </w:p>
    <w:p w:rsidR="00A03C3A" w:rsidRPr="00337667" w:rsidRDefault="00A03C3A" w:rsidP="00D4555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1 ведучий.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Історія зберігає багато свідчень того, як вищою волею </w:t>
      </w:r>
      <w:r w:rsidRPr="00337667">
        <w:rPr>
          <w:rFonts w:ascii="Times New Roman" w:hAnsi="Times New Roman"/>
          <w:sz w:val="28"/>
          <w:szCs w:val="28"/>
        </w:rPr>
        <w:t>Пресвята Б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 xml:space="preserve">городиця боронила наш народ, наше козацьке військо, надавала воїнам сил у боротьбі з ворогом. На Запоріжжі стояла церква святої Покрови і козаки вважали своєю опікункою і покровителькою Пречисту Діву Марію. </w:t>
      </w:r>
    </w:p>
    <w:p w:rsidR="00A03C3A" w:rsidRPr="00337667" w:rsidRDefault="00A03C3A" w:rsidP="00D4555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pict>
          <v:shape id="_x0000_s1033" type="#_x0000_t75" style="position:absolute;left:0;text-align:left;margin-left:9pt;margin-top:9.95pt;width:162pt;height:121.25pt;z-index:-251659264" wrapcoords="-60 0 -60 21519 21600 21519 21600 0 -60 0">
            <v:imagedata r:id="rId14" o:title=""/>
            <w10:wrap type="tight"/>
          </v:shape>
        </w:pict>
      </w:r>
      <w:r w:rsidRPr="00337667">
        <w:rPr>
          <w:rFonts w:ascii="Times New Roman" w:hAnsi="Times New Roman"/>
          <w:b/>
          <w:sz w:val="28"/>
          <w:szCs w:val="28"/>
          <w:lang w:val="uk-UA"/>
        </w:rPr>
        <w:t>2 ведучий..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>Під її покровом вони  чинили опір найзапеклішому ворогові. К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>зацьке військо впродовж віків було армією, яка протистояла чужинцям, боронила свою землю і український народ від загарбників.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</w:rPr>
        <w:t xml:space="preserve"> </w:t>
      </w:r>
    </w:p>
    <w:p w:rsidR="00A03C3A" w:rsidRPr="00337667" w:rsidRDefault="00A03C3A" w:rsidP="00D45552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1 ведучий..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Тож хто такі козаки?</w:t>
      </w:r>
    </w:p>
    <w:p w:rsidR="00A03C3A" w:rsidRPr="00337667" w:rsidRDefault="00A03C3A" w:rsidP="00D45552">
      <w:pPr>
        <w:pStyle w:val="NoSpacing"/>
        <w:spacing w:before="120" w:after="120" w:line="360" w:lineRule="auto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337667">
        <w:rPr>
          <w:rFonts w:ascii="Times New Roman" w:hAnsi="Times New Roman"/>
          <w:i/>
          <w:sz w:val="28"/>
          <w:szCs w:val="28"/>
          <w:lang w:val="uk-UA" w:eastAsia="ru-RU"/>
        </w:rPr>
        <w:t>(Відео «Запорізький марш»(без звуку) та фон музики 2 вірші про козаків)</w:t>
      </w:r>
    </w:p>
    <w:p w:rsidR="00A03C3A" w:rsidRPr="00337667" w:rsidRDefault="00A03C3A" w:rsidP="00D4555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1 козак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</w:rPr>
        <w:t>Що говорить вам козак,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</w:rPr>
        <w:t>це крилате горде слово.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Чом завжди буває так,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що світлішає від нього?</w:t>
      </w:r>
    </w:p>
    <w:p w:rsidR="00A03C3A" w:rsidRPr="00337667" w:rsidRDefault="00A03C3A" w:rsidP="00D4555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</w:rPr>
        <w:t>Разом: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</w:rPr>
        <w:t>Козаки - це вільні люди.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</w:rPr>
        <w:t>Козаки безстрашні всюди.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</w:rPr>
        <w:t>Козаки - борці за волю,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За народну щастя й долю. </w:t>
      </w:r>
    </w:p>
    <w:p w:rsidR="00A03C3A" w:rsidRPr="00337667" w:rsidRDefault="00A03C3A" w:rsidP="00D4555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2 козак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Козак – це людина чесна і смілива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Найдорожче йому – Батьківщина!</w:t>
      </w:r>
    </w:p>
    <w:p w:rsidR="00A03C3A" w:rsidRPr="00337667" w:rsidRDefault="00A03C3A" w:rsidP="00D4555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1 козак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Козак – слабому захисник.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Цінити побратимство звик!</w:t>
      </w:r>
    </w:p>
    <w:p w:rsidR="00A03C3A" w:rsidRPr="00337667" w:rsidRDefault="00A03C3A" w:rsidP="00D4555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2 козак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Козак – усім народам друг.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Міцний, лицарський в нього дух!</w:t>
      </w:r>
    </w:p>
    <w:p w:rsidR="00A03C3A" w:rsidRPr="00337667" w:rsidRDefault="00A03C3A" w:rsidP="00D4555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1 козак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Козак – це той, хто за освіту,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Хто любить пісню і молитву!</w:t>
      </w:r>
    </w:p>
    <w:p w:rsidR="00A03C3A" w:rsidRPr="00337667" w:rsidRDefault="00A03C3A" w:rsidP="00D45552">
      <w:pPr>
        <w:spacing w:after="0" w:line="360" w:lineRule="auto"/>
        <w:ind w:firstLine="708"/>
        <w:rPr>
          <w:rFonts w:ascii="Times New Roman" w:hAnsi="Times New Roman"/>
          <w:b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2 козак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Козак вкраїнську любить мову,</w:t>
      </w:r>
    </w:p>
    <w:p w:rsidR="00A03C3A" w:rsidRPr="00337667" w:rsidRDefault="00A03C3A" w:rsidP="00D45552">
      <w:pPr>
        <w:spacing w:after="0" w:line="360" w:lineRule="auto"/>
        <w:ind w:left="2832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Додержить завжди свого слова!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3766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1 ведучий. </w:t>
      </w:r>
      <w:r w:rsidRPr="00337667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: </w:t>
      </w:r>
      <w:r w:rsidRPr="0033766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Наші лицарі вірили, що свята Покрова охороняє їх. Багато церков маємо побудованих на честь свята Покрови.</w:t>
      </w:r>
    </w:p>
    <w:p w:rsidR="00A03C3A" w:rsidRPr="00337667" w:rsidRDefault="00A03C3A" w:rsidP="00D45552">
      <w:pPr>
        <w:shd w:val="clear" w:color="auto" w:fill="FFFFFF"/>
        <w:spacing w:after="0" w:line="280" w:lineRule="atLeast"/>
        <w:ind w:firstLine="708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33766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2 ведучий.: 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left="2832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Церква Покрови – козацька святиня.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Дух, а не камінь в ній був головним.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Матір Ісуса – Січі Берегиня –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Вкрила народ свій Руном Світловим.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337667">
        <w:rPr>
          <w:rFonts w:ascii="Times New Roman" w:hAnsi="Times New Roman"/>
          <w:b/>
          <w:color w:val="000000"/>
          <w:sz w:val="28"/>
          <w:szCs w:val="28"/>
          <w:lang w:val="uk-UA"/>
        </w:rPr>
        <w:t>1</w:t>
      </w:r>
      <w:r w:rsidRPr="0033766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 ведучий. 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left="2832"/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Серце і розум людей очищала,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Душі робила широкими всім,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Хто не цурався її Покривала,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Хто прагнув жити у Царстві Святім.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A03C3A" w:rsidRPr="00337667" w:rsidRDefault="00A03C3A" w:rsidP="00D45552">
      <w:pPr>
        <w:shd w:val="clear" w:color="auto" w:fill="FFFFFF"/>
        <w:spacing w:before="120"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3766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 xml:space="preserve">2 ведучий. </w:t>
      </w:r>
      <w:r w:rsidRPr="00337667">
        <w:rPr>
          <w:rFonts w:ascii="Times New Roman" w:hAnsi="Times New Roman"/>
          <w:color w:val="000000"/>
          <w:sz w:val="28"/>
          <w:szCs w:val="28"/>
          <w:lang w:eastAsia="uk-UA"/>
        </w:rPr>
        <w:t>Козаки настільки вірили в силу Покрови Пресвятої Богородиці і настільки щиро й урочисто відзначали свято Покрови, що впр</w:t>
      </w:r>
      <w:r w:rsidRPr="00337667">
        <w:rPr>
          <w:rFonts w:ascii="Times New Roman" w:hAnsi="Times New Roman"/>
          <w:color w:val="000000"/>
          <w:sz w:val="28"/>
          <w:szCs w:val="28"/>
          <w:lang w:eastAsia="uk-UA"/>
        </w:rPr>
        <w:t>о</w:t>
      </w:r>
      <w:r w:rsidRPr="00337667">
        <w:rPr>
          <w:rFonts w:ascii="Times New Roman" w:hAnsi="Times New Roman"/>
          <w:color w:val="000000"/>
          <w:sz w:val="28"/>
          <w:szCs w:val="28"/>
          <w:lang w:eastAsia="uk-UA"/>
        </w:rPr>
        <w:t>довж століть в Україні воно набуло ще й козацького змісту та отримало др</w:t>
      </w:r>
      <w:r w:rsidRPr="00337667"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 w:rsidRPr="00337667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гу назву — Козацька Покрова. 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firstLine="567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33766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1 ведучий.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left="2832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козаків були завжди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шані сивії діди: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походах славних знані,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Та завжди на Ради звані,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Старшині давали знати,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 й коли можливі втрати,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firstLine="708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bCs/>
          <w:color w:val="000000"/>
          <w:sz w:val="28"/>
          <w:szCs w:val="28"/>
          <w:lang w:val="uk-UA" w:eastAsia="uk-UA"/>
        </w:rPr>
        <w:t>2 ведучий.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left="2832"/>
        <w:rPr>
          <w:rFonts w:ascii="Times New Roman" w:hAnsi="Times New Roman"/>
          <w:color w:val="000000"/>
          <w:sz w:val="28"/>
          <w:szCs w:val="28"/>
          <w:lang w:eastAsia="uk-UA"/>
        </w:rPr>
      </w:pP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Звичаї оберігали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«Запорозькі аксакали»: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Як лунала їхня мова,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Pr="00337667">
        <w:rPr>
          <w:rFonts w:ascii="Times New Roman" w:hAnsi="Times New Roman"/>
          <w:color w:val="000000"/>
          <w:sz w:val="28"/>
          <w:szCs w:val="28"/>
        </w:rPr>
        <w:br/>
      </w: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Мало сенс їх кожне слово!</w:t>
      </w:r>
      <w:r w:rsidRPr="00337667">
        <w:rPr>
          <w:rStyle w:val="apple-converted-space"/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firstLine="567"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b/>
          <w:color w:val="000000"/>
          <w:sz w:val="28"/>
          <w:szCs w:val="28"/>
          <w:lang w:val="uk-UA" w:eastAsia="uk-UA"/>
        </w:rPr>
        <w:t xml:space="preserve">1 ведучий. 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Козаки, вирушаючи в похід, </w:t>
      </w:r>
      <w:r w:rsidRPr="00337667">
        <w:rPr>
          <w:rFonts w:ascii="Times New Roman" w:hAnsi="Times New Roman"/>
          <w:sz w:val="28"/>
          <w:szCs w:val="28"/>
        </w:rPr>
        <w:t>Ікони з образом Божої Ма</w:t>
      </w:r>
      <w:r w:rsidRPr="00337667">
        <w:rPr>
          <w:rFonts w:ascii="Times New Roman" w:hAnsi="Times New Roman"/>
          <w:sz w:val="28"/>
          <w:szCs w:val="28"/>
        </w:rPr>
        <w:softHyphen/>
        <w:t>тері брали з собою. На честь своєї заступниці у цей день на Січі було встановлено величне храм</w:t>
      </w:r>
      <w:r w:rsidRPr="00337667">
        <w:rPr>
          <w:rFonts w:ascii="Times New Roman" w:hAnsi="Times New Roman"/>
          <w:sz w:val="28"/>
          <w:szCs w:val="28"/>
        </w:rPr>
        <w:t>о</w:t>
      </w:r>
      <w:r w:rsidRPr="00337667">
        <w:rPr>
          <w:rFonts w:ascii="Times New Roman" w:hAnsi="Times New Roman"/>
          <w:sz w:val="28"/>
          <w:szCs w:val="28"/>
        </w:rPr>
        <w:t>ве свя</w:t>
      </w:r>
      <w:r w:rsidRPr="00337667">
        <w:rPr>
          <w:rFonts w:ascii="Times New Roman" w:hAnsi="Times New Roman"/>
          <w:sz w:val="28"/>
          <w:szCs w:val="28"/>
        </w:rPr>
        <w:softHyphen/>
        <w:t>то і збиралася Велика Рада.</w:t>
      </w:r>
      <w:r w:rsidRPr="00337667">
        <w:rPr>
          <w:rStyle w:val="apple-converted-space"/>
          <w:rFonts w:ascii="Times New Roman" w:hAnsi="Times New Roman"/>
          <w:sz w:val="28"/>
          <w:szCs w:val="28"/>
        </w:rPr>
        <w:t xml:space="preserve"> 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Cs/>
          <w:color w:val="000000"/>
          <w:sz w:val="28"/>
          <w:szCs w:val="28"/>
          <w:bdr w:val="none" w:sz="0" w:space="0" w:color="auto" w:frame="1"/>
        </w:rPr>
      </w:pPr>
      <w:r w:rsidRPr="00337667">
        <w:rPr>
          <w:b/>
          <w:color w:val="000000"/>
          <w:sz w:val="28"/>
          <w:szCs w:val="28"/>
        </w:rPr>
        <w:t>2 ведучий.</w:t>
      </w:r>
      <w:r w:rsidRPr="00337667">
        <w:rPr>
          <w:rStyle w:val="Strong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337667">
        <w:rPr>
          <w:rStyle w:val="Strong"/>
          <w:b w:val="0"/>
          <w:bCs/>
          <w:i/>
          <w:color w:val="000000"/>
          <w:sz w:val="28"/>
          <w:szCs w:val="28"/>
          <w:bdr w:val="none" w:sz="0" w:space="0" w:color="auto" w:frame="1"/>
        </w:rPr>
        <w:t>(продовження відео)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left="2832"/>
        <w:rPr>
          <w:b/>
          <w:color w:val="0D0D0D"/>
          <w:sz w:val="28"/>
          <w:szCs w:val="28"/>
        </w:rPr>
      </w:pPr>
      <w:r w:rsidRPr="00337667">
        <w:rPr>
          <w:rStyle w:val="Strong"/>
          <w:b w:val="0"/>
          <w:bCs/>
          <w:color w:val="0D0D0D"/>
          <w:sz w:val="28"/>
          <w:szCs w:val="28"/>
        </w:rPr>
        <w:t>Ось воно, те гніздо, звідкіля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left="2832"/>
        <w:rPr>
          <w:b/>
          <w:color w:val="0D0D0D"/>
          <w:sz w:val="28"/>
          <w:szCs w:val="28"/>
        </w:rPr>
      </w:pPr>
      <w:r w:rsidRPr="00337667">
        <w:rPr>
          <w:rStyle w:val="Strong"/>
          <w:b w:val="0"/>
          <w:bCs/>
          <w:color w:val="0D0D0D"/>
          <w:sz w:val="28"/>
          <w:szCs w:val="28"/>
        </w:rPr>
        <w:t>вилітають усі ті горді, як орли, і дужі, як леви!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left="2832"/>
        <w:rPr>
          <w:b/>
          <w:color w:val="0D0D0D"/>
          <w:sz w:val="28"/>
          <w:szCs w:val="28"/>
        </w:rPr>
      </w:pPr>
      <w:r w:rsidRPr="00337667">
        <w:rPr>
          <w:rStyle w:val="Strong"/>
          <w:b w:val="0"/>
          <w:bCs/>
          <w:color w:val="0D0D0D"/>
          <w:sz w:val="28"/>
          <w:szCs w:val="28"/>
        </w:rPr>
        <w:t>Ось звідки розливається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left="2832"/>
        <w:rPr>
          <w:rStyle w:val="Strong"/>
          <w:b w:val="0"/>
          <w:bCs/>
          <w:color w:val="0D0D0D"/>
          <w:sz w:val="28"/>
          <w:szCs w:val="28"/>
        </w:rPr>
      </w:pPr>
      <w:r w:rsidRPr="00337667">
        <w:rPr>
          <w:rStyle w:val="Strong"/>
          <w:b w:val="0"/>
          <w:bCs/>
          <w:color w:val="0D0D0D"/>
          <w:sz w:val="28"/>
          <w:szCs w:val="28"/>
        </w:rPr>
        <w:t>козацька воля по всій Україні!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 w:val="0"/>
          <w:bCs/>
          <w:color w:val="0D0D0D"/>
          <w:sz w:val="28"/>
          <w:szCs w:val="28"/>
          <w:lang w:val="ru-RU"/>
        </w:rPr>
      </w:pPr>
      <w:r w:rsidRPr="00337667">
        <w:rPr>
          <w:b/>
          <w:color w:val="000000"/>
          <w:sz w:val="28"/>
          <w:szCs w:val="28"/>
        </w:rPr>
        <w:t>1 ведучий.</w:t>
      </w:r>
      <w:r w:rsidRPr="00337667">
        <w:rPr>
          <w:sz w:val="28"/>
          <w:szCs w:val="28"/>
        </w:rPr>
        <w:t xml:space="preserve"> Сьогодні великої ваги набуває відродження українського козацтва, бо це і відродження України. Указом Президента України 14 жовтня оголошено Днем українського козацтва. Таким чином, Покрова святкуватиметься в нас не тільки як народнорелігійне, а й національне свято.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lang w:eastAsia="ru-RU"/>
        </w:rPr>
      </w:pPr>
      <w:r w:rsidRPr="00337667">
        <w:rPr>
          <w:b/>
          <w:color w:val="000000"/>
          <w:sz w:val="28"/>
          <w:szCs w:val="28"/>
        </w:rPr>
        <w:t>2 ведучий.</w:t>
      </w:r>
      <w:r w:rsidRPr="00337667">
        <w:rPr>
          <w:b/>
          <w:color w:val="000000"/>
          <w:sz w:val="28"/>
          <w:szCs w:val="28"/>
          <w:lang w:val="ru-RU"/>
        </w:rPr>
        <w:t xml:space="preserve"> </w:t>
      </w:r>
      <w:r w:rsidRPr="00337667">
        <w:rPr>
          <w:color w:val="000000"/>
          <w:sz w:val="28"/>
          <w:szCs w:val="28"/>
          <w:lang w:eastAsia="ru-RU"/>
        </w:rPr>
        <w:t>Ну що ж, давайте і ми сьогодні постараємося бути не гіршими за н</w:t>
      </w:r>
      <w:r w:rsidRPr="00337667">
        <w:rPr>
          <w:color w:val="000000"/>
          <w:sz w:val="28"/>
          <w:szCs w:val="28"/>
          <w:lang w:eastAsia="ru-RU"/>
        </w:rPr>
        <w:t>а</w:t>
      </w:r>
      <w:r w:rsidRPr="00337667">
        <w:rPr>
          <w:color w:val="000000"/>
          <w:sz w:val="28"/>
          <w:szCs w:val="28"/>
          <w:lang w:eastAsia="ru-RU"/>
        </w:rPr>
        <w:t>ших предків. Проявимо спритність, сміливість та кмітливість, як н</w:t>
      </w:r>
      <w:r w:rsidRPr="00337667">
        <w:rPr>
          <w:color w:val="000000"/>
          <w:sz w:val="28"/>
          <w:szCs w:val="28"/>
          <w:lang w:eastAsia="ru-RU"/>
        </w:rPr>
        <w:t>а</w:t>
      </w:r>
      <w:r w:rsidRPr="00337667">
        <w:rPr>
          <w:color w:val="000000"/>
          <w:sz w:val="28"/>
          <w:szCs w:val="28"/>
          <w:lang w:eastAsia="ru-RU"/>
        </w:rPr>
        <w:t xml:space="preserve">ші славні козаки запорозькі. 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rPr>
          <w:rStyle w:val="Strong"/>
          <w:b w:val="0"/>
          <w:bCs/>
          <w:color w:val="0D0D0D"/>
          <w:sz w:val="28"/>
          <w:szCs w:val="28"/>
        </w:rPr>
      </w:pPr>
      <w:r w:rsidRPr="00337667">
        <w:rPr>
          <w:b/>
          <w:color w:val="000000"/>
          <w:sz w:val="28"/>
          <w:szCs w:val="28"/>
        </w:rPr>
        <w:t>1 ведучий.:</w:t>
      </w:r>
      <w:r w:rsidRPr="00337667">
        <w:rPr>
          <w:sz w:val="28"/>
          <w:szCs w:val="28"/>
        </w:rPr>
        <w:t xml:space="preserve"> </w:t>
      </w:r>
      <w:r w:rsidRPr="00337667">
        <w:rPr>
          <w:rStyle w:val="FontStyle21"/>
          <w:sz w:val="28"/>
          <w:szCs w:val="28"/>
        </w:rPr>
        <w:t>Сьогодні ми проведемо один день на Запорізькій Січі, озн</w:t>
      </w:r>
      <w:r w:rsidRPr="00337667">
        <w:rPr>
          <w:rStyle w:val="FontStyle21"/>
          <w:sz w:val="28"/>
          <w:szCs w:val="28"/>
        </w:rPr>
        <w:t>а</w:t>
      </w:r>
      <w:r w:rsidRPr="00337667">
        <w:rPr>
          <w:rStyle w:val="FontStyle21"/>
          <w:sz w:val="28"/>
          <w:szCs w:val="28"/>
        </w:rPr>
        <w:t>йомимося з життям нашого славного козацтва.</w:t>
      </w:r>
    </w:p>
    <w:p w:rsidR="00A03C3A" w:rsidRPr="00337667" w:rsidRDefault="00A03C3A" w:rsidP="00D45552">
      <w:pPr>
        <w:spacing w:after="0" w:line="240" w:lineRule="auto"/>
        <w:ind w:firstLine="567"/>
        <w:rPr>
          <w:rFonts w:ascii="Times New Roman" w:hAnsi="Times New Roman"/>
          <w:b/>
          <w:color w:val="000000"/>
          <w:sz w:val="28"/>
          <w:szCs w:val="28"/>
        </w:rPr>
      </w:pPr>
      <w:r w:rsidRPr="0033766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2</w:t>
      </w:r>
      <w:r w:rsidRPr="00337667">
        <w:rPr>
          <w:rFonts w:ascii="Times New Roman" w:hAnsi="Times New Roman"/>
          <w:b/>
          <w:bCs/>
          <w:color w:val="000000"/>
          <w:sz w:val="28"/>
          <w:szCs w:val="28"/>
        </w:rPr>
        <w:t xml:space="preserve"> ведучий.:</w:t>
      </w:r>
    </w:p>
    <w:p w:rsidR="00A03C3A" w:rsidRPr="00337667" w:rsidRDefault="00A03C3A" w:rsidP="00D45552">
      <w:pPr>
        <w:spacing w:after="0" w:line="360" w:lineRule="auto"/>
        <w:ind w:left="2600" w:firstLine="238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Cьогодні свято, конкурс нині.</w:t>
      </w:r>
    </w:p>
    <w:p w:rsidR="00A03C3A" w:rsidRPr="00337667" w:rsidRDefault="00A03C3A" w:rsidP="00D45552">
      <w:pPr>
        <w:spacing w:after="0" w:line="360" w:lineRule="auto"/>
        <w:ind w:left="2600" w:firstLine="238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Сьогодні в нас козацтво тут.</w:t>
      </w:r>
    </w:p>
    <w:p w:rsidR="00A03C3A" w:rsidRPr="00337667" w:rsidRDefault="00A03C3A" w:rsidP="00D45552">
      <w:pPr>
        <w:spacing w:after="0" w:line="360" w:lineRule="auto"/>
        <w:ind w:left="2600" w:firstLine="238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І в цьому залі радість лине,</w:t>
      </w:r>
    </w:p>
    <w:p w:rsidR="00A03C3A" w:rsidRPr="00337667" w:rsidRDefault="00A03C3A" w:rsidP="00D45552">
      <w:pPr>
        <w:spacing w:after="0" w:line="360" w:lineRule="auto"/>
        <w:ind w:left="2600" w:firstLine="238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Козацькі ігри всіх нас ждуть. </w:t>
      </w:r>
    </w:p>
    <w:p w:rsidR="00A03C3A" w:rsidRPr="00337667" w:rsidRDefault="00A03C3A" w:rsidP="00D45552">
      <w:pPr>
        <w:spacing w:after="0" w:line="360" w:lineRule="auto"/>
        <w:ind w:firstLine="708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1</w:t>
      </w:r>
      <w:r w:rsidRPr="00337667">
        <w:rPr>
          <w:rFonts w:ascii="Times New Roman" w:hAnsi="Times New Roman"/>
          <w:b/>
          <w:bCs/>
          <w:color w:val="000000"/>
          <w:sz w:val="28"/>
          <w:szCs w:val="28"/>
        </w:rPr>
        <w:t xml:space="preserve"> ведучий.:</w:t>
      </w:r>
    </w:p>
    <w:p w:rsidR="00A03C3A" w:rsidRPr="00337667" w:rsidRDefault="00A03C3A" w:rsidP="00D45552">
      <w:pPr>
        <w:spacing w:after="0" w:line="360" w:lineRule="auto"/>
        <w:ind w:left="2600" w:firstLine="238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Нумо, хлопці, покажіться!</w:t>
      </w:r>
    </w:p>
    <w:p w:rsidR="00A03C3A" w:rsidRPr="00337667" w:rsidRDefault="00A03C3A" w:rsidP="00D45552">
      <w:pPr>
        <w:spacing w:after="0" w:line="360" w:lineRule="auto"/>
        <w:ind w:left="2600" w:firstLine="238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А ви, друзі, подивіться,</w:t>
      </w:r>
    </w:p>
    <w:p w:rsidR="00A03C3A" w:rsidRPr="00337667" w:rsidRDefault="00A03C3A" w:rsidP="00D45552">
      <w:pPr>
        <w:spacing w:after="0" w:line="360" w:lineRule="auto"/>
        <w:ind w:left="2600" w:firstLine="238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За якого вболівати</w:t>
      </w:r>
    </w:p>
    <w:p w:rsidR="00A03C3A" w:rsidRPr="00337667" w:rsidRDefault="00A03C3A" w:rsidP="00D45552">
      <w:pPr>
        <w:spacing w:after="0" w:line="360" w:lineRule="auto"/>
        <w:ind w:left="2600" w:firstLine="238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Ви прийшли на наше свято?!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 w:val="0"/>
          <w:bCs/>
          <w:color w:val="0D0D0D"/>
          <w:sz w:val="28"/>
          <w:szCs w:val="28"/>
        </w:rPr>
      </w:pPr>
      <w:r>
        <w:rPr>
          <w:noProof/>
          <w:lang w:val="ru-RU" w:eastAsia="ru-RU"/>
        </w:rPr>
        <w:pict>
          <v:shape id="_x0000_s1034" type="#_x0000_t75" style="position:absolute;left:0;text-align:left;margin-left:0;margin-top:23.85pt;width:162.55pt;height:121.95pt;z-index:-251657216" wrapcoords="-78 0 -78 21496 21600 21496 21600 0 -78 0">
            <v:imagedata r:id="rId15" o:title=""/>
            <w10:wrap type="tight"/>
          </v:shape>
        </w:pict>
      </w:r>
      <w:r w:rsidRPr="00337667">
        <w:rPr>
          <w:b/>
          <w:bCs/>
          <w:color w:val="000000"/>
          <w:sz w:val="28"/>
          <w:szCs w:val="28"/>
        </w:rPr>
        <w:t xml:space="preserve">2 ведучий.  </w:t>
      </w:r>
      <w:r w:rsidRPr="00337667">
        <w:rPr>
          <w:rStyle w:val="Strong"/>
          <w:b w:val="0"/>
          <w:bCs/>
          <w:color w:val="0D0D0D"/>
          <w:sz w:val="28"/>
          <w:szCs w:val="28"/>
        </w:rPr>
        <w:t>На сцену запрошуються команди спеціальностей «Право» та «Геод</w:t>
      </w:r>
      <w:r w:rsidRPr="00337667">
        <w:rPr>
          <w:rStyle w:val="Strong"/>
          <w:b w:val="0"/>
          <w:bCs/>
          <w:color w:val="0D0D0D"/>
          <w:sz w:val="28"/>
          <w:szCs w:val="28"/>
        </w:rPr>
        <w:t>е</w:t>
      </w:r>
      <w:r w:rsidRPr="00337667">
        <w:rPr>
          <w:rStyle w:val="Strong"/>
          <w:b w:val="0"/>
          <w:bCs/>
          <w:color w:val="0D0D0D"/>
          <w:sz w:val="28"/>
          <w:szCs w:val="28"/>
        </w:rPr>
        <w:t xml:space="preserve">зія та землеустрій». </w:t>
      </w:r>
    </w:p>
    <w:p w:rsidR="00A03C3A" w:rsidRPr="00337667" w:rsidRDefault="00A03C3A" w:rsidP="00D45552">
      <w:pPr>
        <w:pStyle w:val="NormalWeb"/>
        <w:spacing w:before="120" w:beforeAutospacing="0" w:after="120" w:afterAutospacing="0" w:line="360" w:lineRule="auto"/>
        <w:ind w:firstLine="567"/>
        <w:jc w:val="both"/>
        <w:rPr>
          <w:rStyle w:val="Strong"/>
          <w:b w:val="0"/>
          <w:bCs/>
          <w:i/>
          <w:color w:val="0D0D0D"/>
          <w:sz w:val="28"/>
          <w:szCs w:val="28"/>
        </w:rPr>
      </w:pPr>
      <w:r w:rsidRPr="00337667">
        <w:rPr>
          <w:rStyle w:val="Strong"/>
          <w:b w:val="0"/>
          <w:bCs/>
          <w:i/>
          <w:color w:val="0D0D0D"/>
          <w:sz w:val="28"/>
          <w:szCs w:val="28"/>
        </w:rPr>
        <w:t>(студенти виходять під музичний супровід «козацький марш»  на сцену)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 w:val="0"/>
          <w:bCs/>
          <w:color w:val="000000"/>
          <w:sz w:val="28"/>
          <w:szCs w:val="28"/>
          <w:bdr w:val="none" w:sz="0" w:space="0" w:color="auto" w:frame="1"/>
        </w:rPr>
      </w:pPr>
      <w:r w:rsidRPr="00337667">
        <w:rPr>
          <w:b/>
          <w:bCs/>
          <w:color w:val="000000"/>
          <w:sz w:val="28"/>
          <w:szCs w:val="28"/>
        </w:rPr>
        <w:t>1 ведучий.</w:t>
      </w:r>
      <w:r w:rsidRPr="00337667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337667">
        <w:rPr>
          <w:color w:val="000000"/>
          <w:sz w:val="28"/>
          <w:szCs w:val="28"/>
          <w:shd w:val="clear" w:color="auto" w:fill="FFFFFF"/>
          <w:lang w:val="ru-RU" w:eastAsia="ru-RU"/>
        </w:rPr>
        <w:t xml:space="preserve">Отже, розпочинаємо наш конкурс «Козацькі забави». </w:t>
      </w:r>
      <w:r w:rsidRPr="00337667">
        <w:rPr>
          <w:color w:val="000000"/>
          <w:sz w:val="28"/>
          <w:szCs w:val="28"/>
          <w:lang w:eastAsia="ru-RU"/>
        </w:rPr>
        <w:t>З незапам'ятних часів в Україні козаки славились силою, спритн</w:t>
      </w:r>
      <w:r w:rsidRPr="00337667">
        <w:rPr>
          <w:color w:val="000000"/>
          <w:sz w:val="28"/>
          <w:szCs w:val="28"/>
          <w:lang w:eastAsia="ru-RU"/>
        </w:rPr>
        <w:t>і</w:t>
      </w:r>
      <w:r w:rsidRPr="00337667">
        <w:rPr>
          <w:color w:val="000000"/>
          <w:sz w:val="28"/>
          <w:szCs w:val="28"/>
          <w:lang w:eastAsia="ru-RU"/>
        </w:rPr>
        <w:t>стю, мали гостре несхибне око, розумні голови. Ось ми зараз і побачимо, а чи могли б сучасні юнаки претендувати на високе звання "к</w:t>
      </w:r>
      <w:r w:rsidRPr="00337667">
        <w:rPr>
          <w:color w:val="000000"/>
          <w:sz w:val="28"/>
          <w:szCs w:val="28"/>
          <w:lang w:eastAsia="ru-RU"/>
        </w:rPr>
        <w:t>о</w:t>
      </w:r>
      <w:r w:rsidRPr="00337667">
        <w:rPr>
          <w:color w:val="000000"/>
          <w:sz w:val="28"/>
          <w:szCs w:val="28"/>
          <w:lang w:eastAsia="ru-RU"/>
        </w:rPr>
        <w:t>зак", чи прийняли б їх колись в Запорізьку Січ.</w:t>
      </w:r>
      <w:r w:rsidRPr="00337667">
        <w:rPr>
          <w:color w:val="000000"/>
          <w:sz w:val="28"/>
          <w:szCs w:val="28"/>
          <w:lang w:val="ru-RU" w:eastAsia="ru-RU"/>
        </w:rPr>
        <w:t xml:space="preserve">  </w:t>
      </w:r>
      <w:r w:rsidRPr="00337667">
        <w:rPr>
          <w:color w:val="000000"/>
          <w:sz w:val="28"/>
          <w:szCs w:val="28"/>
          <w:lang w:eastAsia="ru-RU"/>
        </w:rPr>
        <w:t>Розпочнемо ми наші змагання із ко</w:t>
      </w:r>
      <w:r w:rsidRPr="00337667">
        <w:rPr>
          <w:color w:val="000000"/>
          <w:sz w:val="28"/>
          <w:szCs w:val="28"/>
          <w:lang w:eastAsia="ru-RU"/>
        </w:rPr>
        <w:t>н</w:t>
      </w:r>
      <w:r w:rsidRPr="00337667">
        <w:rPr>
          <w:color w:val="000000"/>
          <w:sz w:val="28"/>
          <w:szCs w:val="28"/>
          <w:lang w:eastAsia="ru-RU"/>
        </w:rPr>
        <w:t>курсу «Ерудит». Кожен справжній козак повинен знати історію, зв</w:t>
      </w:r>
      <w:r w:rsidRPr="00337667">
        <w:rPr>
          <w:color w:val="000000"/>
          <w:sz w:val="28"/>
          <w:szCs w:val="28"/>
          <w:lang w:eastAsia="ru-RU"/>
        </w:rPr>
        <w:t>и</w:t>
      </w:r>
      <w:r w:rsidRPr="00337667">
        <w:rPr>
          <w:color w:val="000000"/>
          <w:sz w:val="28"/>
          <w:szCs w:val="28"/>
          <w:lang w:eastAsia="ru-RU"/>
        </w:rPr>
        <w:t xml:space="preserve">чаї та традиції свого народу. 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 w:val="0"/>
          <w:bCs/>
          <w:color w:val="000000"/>
          <w:sz w:val="28"/>
          <w:szCs w:val="28"/>
          <w:bdr w:val="none" w:sz="0" w:space="0" w:color="auto" w:frame="1"/>
        </w:rPr>
      </w:pPr>
      <w:r w:rsidRPr="00337667">
        <w:rPr>
          <w:b/>
          <w:bCs/>
          <w:color w:val="000000"/>
          <w:sz w:val="28"/>
          <w:szCs w:val="28"/>
        </w:rPr>
        <w:t xml:space="preserve">2 ведучий.: </w:t>
      </w:r>
      <w:r w:rsidRPr="00337667">
        <w:rPr>
          <w:color w:val="000000"/>
          <w:sz w:val="28"/>
          <w:szCs w:val="28"/>
          <w:lang w:eastAsia="ru-RU"/>
        </w:rPr>
        <w:t>Уявіть собі, що ви перенеслись на декілька століть назад, опинились серед заплави Дніпра, на славнозвісному о.Хортиця. В козацькому колі для вас вла</w:t>
      </w:r>
      <w:r w:rsidRPr="00337667">
        <w:rPr>
          <w:color w:val="000000"/>
          <w:sz w:val="28"/>
          <w:szCs w:val="28"/>
          <w:lang w:eastAsia="ru-RU"/>
        </w:rPr>
        <w:t>ш</w:t>
      </w:r>
      <w:r w:rsidRPr="00337667">
        <w:rPr>
          <w:color w:val="000000"/>
          <w:sz w:val="28"/>
          <w:szCs w:val="28"/>
          <w:lang w:eastAsia="ru-RU"/>
        </w:rPr>
        <w:t>тували змагання ерудитів. Перший конкурс нашого свята ми присвячуємо історії українського козацтва.</w:t>
      </w:r>
    </w:p>
    <w:p w:rsidR="00A03C3A" w:rsidRPr="00337667" w:rsidRDefault="00A03C3A" w:rsidP="00CB4059">
      <w:pPr>
        <w:pStyle w:val="NormalWeb"/>
        <w:spacing w:before="0" w:beforeAutospacing="0" w:after="0" w:afterAutospacing="0" w:line="360" w:lineRule="auto"/>
        <w:ind w:firstLine="567"/>
        <w:jc w:val="both"/>
        <w:rPr>
          <w:sz w:val="28"/>
          <w:szCs w:val="28"/>
          <w:lang w:eastAsia="ru-RU"/>
        </w:rPr>
      </w:pPr>
      <w:r>
        <w:rPr>
          <w:noProof/>
          <w:lang w:val="ru-RU" w:eastAsia="ru-RU"/>
        </w:rPr>
        <w:pict>
          <v:shape id="_x0000_s1035" type="#_x0000_t75" style="position:absolute;left:0;text-align:left;margin-left:9pt;margin-top:10.5pt;width:214.05pt;height:161.5pt;z-index:-251654144" wrapcoords="-76 0 -76 21500 21600 21500 21600 0 -76 0">
            <v:imagedata r:id="rId16" o:title=""/>
            <w10:wrap type="tight"/>
          </v:shape>
        </w:pict>
      </w:r>
      <w:r w:rsidRPr="00337667">
        <w:rPr>
          <w:b/>
          <w:bCs/>
          <w:color w:val="000000"/>
          <w:sz w:val="28"/>
          <w:szCs w:val="28"/>
        </w:rPr>
        <w:t>1 ведучий.:</w:t>
      </w:r>
      <w:r w:rsidRPr="00337667">
        <w:rPr>
          <w:color w:val="000000"/>
          <w:sz w:val="28"/>
          <w:szCs w:val="28"/>
          <w:lang w:eastAsia="ru-RU"/>
        </w:rPr>
        <w:t xml:space="preserve"> Цей конкурс ми проведемо у формі ерудит-лото. Кожній команді по черзі будуть задані запитання з історії козацтва. Ваша задача дати якомога більше правильних відповідей. Якщо команда, якій задають питання дає неправильну відп</w:t>
      </w:r>
      <w:r w:rsidRPr="00337667">
        <w:rPr>
          <w:color w:val="000000"/>
          <w:sz w:val="28"/>
          <w:szCs w:val="28"/>
          <w:lang w:eastAsia="ru-RU"/>
        </w:rPr>
        <w:t>о</w:t>
      </w:r>
      <w:r w:rsidRPr="00337667">
        <w:rPr>
          <w:color w:val="000000"/>
          <w:sz w:val="28"/>
          <w:szCs w:val="28"/>
          <w:lang w:eastAsia="ru-RU"/>
        </w:rPr>
        <w:t xml:space="preserve">відь, то відповісти має право команда – суперників. </w:t>
      </w:r>
      <w:r w:rsidRPr="00337667">
        <w:rPr>
          <w:sz w:val="28"/>
          <w:szCs w:val="28"/>
          <w:lang w:eastAsia="ru-RU"/>
        </w:rPr>
        <w:t>Отже, починаємо.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i/>
          <w:sz w:val="28"/>
          <w:szCs w:val="28"/>
          <w:lang w:val="ru-RU" w:eastAsia="ru-RU"/>
        </w:rPr>
      </w:pPr>
      <w:r w:rsidRPr="00337667">
        <w:rPr>
          <w:i/>
          <w:sz w:val="28"/>
          <w:szCs w:val="28"/>
          <w:lang w:eastAsia="ru-RU"/>
        </w:rPr>
        <w:t>(ведучі по черзі зачитують запитання.)</w:t>
      </w:r>
    </w:p>
    <w:p w:rsidR="00A03C3A" w:rsidRPr="00CA72AF" w:rsidRDefault="00A03C3A" w:rsidP="001E64E9">
      <w:pPr>
        <w:pStyle w:val="NormalWeb"/>
        <w:spacing w:before="120" w:beforeAutospacing="0" w:after="120" w:afterAutospacing="0" w:line="360" w:lineRule="auto"/>
        <w:ind w:firstLine="567"/>
        <w:jc w:val="center"/>
        <w:outlineLvl w:val="1"/>
        <w:rPr>
          <w:b/>
          <w:i/>
          <w:sz w:val="28"/>
          <w:szCs w:val="28"/>
          <w:lang w:eastAsia="ru-RU"/>
        </w:rPr>
      </w:pPr>
      <w:bookmarkStart w:id="7" w:name="_Toc497924723"/>
      <w:r w:rsidRPr="00CA72AF">
        <w:rPr>
          <w:b/>
          <w:i/>
          <w:sz w:val="28"/>
          <w:szCs w:val="28"/>
          <w:lang w:eastAsia="ru-RU"/>
        </w:rPr>
        <w:t>Перший конкурс</w:t>
      </w:r>
      <w:r>
        <w:rPr>
          <w:b/>
          <w:i/>
          <w:sz w:val="28"/>
          <w:szCs w:val="28"/>
          <w:lang w:eastAsia="ru-RU"/>
        </w:rPr>
        <w:t xml:space="preserve"> –</w:t>
      </w:r>
      <w:r w:rsidRPr="00CA72AF">
        <w:rPr>
          <w:b/>
          <w:i/>
          <w:sz w:val="28"/>
          <w:szCs w:val="28"/>
          <w:lang w:eastAsia="ru-RU"/>
        </w:rPr>
        <w:t xml:space="preserve"> Вікторина</w:t>
      </w:r>
      <w:bookmarkEnd w:id="7"/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Найважливіша ознака влади в козацькому війську. </w:t>
      </w:r>
      <w:r w:rsidRPr="00337667">
        <w:rPr>
          <w:rFonts w:ascii="Times New Roman" w:hAnsi="Times New Roman"/>
          <w:i/>
          <w:sz w:val="28"/>
          <w:szCs w:val="28"/>
        </w:rPr>
        <w:t>(Булава.)</w:t>
      </w:r>
      <w:r w:rsidRPr="00337667">
        <w:rPr>
          <w:rFonts w:ascii="Times New Roman" w:hAnsi="Times New Roman"/>
          <w:sz w:val="28"/>
          <w:szCs w:val="28"/>
        </w:rPr>
        <w:t> 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Найвідоміший козацький танок. </w:t>
      </w:r>
      <w:r w:rsidRPr="00337667">
        <w:rPr>
          <w:rFonts w:ascii="Times New Roman" w:hAnsi="Times New Roman"/>
          <w:i/>
          <w:sz w:val="28"/>
          <w:szCs w:val="28"/>
        </w:rPr>
        <w:t>(Гопак) 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Про яку деталь козацького вбрання казали: «широкі, як чорне море»? </w:t>
      </w:r>
      <w:r w:rsidRPr="00337667">
        <w:rPr>
          <w:rFonts w:ascii="Times New Roman" w:hAnsi="Times New Roman"/>
          <w:i/>
          <w:sz w:val="28"/>
          <w:szCs w:val="28"/>
        </w:rPr>
        <w:t>(Шаров</w:t>
      </w:r>
      <w:r w:rsidRPr="00337667">
        <w:rPr>
          <w:rFonts w:ascii="Times New Roman" w:hAnsi="Times New Roman"/>
          <w:i/>
          <w:sz w:val="28"/>
          <w:szCs w:val="28"/>
        </w:rPr>
        <w:t>а</w:t>
      </w:r>
      <w:r w:rsidRPr="00337667">
        <w:rPr>
          <w:rFonts w:ascii="Times New Roman" w:hAnsi="Times New Roman"/>
          <w:i/>
          <w:sz w:val="28"/>
          <w:szCs w:val="28"/>
        </w:rPr>
        <w:t>ри)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Як називалась рада, що збиралася для вирішення стратегічних питань, коли між старшинами не було одностайності?  </w:t>
      </w:r>
      <w:r w:rsidRPr="00337667">
        <w:rPr>
          <w:rFonts w:ascii="Times New Roman" w:hAnsi="Times New Roman"/>
          <w:i/>
          <w:sz w:val="28"/>
          <w:szCs w:val="28"/>
        </w:rPr>
        <w:t>( чорна рада)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На яких музичних інструментах грали козаки? </w:t>
      </w:r>
      <w:r w:rsidRPr="00337667">
        <w:rPr>
          <w:rFonts w:ascii="Times New Roman" w:hAnsi="Times New Roman"/>
          <w:i/>
          <w:sz w:val="28"/>
          <w:szCs w:val="28"/>
        </w:rPr>
        <w:t>(кобза, скрипка, цимб</w:t>
      </w:r>
      <w:r w:rsidRPr="00337667">
        <w:rPr>
          <w:rFonts w:ascii="Times New Roman" w:hAnsi="Times New Roman"/>
          <w:i/>
          <w:sz w:val="28"/>
          <w:szCs w:val="28"/>
        </w:rPr>
        <w:t>а</w:t>
      </w:r>
      <w:r w:rsidRPr="00337667">
        <w:rPr>
          <w:rFonts w:ascii="Times New Roman" w:hAnsi="Times New Roman"/>
          <w:i/>
          <w:sz w:val="28"/>
          <w:szCs w:val="28"/>
        </w:rPr>
        <w:t>ли)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Яку річку найбільше поважали запорізькі козаки? </w:t>
      </w:r>
      <w:r w:rsidRPr="00337667">
        <w:rPr>
          <w:rFonts w:ascii="Times New Roman" w:hAnsi="Times New Roman"/>
          <w:i/>
          <w:sz w:val="28"/>
          <w:szCs w:val="28"/>
        </w:rPr>
        <w:t>(Дніпро)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Як називали місце, де жили козаки? </w:t>
      </w:r>
      <w:r w:rsidRPr="00337667">
        <w:rPr>
          <w:rFonts w:ascii="Times New Roman" w:hAnsi="Times New Roman"/>
          <w:i/>
          <w:sz w:val="28"/>
          <w:szCs w:val="28"/>
        </w:rPr>
        <w:t>(курінь)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Холодна зброя з вигнутим лезом, яку виготовляли безпосередньо на Запорізькій Січі </w:t>
      </w:r>
      <w:r w:rsidRPr="00337667">
        <w:rPr>
          <w:rFonts w:ascii="Times New Roman" w:hAnsi="Times New Roman"/>
          <w:i/>
          <w:sz w:val="28"/>
          <w:szCs w:val="28"/>
        </w:rPr>
        <w:t>(шабля).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Що козаки обов’язково будували на Січі? </w:t>
      </w:r>
      <w:r w:rsidRPr="00337667">
        <w:rPr>
          <w:rFonts w:ascii="Times New Roman" w:hAnsi="Times New Roman"/>
          <w:i/>
          <w:sz w:val="28"/>
          <w:szCs w:val="28"/>
        </w:rPr>
        <w:t>(Церкву)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>Який святий вважається покровителем козацтва?</w:t>
      </w:r>
      <w:r w:rsidRPr="00337667">
        <w:rPr>
          <w:rFonts w:ascii="Times New Roman" w:hAnsi="Times New Roman"/>
          <w:i/>
          <w:sz w:val="28"/>
          <w:szCs w:val="28"/>
        </w:rPr>
        <w:t xml:space="preserve"> (Архангел Михаїл)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З якою твариною або птахом козаки відправлялись у морські походи?  </w:t>
      </w:r>
      <w:r w:rsidRPr="00337667">
        <w:rPr>
          <w:rFonts w:ascii="Times New Roman" w:hAnsi="Times New Roman"/>
          <w:i/>
          <w:sz w:val="28"/>
          <w:szCs w:val="28"/>
        </w:rPr>
        <w:t>(півнем)</w:t>
      </w:r>
    </w:p>
    <w:p w:rsidR="00A03C3A" w:rsidRPr="00337667" w:rsidRDefault="00A03C3A" w:rsidP="00D45552">
      <w:pPr>
        <w:numPr>
          <w:ilvl w:val="0"/>
          <w:numId w:val="2"/>
        </w:numPr>
        <w:spacing w:after="0" w:line="360" w:lineRule="auto"/>
        <w:ind w:left="714" w:hanging="357"/>
        <w:rPr>
          <w:rFonts w:ascii="Times New Roman" w:hAnsi="Times New Roman"/>
          <w:i/>
          <w:sz w:val="28"/>
          <w:szCs w:val="28"/>
        </w:rPr>
      </w:pPr>
      <w:r w:rsidRPr="00337667">
        <w:rPr>
          <w:rFonts w:ascii="Times New Roman" w:hAnsi="Times New Roman"/>
          <w:sz w:val="28"/>
          <w:szCs w:val="28"/>
        </w:rPr>
        <w:t xml:space="preserve">Яке місто України носить ім'я гетьмана?    </w:t>
      </w:r>
      <w:r w:rsidRPr="00337667">
        <w:rPr>
          <w:rFonts w:ascii="Times New Roman" w:hAnsi="Times New Roman"/>
          <w:i/>
          <w:sz w:val="28"/>
          <w:szCs w:val="28"/>
        </w:rPr>
        <w:t>(Хмельницький)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rPr>
          <w:i/>
          <w:color w:val="FF0000"/>
          <w:sz w:val="28"/>
          <w:szCs w:val="28"/>
          <w:lang w:eastAsia="ru-RU"/>
        </w:rPr>
      </w:pP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ru-RU" w:eastAsia="ru-RU"/>
        </w:rPr>
      </w:pPr>
      <w:r w:rsidRPr="00337667">
        <w:rPr>
          <w:b/>
          <w:bCs/>
          <w:color w:val="000000"/>
          <w:sz w:val="28"/>
          <w:szCs w:val="28"/>
        </w:rPr>
        <w:t xml:space="preserve">2 ведучий. </w:t>
      </w:r>
      <w:r w:rsidRPr="00337667">
        <w:rPr>
          <w:color w:val="000000"/>
          <w:sz w:val="28"/>
          <w:szCs w:val="28"/>
          <w:lang w:eastAsia="ru-RU"/>
        </w:rPr>
        <w:t>Ми ще раз впевнились, що ви добре підготувались до цього змагання, знаєте історію козацтва. Підтримаємо оплесками наших учасників.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bCs/>
          <w:color w:val="000000"/>
          <w:sz w:val="28"/>
          <w:szCs w:val="28"/>
        </w:rPr>
      </w:pPr>
      <w:r w:rsidRPr="00337667">
        <w:rPr>
          <w:b/>
          <w:bCs/>
          <w:color w:val="000000"/>
          <w:sz w:val="28"/>
          <w:szCs w:val="28"/>
        </w:rPr>
        <w:t xml:space="preserve">1 ведучий. </w:t>
      </w:r>
      <w:r w:rsidRPr="00337667">
        <w:rPr>
          <w:bCs/>
          <w:color w:val="000000"/>
          <w:sz w:val="28"/>
          <w:szCs w:val="28"/>
        </w:rPr>
        <w:t>з першим конкурсом ви добре справились. (</w:t>
      </w:r>
      <w:r w:rsidRPr="00337667">
        <w:rPr>
          <w:bCs/>
          <w:i/>
          <w:color w:val="000000"/>
          <w:sz w:val="28"/>
          <w:szCs w:val="28"/>
        </w:rPr>
        <w:t>звертаючись до учасн</w:t>
      </w:r>
      <w:r w:rsidRPr="00337667">
        <w:rPr>
          <w:bCs/>
          <w:i/>
          <w:color w:val="000000"/>
          <w:sz w:val="28"/>
          <w:szCs w:val="28"/>
        </w:rPr>
        <w:t>и</w:t>
      </w:r>
      <w:r w:rsidRPr="00337667">
        <w:rPr>
          <w:bCs/>
          <w:i/>
          <w:color w:val="000000"/>
          <w:sz w:val="28"/>
          <w:szCs w:val="28"/>
        </w:rPr>
        <w:t>ків</w:t>
      </w:r>
      <w:r w:rsidRPr="00337667">
        <w:rPr>
          <w:bCs/>
          <w:color w:val="000000"/>
          <w:sz w:val="28"/>
          <w:szCs w:val="28"/>
        </w:rPr>
        <w:t xml:space="preserve">) А чи знаєте ви, за яким критерієм брали козаків до війська? 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 w:val="0"/>
          <w:bCs/>
          <w:color w:val="000000"/>
          <w:sz w:val="28"/>
          <w:szCs w:val="28"/>
          <w:bdr w:val="none" w:sz="0" w:space="0" w:color="auto" w:frame="1"/>
        </w:rPr>
      </w:pPr>
      <w:r w:rsidRPr="00337667">
        <w:rPr>
          <w:b/>
          <w:bCs/>
          <w:color w:val="000000"/>
          <w:sz w:val="28"/>
          <w:szCs w:val="28"/>
        </w:rPr>
        <w:t xml:space="preserve">2 ведучий. </w:t>
      </w:r>
      <w:r w:rsidRPr="00337667">
        <w:rPr>
          <w:bCs/>
          <w:color w:val="000000"/>
          <w:sz w:val="28"/>
          <w:szCs w:val="28"/>
        </w:rPr>
        <w:t>Перед ними ставили полумисок із кашою і дивились на апетит коз</w:t>
      </w:r>
      <w:r w:rsidRPr="00337667">
        <w:rPr>
          <w:bCs/>
          <w:color w:val="000000"/>
          <w:sz w:val="28"/>
          <w:szCs w:val="28"/>
        </w:rPr>
        <w:t>а</w:t>
      </w:r>
      <w:r w:rsidRPr="00337667">
        <w:rPr>
          <w:bCs/>
          <w:color w:val="000000"/>
          <w:sz w:val="28"/>
          <w:szCs w:val="28"/>
        </w:rPr>
        <w:t>ка. Якщо козак все з’їдав швидко, без запитань, то його брали до ві</w:t>
      </w:r>
      <w:r w:rsidRPr="00337667">
        <w:rPr>
          <w:bCs/>
          <w:color w:val="000000"/>
          <w:sz w:val="28"/>
          <w:szCs w:val="28"/>
        </w:rPr>
        <w:t>й</w:t>
      </w:r>
      <w:r w:rsidRPr="00337667">
        <w:rPr>
          <w:bCs/>
          <w:color w:val="000000"/>
          <w:sz w:val="28"/>
          <w:szCs w:val="28"/>
        </w:rPr>
        <w:t>ська.</w:t>
      </w:r>
    </w:p>
    <w:p w:rsidR="00A03C3A" w:rsidRPr="00151A6C" w:rsidRDefault="00A03C3A" w:rsidP="00337667">
      <w:pPr>
        <w:pStyle w:val="NormalWeb"/>
        <w:spacing w:before="0" w:beforeAutospacing="0" w:after="0" w:afterAutospacing="0" w:line="360" w:lineRule="auto"/>
        <w:ind w:firstLine="567"/>
        <w:rPr>
          <w:b/>
          <w:bCs/>
          <w:color w:val="000000"/>
          <w:sz w:val="28"/>
          <w:szCs w:val="28"/>
        </w:rPr>
      </w:pPr>
      <w:r w:rsidRPr="00337667">
        <w:rPr>
          <w:b/>
          <w:bCs/>
          <w:color w:val="000000"/>
          <w:sz w:val="28"/>
          <w:szCs w:val="28"/>
        </w:rPr>
        <w:t xml:space="preserve">1 ведучий. </w:t>
      </w:r>
    </w:p>
    <w:p w:rsidR="00A03C3A" w:rsidRPr="00337667" w:rsidRDefault="00A03C3A" w:rsidP="001E64E9">
      <w:pPr>
        <w:pStyle w:val="NormalWeb"/>
        <w:spacing w:before="0" w:beforeAutospacing="0" w:after="0" w:afterAutospacing="0" w:line="360" w:lineRule="auto"/>
        <w:ind w:firstLine="567"/>
        <w:outlineLvl w:val="1"/>
        <w:rPr>
          <w:rStyle w:val="Strong"/>
          <w:b w:val="0"/>
          <w:bCs/>
          <w:color w:val="0D0D0D"/>
          <w:sz w:val="28"/>
          <w:szCs w:val="28"/>
        </w:rPr>
      </w:pPr>
      <w:bookmarkStart w:id="8" w:name="_Toc497924724"/>
      <w:r w:rsidRPr="00337667">
        <w:rPr>
          <w:rStyle w:val="Strong"/>
          <w:bCs/>
          <w:color w:val="0D0D0D"/>
          <w:sz w:val="28"/>
          <w:szCs w:val="28"/>
        </w:rPr>
        <w:t>Другий конкурс – «Каша»</w:t>
      </w:r>
      <w:bookmarkEnd w:id="8"/>
      <w:r w:rsidRPr="00337667">
        <w:rPr>
          <w:rStyle w:val="Strong"/>
          <w:b w:val="0"/>
          <w:bCs/>
          <w:color w:val="0D0D0D"/>
          <w:sz w:val="28"/>
          <w:szCs w:val="28"/>
        </w:rPr>
        <w:t xml:space="preserve"> </w:t>
      </w:r>
    </w:p>
    <w:p w:rsidR="00A03C3A" w:rsidRPr="00337667" w:rsidRDefault="00A03C3A" w:rsidP="00D45552">
      <w:pPr>
        <w:pStyle w:val="NormalWeb"/>
        <w:spacing w:before="120" w:beforeAutospacing="0" w:after="120" w:afterAutospacing="0" w:line="360" w:lineRule="auto"/>
        <w:ind w:left="2832"/>
        <w:rPr>
          <w:bCs/>
          <w:iCs/>
          <w:color w:val="000000"/>
          <w:sz w:val="28"/>
          <w:szCs w:val="28"/>
        </w:rPr>
      </w:pPr>
      <w:r>
        <w:rPr>
          <w:noProof/>
          <w:lang w:val="ru-RU" w:eastAsia="ru-RU"/>
        </w:rPr>
        <w:pict>
          <v:shape id="_x0000_s1036" type="#_x0000_t75" style="position:absolute;left:0;text-align:left;margin-left:27pt;margin-top:.65pt;width:243pt;height:202.4pt;z-index:-251655168" wrapcoords="-67 0 -67 21520 21600 21520 21600 0 -67 0">
            <v:imagedata r:id="rId17" o:title=""/>
            <w10:wrap type="tight"/>
          </v:shape>
        </w:pict>
      </w:r>
      <w:r w:rsidRPr="00337667">
        <w:rPr>
          <w:bCs/>
          <w:iCs/>
          <w:color w:val="000000"/>
          <w:sz w:val="28"/>
          <w:szCs w:val="28"/>
        </w:rPr>
        <w:t>Щоб всі хвороби подолати,</w:t>
      </w:r>
      <w:r w:rsidRPr="00337667">
        <w:rPr>
          <w:bCs/>
          <w:iCs/>
          <w:color w:val="000000"/>
          <w:sz w:val="28"/>
          <w:szCs w:val="28"/>
        </w:rPr>
        <w:br/>
        <w:t>Повинні кашу ви вживати:</w:t>
      </w:r>
      <w:r w:rsidRPr="00337667">
        <w:rPr>
          <w:bCs/>
          <w:iCs/>
          <w:color w:val="000000"/>
          <w:sz w:val="28"/>
          <w:szCs w:val="28"/>
        </w:rPr>
        <w:br/>
        <w:t>Рис, пшоняну та гречану,</w:t>
      </w:r>
      <w:r w:rsidRPr="00337667">
        <w:rPr>
          <w:bCs/>
          <w:iCs/>
          <w:color w:val="000000"/>
          <w:sz w:val="28"/>
          <w:szCs w:val="28"/>
        </w:rPr>
        <w:br/>
        <w:t>З кукурудзи та вівсяну.</w:t>
      </w:r>
      <w:r w:rsidRPr="00337667">
        <w:rPr>
          <w:bCs/>
          <w:iCs/>
          <w:color w:val="000000"/>
          <w:sz w:val="28"/>
          <w:szCs w:val="28"/>
        </w:rPr>
        <w:br/>
        <w:t xml:space="preserve">Щоб мати в організмі </w:t>
      </w:r>
      <w:r w:rsidRPr="00337667">
        <w:rPr>
          <w:bCs/>
          <w:iCs/>
          <w:color w:val="000000"/>
          <w:sz w:val="28"/>
          <w:szCs w:val="28"/>
        </w:rPr>
        <w:br/>
        <w:t>Білки і вітаміни,</w:t>
      </w:r>
      <w:r w:rsidRPr="00337667">
        <w:rPr>
          <w:bCs/>
          <w:iCs/>
          <w:color w:val="000000"/>
          <w:sz w:val="28"/>
          <w:szCs w:val="28"/>
        </w:rPr>
        <w:br/>
        <w:t xml:space="preserve">Вживайте кашу неодмінно! 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b/>
          <w:bCs/>
          <w:iCs/>
          <w:color w:val="000000"/>
          <w:sz w:val="28"/>
          <w:szCs w:val="28"/>
        </w:rPr>
      </w:pPr>
      <w:r w:rsidRPr="00337667">
        <w:rPr>
          <w:b/>
          <w:bCs/>
          <w:iCs/>
          <w:color w:val="000000"/>
          <w:sz w:val="28"/>
          <w:szCs w:val="28"/>
        </w:rPr>
        <w:t>2 ведучий.</w:t>
      </w:r>
      <w:r w:rsidRPr="00337667">
        <w:rPr>
          <w:rStyle w:val="Strong"/>
          <w:b w:val="0"/>
          <w:bCs/>
          <w:color w:val="0D0D0D"/>
          <w:sz w:val="28"/>
          <w:szCs w:val="28"/>
        </w:rPr>
        <w:t xml:space="preserve"> Даний конкурс допоможе визначити, хто серед команд на</w:t>
      </w:r>
      <w:r w:rsidRPr="00337667">
        <w:rPr>
          <w:rStyle w:val="Strong"/>
          <w:b w:val="0"/>
          <w:bCs/>
          <w:color w:val="0D0D0D"/>
          <w:sz w:val="28"/>
          <w:szCs w:val="28"/>
        </w:rPr>
        <w:t>й</w:t>
      </w:r>
      <w:r w:rsidRPr="00337667">
        <w:rPr>
          <w:rStyle w:val="Strong"/>
          <w:b w:val="0"/>
          <w:bCs/>
          <w:color w:val="0D0D0D"/>
          <w:sz w:val="28"/>
          <w:szCs w:val="28"/>
        </w:rPr>
        <w:t>дужчий. Кожна команда отримує горщик із кашею та ложку. Ви по черзі передаєте горщик, з’ївши тільки одну ложку каші. Переможцем вважається та команда, у якої горщик перший ст</w:t>
      </w:r>
      <w:r w:rsidRPr="00337667">
        <w:rPr>
          <w:rStyle w:val="Strong"/>
          <w:b w:val="0"/>
          <w:bCs/>
          <w:color w:val="0D0D0D"/>
          <w:sz w:val="28"/>
          <w:szCs w:val="28"/>
        </w:rPr>
        <w:t>а</w:t>
      </w:r>
      <w:r w:rsidRPr="00337667">
        <w:rPr>
          <w:rStyle w:val="Strong"/>
          <w:b w:val="0"/>
          <w:bCs/>
          <w:color w:val="0D0D0D"/>
          <w:sz w:val="28"/>
          <w:szCs w:val="28"/>
        </w:rPr>
        <w:t>не порожнім.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bCs/>
          <w:color w:val="000000"/>
          <w:sz w:val="28"/>
          <w:szCs w:val="28"/>
        </w:rPr>
        <w:t>1 ведучий.</w:t>
      </w:r>
      <w:r w:rsidRPr="00337667">
        <w:rPr>
          <w:rFonts w:ascii="Times New Roman" w:hAnsi="Times New Roman"/>
          <w:color w:val="000000"/>
          <w:sz w:val="28"/>
          <w:szCs w:val="28"/>
        </w:rPr>
        <w:t> Раз, два, три, козаче,</w:t>
      </w:r>
      <w:r w:rsidRPr="00337667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color w:val="000000"/>
          <w:sz w:val="28"/>
          <w:szCs w:val="28"/>
        </w:rPr>
        <w:t>Не зівай! кашу їсти починай!</w:t>
      </w:r>
    </w:p>
    <w:p w:rsidR="00A03C3A" w:rsidRPr="00337667" w:rsidRDefault="00A03C3A" w:rsidP="00D45552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i/>
          <w:color w:val="000000"/>
          <w:sz w:val="28"/>
          <w:szCs w:val="28"/>
          <w:lang w:val="uk-UA"/>
        </w:rPr>
        <w:t>(під музичний супровід триває конкурс)</w:t>
      </w:r>
    </w:p>
    <w:p w:rsidR="00A03C3A" w:rsidRPr="00337667" w:rsidRDefault="00A03C3A" w:rsidP="00D45552">
      <w:pPr>
        <w:pStyle w:val="p7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lang w:val="uk-UA"/>
        </w:rPr>
      </w:pPr>
      <w:r w:rsidRPr="00337667">
        <w:rPr>
          <w:b/>
          <w:bCs/>
          <w:color w:val="000000"/>
          <w:sz w:val="28"/>
          <w:szCs w:val="28"/>
          <w:lang w:val="uk-UA"/>
        </w:rPr>
        <w:t>2</w:t>
      </w:r>
      <w:r w:rsidRPr="00337667">
        <w:rPr>
          <w:b/>
          <w:bCs/>
          <w:color w:val="000000"/>
          <w:sz w:val="28"/>
          <w:szCs w:val="28"/>
        </w:rPr>
        <w:t xml:space="preserve"> ведучий.</w:t>
      </w:r>
      <w:r w:rsidRPr="00337667">
        <w:rPr>
          <w:color w:val="000000"/>
          <w:sz w:val="28"/>
          <w:szCs w:val="28"/>
        </w:rPr>
        <w:t xml:space="preserve"> </w:t>
      </w:r>
      <w:r w:rsidRPr="00337667">
        <w:rPr>
          <w:color w:val="000000"/>
          <w:sz w:val="28"/>
          <w:szCs w:val="28"/>
          <w:lang w:val="uk-UA"/>
        </w:rPr>
        <w:t>Гарно справились із завданням</w:t>
      </w:r>
      <w:r w:rsidRPr="00337667">
        <w:rPr>
          <w:color w:val="000000"/>
          <w:sz w:val="28"/>
          <w:szCs w:val="28"/>
        </w:rPr>
        <w:t xml:space="preserve">. </w:t>
      </w:r>
    </w:p>
    <w:p w:rsidR="00A03C3A" w:rsidRPr="00337667" w:rsidRDefault="00A03C3A" w:rsidP="00D45552">
      <w:pPr>
        <w:pStyle w:val="p7"/>
        <w:shd w:val="clear" w:color="auto" w:fill="FFFFFF"/>
        <w:spacing w:before="0" w:beforeAutospacing="0" w:after="0" w:afterAutospacing="0" w:line="360" w:lineRule="auto"/>
        <w:ind w:left="2124" w:firstLine="709"/>
        <w:rPr>
          <w:color w:val="000000"/>
          <w:sz w:val="28"/>
          <w:szCs w:val="28"/>
        </w:rPr>
      </w:pPr>
      <w:r w:rsidRPr="00337667">
        <w:rPr>
          <w:color w:val="000000"/>
          <w:sz w:val="28"/>
          <w:szCs w:val="28"/>
        </w:rPr>
        <w:t>Хай радість і щастя ллються рікою,</w:t>
      </w:r>
    </w:p>
    <w:p w:rsidR="00A03C3A" w:rsidRPr="00337667" w:rsidRDefault="00A03C3A" w:rsidP="00D45552">
      <w:pPr>
        <w:pStyle w:val="p7"/>
        <w:shd w:val="clear" w:color="auto" w:fill="FFFFFF"/>
        <w:spacing w:before="0" w:beforeAutospacing="0" w:after="0" w:afterAutospacing="0" w:line="360" w:lineRule="auto"/>
        <w:ind w:left="2124" w:firstLine="709"/>
        <w:rPr>
          <w:color w:val="000000"/>
          <w:sz w:val="28"/>
          <w:szCs w:val="28"/>
        </w:rPr>
      </w:pPr>
      <w:r w:rsidRPr="00337667">
        <w:rPr>
          <w:color w:val="000000"/>
          <w:sz w:val="28"/>
          <w:szCs w:val="28"/>
        </w:rPr>
        <w:t>Щоб Ви не зустрілись ніколи з журбою.</w:t>
      </w:r>
    </w:p>
    <w:p w:rsidR="00A03C3A" w:rsidRPr="00337667" w:rsidRDefault="00A03C3A" w:rsidP="00D45552">
      <w:pPr>
        <w:pStyle w:val="p7"/>
        <w:shd w:val="clear" w:color="auto" w:fill="FFFFFF"/>
        <w:spacing w:before="0" w:beforeAutospacing="0" w:after="0" w:afterAutospacing="0" w:line="360" w:lineRule="auto"/>
        <w:ind w:left="2124" w:firstLine="709"/>
        <w:rPr>
          <w:color w:val="000000"/>
          <w:sz w:val="28"/>
          <w:szCs w:val="28"/>
        </w:rPr>
      </w:pPr>
      <w:r w:rsidRPr="00337667">
        <w:rPr>
          <w:color w:val="000000"/>
          <w:sz w:val="28"/>
          <w:szCs w:val="28"/>
        </w:rPr>
        <w:t xml:space="preserve">Хай </w:t>
      </w:r>
      <w:r w:rsidRPr="00337667">
        <w:rPr>
          <w:color w:val="000000"/>
          <w:sz w:val="28"/>
          <w:szCs w:val="28"/>
          <w:lang w:val="uk-UA"/>
        </w:rPr>
        <w:t>усмішка</w:t>
      </w:r>
      <w:r w:rsidRPr="00337667">
        <w:rPr>
          <w:color w:val="000000"/>
          <w:sz w:val="28"/>
          <w:szCs w:val="28"/>
        </w:rPr>
        <w:t xml:space="preserve"> виграє на вустах,</w:t>
      </w:r>
    </w:p>
    <w:p w:rsidR="00A03C3A" w:rsidRPr="00337667" w:rsidRDefault="00A03C3A" w:rsidP="00D45552">
      <w:pPr>
        <w:pStyle w:val="p7"/>
        <w:shd w:val="clear" w:color="auto" w:fill="FFFFFF"/>
        <w:spacing w:before="0" w:beforeAutospacing="0" w:after="0" w:afterAutospacing="0" w:line="360" w:lineRule="auto"/>
        <w:ind w:left="2124" w:firstLine="709"/>
        <w:rPr>
          <w:color w:val="000000"/>
          <w:sz w:val="28"/>
          <w:szCs w:val="28"/>
        </w:rPr>
      </w:pPr>
      <w:r w:rsidRPr="00337667">
        <w:rPr>
          <w:color w:val="000000"/>
          <w:sz w:val="28"/>
          <w:szCs w:val="28"/>
        </w:rPr>
        <w:t>Хай смутку ніколи не буде в очах!</w:t>
      </w:r>
    </w:p>
    <w:p w:rsidR="00A03C3A" w:rsidRPr="001C4368" w:rsidRDefault="00A03C3A" w:rsidP="001C4368">
      <w:pPr>
        <w:pStyle w:val="NormalWeb"/>
        <w:spacing w:before="90" w:beforeAutospacing="0" w:after="90" w:afterAutospacing="0" w:line="360" w:lineRule="auto"/>
        <w:outlineLvl w:val="1"/>
        <w:rPr>
          <w:rStyle w:val="Strong"/>
          <w:bCs/>
          <w:color w:val="0D0D0D"/>
          <w:sz w:val="28"/>
          <w:szCs w:val="28"/>
          <w:lang w:val="ru-RU"/>
        </w:rPr>
      </w:pPr>
      <w:bookmarkStart w:id="9" w:name="_Toc497924725"/>
      <w:r>
        <w:rPr>
          <w:rStyle w:val="Strong"/>
          <w:bCs/>
          <w:color w:val="0D0D0D"/>
          <w:sz w:val="28"/>
          <w:szCs w:val="28"/>
        </w:rPr>
        <w:t xml:space="preserve">Третій </w:t>
      </w:r>
      <w:r w:rsidRPr="00337667">
        <w:rPr>
          <w:rStyle w:val="Strong"/>
          <w:bCs/>
          <w:color w:val="0D0D0D"/>
          <w:sz w:val="28"/>
          <w:szCs w:val="28"/>
        </w:rPr>
        <w:t xml:space="preserve"> конкурс - </w:t>
      </w:r>
      <w:r w:rsidRPr="00337667">
        <w:rPr>
          <w:b/>
          <w:color w:val="000000"/>
          <w:sz w:val="28"/>
          <w:szCs w:val="28"/>
        </w:rPr>
        <w:t xml:space="preserve"> « Вбрання козака»</w:t>
      </w:r>
      <w:bookmarkEnd w:id="9"/>
    </w:p>
    <w:p w:rsidR="00A03C3A" w:rsidRPr="00337667" w:rsidRDefault="00A03C3A" w:rsidP="001C4368">
      <w:pPr>
        <w:pStyle w:val="NormalWeb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lang w:val="ru-RU"/>
        </w:rPr>
      </w:pPr>
      <w:r w:rsidRPr="00337667">
        <w:rPr>
          <w:b/>
          <w:bCs/>
          <w:color w:val="000000"/>
          <w:sz w:val="28"/>
          <w:szCs w:val="28"/>
        </w:rPr>
        <w:t>1 ведучий.:</w:t>
      </w:r>
      <w:r w:rsidRPr="00337667">
        <w:rPr>
          <w:rStyle w:val="Strong"/>
          <w:bCs/>
          <w:color w:val="0D0D0D"/>
          <w:sz w:val="28"/>
          <w:szCs w:val="28"/>
        </w:rPr>
        <w:t xml:space="preserve"> Останній  конкурс - </w:t>
      </w:r>
      <w:r w:rsidRPr="00337667">
        <w:rPr>
          <w:b/>
          <w:color w:val="000000"/>
          <w:sz w:val="28"/>
          <w:szCs w:val="28"/>
        </w:rPr>
        <w:t xml:space="preserve"> « Вбрання козака»</w:t>
      </w:r>
      <w:r w:rsidRPr="00337667">
        <w:rPr>
          <w:color w:val="000000"/>
          <w:sz w:val="28"/>
          <w:szCs w:val="28"/>
        </w:rPr>
        <w:t xml:space="preserve"> </w:t>
      </w:r>
    </w:p>
    <w:p w:rsidR="00A03C3A" w:rsidRPr="00337667" w:rsidRDefault="00A03C3A" w:rsidP="001E64E9">
      <w:pPr>
        <w:pStyle w:val="NormalWeb"/>
        <w:spacing w:before="0" w:beforeAutospacing="0" w:after="0" w:afterAutospacing="0" w:line="360" w:lineRule="auto"/>
        <w:ind w:firstLine="567"/>
        <w:outlineLvl w:val="1"/>
        <w:rPr>
          <w:color w:val="000000"/>
          <w:sz w:val="28"/>
          <w:szCs w:val="28"/>
        </w:rPr>
      </w:pPr>
      <w:bookmarkStart w:id="10" w:name="_Toc497924726"/>
      <w:r w:rsidRPr="00337667">
        <w:rPr>
          <w:color w:val="000000"/>
          <w:sz w:val="28"/>
          <w:szCs w:val="28"/>
        </w:rPr>
        <w:t>допоможе визначити найспритнішого.</w:t>
      </w:r>
      <w:bookmarkEnd w:id="10"/>
      <w:r w:rsidRPr="00337667">
        <w:rPr>
          <w:color w:val="000000"/>
          <w:sz w:val="28"/>
          <w:szCs w:val="28"/>
        </w:rPr>
        <w:t xml:space="preserve"> 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  <w:shd w:val="clear" w:color="auto" w:fill="FFFFFF"/>
        </w:rPr>
      </w:pPr>
      <w:r w:rsidRPr="00337667">
        <w:rPr>
          <w:b/>
          <w:bCs/>
          <w:color w:val="000000"/>
          <w:sz w:val="28"/>
          <w:szCs w:val="28"/>
        </w:rPr>
        <w:t>2 ведучий.:</w:t>
      </w:r>
      <w:r w:rsidRPr="00337667">
        <w:rPr>
          <w:rStyle w:val="Strong"/>
          <w:bCs/>
          <w:color w:val="000000"/>
          <w:sz w:val="28"/>
          <w:szCs w:val="28"/>
          <w:bdr w:val="none" w:sz="0" w:space="0" w:color="auto" w:frame="1"/>
        </w:rPr>
        <w:t xml:space="preserve"> В народі кажуть:  «</w:t>
      </w:r>
      <w:r w:rsidRPr="00337667">
        <w:rPr>
          <w:color w:val="000000"/>
          <w:sz w:val="28"/>
          <w:szCs w:val="28"/>
          <w:shd w:val="clear" w:color="auto" w:fill="FFFFFF"/>
        </w:rPr>
        <w:t xml:space="preserve"> Козаку зібратись- тільки підпоясатись» Перед кожною командою – козацький одяг. Необхідно одягтися, підпояс</w:t>
      </w:r>
      <w:r w:rsidRPr="00337667">
        <w:rPr>
          <w:color w:val="000000"/>
          <w:sz w:val="28"/>
          <w:szCs w:val="28"/>
          <w:shd w:val="clear" w:color="auto" w:fill="FFFFFF"/>
        </w:rPr>
        <w:t>а</w:t>
      </w:r>
      <w:r w:rsidRPr="00337667">
        <w:rPr>
          <w:color w:val="000000"/>
          <w:sz w:val="28"/>
          <w:szCs w:val="28"/>
          <w:shd w:val="clear" w:color="auto" w:fill="FFFFFF"/>
        </w:rPr>
        <w:t>тись та подолати дистанцію у мішку. Після цього передати одяг наступному учаснику.  Виграє та к</w:t>
      </w:r>
      <w:r w:rsidRPr="00337667">
        <w:rPr>
          <w:color w:val="000000"/>
          <w:sz w:val="28"/>
          <w:szCs w:val="28"/>
          <w:shd w:val="clear" w:color="auto" w:fill="FFFFFF"/>
        </w:rPr>
        <w:t>о</w:t>
      </w:r>
      <w:r w:rsidRPr="00337667">
        <w:rPr>
          <w:color w:val="000000"/>
          <w:sz w:val="28"/>
          <w:szCs w:val="28"/>
          <w:shd w:val="clear" w:color="auto" w:fill="FFFFFF"/>
        </w:rPr>
        <w:t>манда, всі учасники якої перші долають перешкоди.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rPr>
          <w:rStyle w:val="Strong"/>
          <w:b w:val="0"/>
          <w:bCs/>
          <w:color w:val="000000"/>
          <w:sz w:val="28"/>
          <w:szCs w:val="28"/>
          <w:bdr w:val="none" w:sz="0" w:space="0" w:color="auto" w:frame="1"/>
        </w:rPr>
      </w:pPr>
      <w:r w:rsidRPr="00337667">
        <w:rPr>
          <w:b/>
          <w:bCs/>
          <w:color w:val="000000"/>
          <w:sz w:val="28"/>
          <w:szCs w:val="28"/>
        </w:rPr>
        <w:t xml:space="preserve">1 ведучий.. </w:t>
      </w:r>
      <w:r w:rsidRPr="00337667">
        <w:rPr>
          <w:bCs/>
          <w:color w:val="000000"/>
          <w:sz w:val="28"/>
          <w:szCs w:val="28"/>
        </w:rPr>
        <w:t>Команди готові?.. Вболівальники готові підтримати кома</w:t>
      </w:r>
      <w:r w:rsidRPr="00337667">
        <w:rPr>
          <w:bCs/>
          <w:color w:val="000000"/>
          <w:sz w:val="28"/>
          <w:szCs w:val="28"/>
        </w:rPr>
        <w:t>н</w:t>
      </w:r>
      <w:r w:rsidRPr="00337667">
        <w:rPr>
          <w:bCs/>
          <w:color w:val="000000"/>
          <w:sz w:val="28"/>
          <w:szCs w:val="28"/>
        </w:rPr>
        <w:t>ди?.. Один, два, три, почали….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Cs/>
          <w:color w:val="000000"/>
          <w:sz w:val="28"/>
          <w:szCs w:val="28"/>
          <w:bdr w:val="none" w:sz="0" w:space="0" w:color="auto" w:frame="1"/>
        </w:rPr>
      </w:pPr>
      <w:r>
        <w:rPr>
          <w:noProof/>
          <w:lang w:val="ru-RU" w:eastAsia="ru-RU"/>
        </w:rPr>
        <w:pict>
          <v:shape id="_x0000_s1037" type="#_x0000_t75" style="position:absolute;left:0;text-align:left;margin-left:0;margin-top:10.4pt;width:171pt;height:128.55pt;z-index:-251656192" wrapcoords="-64 0 -64 21515 21600 21515 21600 0 -64 0">
            <v:imagedata r:id="rId18" o:title=""/>
            <w10:wrap type="tight"/>
          </v:shape>
        </w:pict>
      </w:r>
      <w:r w:rsidRPr="00337667">
        <w:rPr>
          <w:rStyle w:val="Strong"/>
          <w:bCs/>
          <w:color w:val="000000"/>
          <w:sz w:val="28"/>
          <w:szCs w:val="28"/>
          <w:bdr w:val="none" w:sz="0" w:space="0" w:color="auto" w:frame="1"/>
        </w:rPr>
        <w:t>(</w:t>
      </w:r>
      <w:r w:rsidRPr="00337667">
        <w:rPr>
          <w:rStyle w:val="Strong"/>
          <w:b w:val="0"/>
          <w:bCs/>
          <w:i/>
          <w:color w:val="000000"/>
          <w:sz w:val="28"/>
          <w:szCs w:val="28"/>
          <w:bdr w:val="none" w:sz="0" w:space="0" w:color="auto" w:frame="1"/>
        </w:rPr>
        <w:t>звучить музика</w:t>
      </w:r>
      <w:r w:rsidRPr="00337667">
        <w:rPr>
          <w:rStyle w:val="Strong"/>
          <w:bCs/>
          <w:color w:val="000000"/>
          <w:sz w:val="28"/>
          <w:szCs w:val="28"/>
          <w:bdr w:val="none" w:sz="0" w:space="0" w:color="auto" w:frame="1"/>
        </w:rPr>
        <w:t>)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bCs/>
          <w:color w:val="000000"/>
          <w:sz w:val="28"/>
          <w:szCs w:val="28"/>
        </w:rPr>
      </w:pPr>
      <w:r w:rsidRPr="00337667">
        <w:rPr>
          <w:b/>
          <w:bCs/>
          <w:color w:val="000000"/>
          <w:sz w:val="28"/>
          <w:szCs w:val="28"/>
        </w:rPr>
        <w:t xml:space="preserve">2 ведучий.: </w:t>
      </w:r>
      <w:r w:rsidRPr="00337667">
        <w:rPr>
          <w:bCs/>
          <w:color w:val="000000"/>
          <w:sz w:val="28"/>
          <w:szCs w:val="28"/>
        </w:rPr>
        <w:t>які спритні та дружні наші козаки. Ніякі випробування їм не страшні.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 w:val="0"/>
          <w:bCs/>
          <w:color w:val="000000"/>
          <w:sz w:val="28"/>
          <w:szCs w:val="28"/>
          <w:bdr w:val="none" w:sz="0" w:space="0" w:color="auto" w:frame="1"/>
        </w:rPr>
      </w:pPr>
      <w:r w:rsidRPr="00337667">
        <w:rPr>
          <w:b/>
          <w:bCs/>
          <w:color w:val="000000"/>
          <w:sz w:val="28"/>
          <w:szCs w:val="28"/>
        </w:rPr>
        <w:t>1 ведучий.:</w:t>
      </w:r>
      <w:r w:rsidRPr="00337667">
        <w:rPr>
          <w:bCs/>
          <w:color w:val="000000"/>
          <w:sz w:val="28"/>
          <w:szCs w:val="28"/>
        </w:rPr>
        <w:t xml:space="preserve"> із цим завданням учасники впорались на «відмі</w:t>
      </w:r>
      <w:r w:rsidRPr="00337667">
        <w:rPr>
          <w:bCs/>
          <w:color w:val="000000"/>
          <w:sz w:val="28"/>
          <w:szCs w:val="28"/>
        </w:rPr>
        <w:t>н</w:t>
      </w:r>
      <w:r w:rsidRPr="00337667">
        <w:rPr>
          <w:bCs/>
          <w:color w:val="000000"/>
          <w:sz w:val="28"/>
          <w:szCs w:val="28"/>
        </w:rPr>
        <w:t xml:space="preserve">но». </w:t>
      </w:r>
      <w:r w:rsidRPr="00337667">
        <w:rPr>
          <w:color w:val="000000"/>
          <w:sz w:val="28"/>
          <w:szCs w:val="28"/>
          <w:lang w:eastAsia="ru-RU"/>
        </w:rPr>
        <w:t>Наше козацьке коло заве</w:t>
      </w:r>
      <w:r w:rsidRPr="00337667">
        <w:rPr>
          <w:color w:val="000000"/>
          <w:sz w:val="28"/>
          <w:szCs w:val="28"/>
          <w:lang w:eastAsia="ru-RU"/>
        </w:rPr>
        <w:t>р</w:t>
      </w:r>
      <w:r w:rsidRPr="00337667">
        <w:rPr>
          <w:color w:val="000000"/>
          <w:sz w:val="28"/>
          <w:szCs w:val="28"/>
          <w:lang w:eastAsia="ru-RU"/>
        </w:rPr>
        <w:t>шує іспити молодих козаків. Всі вони, по правді кажучи, можуть з честю н</w:t>
      </w:r>
      <w:r w:rsidRPr="00337667">
        <w:rPr>
          <w:color w:val="000000"/>
          <w:sz w:val="28"/>
          <w:szCs w:val="28"/>
          <w:lang w:eastAsia="ru-RU"/>
        </w:rPr>
        <w:t>о</w:t>
      </w:r>
      <w:r w:rsidRPr="00337667">
        <w:rPr>
          <w:color w:val="000000"/>
          <w:sz w:val="28"/>
          <w:szCs w:val="28"/>
          <w:lang w:eastAsia="ru-RU"/>
        </w:rPr>
        <w:t xml:space="preserve">сити горде ім'я "Козак", 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337667">
        <w:rPr>
          <w:rStyle w:val="Strong"/>
          <w:bCs/>
          <w:color w:val="000000"/>
          <w:sz w:val="28"/>
          <w:szCs w:val="28"/>
          <w:bdr w:val="none" w:sz="0" w:space="0" w:color="auto" w:frame="1"/>
        </w:rPr>
        <w:t xml:space="preserve">2 ведучий.. </w:t>
      </w:r>
      <w:r w:rsidRPr="00337667">
        <w:rPr>
          <w:color w:val="000000"/>
          <w:sz w:val="28"/>
          <w:szCs w:val="28"/>
        </w:rPr>
        <w:t>Молодці, оце так молодці!</w:t>
      </w:r>
      <w:r w:rsidRPr="00337667">
        <w:rPr>
          <w:color w:val="000000"/>
          <w:sz w:val="28"/>
          <w:szCs w:val="28"/>
          <w:lang w:val="ru-RU"/>
        </w:rPr>
        <w:t xml:space="preserve"> </w:t>
      </w:r>
      <w:r w:rsidRPr="00337667">
        <w:rPr>
          <w:color w:val="000000"/>
          <w:sz w:val="28"/>
          <w:szCs w:val="28"/>
        </w:rPr>
        <w:t>З честю впоралися з усіма завданнями к</w:t>
      </w:r>
      <w:r w:rsidRPr="00337667">
        <w:rPr>
          <w:color w:val="000000"/>
          <w:sz w:val="28"/>
          <w:szCs w:val="28"/>
        </w:rPr>
        <w:t>о</w:t>
      </w:r>
      <w:r w:rsidRPr="00337667">
        <w:rPr>
          <w:color w:val="000000"/>
          <w:sz w:val="28"/>
          <w:szCs w:val="28"/>
        </w:rPr>
        <w:t>зацької естафети і не посоромили звання нащадків славних укр</w:t>
      </w:r>
      <w:r w:rsidRPr="00337667">
        <w:rPr>
          <w:color w:val="000000"/>
          <w:sz w:val="28"/>
          <w:szCs w:val="28"/>
        </w:rPr>
        <w:t>а</w:t>
      </w:r>
      <w:r w:rsidRPr="00337667">
        <w:rPr>
          <w:color w:val="000000"/>
          <w:sz w:val="28"/>
          <w:szCs w:val="28"/>
        </w:rPr>
        <w:t>їнських козаків.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 w:val="0"/>
          <w:bCs/>
          <w:color w:val="000000"/>
          <w:sz w:val="28"/>
          <w:szCs w:val="28"/>
          <w:bdr w:val="none" w:sz="0" w:space="0" w:color="auto" w:frame="1"/>
        </w:rPr>
      </w:pPr>
      <w:r w:rsidRPr="00337667">
        <w:rPr>
          <w:b/>
          <w:bCs/>
          <w:color w:val="000000"/>
          <w:sz w:val="28"/>
          <w:szCs w:val="28"/>
        </w:rPr>
        <w:t>1 ведучий.:</w:t>
      </w:r>
      <w:r w:rsidRPr="00337667">
        <w:rPr>
          <w:rStyle w:val="Strong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337667">
        <w:rPr>
          <w:rStyle w:val="Strong"/>
          <w:b w:val="0"/>
          <w:bCs/>
          <w:color w:val="000000"/>
          <w:sz w:val="28"/>
          <w:szCs w:val="28"/>
          <w:bdr w:val="none" w:sz="0" w:space="0" w:color="auto" w:frame="1"/>
        </w:rPr>
        <w:t>Із побаченого можна зробити висновок, що наші хлопці – найсил</w:t>
      </w:r>
      <w:r w:rsidRPr="00337667">
        <w:rPr>
          <w:rStyle w:val="Strong"/>
          <w:b w:val="0"/>
          <w:bCs/>
          <w:color w:val="000000"/>
          <w:sz w:val="28"/>
          <w:szCs w:val="28"/>
          <w:bdr w:val="none" w:sz="0" w:space="0" w:color="auto" w:frame="1"/>
        </w:rPr>
        <w:t>ь</w:t>
      </w:r>
      <w:r w:rsidRPr="00337667">
        <w:rPr>
          <w:rStyle w:val="Strong"/>
          <w:b w:val="0"/>
          <w:bCs/>
          <w:color w:val="000000"/>
          <w:sz w:val="28"/>
          <w:szCs w:val="28"/>
          <w:bdr w:val="none" w:sz="0" w:space="0" w:color="auto" w:frame="1"/>
        </w:rPr>
        <w:t>ніші, найдужчі та найспритніші. Дівчата, придивіться до учасників – справжні козаки та захисники Батьківщини.</w:t>
      </w:r>
    </w:p>
    <w:p w:rsidR="00A03C3A" w:rsidRPr="00337667" w:rsidRDefault="00A03C3A" w:rsidP="00D45552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Style w:val="Strong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2 ведучий.. </w:t>
      </w:r>
      <w:r w:rsidRPr="00337667">
        <w:rPr>
          <w:rStyle w:val="Strong"/>
          <w:rFonts w:ascii="Times New Roman" w:hAnsi="Times New Roman"/>
          <w:b w:val="0"/>
          <w:bCs/>
          <w:color w:val="000000"/>
          <w:sz w:val="28"/>
          <w:szCs w:val="28"/>
          <w:bdr w:val="none" w:sz="0" w:space="0" w:color="auto" w:frame="1"/>
          <w:lang w:val="uk-UA"/>
        </w:rPr>
        <w:t>Всіх</w:t>
      </w:r>
      <w:r w:rsidRPr="00337667">
        <w:rPr>
          <w:rStyle w:val="Strong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337667">
        <w:rPr>
          <w:rStyle w:val="Strong"/>
          <w:rFonts w:ascii="Times New Roman" w:hAnsi="Times New Roman"/>
          <w:b w:val="0"/>
          <w:bCs/>
          <w:color w:val="000000"/>
          <w:sz w:val="28"/>
          <w:szCs w:val="28"/>
          <w:lang w:val="uk-UA"/>
        </w:rPr>
        <w:t>учасників ми запрошуємо зайняти місця в глядацькій залі, а присутні підтримають їх бурхливими оплесками.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A03C3A" w:rsidRPr="00337667" w:rsidRDefault="00A03C3A" w:rsidP="00D45552">
      <w:pPr>
        <w:pStyle w:val="NoSpacing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(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під музику учасники спускаються до глядацької зали</w:t>
      </w:r>
      <w:r w:rsidRPr="00337667">
        <w:rPr>
          <w:rFonts w:ascii="Times New Roman" w:hAnsi="Times New Roman"/>
          <w:sz w:val="28"/>
          <w:szCs w:val="28"/>
          <w:lang w:val="uk-UA"/>
        </w:rPr>
        <w:t>)</w:t>
      </w:r>
    </w:p>
    <w:p w:rsidR="00A03C3A" w:rsidRPr="00337667" w:rsidRDefault="00A03C3A" w:rsidP="00D45552">
      <w:pPr>
        <w:pStyle w:val="NormalWeb"/>
        <w:spacing w:before="0" w:beforeAutospacing="0" w:after="0" w:afterAutospacing="0" w:line="360" w:lineRule="auto"/>
        <w:ind w:firstLine="567"/>
        <w:jc w:val="both"/>
        <w:rPr>
          <w:rStyle w:val="Strong"/>
          <w:b w:val="0"/>
          <w:bCs/>
          <w:color w:val="000000"/>
          <w:sz w:val="28"/>
          <w:szCs w:val="28"/>
        </w:rPr>
      </w:pPr>
      <w:r w:rsidRPr="00337667">
        <w:rPr>
          <w:rStyle w:val="Strong"/>
          <w:bCs/>
          <w:color w:val="000000"/>
          <w:sz w:val="28"/>
          <w:szCs w:val="28"/>
        </w:rPr>
        <w:t>1 Ведучий..</w:t>
      </w:r>
      <w:r w:rsidRPr="00337667">
        <w:rPr>
          <w:rStyle w:val="Strong"/>
          <w:b w:val="0"/>
          <w:bCs/>
          <w:color w:val="000000"/>
          <w:sz w:val="28"/>
          <w:szCs w:val="28"/>
        </w:rPr>
        <w:t xml:space="preserve"> Козаків завжди супроводжувала пісня, тому вашій увазі пропонуємо козацьку пісню «Засвистали козаченьки»</w:t>
      </w:r>
      <w:r>
        <w:rPr>
          <w:rStyle w:val="Strong"/>
          <w:b w:val="0"/>
          <w:bCs/>
          <w:color w:val="000000"/>
          <w:sz w:val="28"/>
          <w:szCs w:val="28"/>
        </w:rPr>
        <w:t>.</w:t>
      </w:r>
    </w:p>
    <w:p w:rsidR="00A03C3A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A03C3A" w:rsidRPr="00337667" w:rsidRDefault="00A03C3A" w:rsidP="005C5B22">
      <w:pPr>
        <w:pStyle w:val="NoSpacing"/>
        <w:spacing w:line="360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sz w:val="28"/>
          <w:szCs w:val="28"/>
          <w:lang w:val="uk-UA"/>
        </w:rPr>
        <w:t>(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після виконання пісні на сцену виходять куратори із завершальним сл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о</w:t>
      </w:r>
      <w:r w:rsidRPr="00337667">
        <w:rPr>
          <w:rFonts w:ascii="Times New Roman" w:hAnsi="Times New Roman"/>
          <w:i/>
          <w:sz w:val="28"/>
          <w:szCs w:val="28"/>
          <w:lang w:val="uk-UA"/>
        </w:rPr>
        <w:t>вом, а всі учасники залишаються на сцені</w:t>
      </w:r>
      <w:r w:rsidRPr="00337667">
        <w:rPr>
          <w:rFonts w:ascii="Times New Roman" w:hAnsi="Times New Roman"/>
          <w:sz w:val="28"/>
          <w:szCs w:val="28"/>
          <w:lang w:val="uk-UA"/>
        </w:rPr>
        <w:t>)</w:t>
      </w:r>
    </w:p>
    <w:p w:rsidR="00A03C3A" w:rsidRPr="00337667" w:rsidRDefault="00A03C3A" w:rsidP="005C5B22">
      <w:pPr>
        <w:spacing w:after="0" w:line="360" w:lineRule="auto"/>
        <w:ind w:firstLine="567"/>
        <w:rPr>
          <w:rFonts w:ascii="Times New Roman" w:hAnsi="Times New Roman"/>
          <w:b/>
          <w:sz w:val="28"/>
          <w:szCs w:val="28"/>
          <w:lang w:val="uk-UA"/>
        </w:rPr>
      </w:pPr>
    </w:p>
    <w:p w:rsidR="00A03C3A" w:rsidRPr="00337667" w:rsidRDefault="00A03C3A" w:rsidP="00D45552">
      <w:pPr>
        <w:spacing w:after="0" w:line="360" w:lineRule="auto"/>
        <w:ind w:firstLine="567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>Куратор 1.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337667">
        <w:rPr>
          <w:rFonts w:ascii="Times New Roman" w:hAnsi="Times New Roman"/>
          <w:sz w:val="28"/>
          <w:szCs w:val="28"/>
          <w:lang w:val="uk-UA"/>
        </w:rPr>
        <w:tab/>
      </w:r>
      <w:r w:rsidRPr="00337667">
        <w:rPr>
          <w:rFonts w:ascii="Times New Roman" w:hAnsi="Times New Roman"/>
          <w:sz w:val="28"/>
          <w:szCs w:val="28"/>
          <w:lang w:val="uk-UA"/>
        </w:rPr>
        <w:tab/>
        <w:t xml:space="preserve">        </w:t>
      </w:r>
      <w:r w:rsidRPr="00337667">
        <w:rPr>
          <w:rFonts w:ascii="Times New Roman" w:hAnsi="Times New Roman"/>
          <w:color w:val="000000"/>
          <w:sz w:val="28"/>
          <w:szCs w:val="28"/>
        </w:rPr>
        <w:t>Хай, добрі люди,</w:t>
      </w:r>
    </w:p>
    <w:p w:rsidR="00A03C3A" w:rsidRPr="00337667" w:rsidRDefault="00A03C3A" w:rsidP="00D45552">
      <w:pPr>
        <w:spacing w:after="0" w:line="360" w:lineRule="auto"/>
        <w:ind w:left="2832" w:firstLine="567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Вам щастя буде!</w:t>
      </w:r>
    </w:p>
    <w:p w:rsidR="00A03C3A" w:rsidRPr="00337667" w:rsidRDefault="00A03C3A" w:rsidP="00D45552">
      <w:pPr>
        <w:spacing w:after="0" w:line="360" w:lineRule="auto"/>
        <w:ind w:left="2832" w:firstLine="567"/>
        <w:rPr>
          <w:rFonts w:ascii="Times New Roman" w:hAnsi="Times New Roman"/>
          <w:color w:val="000000"/>
          <w:sz w:val="28"/>
          <w:szCs w:val="28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Хай буде доля</w:t>
      </w:r>
    </w:p>
    <w:p w:rsidR="00A03C3A" w:rsidRPr="00337667" w:rsidRDefault="00A03C3A" w:rsidP="00D45552">
      <w:pPr>
        <w:spacing w:after="0" w:line="360" w:lineRule="auto"/>
        <w:ind w:left="2832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На всі роздолля!</w:t>
      </w:r>
    </w:p>
    <w:p w:rsidR="00A03C3A" w:rsidRPr="00337667" w:rsidRDefault="00A03C3A" w:rsidP="00D45552">
      <w:pPr>
        <w:spacing w:after="0" w:line="360" w:lineRule="auto"/>
        <w:ind w:firstLine="708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Куратор 2</w:t>
      </w:r>
    </w:p>
    <w:p w:rsidR="00A03C3A" w:rsidRPr="00337667" w:rsidRDefault="00A03C3A" w:rsidP="00D45552">
      <w:pPr>
        <w:spacing w:after="0" w:line="360" w:lineRule="auto"/>
        <w:ind w:left="2691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color w:val="000000"/>
          <w:sz w:val="28"/>
          <w:szCs w:val="28"/>
        </w:rPr>
        <w:t>І до того літ багато</w:t>
      </w:r>
    </w:p>
    <w:p w:rsidR="00A03C3A" w:rsidRPr="00337667" w:rsidRDefault="00A03C3A" w:rsidP="00D45552">
      <w:pPr>
        <w:spacing w:after="0" w:line="360" w:lineRule="auto"/>
        <w:ind w:left="2691" w:firstLine="567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На любов і згоду. </w:t>
      </w:r>
    </w:p>
    <w:p w:rsidR="00A03C3A" w:rsidRPr="00337667" w:rsidRDefault="00A03C3A" w:rsidP="00D45552">
      <w:pPr>
        <w:spacing w:after="0" w:line="360" w:lineRule="auto"/>
        <w:ind w:left="2691" w:firstLine="567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Хай не буде переводу </w:t>
      </w:r>
    </w:p>
    <w:p w:rsidR="00A03C3A" w:rsidRPr="00337667" w:rsidRDefault="00A03C3A" w:rsidP="00D45552">
      <w:pPr>
        <w:spacing w:after="0" w:line="360" w:lineRule="auto"/>
        <w:ind w:left="2691" w:firstLine="567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33766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Козацькому роду!</w:t>
      </w:r>
      <w:r w:rsidRPr="00337667">
        <w:rPr>
          <w:rFonts w:ascii="Times New Roman" w:hAnsi="Times New Roman"/>
          <w:color w:val="000000"/>
          <w:sz w:val="28"/>
          <w:szCs w:val="28"/>
        </w:rPr>
        <w:t> </w:t>
      </w:r>
    </w:p>
    <w:p w:rsidR="00A03C3A" w:rsidRPr="00337667" w:rsidRDefault="00A03C3A" w:rsidP="00CA72AF">
      <w:pPr>
        <w:spacing w:after="0"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337667">
        <w:rPr>
          <w:rFonts w:ascii="Times New Roman" w:hAnsi="Times New Roman"/>
          <w:b/>
          <w:sz w:val="28"/>
          <w:szCs w:val="28"/>
          <w:lang w:val="uk-UA"/>
        </w:rPr>
        <w:t xml:space="preserve">Куратор 1. </w:t>
      </w:r>
      <w:r w:rsidRPr="00337667">
        <w:rPr>
          <w:rFonts w:ascii="Times New Roman" w:hAnsi="Times New Roman"/>
          <w:sz w:val="28"/>
          <w:szCs w:val="28"/>
          <w:lang w:val="uk-UA"/>
        </w:rPr>
        <w:t>Хочеться  подякувати студентам за участь у заході. Спод</w:t>
      </w:r>
      <w:r w:rsidRPr="00337667">
        <w:rPr>
          <w:rFonts w:ascii="Times New Roman" w:hAnsi="Times New Roman"/>
          <w:sz w:val="28"/>
          <w:szCs w:val="28"/>
          <w:lang w:val="uk-UA"/>
        </w:rPr>
        <w:t>і</w:t>
      </w:r>
      <w:r w:rsidRPr="00337667">
        <w:rPr>
          <w:rFonts w:ascii="Times New Roman" w:hAnsi="Times New Roman"/>
          <w:sz w:val="28"/>
          <w:szCs w:val="28"/>
          <w:lang w:val="uk-UA"/>
        </w:rPr>
        <w:t>ваємось, що ніхто із присутніх не залишився байдужим до звичаїв українс</w:t>
      </w:r>
      <w:r w:rsidRPr="00337667">
        <w:rPr>
          <w:rFonts w:ascii="Times New Roman" w:hAnsi="Times New Roman"/>
          <w:sz w:val="28"/>
          <w:szCs w:val="28"/>
          <w:lang w:val="uk-UA"/>
        </w:rPr>
        <w:t>ь</w:t>
      </w:r>
      <w:r w:rsidRPr="00337667">
        <w:rPr>
          <w:rFonts w:ascii="Times New Roman" w:hAnsi="Times New Roman"/>
          <w:sz w:val="28"/>
          <w:szCs w:val="28"/>
          <w:lang w:val="uk-UA"/>
        </w:rPr>
        <w:t xml:space="preserve">кого народу. Ми не прощаємось із вами, а говоримо: «До нових зустрічей!» . </w:t>
      </w:r>
    </w:p>
    <w:sectPr w:rsidR="00A03C3A" w:rsidRPr="00337667" w:rsidSect="00151A6C">
      <w:footerReference w:type="even" r:id="rId19"/>
      <w:footerReference w:type="default" r:id="rId20"/>
      <w:pgSz w:w="11906" w:h="16838"/>
      <w:pgMar w:top="360" w:right="850" w:bottom="719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C3A" w:rsidRDefault="00A03C3A">
      <w:r>
        <w:separator/>
      </w:r>
    </w:p>
  </w:endnote>
  <w:endnote w:type="continuationSeparator" w:id="0">
    <w:p w:rsidR="00A03C3A" w:rsidRDefault="00A03C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3A" w:rsidRDefault="00A03C3A" w:rsidP="00AE2E0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03C3A" w:rsidRDefault="00A03C3A" w:rsidP="002B3BB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3A" w:rsidRDefault="00A03C3A" w:rsidP="00AE2E0B">
    <w:pPr>
      <w:pStyle w:val="Footer"/>
      <w:ind w:right="360"/>
      <w:jc w:val="right"/>
      <w:rPr>
        <w:lang w:val="en-US"/>
      </w:rPr>
    </w:pPr>
  </w:p>
  <w:p w:rsidR="00A03C3A" w:rsidRPr="00151A6C" w:rsidRDefault="00A03C3A" w:rsidP="00AE2E0B">
    <w:pPr>
      <w:pStyle w:val="Footer"/>
      <w:ind w:right="360"/>
      <w:jc w:val="right"/>
      <w:rPr>
        <w:lang w:val="en-US"/>
      </w:rPr>
    </w:pPr>
  </w:p>
  <w:p w:rsidR="00A03C3A" w:rsidRDefault="00A03C3A" w:rsidP="00151A6C">
    <w:pPr>
      <w:pStyle w:val="Footer"/>
      <w:framePr w:wrap="around" w:vAnchor="text" w:hAnchor="page" w:x="10882" w:y="374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18</w:t>
    </w:r>
    <w:r>
      <w:rPr>
        <w:rStyle w:val="PageNumber"/>
      </w:rPr>
      <w:fldChar w:fldCharType="end"/>
    </w:r>
  </w:p>
  <w:p w:rsidR="00A03C3A" w:rsidRDefault="00A03C3A" w:rsidP="002B3BB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C3A" w:rsidRDefault="00A03C3A">
      <w:r>
        <w:separator/>
      </w:r>
    </w:p>
  </w:footnote>
  <w:footnote w:type="continuationSeparator" w:id="0">
    <w:p w:rsidR="00A03C3A" w:rsidRDefault="00A03C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C65FB2"/>
    <w:multiLevelType w:val="hybridMultilevel"/>
    <w:tmpl w:val="D2CA171A"/>
    <w:lvl w:ilvl="0" w:tplc="A732D5D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30840AE"/>
    <w:multiLevelType w:val="hybridMultilevel"/>
    <w:tmpl w:val="ACF83588"/>
    <w:lvl w:ilvl="0" w:tplc="0F3A6D6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555555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4A7"/>
    <w:rsid w:val="00010885"/>
    <w:rsid w:val="00014FE3"/>
    <w:rsid w:val="00017E6A"/>
    <w:rsid w:val="000224A6"/>
    <w:rsid w:val="0005529A"/>
    <w:rsid w:val="00073279"/>
    <w:rsid w:val="00084F41"/>
    <w:rsid w:val="0009256D"/>
    <w:rsid w:val="00093E03"/>
    <w:rsid w:val="000D4A3E"/>
    <w:rsid w:val="000E6E4F"/>
    <w:rsid w:val="000F3554"/>
    <w:rsid w:val="001240EE"/>
    <w:rsid w:val="0012453A"/>
    <w:rsid w:val="00132FFC"/>
    <w:rsid w:val="00133615"/>
    <w:rsid w:val="0013639D"/>
    <w:rsid w:val="001508D0"/>
    <w:rsid w:val="00151A6C"/>
    <w:rsid w:val="00156126"/>
    <w:rsid w:val="00163F58"/>
    <w:rsid w:val="00164D26"/>
    <w:rsid w:val="001703CA"/>
    <w:rsid w:val="001B1954"/>
    <w:rsid w:val="001C4368"/>
    <w:rsid w:val="001D3075"/>
    <w:rsid w:val="001E2E71"/>
    <w:rsid w:val="001E64E9"/>
    <w:rsid w:val="001F50C8"/>
    <w:rsid w:val="001F522B"/>
    <w:rsid w:val="00216D28"/>
    <w:rsid w:val="00220207"/>
    <w:rsid w:val="0022569E"/>
    <w:rsid w:val="00230B8F"/>
    <w:rsid w:val="002350F4"/>
    <w:rsid w:val="0023514F"/>
    <w:rsid w:val="0024184F"/>
    <w:rsid w:val="00246D04"/>
    <w:rsid w:val="00250875"/>
    <w:rsid w:val="00254F3D"/>
    <w:rsid w:val="00263054"/>
    <w:rsid w:val="002732AF"/>
    <w:rsid w:val="002A4DED"/>
    <w:rsid w:val="002B32DF"/>
    <w:rsid w:val="002B3BBB"/>
    <w:rsid w:val="002C438D"/>
    <w:rsid w:val="002D1C43"/>
    <w:rsid w:val="002E2C3D"/>
    <w:rsid w:val="002E66A7"/>
    <w:rsid w:val="002F1898"/>
    <w:rsid w:val="003204DB"/>
    <w:rsid w:val="00334604"/>
    <w:rsid w:val="003368AD"/>
    <w:rsid w:val="00337667"/>
    <w:rsid w:val="003433EC"/>
    <w:rsid w:val="0034679A"/>
    <w:rsid w:val="003507D7"/>
    <w:rsid w:val="0035240E"/>
    <w:rsid w:val="00373E7A"/>
    <w:rsid w:val="00380AD4"/>
    <w:rsid w:val="00381047"/>
    <w:rsid w:val="003929E1"/>
    <w:rsid w:val="00396C98"/>
    <w:rsid w:val="003A02C3"/>
    <w:rsid w:val="003A5475"/>
    <w:rsid w:val="003D7A94"/>
    <w:rsid w:val="003E712D"/>
    <w:rsid w:val="003E760F"/>
    <w:rsid w:val="003F5537"/>
    <w:rsid w:val="00400749"/>
    <w:rsid w:val="00402D13"/>
    <w:rsid w:val="00403354"/>
    <w:rsid w:val="00410C10"/>
    <w:rsid w:val="00420A7A"/>
    <w:rsid w:val="00431658"/>
    <w:rsid w:val="0045680D"/>
    <w:rsid w:val="00462B9B"/>
    <w:rsid w:val="00491618"/>
    <w:rsid w:val="00492A52"/>
    <w:rsid w:val="004A663E"/>
    <w:rsid w:val="004E2388"/>
    <w:rsid w:val="004E641A"/>
    <w:rsid w:val="00500753"/>
    <w:rsid w:val="00505AEE"/>
    <w:rsid w:val="00505EE4"/>
    <w:rsid w:val="005167E7"/>
    <w:rsid w:val="00526935"/>
    <w:rsid w:val="005514A7"/>
    <w:rsid w:val="0056591C"/>
    <w:rsid w:val="005821C1"/>
    <w:rsid w:val="00585A17"/>
    <w:rsid w:val="00590DEE"/>
    <w:rsid w:val="005B4794"/>
    <w:rsid w:val="005B51B2"/>
    <w:rsid w:val="005C5B22"/>
    <w:rsid w:val="005D39AE"/>
    <w:rsid w:val="00612D85"/>
    <w:rsid w:val="00631E30"/>
    <w:rsid w:val="00652134"/>
    <w:rsid w:val="00661E31"/>
    <w:rsid w:val="00663607"/>
    <w:rsid w:val="006979A7"/>
    <w:rsid w:val="006C052F"/>
    <w:rsid w:val="006D2993"/>
    <w:rsid w:val="00700D1D"/>
    <w:rsid w:val="00702599"/>
    <w:rsid w:val="0071157D"/>
    <w:rsid w:val="007153F3"/>
    <w:rsid w:val="00716E7C"/>
    <w:rsid w:val="00717345"/>
    <w:rsid w:val="00721FE9"/>
    <w:rsid w:val="007234B5"/>
    <w:rsid w:val="00733E1F"/>
    <w:rsid w:val="0077032A"/>
    <w:rsid w:val="00792762"/>
    <w:rsid w:val="007A43F6"/>
    <w:rsid w:val="007F15DE"/>
    <w:rsid w:val="00801D0A"/>
    <w:rsid w:val="0081184E"/>
    <w:rsid w:val="00817DAF"/>
    <w:rsid w:val="00833D0A"/>
    <w:rsid w:val="00837582"/>
    <w:rsid w:val="00846378"/>
    <w:rsid w:val="00854DC8"/>
    <w:rsid w:val="0085611D"/>
    <w:rsid w:val="00857941"/>
    <w:rsid w:val="00857D7C"/>
    <w:rsid w:val="00862F59"/>
    <w:rsid w:val="00875BF9"/>
    <w:rsid w:val="00877755"/>
    <w:rsid w:val="0088517B"/>
    <w:rsid w:val="008B5059"/>
    <w:rsid w:val="008B7C12"/>
    <w:rsid w:val="008D5F3C"/>
    <w:rsid w:val="008E2B57"/>
    <w:rsid w:val="008E72EA"/>
    <w:rsid w:val="008E7470"/>
    <w:rsid w:val="008E7DEC"/>
    <w:rsid w:val="00921434"/>
    <w:rsid w:val="00921AF2"/>
    <w:rsid w:val="00922879"/>
    <w:rsid w:val="00944BC4"/>
    <w:rsid w:val="00961C5B"/>
    <w:rsid w:val="009836D1"/>
    <w:rsid w:val="009A2558"/>
    <w:rsid w:val="009A3CEE"/>
    <w:rsid w:val="009D42CE"/>
    <w:rsid w:val="009F3521"/>
    <w:rsid w:val="009F3CD1"/>
    <w:rsid w:val="009F5F11"/>
    <w:rsid w:val="00A03C3A"/>
    <w:rsid w:val="00A238F1"/>
    <w:rsid w:val="00A30A37"/>
    <w:rsid w:val="00A342F9"/>
    <w:rsid w:val="00A4052D"/>
    <w:rsid w:val="00A5678B"/>
    <w:rsid w:val="00A62F89"/>
    <w:rsid w:val="00A65364"/>
    <w:rsid w:val="00A75EA5"/>
    <w:rsid w:val="00A77467"/>
    <w:rsid w:val="00A82B68"/>
    <w:rsid w:val="00A84370"/>
    <w:rsid w:val="00A84392"/>
    <w:rsid w:val="00A84D9F"/>
    <w:rsid w:val="00A905CA"/>
    <w:rsid w:val="00A91E52"/>
    <w:rsid w:val="00AA0E9A"/>
    <w:rsid w:val="00AA6436"/>
    <w:rsid w:val="00AB3109"/>
    <w:rsid w:val="00AC06B5"/>
    <w:rsid w:val="00AC65F6"/>
    <w:rsid w:val="00AD035E"/>
    <w:rsid w:val="00AE18F9"/>
    <w:rsid w:val="00AE2E0B"/>
    <w:rsid w:val="00AE7360"/>
    <w:rsid w:val="00AF3DC2"/>
    <w:rsid w:val="00AF6E0F"/>
    <w:rsid w:val="00B13495"/>
    <w:rsid w:val="00B16A15"/>
    <w:rsid w:val="00B16D1B"/>
    <w:rsid w:val="00B30048"/>
    <w:rsid w:val="00B35732"/>
    <w:rsid w:val="00B43E70"/>
    <w:rsid w:val="00B47944"/>
    <w:rsid w:val="00B55654"/>
    <w:rsid w:val="00B70C70"/>
    <w:rsid w:val="00B71BC9"/>
    <w:rsid w:val="00B81FF0"/>
    <w:rsid w:val="00B862FB"/>
    <w:rsid w:val="00BB25CC"/>
    <w:rsid w:val="00BE27C3"/>
    <w:rsid w:val="00BE438D"/>
    <w:rsid w:val="00C06042"/>
    <w:rsid w:val="00C0767D"/>
    <w:rsid w:val="00C13172"/>
    <w:rsid w:val="00C33B74"/>
    <w:rsid w:val="00C35429"/>
    <w:rsid w:val="00C3695C"/>
    <w:rsid w:val="00C36B50"/>
    <w:rsid w:val="00C36FA8"/>
    <w:rsid w:val="00C43559"/>
    <w:rsid w:val="00C50E15"/>
    <w:rsid w:val="00C63690"/>
    <w:rsid w:val="00C76068"/>
    <w:rsid w:val="00C85F3F"/>
    <w:rsid w:val="00C863BC"/>
    <w:rsid w:val="00C9348F"/>
    <w:rsid w:val="00CA72AF"/>
    <w:rsid w:val="00CB4059"/>
    <w:rsid w:val="00CB6394"/>
    <w:rsid w:val="00CD719F"/>
    <w:rsid w:val="00CE5133"/>
    <w:rsid w:val="00CE5FA0"/>
    <w:rsid w:val="00CF0933"/>
    <w:rsid w:val="00D009BC"/>
    <w:rsid w:val="00D1193A"/>
    <w:rsid w:val="00D128C6"/>
    <w:rsid w:val="00D17D7B"/>
    <w:rsid w:val="00D32697"/>
    <w:rsid w:val="00D36FF8"/>
    <w:rsid w:val="00D45552"/>
    <w:rsid w:val="00D521ED"/>
    <w:rsid w:val="00D52558"/>
    <w:rsid w:val="00D66677"/>
    <w:rsid w:val="00D754D1"/>
    <w:rsid w:val="00D75A1F"/>
    <w:rsid w:val="00D76F0D"/>
    <w:rsid w:val="00D82C16"/>
    <w:rsid w:val="00D9352E"/>
    <w:rsid w:val="00DA52FD"/>
    <w:rsid w:val="00DB66C7"/>
    <w:rsid w:val="00DF66FC"/>
    <w:rsid w:val="00E04B75"/>
    <w:rsid w:val="00E122B2"/>
    <w:rsid w:val="00E16A08"/>
    <w:rsid w:val="00E225F4"/>
    <w:rsid w:val="00E27184"/>
    <w:rsid w:val="00E37677"/>
    <w:rsid w:val="00E42A02"/>
    <w:rsid w:val="00E56702"/>
    <w:rsid w:val="00E72241"/>
    <w:rsid w:val="00E72D84"/>
    <w:rsid w:val="00E7551B"/>
    <w:rsid w:val="00E82252"/>
    <w:rsid w:val="00E91A01"/>
    <w:rsid w:val="00EB48AB"/>
    <w:rsid w:val="00EB567B"/>
    <w:rsid w:val="00EE417A"/>
    <w:rsid w:val="00EF1FEB"/>
    <w:rsid w:val="00EF404C"/>
    <w:rsid w:val="00EF7E10"/>
    <w:rsid w:val="00F05D23"/>
    <w:rsid w:val="00F159D4"/>
    <w:rsid w:val="00F27E73"/>
    <w:rsid w:val="00F41A5B"/>
    <w:rsid w:val="00F60CA6"/>
    <w:rsid w:val="00F61978"/>
    <w:rsid w:val="00F973EA"/>
    <w:rsid w:val="00FA5D8C"/>
    <w:rsid w:val="00FB07F8"/>
    <w:rsid w:val="00FC036B"/>
    <w:rsid w:val="00FC138F"/>
    <w:rsid w:val="00FE0DEB"/>
    <w:rsid w:val="00FE1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D754D1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40335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03354"/>
    <w:rPr>
      <w:rFonts w:ascii="Cambria" w:hAnsi="Cambria" w:cs="Times New Roman"/>
      <w:b/>
      <w:kern w:val="32"/>
      <w:sz w:val="32"/>
    </w:rPr>
  </w:style>
  <w:style w:type="paragraph" w:styleId="NoSpacing">
    <w:name w:val="No Spacing"/>
    <w:uiPriority w:val="99"/>
    <w:qFormat/>
    <w:rsid w:val="00E7551B"/>
    <w:rPr>
      <w:lang w:eastAsia="en-US"/>
    </w:rPr>
  </w:style>
  <w:style w:type="character" w:customStyle="1" w:styleId="apple-converted-space">
    <w:name w:val="apple-converted-space"/>
    <w:uiPriority w:val="99"/>
    <w:rsid w:val="00A77467"/>
  </w:style>
  <w:style w:type="paragraph" w:styleId="NormalWeb">
    <w:name w:val="Normal (Web)"/>
    <w:basedOn w:val="Normal"/>
    <w:uiPriority w:val="99"/>
    <w:rsid w:val="000224A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styleId="Strong">
    <w:name w:val="Strong"/>
    <w:basedOn w:val="DefaultParagraphFont"/>
    <w:uiPriority w:val="99"/>
    <w:qFormat/>
    <w:locked/>
    <w:rsid w:val="000224A6"/>
    <w:rPr>
      <w:rFonts w:cs="Times New Roman"/>
      <w:b/>
    </w:rPr>
  </w:style>
  <w:style w:type="paragraph" w:styleId="Footer">
    <w:name w:val="footer"/>
    <w:basedOn w:val="Normal"/>
    <w:link w:val="FooterChar"/>
    <w:uiPriority w:val="99"/>
    <w:rsid w:val="002B3BB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81FF0"/>
    <w:rPr>
      <w:rFonts w:cs="Times New Roman"/>
    </w:rPr>
  </w:style>
  <w:style w:type="character" w:styleId="PageNumber">
    <w:name w:val="page number"/>
    <w:basedOn w:val="DefaultParagraphFont"/>
    <w:uiPriority w:val="99"/>
    <w:rsid w:val="002B3BBB"/>
    <w:rPr>
      <w:rFonts w:cs="Times New Roman"/>
    </w:rPr>
  </w:style>
  <w:style w:type="paragraph" w:customStyle="1" w:styleId="p7">
    <w:name w:val="p7"/>
    <w:basedOn w:val="Normal"/>
    <w:uiPriority w:val="99"/>
    <w:rsid w:val="00164D2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3">
    <w:name w:val="s3"/>
    <w:uiPriority w:val="99"/>
    <w:rsid w:val="003507D7"/>
  </w:style>
  <w:style w:type="character" w:customStyle="1" w:styleId="FontStyle21">
    <w:name w:val="Font Style21"/>
    <w:uiPriority w:val="99"/>
    <w:rsid w:val="003368AD"/>
    <w:rPr>
      <w:rFonts w:ascii="Times New Roman" w:hAnsi="Times New Roman"/>
      <w:sz w:val="16"/>
    </w:rPr>
  </w:style>
  <w:style w:type="paragraph" w:styleId="Header">
    <w:name w:val="header"/>
    <w:basedOn w:val="Normal"/>
    <w:link w:val="HeaderChar"/>
    <w:uiPriority w:val="99"/>
    <w:rsid w:val="00A82B6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82B68"/>
    <w:rPr>
      <w:rFonts w:cs="Times New Roman"/>
      <w:sz w:val="22"/>
    </w:rPr>
  </w:style>
  <w:style w:type="paragraph" w:styleId="ListParagraph">
    <w:name w:val="List Paragraph"/>
    <w:basedOn w:val="Normal"/>
    <w:uiPriority w:val="99"/>
    <w:qFormat/>
    <w:rsid w:val="00652134"/>
    <w:pPr>
      <w:ind w:left="720"/>
      <w:contextualSpacing/>
    </w:pPr>
    <w:rPr>
      <w:lang w:eastAsia="en-US"/>
    </w:rPr>
  </w:style>
  <w:style w:type="paragraph" w:styleId="TOCHeading">
    <w:name w:val="TOC Heading"/>
    <w:basedOn w:val="Heading1"/>
    <w:next w:val="Normal"/>
    <w:uiPriority w:val="99"/>
    <w:qFormat/>
    <w:rsid w:val="00403354"/>
    <w:pPr>
      <w:keepLines/>
      <w:spacing w:before="480" w:after="0"/>
      <w:outlineLvl w:val="9"/>
    </w:pPr>
    <w:rPr>
      <w:color w:val="365F91"/>
      <w:kern w:val="0"/>
      <w:sz w:val="28"/>
      <w:szCs w:val="28"/>
    </w:rPr>
  </w:style>
  <w:style w:type="paragraph" w:styleId="TOC1">
    <w:name w:val="toc 1"/>
    <w:basedOn w:val="Normal"/>
    <w:next w:val="Normal"/>
    <w:autoRedefine/>
    <w:uiPriority w:val="99"/>
    <w:locked/>
    <w:rsid w:val="00403354"/>
  </w:style>
  <w:style w:type="paragraph" w:styleId="TOC2">
    <w:name w:val="toc 2"/>
    <w:basedOn w:val="Normal"/>
    <w:next w:val="Normal"/>
    <w:autoRedefine/>
    <w:uiPriority w:val="99"/>
    <w:semiHidden/>
    <w:locked/>
    <w:rsid w:val="00CB4059"/>
    <w:pPr>
      <w:ind w:left="220"/>
    </w:pPr>
  </w:style>
  <w:style w:type="character" w:styleId="Hyperlink">
    <w:name w:val="Hyperlink"/>
    <w:basedOn w:val="DefaultParagraphFont"/>
    <w:uiPriority w:val="99"/>
    <w:rsid w:val="00CB405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64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949</TotalTime>
  <Pages>18</Pages>
  <Words>3507</Words>
  <Characters>19993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165</cp:revision>
  <cp:lastPrinted>2016-10-05T19:00:00Z</cp:lastPrinted>
  <dcterms:created xsi:type="dcterms:W3CDTF">2016-09-24T11:15:00Z</dcterms:created>
  <dcterms:modified xsi:type="dcterms:W3CDTF">2017-11-08T17:24:00Z</dcterms:modified>
</cp:coreProperties>
</file>