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7A4" w:rsidRDefault="007B17A4" w:rsidP="007D3C1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23F6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Математичний КВК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(для учнів 5 класу</w:t>
      </w:r>
      <w:r w:rsidRPr="00523F61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7B17A4" w:rsidRPr="007D3C1A" w:rsidRDefault="007B17A4" w:rsidP="007D3C1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7D3C1A">
        <w:rPr>
          <w:rFonts w:ascii="Times New Roman" w:hAnsi="Times New Roman" w:cs="Times New Roman"/>
          <w:i/>
          <w:iCs/>
          <w:sz w:val="24"/>
          <w:szCs w:val="24"/>
          <w:lang w:val="uk-UA"/>
        </w:rPr>
        <w:t>Проникаючи в зоряні далі,</w:t>
      </w:r>
    </w:p>
    <w:p w:rsidR="007B17A4" w:rsidRPr="007D3C1A" w:rsidRDefault="007B17A4" w:rsidP="007D3C1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7D3C1A">
        <w:rPr>
          <w:rFonts w:ascii="Times New Roman" w:hAnsi="Times New Roman" w:cs="Times New Roman"/>
          <w:i/>
          <w:iCs/>
          <w:sz w:val="24"/>
          <w:szCs w:val="24"/>
          <w:lang w:val="uk-UA"/>
        </w:rPr>
        <w:t>В таємниці земної кори,</w:t>
      </w:r>
    </w:p>
    <w:p w:rsidR="007B17A4" w:rsidRPr="007D3C1A" w:rsidRDefault="007B17A4" w:rsidP="007D3C1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7D3C1A">
        <w:rPr>
          <w:rFonts w:ascii="Times New Roman" w:hAnsi="Times New Roman" w:cs="Times New Roman"/>
          <w:i/>
          <w:iCs/>
          <w:sz w:val="24"/>
          <w:szCs w:val="24"/>
          <w:lang w:val="uk-UA"/>
        </w:rPr>
        <w:t>математика всіх закликає:</w:t>
      </w:r>
    </w:p>
    <w:p w:rsidR="007B17A4" w:rsidRDefault="007B17A4" w:rsidP="007D3C1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 w:rsidRPr="007D3C1A">
        <w:rPr>
          <w:rFonts w:ascii="Times New Roman" w:hAnsi="Times New Roman" w:cs="Times New Roman"/>
          <w:i/>
          <w:iCs/>
          <w:sz w:val="24"/>
          <w:szCs w:val="24"/>
          <w:lang w:val="uk-UA"/>
        </w:rPr>
        <w:t>«Ти міркуй, фантазуй і твори»</w:t>
      </w:r>
    </w:p>
    <w:p w:rsidR="007B17A4" w:rsidRPr="007D3C1A" w:rsidRDefault="007B17A4" w:rsidP="007D3C1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Про важливість дидактичної гри свідчать результати навчання, на її користь висловлюються педагоги та вчені. Так, ви</w:t>
      </w:r>
      <w:r w:rsidRPr="00523F61">
        <w:rPr>
          <w:rFonts w:ascii="Times New Roman" w:hAnsi="Times New Roman" w:cs="Times New Roman"/>
          <w:sz w:val="28"/>
          <w:szCs w:val="28"/>
          <w:lang w:val="uk-UA"/>
        </w:rPr>
        <w:t>датний німецький математик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Г.Лейбніц вважав, що винахідливість і дотепність виявляються саме в іграх, а тому саме вони заслуговують на увагу.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Дидактичні ігри підвищують ефективність навчання, забезпечують його високу результативність. Під час гри розвиваються і вдосконалюються найважливіші розумові процеси: аналіз, синтез, порівняння та узагальнення.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Гра підвищує активність учнів, знімає розумову і фізичну напруженість, що виникає під час виконання однотипних завдань, зосереджує увагу, загострює пам</w:t>
      </w:r>
      <w:r w:rsidRPr="006371C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ять, сприяє вихованню волі, наполегливості.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D3C1A">
        <w:rPr>
          <w:rFonts w:ascii="Times New Roman" w:hAnsi="Times New Roman" w:cs="Times New Roman"/>
          <w:i/>
          <w:iCs/>
          <w:sz w:val="28"/>
          <w:szCs w:val="28"/>
          <w:lang w:val="uk-UA"/>
        </w:rPr>
        <w:t>Метою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даного заходу є поглибити й розширити знання учнів з математики; розвивати пізнавальний інтерес, творчу активність, допитливість, логічне мислення учнів; виховувати вміння вчитися, згуртованість, повагу до товаришів та їхньої думки.</w:t>
      </w:r>
    </w:p>
    <w:p w:rsidR="007B17A4" w:rsidRDefault="007B17A4" w:rsidP="003B6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Клас ділиться на 3 команди кожна має представити свою назву, гасло, емблему. У кожній команді обирають капітана. </w:t>
      </w:r>
    </w:p>
    <w:p w:rsidR="007B17A4" w:rsidRDefault="007B17A4" w:rsidP="003B6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Гра проходить у вісім турів:</w:t>
      </w:r>
    </w:p>
    <w:p w:rsidR="007B17A4" w:rsidRPr="007374FF" w:rsidRDefault="007B17A4" w:rsidP="004F2CAF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I тур: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«ВІЗИТКА»</w:t>
      </w:r>
    </w:p>
    <w:p w:rsidR="007B17A4" w:rsidRDefault="007B17A4" w:rsidP="003B6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ІІ тур:  «РОЗМИНКА»</w:t>
      </w:r>
    </w:p>
    <w:p w:rsidR="007B17A4" w:rsidRDefault="007B17A4" w:rsidP="003B6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ІІІ тур: «РЕБУСИ»</w:t>
      </w:r>
    </w:p>
    <w:p w:rsidR="007B17A4" w:rsidRPr="006720E5" w:rsidRDefault="007B17A4" w:rsidP="003B6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тур: «ПІДКАЗКИ»</w:t>
      </w:r>
    </w:p>
    <w:p w:rsidR="007B17A4" w:rsidRPr="006720E5" w:rsidRDefault="007B17A4" w:rsidP="003B6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0E5">
        <w:rPr>
          <w:rFonts w:ascii="Times New Roman" w:hAnsi="Times New Roman" w:cs="Times New Roman"/>
          <w:sz w:val="28"/>
          <w:szCs w:val="28"/>
        </w:rPr>
        <w:tab/>
      </w:r>
      <w:r w:rsidRPr="006720E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тур:  «КОНКУРС КАПІТАНІВ»</w:t>
      </w:r>
    </w:p>
    <w:p w:rsidR="007B17A4" w:rsidRDefault="007B17A4" w:rsidP="003B6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0E5">
        <w:rPr>
          <w:rFonts w:ascii="Times New Roman" w:hAnsi="Times New Roman" w:cs="Times New Roman"/>
          <w:sz w:val="28"/>
          <w:szCs w:val="28"/>
        </w:rPr>
        <w:tab/>
      </w:r>
      <w:r w:rsidRPr="006720E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тур: «ПРИСЛІВ</w:t>
      </w:r>
      <w:r w:rsidRPr="00BF6A5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ТА ПРИКАЗКИ ПРО ЧИСЛА»</w:t>
      </w:r>
    </w:p>
    <w:p w:rsidR="007B17A4" w:rsidRPr="00FD58B5" w:rsidRDefault="007B17A4" w:rsidP="003B6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тур: «ПОКАЗУХА»</w:t>
      </w:r>
    </w:p>
    <w:p w:rsidR="007B17A4" w:rsidRPr="00FD58B5" w:rsidRDefault="007B17A4" w:rsidP="003B6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4DFE">
        <w:rPr>
          <w:rFonts w:ascii="Times New Roman" w:hAnsi="Times New Roman" w:cs="Times New Roman"/>
          <w:sz w:val="28"/>
          <w:szCs w:val="28"/>
        </w:rPr>
        <w:tab/>
      </w:r>
      <w:r w:rsidRPr="00E34DF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тур: «МАЛЮНОК НА ВАТМАНІ»</w:t>
      </w:r>
    </w:p>
    <w:p w:rsidR="007B17A4" w:rsidRPr="009C34C2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Для збереження дисципліни під час гри порушників карають відніманням набраних балів у їхньої команди.</w:t>
      </w:r>
    </w:p>
    <w:p w:rsidR="007B17A4" w:rsidRPr="00A5744E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A5744E">
        <w:rPr>
          <w:rFonts w:ascii="Times New Roman" w:hAnsi="Times New Roman" w:cs="Times New Roman"/>
          <w:i/>
          <w:iCs/>
          <w:sz w:val="28"/>
          <w:szCs w:val="28"/>
          <w:lang w:val="uk-UA"/>
        </w:rPr>
        <w:t>(На сцену виходять ведучі 1 і 2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, пізніше ведучі 3 і 4</w:t>
      </w:r>
      <w:r w:rsidRPr="00A5744E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r w:rsidRPr="00550050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чого це народу стільки зібралося?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ж у нас свято знавців математики!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І що? Усі присутні-знавці?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Не знаю як ти, а я знавець.</w:t>
      </w:r>
    </w:p>
    <w:p w:rsidR="007B17A4" w:rsidRPr="007374FF" w:rsidRDefault="007B17A4" w:rsidP="00A5744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Як берусь я до задачі </w:t>
      </w:r>
    </w:p>
    <w:p w:rsidR="007B17A4" w:rsidRPr="007374FF" w:rsidRDefault="007B17A4" w:rsidP="00A5744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То не стогну і не плачу, </w:t>
      </w:r>
    </w:p>
    <w:p w:rsidR="007B17A4" w:rsidRPr="007374FF" w:rsidRDefault="007B17A4" w:rsidP="00A5744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І для мене не проблема</w:t>
      </w:r>
    </w:p>
    <w:p w:rsidR="007B17A4" w:rsidRPr="007374FF" w:rsidRDefault="007B17A4" w:rsidP="00A5744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Найскладніша теорема!</w:t>
      </w:r>
    </w:p>
    <w:p w:rsidR="007B17A4" w:rsidRPr="00DA708E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7B17A4" w:rsidRPr="007374FF" w:rsidRDefault="007B17A4" w:rsidP="00A5744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А у мене все навпаки.</w:t>
      </w:r>
    </w:p>
    <w:p w:rsidR="007B17A4" w:rsidRPr="007374FF" w:rsidRDefault="007B17A4" w:rsidP="00A5744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Як берусь я до задачі, </w:t>
      </w:r>
    </w:p>
    <w:p w:rsidR="007B17A4" w:rsidRPr="007374FF" w:rsidRDefault="007B17A4" w:rsidP="00A5744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То над нею зразу плачу.</w:t>
      </w:r>
    </w:p>
    <w:p w:rsidR="007B17A4" w:rsidRPr="007374FF" w:rsidRDefault="007B17A4" w:rsidP="00A5744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Як вивчаю Аксіому,</w:t>
      </w:r>
    </w:p>
    <w:p w:rsidR="007B17A4" w:rsidRPr="007374FF" w:rsidRDefault="007B17A4" w:rsidP="00A5744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То в спині у мене ломить.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Так, так!...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І коли ж це ти встигла так з математикою «посваритися»?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50050">
        <w:rPr>
          <w:rFonts w:ascii="Times New Roman" w:hAnsi="Times New Roman" w:cs="Times New Roman"/>
          <w:i/>
          <w:iCs/>
          <w:sz w:val="28"/>
          <w:szCs w:val="28"/>
          <w:lang w:val="uk-UA"/>
        </w:rPr>
        <w:t>(Чухає потилицю)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Навіть і не пригадаю…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І взагалі, математика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−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це така нудна наука.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Нудна наука? Що ти таке кажеш?!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Мовою математики говорить весь світ!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Що?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І про кохання теж?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А до чого тут кохання?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А до того… Спробуй освідчитись у коханні мовою </w:t>
      </w:r>
      <w:r w:rsidRPr="00A5744E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A5744E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А навіщо мені освідчуватись? Я лише можу сказати, що кохання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−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A5744E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, тобто невідоме, тому що ніхто достеменно ще не відповів, що це таке.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Кохання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це первісне поняття! Зрозуміла?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Ти хочеш сказати, що це поняття, яке не означають?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Авжеж! Хіба не зрозуміло?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DA708E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Якщо ти така розумна</w:t>
      </w:r>
      <w:r>
        <w:rPr>
          <w:rFonts w:ascii="Times New Roman" w:hAnsi="Times New Roman" w:cs="Times New Roman"/>
          <w:sz w:val="28"/>
          <w:szCs w:val="28"/>
          <w:lang w:val="uk-UA"/>
        </w:rPr>
        <w:t>, я згодна з тобою посперечатися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на цю тему, тільки іншим разом, а зараз нам час припинити балачки, адже всі вже зачекалися.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3.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Доброго дня, шановні виступаючі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гості. Цього тижня у стінах нашого ліцею проводиться тиждень науки, яку, за словами Ломоносова, 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>«уже для того вчити потрібно, що вона розум у порядок приводить»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 Геніальний французький учений Блез Паскаль, який у молод</w:t>
      </w:r>
      <w:r>
        <w:rPr>
          <w:rFonts w:ascii="Times New Roman" w:hAnsi="Times New Roman" w:cs="Times New Roman"/>
          <w:sz w:val="28"/>
          <w:szCs w:val="28"/>
          <w:lang w:val="uk-UA"/>
        </w:rPr>
        <w:t>і ро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ки пізнавши найвищі моменті натхнення, писав: 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>«Предмет математика настільки серйозний, що не можна втрачати нагоди зробити його трошки цікавішим»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Дорог</w:t>
      </w:r>
      <w:r>
        <w:rPr>
          <w:rFonts w:ascii="Times New Roman" w:hAnsi="Times New Roman" w:cs="Times New Roman"/>
          <w:sz w:val="28"/>
          <w:szCs w:val="28"/>
          <w:lang w:val="uk-UA"/>
        </w:rPr>
        <w:t>і гості та учасники гри: МИ ПОЧИ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НАЄМО КВК!!!!!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4BF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5D4BFB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Для кого ж ми сьогодні починаємо КВК?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4BF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5D4BFB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Звичайно, для вас, шановні учні. Щоб ви сьогодні відволіклися і повеселилися, краще дізналися таланти та здібності один одного (а їх у вас дуже багато), подумали над питаннями та відпо</w:t>
      </w:r>
      <w:r>
        <w:rPr>
          <w:rFonts w:ascii="Times New Roman" w:hAnsi="Times New Roman" w:cs="Times New Roman"/>
          <w:sz w:val="28"/>
          <w:szCs w:val="28"/>
          <w:lang w:val="uk-UA"/>
        </w:rPr>
        <w:t>відями, проявили солідарність з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командами, підвищили свій інтелект, </w:t>
      </w:r>
      <w:r>
        <w:rPr>
          <w:rFonts w:ascii="Times New Roman" w:hAnsi="Times New Roman" w:cs="Times New Roman"/>
          <w:sz w:val="28"/>
          <w:szCs w:val="28"/>
          <w:lang w:val="uk-UA"/>
        </w:rPr>
        <w:t>заряди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лися почуттям здорового азарту і змагання, загалом провели час з користю.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А для чого ми починаємо КВК?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4BFB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1.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Для того, щоб ніхто з вас не задавав таке знайоме учителям математики запитання: «А навіщо мені математика? Мені вона в житті не знадобиться»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Щоб ви переконалися, що математика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чудесна, не суха наука і що займатися нею також захоплююче, як і грати в КВК.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Отже, ми починаємо.</w:t>
      </w:r>
    </w:p>
    <w:p w:rsidR="007B17A4" w:rsidRPr="003408B1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408B1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2.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У нашому залі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зібралося почесне журі у складі: </w:t>
      </w:r>
      <w:r w:rsidRPr="003408B1">
        <w:rPr>
          <w:rFonts w:ascii="Times New Roman" w:hAnsi="Times New Roman" w:cs="Times New Roman"/>
          <w:i/>
          <w:iCs/>
          <w:sz w:val="28"/>
          <w:szCs w:val="28"/>
          <w:lang w:val="uk-UA"/>
        </w:rPr>
        <w:t>……(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до складу журі можна запросити вчителів, представника адміністрації школи та одного з учнів</w:t>
      </w:r>
      <w:r w:rsidRPr="003408B1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2CA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1.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Маємо надію, що наче журі буде неупередженим і справедливим. І обов’язково візьме до уваги ретельну підготовку і талановиту імпровізацію учасників гри.</w:t>
      </w:r>
    </w:p>
    <w:p w:rsidR="007B17A4" w:rsidRDefault="007B17A4" w:rsidP="004F2CAF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17A4" w:rsidRPr="00AD191C" w:rsidRDefault="007B17A4" w:rsidP="004F2CAF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I тур: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ВІЗИТКА»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2CA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2.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Щоб нам КВК не порушити порядок</w:t>
      </w:r>
    </w:p>
    <w:p w:rsidR="007B17A4" w:rsidRPr="007374FF" w:rsidRDefault="007B17A4" w:rsidP="004F2CAF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Візитки ваші ми вислухати раді.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2CA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1.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Привітаємо </w:t>
      </w:r>
      <w:r>
        <w:rPr>
          <w:rFonts w:ascii="Times New Roman" w:hAnsi="Times New Roman" w:cs="Times New Roman"/>
          <w:sz w:val="28"/>
          <w:szCs w:val="28"/>
          <w:lang w:val="uk-UA"/>
        </w:rPr>
        <w:t>першу команду 5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класу. 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пітане, презентуйте вашу команду 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>(капітан встає і разом з командою промовляють назву, гасло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презентують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емблему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та газету про свою команду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>).</w:t>
      </w:r>
    </w:p>
    <w:p w:rsidR="007B17A4" w:rsidRPr="007374FF" w:rsidRDefault="007B17A4" w:rsidP="006810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91C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2.</w:t>
      </w:r>
      <w:r w:rsidRPr="00AD191C">
        <w:rPr>
          <w:rFonts w:ascii="Times New Roman" w:hAnsi="Times New Roman" w:cs="Times New Roman"/>
          <w:sz w:val="28"/>
          <w:szCs w:val="28"/>
          <w:lang w:val="uk-UA"/>
        </w:rPr>
        <w:t xml:space="preserve"> Привітаємо другу команду 5 класу. Капітане, </w:t>
      </w:r>
      <w:r>
        <w:rPr>
          <w:rFonts w:ascii="Times New Roman" w:hAnsi="Times New Roman" w:cs="Times New Roman"/>
          <w:sz w:val="28"/>
          <w:szCs w:val="28"/>
          <w:lang w:val="uk-UA"/>
        </w:rPr>
        <w:t>презентуйте</w:t>
      </w:r>
      <w:r w:rsidRPr="00AD191C">
        <w:rPr>
          <w:rFonts w:ascii="Times New Roman" w:hAnsi="Times New Roman" w:cs="Times New Roman"/>
          <w:sz w:val="28"/>
          <w:szCs w:val="28"/>
          <w:lang w:val="uk-UA"/>
        </w:rPr>
        <w:t xml:space="preserve"> вашу команду 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>(капітан встає і разом з командою промовляють назву, гасло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презентують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емблему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та газету про свою команду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>).</w:t>
      </w:r>
    </w:p>
    <w:p w:rsidR="007B17A4" w:rsidRPr="007374FF" w:rsidRDefault="007B17A4" w:rsidP="006810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91C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3</w:t>
      </w:r>
      <w:r w:rsidRPr="00AD191C">
        <w:rPr>
          <w:rFonts w:ascii="Times New Roman" w:hAnsi="Times New Roman" w:cs="Times New Roman"/>
          <w:sz w:val="28"/>
          <w:szCs w:val="28"/>
          <w:lang w:val="uk-UA"/>
        </w:rPr>
        <w:t xml:space="preserve">. Привітаємо </w:t>
      </w:r>
      <w:r>
        <w:rPr>
          <w:rFonts w:ascii="Times New Roman" w:hAnsi="Times New Roman" w:cs="Times New Roman"/>
          <w:sz w:val="28"/>
          <w:szCs w:val="28"/>
          <w:lang w:val="uk-UA"/>
        </w:rPr>
        <w:t>третю</w:t>
      </w:r>
      <w:r w:rsidRPr="00AD191C">
        <w:rPr>
          <w:rFonts w:ascii="Times New Roman" w:hAnsi="Times New Roman" w:cs="Times New Roman"/>
          <w:sz w:val="28"/>
          <w:szCs w:val="28"/>
          <w:lang w:val="uk-UA"/>
        </w:rPr>
        <w:t xml:space="preserve"> команду 5 класу. Капітане, </w:t>
      </w:r>
      <w:r>
        <w:rPr>
          <w:rFonts w:ascii="Times New Roman" w:hAnsi="Times New Roman" w:cs="Times New Roman"/>
          <w:sz w:val="28"/>
          <w:szCs w:val="28"/>
          <w:lang w:val="uk-UA"/>
        </w:rPr>
        <w:t>презентуйте</w:t>
      </w:r>
      <w:r w:rsidRPr="00AD191C">
        <w:rPr>
          <w:rFonts w:ascii="Times New Roman" w:hAnsi="Times New Roman" w:cs="Times New Roman"/>
          <w:sz w:val="28"/>
          <w:szCs w:val="28"/>
          <w:lang w:val="uk-UA"/>
        </w:rPr>
        <w:t xml:space="preserve"> вашу команду 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>(капітан встає і разом з командою промовляють назву, гасло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презентують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емблему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та газету про свою команду</w:t>
      </w:r>
      <w:r w:rsidRPr="0009543D">
        <w:rPr>
          <w:rFonts w:ascii="Times New Roman" w:hAnsi="Times New Roman" w:cs="Times New Roman"/>
          <w:i/>
          <w:iCs/>
          <w:sz w:val="28"/>
          <w:szCs w:val="28"/>
          <w:lang w:val="uk-UA"/>
        </w:rPr>
        <w:t>).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91C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Шановне журі, прошу оціни</w:t>
      </w:r>
      <w:r>
        <w:rPr>
          <w:rFonts w:ascii="Times New Roman" w:hAnsi="Times New Roman" w:cs="Times New Roman"/>
          <w:sz w:val="28"/>
          <w:szCs w:val="28"/>
          <w:lang w:val="uk-UA"/>
        </w:rPr>
        <w:t>ти команди за конкурсом ВІЗИТКА, шкала оцінювання від 1 – 6 балів.</w:t>
      </w:r>
    </w:p>
    <w:p w:rsidR="007B17A4" w:rsidRPr="007374FF" w:rsidRDefault="007B17A4" w:rsidP="00EF556B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 тур: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21AAD">
        <w:rPr>
          <w:rFonts w:ascii="Times New Roman" w:hAnsi="Times New Roman" w:cs="Times New Roman"/>
          <w:b/>
          <w:bCs/>
          <w:sz w:val="28"/>
          <w:szCs w:val="28"/>
          <w:lang w:val="uk-UA"/>
        </w:rPr>
        <w:t>«РОЗМИНКА»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439E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Щоб все в КВК пройшло без заминки,</w:t>
      </w:r>
    </w:p>
    <w:p w:rsidR="007B17A4" w:rsidRPr="007374FF" w:rsidRDefault="007B17A4" w:rsidP="003C439E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Його ми починаємо…</w:t>
      </w:r>
    </w:p>
    <w:p w:rsidR="007B17A4" w:rsidRPr="007374FF" w:rsidRDefault="007B17A4" w:rsidP="003C439E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Ну, звичайно, з розминки!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439E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Змагання команд лише розпочалося. Попереду ще багато труднощів і хвилювань. Щоб підготувати гравців до важких випробувань, ми проведемо розумову розминку.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439E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439E">
        <w:rPr>
          <w:rFonts w:ascii="Times New Roman" w:hAnsi="Times New Roman" w:cs="Times New Roman"/>
          <w:i/>
          <w:iCs/>
          <w:sz w:val="28"/>
          <w:szCs w:val="28"/>
          <w:lang w:val="uk-UA"/>
        </w:rPr>
        <w:t>3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Увага! Я буду пропонувати командам запитання,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>які учасники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повинні </w:t>
      </w:r>
      <w:r>
        <w:rPr>
          <w:rFonts w:ascii="Times New Roman" w:hAnsi="Times New Roman" w:cs="Times New Roman"/>
          <w:sz w:val="28"/>
          <w:szCs w:val="28"/>
          <w:lang w:val="uk-UA"/>
        </w:rPr>
        <w:t>ШВИДКО дати відповіді, піднімаючи руку, не порушуючи дисципліну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Кожна правильна відповідь оцінюється 1 балом.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дитина, підняла руку і не дала правильної відповіді, то бал не зараховується.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17A4" w:rsidRPr="007374FF" w:rsidRDefault="007B17A4" w:rsidP="00DC7A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БЛІЦ ПИТАННЯ</w:t>
      </w:r>
    </w:p>
    <w:p w:rsidR="007B17A4" w:rsidRPr="007374FF" w:rsidRDefault="007B17A4" w:rsidP="00F14762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Для першої команди: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439E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439E">
        <w:rPr>
          <w:rFonts w:ascii="Times New Roman" w:hAnsi="Times New Roman" w:cs="Times New Roman"/>
          <w:i/>
          <w:iCs/>
          <w:sz w:val="28"/>
          <w:szCs w:val="28"/>
          <w:lang w:val="uk-UA"/>
        </w:rPr>
        <w:t>4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Найменше непарне число першого десятка.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(1)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Фігура, у якої три сторони, три кути, три вершини.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(трикутник)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3. Яке число більше 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3, але менше від 5?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(4)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Яка пора року настає після осені?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(зима)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Який перший день тижня?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(понеділок)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Назвати «сусідів»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числа 8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(7 і 9)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 називається фігура, у якої 4 сторони?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чотирикутник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Скільки пальців на руках?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(10)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9. Скільки кінців у 2 палок?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(4).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Яке число передує числу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4?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(3)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>
        <w:rPr>
          <w:rFonts w:ascii="Times New Roman" w:hAnsi="Times New Roman" w:cs="Times New Roman"/>
          <w:sz w:val="28"/>
          <w:szCs w:val="28"/>
          <w:lang w:val="uk-UA"/>
        </w:rPr>
        <w:t>Яку фігуру можна викласти із дв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ох паличок?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(відрізок)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 називається числа при додаванні?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(доданок, доданок, сума)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Скільки сторін має п’ятикутник?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(5)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Скі</w:t>
      </w:r>
      <w:r>
        <w:rPr>
          <w:rFonts w:ascii="Times New Roman" w:hAnsi="Times New Roman" w:cs="Times New Roman"/>
          <w:sz w:val="28"/>
          <w:szCs w:val="28"/>
          <w:lang w:val="uk-UA"/>
        </w:rPr>
        <w:t>льки черевичків потрібно купити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щоб взути трьох курочок?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(0 або 6)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Найменше двоцифрове число?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(10)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Четвертий день тижня? (Четвер)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Продовжити ряд чисел: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1,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3,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5,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..(7)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7374FF">
        <w:rPr>
          <w:rFonts w:ascii="Times New Roman" w:hAnsi="Times New Roman" w:cs="Times New Roman"/>
          <w:noProof/>
          <w:sz w:val="28"/>
          <w:szCs w:val="28"/>
          <w:lang w:val="uk-UA"/>
        </w:rPr>
        <w:t>скільки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попереднє число менше від наступного? (на один) 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19.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На скільки 10 більше від 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?(9)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20.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Скільки пір року?(4)</w:t>
      </w:r>
    </w:p>
    <w:p w:rsidR="007B17A4" w:rsidRPr="007374FF" w:rsidRDefault="007B17A4" w:rsidP="00F14762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Для другої команди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439E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6717">
        <w:rPr>
          <w:rFonts w:ascii="Times New Roman" w:hAnsi="Times New Roman" w:cs="Times New Roman"/>
          <w:i/>
          <w:iCs/>
          <w:sz w:val="28"/>
          <w:szCs w:val="28"/>
          <w:lang w:val="uk-UA"/>
        </w:rPr>
        <w:t>3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Закінчіть речення: тиждень триває…?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(7днів)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Назвати число, у якого попереднє число 7, а наступне 9?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(8)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 називається лінія, у якої є початок і кінець?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(відрізок)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Яке число дістанемо, коли 8 збільшити на 1?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(9)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Яка обернена дія до додавання?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(віднімання)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Які цифри використовуються для запису числа 10?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(1 і 0)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Продовжити речення: пряма лінія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>
        <w:rPr>
          <w:rFonts w:ascii="Times New Roman" w:hAnsi="Times New Roman" w:cs="Times New Roman"/>
          <w:sz w:val="28"/>
          <w:szCs w:val="28"/>
          <w:lang w:val="uk-UA"/>
        </w:rPr>
        <w:t>лінія, яка…(не має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ні початку, ні кінця)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Коли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додаємо,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результат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 є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…(сума)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Більше чи менше стає предметів при відніманні?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(менше)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Перший доданок 4, другий 2. Чому дорівнює сума?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(6)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На скільки збільшиться сума, якщо перший доданок збільшити на 3?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(на 3)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Ти та я, та ми з тобою. Скільки нас?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(двоє)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Що більше: сума 3 і 2 чи різниця 5 і 2?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(сума 3 і 2)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Скільки треба додати до 8, щоб одержати 10?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(2)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ільки місяців триває зима?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(три)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Яке число одержимо при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дода</w:t>
      </w:r>
      <w:r>
        <w:rPr>
          <w:rFonts w:ascii="Times New Roman" w:hAnsi="Times New Roman" w:cs="Times New Roman"/>
          <w:sz w:val="28"/>
          <w:szCs w:val="28"/>
          <w:lang w:val="uk-UA"/>
        </w:rPr>
        <w:t>ванні найбільшого і найменшого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одноцифров</w:t>
      </w:r>
      <w:r>
        <w:rPr>
          <w:rFonts w:ascii="Times New Roman" w:hAnsi="Times New Roman" w:cs="Times New Roman"/>
          <w:sz w:val="28"/>
          <w:szCs w:val="28"/>
          <w:lang w:val="uk-UA"/>
        </w:rPr>
        <w:t>ого числа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(10)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Що означає «збільшити на 5»?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(додати 5)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Продовжити ряд чисел: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2,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4,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6…(8)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19.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Скільки сторін у трьох трикутників?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(9)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20.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 називаються числа при відніманні?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(від’ємник, від’ємне, різниця)</w:t>
      </w:r>
    </w:p>
    <w:p w:rsidR="007B17A4" w:rsidRPr="007374FF" w:rsidRDefault="007B17A4" w:rsidP="00F14762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третьої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команди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17A4" w:rsidRPr="00030E04" w:rsidRDefault="007B17A4" w:rsidP="00AB79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E04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030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4762">
        <w:rPr>
          <w:rFonts w:ascii="Times New Roman" w:hAnsi="Times New Roman" w:cs="Times New Roman"/>
          <w:i/>
          <w:iCs/>
          <w:sz w:val="28"/>
          <w:szCs w:val="28"/>
          <w:lang w:val="uk-UA"/>
        </w:rPr>
        <w:t>4</w:t>
      </w:r>
      <w:r w:rsidRPr="00030E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Pr="00030E04" w:rsidRDefault="007B17A4" w:rsidP="00AB79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E04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uk-UA"/>
        </w:rPr>
        <w:t>Скільки днів</w:t>
      </w:r>
      <w:r w:rsidRPr="00030E04">
        <w:rPr>
          <w:rFonts w:ascii="Times New Roman" w:hAnsi="Times New Roman" w:cs="Times New Roman"/>
          <w:sz w:val="28"/>
          <w:szCs w:val="28"/>
          <w:lang w:val="uk-UA"/>
        </w:rPr>
        <w:t xml:space="preserve"> має рік? (365 або 366)</w:t>
      </w:r>
    </w:p>
    <w:p w:rsidR="007B17A4" w:rsidRPr="00030E04" w:rsidRDefault="007B17A4" w:rsidP="00AB79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E04">
        <w:rPr>
          <w:rFonts w:ascii="Times New Roman" w:hAnsi="Times New Roman" w:cs="Times New Roman"/>
          <w:sz w:val="28"/>
          <w:szCs w:val="28"/>
          <w:lang w:val="uk-UA"/>
        </w:rPr>
        <w:t>2. Як називають результат множення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030E04">
        <w:rPr>
          <w:rFonts w:ascii="Times New Roman" w:hAnsi="Times New Roman" w:cs="Times New Roman"/>
          <w:sz w:val="28"/>
          <w:szCs w:val="28"/>
          <w:lang w:val="uk-UA"/>
        </w:rPr>
        <w:t xml:space="preserve"> (добуток)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Скільки існує цифр? (10)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За допомогою якого інструменту креслять коло? (циркуль)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Як називається дія обернена до множення? (ділення)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Яку частину години становить 10 хвилин? (1</w:t>
      </w:r>
      <w:r w:rsidRPr="00D629C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>6)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Що означає «змен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шити на 5»?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(відняти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5)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Яке число передує числу 12? (11)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На яке число не можна ділити? (на 0)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Продовжити ряд чисел 1, 3, 5, … (7)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Як називають число на яке ділять? (дільник)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Вказати найменше натуральне число (1)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 Як називається сума довжин сторін многокутника? (периметр)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14. Назвати найменше трицифрове число. (100)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15. Який день є серединою тижня? (четвер)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16. Який перший місяць осені? (вересень)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17. Як називається число при додаванні? (доданок)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 Скільки годин містить доба? (24)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19. На скільки 11 більше за 7? (на 4)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20. Скільки буде три по три та ще три? (12)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4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Поки журі підбиває підсумки конкурсу «РОЗМИНКА», пропонуємо послухати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ВЕСЕЛУ ПЕРЕРВУ, після якої будуть оголошені результати І та ІІ турів.</w:t>
      </w:r>
    </w:p>
    <w:p w:rsidR="007B17A4" w:rsidRPr="007374FF" w:rsidRDefault="007B17A4" w:rsidP="003202B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ВЕСЕЛА ПЕРЕРВА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4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1.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Учитель запропонував школярам розв’язати задачу про басейн, який потрібно заповнити водою з труб різного діаметру. Першим захотів відповісти Петро: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”4-5-6-20-9”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−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сказав він. Здивована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вчителька запитала: ”Що це?”.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“Телефон нашого слюсаря-водопровідника”,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−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сказав хлопчик.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2. На шкільному подвір</w:t>
      </w:r>
      <w:r w:rsidRPr="0018726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 вчитель побачив бійку:</w:t>
      </w:r>
    </w:p>
    <w:p w:rsidR="007B17A4" w:rsidRDefault="007B17A4" w:rsidP="00BB39E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робите? Біля школи! Та ще троє проти одного?!</w:t>
      </w:r>
    </w:p>
    <w:p w:rsidR="007B17A4" w:rsidRDefault="007B17A4" w:rsidP="00BB39E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він неправильно розв</w:t>
      </w:r>
      <w:r w:rsidRPr="00BB39E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язав задачу!</w:t>
      </w:r>
    </w:p>
    <w:p w:rsidR="007B17A4" w:rsidRDefault="007B17A4" w:rsidP="00BB39E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його справа.</w:t>
      </w:r>
    </w:p>
    <w:p w:rsidR="007B17A4" w:rsidRDefault="007B17A4" w:rsidP="00BB39E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Справа його, але задачу в нього списали ми!</w:t>
      </w:r>
    </w:p>
    <w:p w:rsidR="007B17A4" w:rsidRDefault="007B17A4" w:rsidP="00187267">
      <w:pPr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Хлопчик каже до мами:</w:t>
      </w:r>
    </w:p>
    <w:p w:rsidR="007B17A4" w:rsidRDefault="007B17A4" w:rsidP="00187267">
      <w:pPr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− Тато вже прийшов! Що ми покажемо йому спочатку – твою нову сукню чи мій щоденник?</w:t>
      </w:r>
    </w:p>
    <w:p w:rsidR="007B17A4" w:rsidRDefault="007B17A4" w:rsidP="00187267">
      <w:pPr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– Петрику, як ти це поясниш: учора тут лежало чотири цукерки, а тепер лише дві?</w:t>
      </w:r>
    </w:p>
    <w:p w:rsidR="007B17A4" w:rsidRPr="00187267" w:rsidRDefault="007B17A4" w:rsidP="00187267">
      <w:pPr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− Не знаю, вчора ввечері було темно і я ті дві не побачив.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Вель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мишановне журі! Оголосіть, будь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ласка, результати конкурсу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«ВІЗИТКА» та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«РОЗМИНКА».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(Жу</w:t>
      </w:r>
      <w:r>
        <w:rPr>
          <w:rFonts w:ascii="Times New Roman" w:hAnsi="Times New Roman" w:cs="Times New Roman"/>
          <w:sz w:val="28"/>
          <w:szCs w:val="28"/>
          <w:lang w:val="uk-UA"/>
        </w:rPr>
        <w:t>рі оголошує результати конкурсу І та ІІ турів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Default="007B17A4" w:rsidP="00A1362C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17A4" w:rsidRDefault="007B17A4" w:rsidP="00A1362C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17A4" w:rsidRDefault="007B17A4" w:rsidP="00A1362C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17A4" w:rsidRPr="00C149A6" w:rsidRDefault="007B17A4" w:rsidP="00A1362C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тур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49A6">
        <w:rPr>
          <w:rFonts w:ascii="Times New Roman" w:hAnsi="Times New Roman" w:cs="Times New Roman"/>
          <w:b/>
          <w:bCs/>
          <w:sz w:val="28"/>
          <w:szCs w:val="28"/>
          <w:lang w:val="uk-UA"/>
        </w:rPr>
        <w:t>«РЕБУСИ»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4.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Конкурс «Розгадайте ребус».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6C2E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Командам пропонуються надруковані на аркушах ребуси.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На аркушах ви бачите ребуси. За кожен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правильно відгаданий ребус 1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бал. Час на виконання завдання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Pr="002400C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 </w:t>
      </w:r>
      <w:r w:rsidRPr="002400C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хв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Pr="007374FF" w:rsidRDefault="007B17A4" w:rsidP="00B85799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IV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тур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49A6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«ПІДКАЗКИ»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Четвертий конкурс нашого КВК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−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«ПІДКАЗКИ</w:t>
      </w:r>
      <w:r>
        <w:rPr>
          <w:rFonts w:ascii="Times New Roman" w:hAnsi="Times New Roman" w:cs="Times New Roman"/>
          <w:sz w:val="28"/>
          <w:szCs w:val="28"/>
          <w:lang w:val="uk-UA"/>
        </w:rPr>
        <w:t>». Командам по черзі пропонують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запитання. Ведучий називає три підказки, за якими слід відгадати, про що йдеться. Після першої підказки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3 с на відповідь, потім дається друга підказка і знову 3 с. Після третьої підказки – 5 с на остаточну відповідь. Якщо слово відгадано після першої підказки – 3 бали, якщо після другої – 2, після третьої – 1 бал.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2.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ПОМИЛКИ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для команди 1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За це знижують оцінки.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Відмінники їх роблять рідко.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3. На них вчаться.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ПЛОЩА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для команди 2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Звичайно знаходиться в центрі міста.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2. Вимірюється у квадратних одиницях.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3. У прямокутника – це одиниця довжини на ширину.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слово ДЗВІНО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для команди 3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Найприємніше в кінці уроку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Найнеприємніше на перерві.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Буває ще й останній.</w:t>
      </w:r>
    </w:p>
    <w:p w:rsidR="007B17A4" w:rsidRPr="007374FF" w:rsidRDefault="007B17A4" w:rsidP="009870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Вель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мишановне журі! Оголосіть, будь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ласка, результати конкурсу «</w:t>
      </w:r>
      <w:r>
        <w:rPr>
          <w:rFonts w:ascii="Times New Roman" w:hAnsi="Times New Roman" w:cs="Times New Roman"/>
          <w:sz w:val="28"/>
          <w:szCs w:val="28"/>
          <w:lang w:val="uk-UA"/>
        </w:rPr>
        <w:t>РЕБУСИ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«ПІДКАЗКИ»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(Жу</w:t>
      </w:r>
      <w:r>
        <w:rPr>
          <w:rFonts w:ascii="Times New Roman" w:hAnsi="Times New Roman" w:cs="Times New Roman"/>
          <w:sz w:val="28"/>
          <w:szCs w:val="28"/>
          <w:lang w:val="uk-UA"/>
        </w:rPr>
        <w:t>рі оголошує результати конкурсу).</w:t>
      </w:r>
    </w:p>
    <w:p w:rsidR="007B17A4" w:rsidRDefault="007B17A4" w:rsidP="00D12837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тур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27FE2">
        <w:rPr>
          <w:rFonts w:ascii="Times New Roman" w:hAnsi="Times New Roman" w:cs="Times New Roman"/>
          <w:b/>
          <w:bCs/>
          <w:sz w:val="28"/>
          <w:szCs w:val="28"/>
          <w:lang w:val="uk-UA"/>
        </w:rPr>
        <w:t>«КОНКУРС КАПІТАНІВ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3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Як пісня не може прожити без баяна,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17A4" w:rsidRDefault="007B17A4" w:rsidP="0064358D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Команда не може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без капітана!</w:t>
      </w:r>
    </w:p>
    <w:p w:rsidR="007B17A4" w:rsidRPr="00B0151E" w:rsidRDefault="007B17A4" w:rsidP="00323EF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Капітани одночасно отримують завдання, на виконання яких відводиться до </w:t>
      </w:r>
      <w:r w:rsidRPr="002400C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 </w:t>
      </w:r>
      <w:r w:rsidRPr="002400C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хв</w:t>
      </w:r>
      <w:r>
        <w:rPr>
          <w:rFonts w:ascii="Times New Roman" w:hAnsi="Times New Roman" w:cs="Times New Roman"/>
          <w:sz w:val="28"/>
          <w:szCs w:val="28"/>
          <w:lang w:val="uk-UA"/>
        </w:rPr>
        <w:t>. Завдання оцінюється 1 – 5 балами.</w:t>
      </w:r>
    </w:p>
    <w:p w:rsidR="007B17A4" w:rsidRPr="00065E6F" w:rsidRDefault="007B17A4" w:rsidP="00323EF7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Вл</w:t>
      </w:r>
      <w:r w:rsidRPr="00065E6F">
        <w:rPr>
          <w:rFonts w:ascii="Times New Roman" w:hAnsi="Times New Roman" w:cs="Times New Roman"/>
          <w:sz w:val="28"/>
          <w:szCs w:val="28"/>
        </w:rPr>
        <w:t>іт</w:t>
      </w:r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065E6F">
        <w:rPr>
          <w:rFonts w:ascii="Times New Roman" w:hAnsi="Times New Roman" w:cs="Times New Roman"/>
          <w:sz w:val="28"/>
          <w:szCs w:val="28"/>
        </w:rPr>
        <w:t xml:space="preserve"> в Арктиці середня температура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становить </w:t>
      </w:r>
      <w:r w:rsidRPr="00065E6F">
        <w:rPr>
          <w:rFonts w:ascii="Times New Roman" w:hAnsi="Times New Roman" w:cs="Times New Roman"/>
          <w:sz w:val="28"/>
          <w:szCs w:val="28"/>
        </w:rPr>
        <w:t xml:space="preserve"> −5º С, а взимку знижується на 50º С. Яка температура зимою в Арктиці?</w:t>
      </w:r>
    </w:p>
    <w:p w:rsidR="007B17A4" w:rsidRPr="00D65912" w:rsidRDefault="007B17A4" w:rsidP="00323E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591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6591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D65912">
        <w:rPr>
          <w:rFonts w:ascii="Times New Roman" w:hAnsi="Times New Roman" w:cs="Times New Roman"/>
          <w:sz w:val="28"/>
          <w:szCs w:val="28"/>
        </w:rPr>
        <w:t xml:space="preserve"> Замість зірочок поставте знаки дій, щоб рівність була правильною:</w:t>
      </w:r>
    </w:p>
    <w:p w:rsidR="007B17A4" w:rsidRPr="00D65912" w:rsidRDefault="007B17A4" w:rsidP="00323E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5912">
        <w:rPr>
          <w:rFonts w:ascii="Times New Roman" w:hAnsi="Times New Roman" w:cs="Times New Roman"/>
          <w:sz w:val="28"/>
          <w:szCs w:val="28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65912">
        <w:rPr>
          <w:rFonts w:ascii="Times New Roman" w:hAnsi="Times New Roman" w:cs="Times New Roman"/>
          <w:sz w:val="28"/>
          <w:szCs w:val="28"/>
        </w:rPr>
        <w:t xml:space="preserve">а) (35*7)*3 = 84;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ab/>
        <w:t>б</w:t>
      </w:r>
      <w:r w:rsidRPr="00D65912">
        <w:rPr>
          <w:rFonts w:ascii="Times New Roman" w:hAnsi="Times New Roman" w:cs="Times New Roman"/>
          <w:sz w:val="28"/>
          <w:szCs w:val="28"/>
        </w:rPr>
        <w:t xml:space="preserve">) 55*5*8 = 88; </w:t>
      </w:r>
    </w:p>
    <w:p w:rsidR="007B17A4" w:rsidRPr="00D65912" w:rsidRDefault="007B17A4" w:rsidP="003B7CD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65912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D65912">
        <w:rPr>
          <w:rFonts w:ascii="Times New Roman" w:hAnsi="Times New Roman" w:cs="Times New Roman"/>
          <w:sz w:val="28"/>
          <w:szCs w:val="28"/>
        </w:rPr>
        <w:t xml:space="preserve"> Між цифрами 1,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2,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3,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4,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5,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6,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7  </w:t>
      </w:r>
      <w:r>
        <w:rPr>
          <w:rFonts w:ascii="Times New Roman" w:hAnsi="Times New Roman" w:cs="Times New Roman"/>
          <w:sz w:val="28"/>
          <w:szCs w:val="28"/>
          <w:lang w:val="uk-UA"/>
        </w:rPr>
        <w:t>потрібно</w:t>
      </w:r>
      <w:r w:rsidRPr="00D65912">
        <w:rPr>
          <w:rFonts w:ascii="Times New Roman" w:hAnsi="Times New Roman" w:cs="Times New Roman"/>
          <w:sz w:val="28"/>
          <w:szCs w:val="28"/>
        </w:rPr>
        <w:t xml:space="preserve"> поставити знак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 xml:space="preserve"> +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 xml:space="preserve"> так, щоб в сумі отримати 100.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65912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2</w:t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5</w:t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5912">
        <w:rPr>
          <w:rFonts w:ascii="Times New Roman" w:hAnsi="Times New Roman" w:cs="Times New Roman"/>
          <w:sz w:val="28"/>
          <w:szCs w:val="28"/>
        </w:rPr>
        <w:t>100</w:t>
      </w:r>
    </w:p>
    <w:p w:rsidR="007B17A4" w:rsidRDefault="007B17A4" w:rsidP="00323E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5912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D65912">
        <w:rPr>
          <w:rFonts w:ascii="Times New Roman" w:hAnsi="Times New Roman" w:cs="Times New Roman"/>
          <w:sz w:val="28"/>
          <w:szCs w:val="28"/>
        </w:rPr>
        <w:t xml:space="preserve"> На одній шальці терезів лежить головка сиру, а на другій — 3/4 такої головки сиру і ще гиря 1 кг. Ваги в рівновазі. Яка маса головки сиру?</w:t>
      </w:r>
    </w:p>
    <w:p w:rsidR="007B17A4" w:rsidRPr="006543A5" w:rsidRDefault="007B17A4" w:rsidP="00736137">
      <w:pPr>
        <w:outlineLvl w:val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Pr="006543A5">
        <w:rPr>
          <w:rFonts w:ascii="Times New Roman" w:hAnsi="Times New Roman" w:cs="Times New Roman"/>
          <w:sz w:val="28"/>
          <w:szCs w:val="28"/>
          <w:lang w:val="uk-UA"/>
        </w:rPr>
        <w:t xml:space="preserve"> Скільки трикутників в даному прямокутнику</w:t>
      </w:r>
      <w:r w:rsidRPr="006543A5">
        <w:rPr>
          <w:rFonts w:ascii="Times New Roman" w:hAnsi="Times New Roman" w:cs="Times New Roman"/>
          <w:i/>
          <w:iCs/>
          <w:sz w:val="28"/>
          <w:szCs w:val="28"/>
          <w:lang w:val="uk-UA"/>
        </w:rPr>
        <w:t>?</w:t>
      </w:r>
    </w:p>
    <w:p w:rsidR="007B17A4" w:rsidRPr="00736137" w:rsidRDefault="007B17A4" w:rsidP="003B7CD2">
      <w:pPr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3365E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" o:spid="_x0000_i1025" type="#_x0000_t75" style="width:1in;height:45pt;visibility:visible">
            <v:imagedata r:id="rId7" o:title="" cropleft="5648f"/>
          </v:shape>
        </w:pict>
      </w:r>
    </w:p>
    <w:p w:rsidR="007B17A4" w:rsidRPr="00D65912" w:rsidRDefault="007B17A4" w:rsidP="00323EF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Під час того, коли капітани працюють самостійно, командам пропонується пройти VI тур.</w:t>
      </w:r>
    </w:p>
    <w:p w:rsidR="007B17A4" w:rsidRPr="00B85E0A" w:rsidRDefault="007B17A4" w:rsidP="00D12837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VI тур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5E0A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«ПРИСЛІВ’Я ТА ПРИКАЗКИ ПРО ЧИСЛА»</w:t>
      </w:r>
    </w:p>
    <w:p w:rsidR="007B17A4" w:rsidRDefault="007B17A4" w:rsidP="00323E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3.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А зараз перевіримо ваші знання фольклору. Наш конкурс «Прислів’я та приказки». Мета – написати найбільшу кількість прислів’їв та приказок, які містять у собі цифри. Час на виконання завдан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 </w:t>
      </w:r>
      <w:r w:rsidRPr="002400C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 </w:t>
      </w:r>
      <w:r w:rsidRPr="002400C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хв</w:t>
      </w:r>
      <w:r>
        <w:rPr>
          <w:rFonts w:ascii="Times New Roman" w:hAnsi="Times New Roman" w:cs="Times New Roman"/>
          <w:sz w:val="28"/>
          <w:szCs w:val="28"/>
          <w:lang w:val="uk-UA"/>
        </w:rPr>
        <w:t>. Кожний правильний вислів оцінюється в 1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бал.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Чим більше прислів’їв, тим більше балів. ПОЇХАЛИ!</w:t>
      </w:r>
    </w:p>
    <w:p w:rsidR="007B17A4" w:rsidRPr="007374FF" w:rsidRDefault="007B17A4" w:rsidP="00BF6A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Вель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мишановне журі! Оголосіть, будь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ласка, результати конкурсу «</w:t>
      </w:r>
      <w:r>
        <w:rPr>
          <w:rFonts w:ascii="Times New Roman" w:hAnsi="Times New Roman" w:cs="Times New Roman"/>
          <w:sz w:val="28"/>
          <w:szCs w:val="28"/>
          <w:lang w:val="uk-UA"/>
        </w:rPr>
        <w:t>КОНКУРС КАПІТАНІВ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«ПРИСЛІВ</w:t>
      </w:r>
      <w:r w:rsidRPr="00BF6A5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ТА ПРИКАЗКИ ПРО ЧИСЛА»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(Жу</w:t>
      </w:r>
      <w:r>
        <w:rPr>
          <w:rFonts w:ascii="Times New Roman" w:hAnsi="Times New Roman" w:cs="Times New Roman"/>
          <w:sz w:val="28"/>
          <w:szCs w:val="28"/>
          <w:lang w:val="uk-UA"/>
        </w:rPr>
        <w:t>рі оголошує результати конкурсу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Pr="007374FF" w:rsidRDefault="007B17A4" w:rsidP="00D12837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VIІ тур </w:t>
      </w:r>
      <w:r w:rsidRPr="00D12837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«ПОКАЗУХА»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4.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Конкурс «ПОКАЗУХА»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полягає в тому, що к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апітан повинен показати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запропоновані слова </w:t>
      </w:r>
      <w:r w:rsidRPr="002400C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 2 </w:t>
      </w:r>
      <w:r w:rsidRPr="002400C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хв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своїй команді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вони – назвати їх.</w:t>
      </w:r>
    </w:p>
    <w:p w:rsidR="007B17A4" w:rsidRDefault="007B17A4" w:rsidP="006720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За кожне назване слово – 1 бал. Отже, максимальну кількість балів, яку можна набрати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цей конкурс, якщо все вірно – 6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балів.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17A4" w:rsidRDefault="007B17A4" w:rsidP="006720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Ведучий 3.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Слова для «ПОКАЗУХИ»</w:t>
      </w:r>
    </w:p>
    <w:p w:rsidR="007B17A4" w:rsidRPr="007374FF" w:rsidRDefault="007B17A4" w:rsidP="006720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15"/>
        <w:gridCol w:w="3115"/>
        <w:gridCol w:w="3115"/>
      </w:tblGrid>
      <w:tr w:rsidR="007B17A4" w:rsidRPr="00E3365E"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 команда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 команда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 команда</w:t>
            </w:r>
          </w:p>
        </w:tc>
      </w:tr>
      <w:tr w:rsidR="007B17A4" w:rsidRPr="00E3365E"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Крейда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Дошка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Книжка</w:t>
            </w:r>
          </w:p>
        </w:tc>
      </w:tr>
      <w:tr w:rsidR="007B17A4" w:rsidRPr="00E3365E"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≠.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≈.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=</w:t>
            </w:r>
          </w:p>
        </w:tc>
      </w:tr>
      <w:tr w:rsidR="007B17A4" w:rsidRPr="00E3365E"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Указка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Парта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Дзвінок</w:t>
            </w:r>
          </w:p>
        </w:tc>
      </w:tr>
      <w:tr w:rsidR="007B17A4" w:rsidRPr="00E3365E"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Олівець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Зошит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Ручка</w:t>
            </w:r>
          </w:p>
        </w:tc>
      </w:tr>
      <w:tr w:rsidR="007B17A4" w:rsidRPr="00E3365E"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Трикутник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Прямокутник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Коло</w:t>
            </w:r>
          </w:p>
        </w:tc>
      </w:tr>
      <w:tr w:rsidR="007B17A4" w:rsidRPr="00E3365E"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Множення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Додавання</w:t>
            </w:r>
          </w:p>
        </w:tc>
        <w:tc>
          <w:tcPr>
            <w:tcW w:w="3115" w:type="dxa"/>
          </w:tcPr>
          <w:p w:rsidR="007B17A4" w:rsidRPr="00E3365E" w:rsidRDefault="007B17A4" w:rsidP="00E3365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36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Віднімання</w:t>
            </w:r>
          </w:p>
        </w:tc>
      </w:tr>
    </w:tbl>
    <w:p w:rsidR="007B17A4" w:rsidRPr="00D12837" w:rsidRDefault="007B17A4" w:rsidP="00D12837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12837">
        <w:rPr>
          <w:rFonts w:ascii="Times New Roman" w:hAnsi="Times New Roman" w:cs="Times New Roman"/>
          <w:sz w:val="28"/>
          <w:szCs w:val="28"/>
          <w:lang w:val="uk-UA"/>
        </w:rPr>
        <w:t xml:space="preserve">VIIІ тур </w:t>
      </w:r>
      <w:r w:rsidRPr="00D12837">
        <w:rPr>
          <w:rFonts w:ascii="Times New Roman" w:hAnsi="Times New Roman" w:cs="Times New Roman"/>
          <w:b/>
          <w:bCs/>
          <w:sz w:val="28"/>
          <w:szCs w:val="28"/>
          <w:lang w:val="uk-UA"/>
        </w:rPr>
        <w:t>«МАЛЮНОК НА ВАТМАНІ»</w:t>
      </w:r>
    </w:p>
    <w:p w:rsidR="007B17A4" w:rsidRPr="00343FA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FA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343F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3FAF">
        <w:rPr>
          <w:rFonts w:ascii="Times New Roman" w:hAnsi="Times New Roman" w:cs="Times New Roman"/>
          <w:i/>
          <w:iCs/>
          <w:sz w:val="28"/>
          <w:szCs w:val="28"/>
          <w:lang w:val="uk-UA"/>
        </w:rPr>
        <w:t>1.</w:t>
      </w:r>
      <w:r w:rsidRPr="00343FAF">
        <w:rPr>
          <w:rFonts w:ascii="Times New Roman" w:hAnsi="Times New Roman" w:cs="Times New Roman"/>
          <w:sz w:val="28"/>
          <w:szCs w:val="28"/>
          <w:lang w:val="uk-UA"/>
        </w:rPr>
        <w:t xml:space="preserve"> А зараз пропонуємо творче завдання. Запрошується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по три предста</w:t>
      </w:r>
      <w:r w:rsidRPr="00343FAF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43FAF">
        <w:rPr>
          <w:rFonts w:ascii="Times New Roman" w:hAnsi="Times New Roman" w:cs="Times New Roman"/>
          <w:sz w:val="28"/>
          <w:szCs w:val="28"/>
          <w:lang w:val="uk-UA"/>
        </w:rPr>
        <w:t>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кожної команди, яким необхідно на ватмані </w:t>
      </w:r>
      <w:r w:rsidRPr="00343FAF">
        <w:rPr>
          <w:rFonts w:ascii="Times New Roman" w:hAnsi="Times New Roman" w:cs="Times New Roman"/>
          <w:sz w:val="28"/>
          <w:szCs w:val="28"/>
          <w:lang w:val="uk-UA"/>
        </w:rPr>
        <w:t xml:space="preserve"> зобразити малюнок, який буде складатися лише з геометричних фігур на тему «Математика – цариця наук». Основне джерело оцінювання – ваша уява і лише геометричні фігури.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Конкурс оцінюється від 1 до 10 балів. Час виконання  </w:t>
      </w:r>
      <w:r w:rsidRPr="00356B5F">
        <w:rPr>
          <w:rFonts w:ascii="Times New Roman" w:hAnsi="Times New Roman" w:cs="Times New Roman"/>
          <w:b/>
          <w:bCs/>
          <w:sz w:val="28"/>
          <w:szCs w:val="28"/>
          <w:lang w:val="uk-UA"/>
        </w:rPr>
        <w:t>5 −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7 </w:t>
      </w:r>
      <w:r w:rsidRPr="00356B5F">
        <w:rPr>
          <w:rFonts w:ascii="Times New Roman" w:hAnsi="Times New Roman" w:cs="Times New Roman"/>
          <w:b/>
          <w:bCs/>
          <w:sz w:val="28"/>
          <w:szCs w:val="28"/>
          <w:lang w:val="uk-UA"/>
        </w:rPr>
        <w:t>хв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43FAF">
        <w:rPr>
          <w:rFonts w:ascii="Times New Roman" w:hAnsi="Times New Roman" w:cs="Times New Roman"/>
          <w:sz w:val="28"/>
          <w:szCs w:val="28"/>
          <w:lang w:val="uk-UA"/>
        </w:rPr>
        <w:t>ВПЕРЕД!!!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 Поки діти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активно малюють, давайте разом почитаємо веселі віршики</w:t>
      </w:r>
      <w:r>
        <w:rPr>
          <w:rFonts w:ascii="Times New Roman" w:hAnsi="Times New Roman" w:cs="Times New Roman"/>
          <w:sz w:val="28"/>
          <w:szCs w:val="28"/>
          <w:lang w:val="uk-UA"/>
        </w:rPr>
        <w:t>, на які ви повинні давати правильні відповіді швидко, не роздумуючи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1. Раз, два, три, чотири, п’ять – вийшов зайчик погулять, лап у зайця рівно…(не п’ять, а чотири)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2. Ходить між нами така ось молва: шість мінус три ми отримали…(не два, а три)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3. Говорив учитель Ірі, що два більше ніж..(один, а не чотири)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4. Менше в десять раз, ніж метр, всім відомо…(дециметр)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5. Ти на пташку подиви: лап у птаха рівно…(два, не три)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7353"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6. У мене котик є в квартирі, хвост</w:t>
      </w:r>
      <w:r>
        <w:rPr>
          <w:rFonts w:ascii="Times New Roman" w:hAnsi="Times New Roman" w:cs="Times New Roman"/>
          <w:sz w:val="28"/>
          <w:szCs w:val="28"/>
          <w:lang w:val="uk-UA"/>
        </w:rPr>
        <w:t>ів у нього аж..(один, а не чотири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7. Відмінник зошитом своїм гордиться: унизу, під диктантом стоїть…(не одиниця, а 12)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7353"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8. На уроках будеш спать, у щоденник буде…(два, а не п’ять)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9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 Ми рахуєм дірки в сирі: три плюс дві – всього…(п’ять, а не чотири)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10. Ось п’ять ягідок в траві. </w:t>
      </w:r>
      <w:r>
        <w:rPr>
          <w:rFonts w:ascii="Times New Roman" w:hAnsi="Times New Roman" w:cs="Times New Roman"/>
          <w:sz w:val="28"/>
          <w:szCs w:val="28"/>
          <w:lang w:val="uk-UA"/>
        </w:rPr>
        <w:t>З’їв одну, лишилось…(чотири, а не три</w:t>
      </w:r>
      <w:bookmarkStart w:id="0" w:name="_GoBack"/>
      <w:bookmarkEnd w:id="0"/>
      <w:r w:rsidRPr="007374F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Якщо не встигли домалювати на ватмані малюнок, то можна провести гру без оцінювання. Діти в кількості 10 чоловік стають в шеренгу. По черзі називають числа від 1 до 30, пропускаючи числа, кратні 3. Той кому випадає число кратне 3, не повинен його називати, а має підплигнути вгору.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1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Усі команди добре грали,</w:t>
      </w:r>
    </w:p>
    <w:p w:rsidR="007B17A4" w:rsidRPr="007374FF" w:rsidRDefault="007B17A4" w:rsidP="00E54B4F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Хоч без досвіду гравці,</w:t>
      </w:r>
    </w:p>
    <w:p w:rsidR="007B17A4" w:rsidRPr="007374FF" w:rsidRDefault="007B17A4" w:rsidP="00E54B4F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Відповіді показали,</w:t>
      </w:r>
    </w:p>
    <w:p w:rsidR="007B17A4" w:rsidRPr="007374FF" w:rsidRDefault="007B17A4" w:rsidP="00E54B4F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Що всі учні – молодці!</w:t>
      </w:r>
    </w:p>
    <w:p w:rsidR="007B17A4" w:rsidRPr="007374FF" w:rsidRDefault="007B17A4" w:rsidP="00E54B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72C6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За хвилиною – хвилина,</w:t>
      </w:r>
    </w:p>
    <w:p w:rsidR="007B17A4" w:rsidRPr="007374FF" w:rsidRDefault="007B17A4" w:rsidP="00E54B4F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Гра пройшла, неначе мить!</w:t>
      </w:r>
    </w:p>
    <w:p w:rsidR="007B17A4" w:rsidRPr="007374FF" w:rsidRDefault="007B17A4" w:rsidP="00E54B4F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Покажіть мерщій рахунок:</w:t>
      </w:r>
    </w:p>
    <w:p w:rsidR="007B17A4" w:rsidRPr="007374FF" w:rsidRDefault="007B17A4" w:rsidP="00E54B4F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Хто сьогодні переміг?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6138">
        <w:rPr>
          <w:rFonts w:ascii="Times New Roman" w:hAnsi="Times New Roman" w:cs="Times New Roman"/>
          <w:i/>
          <w:iCs/>
          <w:sz w:val="28"/>
          <w:szCs w:val="28"/>
          <w:lang w:val="uk-UA"/>
        </w:rPr>
        <w:t>Слово журі.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Журі оголошує результати конкурсів «ПОКАЗУХА» та «МАЛЮНОК НА ВАТМАНІ» та називає загальну кількість балів, набраних кожною командою, визначає переможців,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проводиться нагородження, вручаються дипломи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20E5">
        <w:rPr>
          <w:rFonts w:ascii="Times New Roman" w:hAnsi="Times New Roman" w:cs="Times New Roman"/>
          <w:i/>
          <w:iCs/>
          <w:sz w:val="28"/>
          <w:szCs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374FF">
        <w:rPr>
          <w:rFonts w:ascii="Times New Roman" w:hAnsi="Times New Roman" w:cs="Times New Roman"/>
          <w:sz w:val="28"/>
          <w:szCs w:val="28"/>
          <w:lang w:val="uk-UA"/>
        </w:rPr>
        <w:t>Ми з вами, сподіваюсь,</w:t>
      </w:r>
    </w:p>
    <w:p w:rsidR="007B17A4" w:rsidRPr="007374FF" w:rsidRDefault="007B17A4" w:rsidP="006720E5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Зустрінемось не раз</w:t>
      </w:r>
    </w:p>
    <w:p w:rsidR="007B17A4" w:rsidRPr="007374FF" w:rsidRDefault="007B17A4" w:rsidP="006720E5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До зустрічі! Приходьте!</w:t>
      </w:r>
    </w:p>
    <w:p w:rsidR="007B17A4" w:rsidRDefault="007B17A4" w:rsidP="0077688D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4FF">
        <w:rPr>
          <w:rFonts w:ascii="Times New Roman" w:hAnsi="Times New Roman" w:cs="Times New Roman"/>
          <w:sz w:val="28"/>
          <w:szCs w:val="28"/>
          <w:lang w:val="uk-UA"/>
        </w:rPr>
        <w:t>Наш КВК чекає вас!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17A4" w:rsidRDefault="007B17A4" w:rsidP="003069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7A4" w:rsidRDefault="007B17A4" w:rsidP="003069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7A4" w:rsidRDefault="007B17A4" w:rsidP="003069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17A4" w:rsidRDefault="007B17A4" w:rsidP="0030699F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pPr w:leftFromText="180" w:rightFromText="180" w:horzAnchor="page" w:tblpX="813" w:tblpY="-210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16"/>
        <w:gridCol w:w="5415"/>
      </w:tblGrid>
      <w:tr w:rsidR="007B17A4" w:rsidRPr="00E3365E">
        <w:tc>
          <w:tcPr>
            <w:tcW w:w="5216" w:type="dxa"/>
          </w:tcPr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  <w:r w:rsidRPr="00E3365E">
              <w:rPr>
                <w:noProof/>
                <w:lang w:eastAsia="ru-RU"/>
              </w:rPr>
              <w:pict>
                <v:shape id="Рисунок 50" o:spid="_x0000_i1026" type="#_x0000_t75" alt="Картинки по запросу ребуси з математики" style="width:251.25pt;height:149.25pt;visibility:visible">
                  <v:imagedata r:id="rId8" o:title=""/>
                </v:shape>
              </w:pict>
            </w:r>
          </w:p>
        </w:tc>
        <w:tc>
          <w:tcPr>
            <w:tcW w:w="5415" w:type="dxa"/>
          </w:tcPr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  <w:r w:rsidRPr="00E3365E">
              <w:rPr>
                <w:noProof/>
                <w:lang w:eastAsia="ru-RU"/>
              </w:rPr>
              <w:pict>
                <v:shape id="Рисунок 49" o:spid="_x0000_i1027" type="#_x0000_t75" alt="Картинки по запросу ребуси з математики" style="width:264pt;height:149.25pt;visibility:visible">
                  <v:imagedata r:id="rId9" o:title=""/>
                </v:shape>
              </w:pict>
            </w:r>
          </w:p>
        </w:tc>
      </w:tr>
      <w:tr w:rsidR="007B17A4" w:rsidRPr="00E3365E">
        <w:tc>
          <w:tcPr>
            <w:tcW w:w="5216" w:type="dxa"/>
          </w:tcPr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</w:tc>
        <w:tc>
          <w:tcPr>
            <w:tcW w:w="5415" w:type="dxa"/>
          </w:tcPr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</w:tc>
      </w:tr>
      <w:tr w:rsidR="007B17A4" w:rsidRPr="00E3365E">
        <w:tc>
          <w:tcPr>
            <w:tcW w:w="5216" w:type="dxa"/>
          </w:tcPr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  <w:r w:rsidRPr="00E3365E">
              <w:rPr>
                <w:noProof/>
                <w:lang w:eastAsia="ru-RU"/>
              </w:rPr>
              <w:pict>
                <v:shape id="Рисунок 48" o:spid="_x0000_i1028" type="#_x0000_t75" alt="Картинки по запросу ребуси з математики" style="width:251.25pt;height:138pt;visibility:visible">
                  <v:imagedata r:id="rId10" o:title=""/>
                </v:shape>
              </w:pict>
            </w:r>
          </w:p>
        </w:tc>
        <w:tc>
          <w:tcPr>
            <w:tcW w:w="5415" w:type="dxa"/>
          </w:tcPr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  <w:r w:rsidRPr="00E3365E">
              <w:pict>
                <v:shape id="_x0000_i1029" type="#_x0000_t75" alt="Похожее изображение" style="width:266.25pt;height:139.5pt">
                  <v:imagedata r:id="rId11" r:href="rId12" gain="1.25"/>
                </v:shape>
              </w:pict>
            </w:r>
          </w:p>
        </w:tc>
      </w:tr>
      <w:tr w:rsidR="007B17A4" w:rsidRPr="00E3365E">
        <w:tc>
          <w:tcPr>
            <w:tcW w:w="5216" w:type="dxa"/>
          </w:tcPr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</w:tc>
        <w:tc>
          <w:tcPr>
            <w:tcW w:w="5415" w:type="dxa"/>
          </w:tcPr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</w:tc>
      </w:tr>
      <w:tr w:rsidR="007B17A4" w:rsidRPr="00E3365E">
        <w:tc>
          <w:tcPr>
            <w:tcW w:w="5216" w:type="dxa"/>
          </w:tcPr>
          <w:p w:rsidR="007B17A4" w:rsidRPr="00E3365E" w:rsidRDefault="007B17A4" w:rsidP="00E3365E">
            <w:pPr>
              <w:spacing w:after="0" w:line="240" w:lineRule="auto"/>
              <w:jc w:val="center"/>
              <w:rPr>
                <w:noProof/>
              </w:rPr>
            </w:pPr>
            <w:r w:rsidRPr="00E3365E">
              <w:rPr>
                <w:noProof/>
                <w:lang w:eastAsia="ru-RU"/>
              </w:rPr>
              <w:pict>
                <v:shape id="Рисунок 47" o:spid="_x0000_i1030" type="#_x0000_t75" alt="Картинки по запросу ребуси з математики" style="width:159pt;height:150.75pt;visibility:visible">
                  <v:imagedata r:id="rId13" o:title=""/>
                </v:shape>
              </w:pict>
            </w:r>
          </w:p>
        </w:tc>
        <w:tc>
          <w:tcPr>
            <w:tcW w:w="5415" w:type="dxa"/>
          </w:tcPr>
          <w:p w:rsidR="007B17A4" w:rsidRPr="00E3365E" w:rsidRDefault="007B17A4" w:rsidP="00E3365E">
            <w:pPr>
              <w:spacing w:after="0" w:line="240" w:lineRule="auto"/>
              <w:jc w:val="center"/>
              <w:rPr>
                <w:noProof/>
              </w:rPr>
            </w:pPr>
            <w:r w:rsidRPr="00E3365E">
              <w:rPr>
                <w:noProof/>
                <w:lang w:eastAsia="ru-RU"/>
              </w:rPr>
              <w:pict>
                <v:shape id="Рисунок 46" o:spid="_x0000_i1031" type="#_x0000_t75" alt="Похожее изображение" style="width:183pt;height:147pt;visibility:visible">
                  <v:imagedata r:id="rId14" o:title=""/>
                </v:shape>
              </w:pict>
            </w:r>
          </w:p>
        </w:tc>
      </w:tr>
      <w:tr w:rsidR="007B17A4" w:rsidRPr="00E3365E">
        <w:tc>
          <w:tcPr>
            <w:tcW w:w="5216" w:type="dxa"/>
          </w:tcPr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</w:tc>
        <w:tc>
          <w:tcPr>
            <w:tcW w:w="5415" w:type="dxa"/>
          </w:tcPr>
          <w:p w:rsidR="007B17A4" w:rsidRPr="00E3365E" w:rsidRDefault="007B17A4" w:rsidP="00E3365E">
            <w:pPr>
              <w:spacing w:after="0" w:line="240" w:lineRule="auto"/>
              <w:rPr>
                <w:noProof/>
              </w:rPr>
            </w:pPr>
          </w:p>
        </w:tc>
      </w:tr>
    </w:tbl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Відповіді: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</w:p>
    <w:p w:rsidR="007B17A4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</w:p>
    <w:p w:rsidR="007B17A4" w:rsidRPr="007374FF" w:rsidRDefault="007B17A4" w:rsidP="00523F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</w:p>
    <w:sectPr w:rsidR="007B17A4" w:rsidRPr="007374FF" w:rsidSect="00B36C95">
      <w:footerReference w:type="default" r:id="rId15"/>
      <w:pgSz w:w="11906" w:h="16838"/>
      <w:pgMar w:top="1134" w:right="850" w:bottom="1134" w:left="1701" w:header="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7A4" w:rsidRDefault="007B17A4" w:rsidP="00B36C95">
      <w:pPr>
        <w:spacing w:after="0" w:line="240" w:lineRule="auto"/>
      </w:pPr>
      <w:r>
        <w:separator/>
      </w:r>
    </w:p>
  </w:endnote>
  <w:endnote w:type="continuationSeparator" w:id="0">
    <w:p w:rsidR="007B17A4" w:rsidRDefault="007B17A4" w:rsidP="00B36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7A4" w:rsidRDefault="007B17A4">
    <w:pPr>
      <w:pStyle w:val="Footer"/>
      <w:jc w:val="right"/>
    </w:pPr>
    <w:fldSimple w:instr="PAGE   \* MERGEFORMAT">
      <w:r>
        <w:rPr>
          <w:noProof/>
        </w:rPr>
        <w:t>9</w:t>
      </w:r>
    </w:fldSimple>
  </w:p>
  <w:p w:rsidR="007B17A4" w:rsidRDefault="007B17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7A4" w:rsidRDefault="007B17A4" w:rsidP="00B36C95">
      <w:pPr>
        <w:spacing w:after="0" w:line="240" w:lineRule="auto"/>
      </w:pPr>
      <w:r>
        <w:separator/>
      </w:r>
    </w:p>
  </w:footnote>
  <w:footnote w:type="continuationSeparator" w:id="0">
    <w:p w:rsidR="007B17A4" w:rsidRDefault="007B17A4" w:rsidP="00B36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02812"/>
    <w:multiLevelType w:val="hybridMultilevel"/>
    <w:tmpl w:val="B60EDB8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D321E"/>
    <w:multiLevelType w:val="hybridMultilevel"/>
    <w:tmpl w:val="37148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54E1F"/>
    <w:multiLevelType w:val="hybridMultilevel"/>
    <w:tmpl w:val="FC2CBB58"/>
    <w:lvl w:ilvl="0" w:tplc="D3CE3A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63528"/>
    <w:multiLevelType w:val="hybridMultilevel"/>
    <w:tmpl w:val="43E0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663DB"/>
    <w:multiLevelType w:val="hybridMultilevel"/>
    <w:tmpl w:val="077429B0"/>
    <w:lvl w:ilvl="0" w:tplc="88FCA11A">
      <w:start w:val="20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5">
    <w:nsid w:val="4E2E116C"/>
    <w:multiLevelType w:val="hybridMultilevel"/>
    <w:tmpl w:val="0BA2B770"/>
    <w:lvl w:ilvl="0" w:tplc="3E48B1A8">
      <w:start w:val="20"/>
      <w:numFmt w:val="bullet"/>
      <w:lvlText w:val="−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>
    <w:nsid w:val="7C825848"/>
    <w:multiLevelType w:val="hybridMultilevel"/>
    <w:tmpl w:val="D05E5A42"/>
    <w:lvl w:ilvl="0" w:tplc="0D806ADC">
      <w:start w:val="20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4FA"/>
    <w:rsid w:val="00030E04"/>
    <w:rsid w:val="00065E6F"/>
    <w:rsid w:val="0009543D"/>
    <w:rsid w:val="000A1EBB"/>
    <w:rsid w:val="000A7DA0"/>
    <w:rsid w:val="000D7F0D"/>
    <w:rsid w:val="000F5C04"/>
    <w:rsid w:val="001107BF"/>
    <w:rsid w:val="0013333D"/>
    <w:rsid w:val="00156C2E"/>
    <w:rsid w:val="00166C95"/>
    <w:rsid w:val="00167F64"/>
    <w:rsid w:val="0018129E"/>
    <w:rsid w:val="00187267"/>
    <w:rsid w:val="00194006"/>
    <w:rsid w:val="001A6C2F"/>
    <w:rsid w:val="001A6C9A"/>
    <w:rsid w:val="002400C5"/>
    <w:rsid w:val="00265EFA"/>
    <w:rsid w:val="002A3C9A"/>
    <w:rsid w:val="002E22C8"/>
    <w:rsid w:val="002F6CC8"/>
    <w:rsid w:val="0030699F"/>
    <w:rsid w:val="003202B3"/>
    <w:rsid w:val="00323EF7"/>
    <w:rsid w:val="0032418D"/>
    <w:rsid w:val="00336829"/>
    <w:rsid w:val="003408B1"/>
    <w:rsid w:val="00343FAF"/>
    <w:rsid w:val="00356B5F"/>
    <w:rsid w:val="003B0D1C"/>
    <w:rsid w:val="003B66A0"/>
    <w:rsid w:val="003B7CD2"/>
    <w:rsid w:val="003C439E"/>
    <w:rsid w:val="003E22B4"/>
    <w:rsid w:val="003E737D"/>
    <w:rsid w:val="003F489C"/>
    <w:rsid w:val="00414F5D"/>
    <w:rsid w:val="00434A4A"/>
    <w:rsid w:val="004B4A2F"/>
    <w:rsid w:val="004D5398"/>
    <w:rsid w:val="004E0D4E"/>
    <w:rsid w:val="004F2CAF"/>
    <w:rsid w:val="00523547"/>
    <w:rsid w:val="00523F61"/>
    <w:rsid w:val="00550050"/>
    <w:rsid w:val="005C5A7B"/>
    <w:rsid w:val="005D4BFB"/>
    <w:rsid w:val="00602F69"/>
    <w:rsid w:val="006371C3"/>
    <w:rsid w:val="0064358D"/>
    <w:rsid w:val="006543A5"/>
    <w:rsid w:val="00671527"/>
    <w:rsid w:val="006720E5"/>
    <w:rsid w:val="00681037"/>
    <w:rsid w:val="006B228C"/>
    <w:rsid w:val="006C6861"/>
    <w:rsid w:val="006F41BF"/>
    <w:rsid w:val="00736137"/>
    <w:rsid w:val="007374FF"/>
    <w:rsid w:val="0077688D"/>
    <w:rsid w:val="00794C25"/>
    <w:rsid w:val="007A185D"/>
    <w:rsid w:val="007B17A4"/>
    <w:rsid w:val="007C6868"/>
    <w:rsid w:val="007D1987"/>
    <w:rsid w:val="007D2986"/>
    <w:rsid w:val="007D3C1A"/>
    <w:rsid w:val="007F3773"/>
    <w:rsid w:val="008B6ECA"/>
    <w:rsid w:val="008B7E3F"/>
    <w:rsid w:val="008E4DAF"/>
    <w:rsid w:val="00987015"/>
    <w:rsid w:val="009A6717"/>
    <w:rsid w:val="009C34C2"/>
    <w:rsid w:val="009D14FA"/>
    <w:rsid w:val="009E386A"/>
    <w:rsid w:val="00A12952"/>
    <w:rsid w:val="00A1362C"/>
    <w:rsid w:val="00A46D69"/>
    <w:rsid w:val="00A56BB4"/>
    <w:rsid w:val="00A5744E"/>
    <w:rsid w:val="00A65C3D"/>
    <w:rsid w:val="00AB7998"/>
    <w:rsid w:val="00AD191C"/>
    <w:rsid w:val="00AD28BC"/>
    <w:rsid w:val="00B0151E"/>
    <w:rsid w:val="00B1735E"/>
    <w:rsid w:val="00B36C95"/>
    <w:rsid w:val="00B53568"/>
    <w:rsid w:val="00B83F8C"/>
    <w:rsid w:val="00B85799"/>
    <w:rsid w:val="00B85E0A"/>
    <w:rsid w:val="00B9227B"/>
    <w:rsid w:val="00B972C6"/>
    <w:rsid w:val="00BB1E0B"/>
    <w:rsid w:val="00BB39E8"/>
    <w:rsid w:val="00BB5563"/>
    <w:rsid w:val="00BD7476"/>
    <w:rsid w:val="00BF6A5A"/>
    <w:rsid w:val="00C0700A"/>
    <w:rsid w:val="00C149A6"/>
    <w:rsid w:val="00C21AAD"/>
    <w:rsid w:val="00C27FE2"/>
    <w:rsid w:val="00C40ED2"/>
    <w:rsid w:val="00CA04F8"/>
    <w:rsid w:val="00CA1432"/>
    <w:rsid w:val="00CA7353"/>
    <w:rsid w:val="00CB2125"/>
    <w:rsid w:val="00CC4C3D"/>
    <w:rsid w:val="00D12837"/>
    <w:rsid w:val="00D47411"/>
    <w:rsid w:val="00D5349B"/>
    <w:rsid w:val="00D629C7"/>
    <w:rsid w:val="00D65912"/>
    <w:rsid w:val="00D96138"/>
    <w:rsid w:val="00DA708E"/>
    <w:rsid w:val="00DB7A3E"/>
    <w:rsid w:val="00DC7AE1"/>
    <w:rsid w:val="00DD7E95"/>
    <w:rsid w:val="00E27FA7"/>
    <w:rsid w:val="00E3365E"/>
    <w:rsid w:val="00E34DFE"/>
    <w:rsid w:val="00E54B4F"/>
    <w:rsid w:val="00E96448"/>
    <w:rsid w:val="00ED4467"/>
    <w:rsid w:val="00EF556B"/>
    <w:rsid w:val="00F01516"/>
    <w:rsid w:val="00F14762"/>
    <w:rsid w:val="00F2704B"/>
    <w:rsid w:val="00FC1AA5"/>
    <w:rsid w:val="00FC24E8"/>
    <w:rsid w:val="00FD5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125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D14FA"/>
    <w:pPr>
      <w:ind w:left="720"/>
    </w:pPr>
  </w:style>
  <w:style w:type="table" w:styleId="TableGrid">
    <w:name w:val="Table Grid"/>
    <w:basedOn w:val="TableNormal"/>
    <w:uiPriority w:val="99"/>
    <w:rsid w:val="0064358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B36C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36C95"/>
  </w:style>
  <w:style w:type="paragraph" w:styleId="Footer">
    <w:name w:val="footer"/>
    <w:basedOn w:val="Normal"/>
    <w:link w:val="FooterChar"/>
    <w:uiPriority w:val="99"/>
    <w:rsid w:val="00B36C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36C95"/>
  </w:style>
  <w:style w:type="table" w:customStyle="1" w:styleId="1">
    <w:name w:val="Сетка таблицы1"/>
    <w:uiPriority w:val="99"/>
    <w:rsid w:val="00B8579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E0D4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0D4E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http://slovo-divo.ucoz.ua/kyrsi/risunok1.p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340</TotalTime>
  <Pages>12</Pages>
  <Words>2297</Words>
  <Characters>13093</Characters>
  <Application>Microsoft Office Outlook</Application>
  <DocSecurity>0</DocSecurity>
  <Lines>0</Lines>
  <Paragraphs>0</Paragraphs>
  <ScaleCrop>false</ScaleCrop>
  <Company>Microsoft Corporation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Admin</cp:lastModifiedBy>
  <cp:revision>13</cp:revision>
  <cp:lastPrinted>2017-11-13T19:34:00Z</cp:lastPrinted>
  <dcterms:created xsi:type="dcterms:W3CDTF">2017-11-12T22:01:00Z</dcterms:created>
  <dcterms:modified xsi:type="dcterms:W3CDTF">2017-11-14T10:17:00Z</dcterms:modified>
</cp:coreProperties>
</file>