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6B8" w:rsidRPr="001C4483" w:rsidRDefault="00C946B8" w:rsidP="007722BC">
      <w:pPr>
        <w:spacing w:line="276" w:lineRule="auto"/>
        <w:rPr>
          <w:bCs/>
          <w:iCs/>
          <w:color w:val="000000"/>
          <w:sz w:val="40"/>
          <w:szCs w:val="40"/>
        </w:rPr>
      </w:pPr>
    </w:p>
    <w:p w:rsidR="00C946B8" w:rsidRDefault="00C946B8" w:rsidP="00504AA6">
      <w:pPr>
        <w:shd w:val="clear" w:color="auto" w:fill="FFFFFF"/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Default="00C946B8" w:rsidP="00504AA6">
      <w:pPr>
        <w:shd w:val="clear" w:color="auto" w:fill="FFFFFF"/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Default="00C946B8" w:rsidP="007722BC">
      <w:pPr>
        <w:shd w:val="clear" w:color="auto" w:fill="FFFFFF"/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Default="00C946B8" w:rsidP="001C4483">
      <w:pPr>
        <w:shd w:val="clear" w:color="auto" w:fill="FFFFFF"/>
        <w:spacing w:line="276" w:lineRule="auto"/>
        <w:jc w:val="center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МОЗ УКРАЇНИ</w:t>
      </w:r>
    </w:p>
    <w:p w:rsidR="00C946B8" w:rsidRDefault="00C946B8" w:rsidP="001C4483">
      <w:pPr>
        <w:shd w:val="clear" w:color="auto" w:fill="FFFFFF"/>
        <w:spacing w:line="276" w:lineRule="auto"/>
        <w:jc w:val="center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ДЕРЖАВНИЙ ЗАКЛАД «ДИТЯЧИЙ СПЕЦІАЛІЗОВАНИЙ</w:t>
      </w:r>
    </w:p>
    <w:p w:rsidR="00C946B8" w:rsidRDefault="00C946B8" w:rsidP="001C4483">
      <w:pPr>
        <w:shd w:val="clear" w:color="auto" w:fill="FFFFFF"/>
        <w:spacing w:line="276" w:lineRule="auto"/>
        <w:jc w:val="center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(СПЕЦІАЛЬНИЙ) САНАТОРІЙ «ДЖЕРЕЛО»</w:t>
      </w:r>
    </w:p>
    <w:p w:rsidR="00C946B8" w:rsidRPr="001C4483" w:rsidRDefault="00C946B8" w:rsidP="00504AA6">
      <w:pPr>
        <w:shd w:val="clear" w:color="auto" w:fill="FFFFFF"/>
        <w:spacing w:line="276" w:lineRule="auto"/>
        <w:jc w:val="center"/>
        <w:rPr>
          <w:bCs/>
          <w:iCs/>
          <w:color w:val="000000"/>
          <w:sz w:val="32"/>
          <w:szCs w:val="32"/>
        </w:rPr>
      </w:pPr>
      <w:r>
        <w:rPr>
          <w:bCs/>
          <w:iCs/>
          <w:color w:val="000000"/>
          <w:sz w:val="32"/>
          <w:szCs w:val="32"/>
        </w:rPr>
        <w:t>м.Трускавець</w:t>
      </w:r>
    </w:p>
    <w:p w:rsidR="00C946B8" w:rsidRDefault="00C946B8" w:rsidP="00504AA6">
      <w:pPr>
        <w:shd w:val="clear" w:color="auto" w:fill="FFFFFF"/>
        <w:spacing w:line="276" w:lineRule="auto"/>
        <w:jc w:val="center"/>
        <w:rPr>
          <w:b/>
          <w:bCs/>
          <w:iCs/>
          <w:color w:val="000000"/>
          <w:sz w:val="72"/>
          <w:szCs w:val="72"/>
        </w:rPr>
      </w:pPr>
    </w:p>
    <w:p w:rsidR="00C946B8" w:rsidRDefault="00C946B8" w:rsidP="00504AA6">
      <w:pPr>
        <w:shd w:val="clear" w:color="auto" w:fill="FFFFFF"/>
        <w:spacing w:line="276" w:lineRule="auto"/>
        <w:jc w:val="center"/>
        <w:rPr>
          <w:b/>
          <w:bCs/>
          <w:iCs/>
          <w:color w:val="000000"/>
          <w:sz w:val="72"/>
          <w:szCs w:val="72"/>
        </w:rPr>
      </w:pPr>
    </w:p>
    <w:p w:rsidR="00C946B8" w:rsidRDefault="00C946B8" w:rsidP="007722BC">
      <w:pPr>
        <w:spacing w:line="288" w:lineRule="auto"/>
        <w:rPr>
          <w:b/>
          <w:sz w:val="72"/>
          <w:szCs w:val="72"/>
        </w:rPr>
      </w:pPr>
      <w:r>
        <w:rPr>
          <w:b/>
          <w:sz w:val="72"/>
          <w:szCs w:val="72"/>
        </w:rPr>
        <w:t>СТОСУЄТЬСЯ   КОЖНОГО</w:t>
      </w:r>
    </w:p>
    <w:p w:rsidR="00C946B8" w:rsidRDefault="00C946B8" w:rsidP="007722BC">
      <w:pPr>
        <w:spacing w:line="288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(Усний  журнал  щодо  проблем  СНІДу) </w:t>
      </w:r>
    </w:p>
    <w:p w:rsidR="00C946B8" w:rsidRDefault="00C946B8" w:rsidP="007722BC">
      <w:pPr>
        <w:spacing w:line="288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C946B8" w:rsidRPr="00FE06AC" w:rsidRDefault="00C946B8" w:rsidP="007722BC">
      <w:pPr>
        <w:spacing w:line="288" w:lineRule="auto"/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t xml:space="preserve">      </w:t>
      </w:r>
      <w:r w:rsidRPr="007722BC">
        <w:rPr>
          <w:b/>
          <w:sz w:val="32"/>
          <w:szCs w:val="32"/>
          <w:lang w:val="ru-RU"/>
        </w:rPr>
        <w:t xml:space="preserve">                         </w:t>
      </w:r>
      <w:r>
        <w:rPr>
          <w:b/>
          <w:sz w:val="32"/>
          <w:szCs w:val="32"/>
        </w:rPr>
        <w:t>Із досвіду роботи Школи здоров</w:t>
      </w:r>
      <w:r w:rsidRPr="00F922C4">
        <w:rPr>
          <w:sz w:val="28"/>
          <w:szCs w:val="28"/>
        </w:rPr>
        <w:t>’</w:t>
      </w:r>
      <w:r>
        <w:rPr>
          <w:b/>
          <w:sz w:val="32"/>
          <w:szCs w:val="32"/>
        </w:rPr>
        <w:t>я</w:t>
      </w:r>
      <w:r w:rsidRPr="00FE06AC">
        <w:rPr>
          <w:b/>
          <w:sz w:val="32"/>
          <w:szCs w:val="32"/>
          <w:lang w:val="ru-RU"/>
        </w:rPr>
        <w:t>:</w:t>
      </w:r>
    </w:p>
    <w:p w:rsidR="00C946B8" w:rsidRPr="007722BC" w:rsidRDefault="00C946B8" w:rsidP="007722BC">
      <w:pPr>
        <w:spacing w:line="288" w:lineRule="auto"/>
        <w:rPr>
          <w:b/>
          <w:sz w:val="32"/>
          <w:szCs w:val="32"/>
        </w:rPr>
      </w:pPr>
      <w:r w:rsidRPr="007722BC">
        <w:rPr>
          <w:b/>
          <w:sz w:val="32"/>
          <w:szCs w:val="32"/>
          <w:lang w:val="ru-RU"/>
        </w:rPr>
        <w:t xml:space="preserve">                   </w:t>
      </w:r>
      <w:r>
        <w:rPr>
          <w:b/>
          <w:sz w:val="32"/>
          <w:szCs w:val="32"/>
        </w:rPr>
        <w:t xml:space="preserve"> « </w:t>
      </w:r>
      <w:r w:rsidRPr="007722BC">
        <w:rPr>
          <w:b/>
          <w:sz w:val="32"/>
          <w:szCs w:val="32"/>
          <w:lang w:val="ru-RU"/>
        </w:rPr>
        <w:t>Розумна</w:t>
      </w:r>
      <w:r>
        <w:rPr>
          <w:b/>
          <w:sz w:val="32"/>
          <w:szCs w:val="32"/>
        </w:rPr>
        <w:t xml:space="preserve"> молодь – за здоровий спосіб життя</w:t>
      </w:r>
      <w:r w:rsidRPr="007722BC">
        <w:rPr>
          <w:b/>
          <w:sz w:val="32"/>
          <w:szCs w:val="32"/>
          <w:lang w:val="ru-RU"/>
        </w:rPr>
        <w:t xml:space="preserve"> </w:t>
      </w:r>
      <w:r>
        <w:rPr>
          <w:b/>
          <w:sz w:val="32"/>
          <w:szCs w:val="32"/>
        </w:rPr>
        <w:t>»</w:t>
      </w:r>
      <w:r w:rsidRPr="007722BC">
        <w:rPr>
          <w:b/>
          <w:sz w:val="32"/>
          <w:szCs w:val="32"/>
          <w:lang w:val="ru-RU"/>
        </w:rPr>
        <w:t xml:space="preserve"> </w:t>
      </w:r>
    </w:p>
    <w:p w:rsidR="00C946B8" w:rsidRDefault="00C946B8" w:rsidP="00504AA6">
      <w:pPr>
        <w:spacing w:line="288" w:lineRule="auto"/>
        <w:jc w:val="center"/>
        <w:rPr>
          <w:b/>
          <w:bCs/>
          <w:color w:val="000000"/>
          <w:spacing w:val="-1"/>
          <w:sz w:val="72"/>
          <w:szCs w:val="72"/>
        </w:rPr>
      </w:pPr>
    </w:p>
    <w:p w:rsidR="00C946B8" w:rsidRDefault="00C946B8" w:rsidP="00504AA6">
      <w:pPr>
        <w:spacing w:line="288" w:lineRule="auto"/>
        <w:jc w:val="center"/>
        <w:rPr>
          <w:b/>
          <w:bCs/>
          <w:color w:val="000000"/>
          <w:spacing w:val="-1"/>
          <w:sz w:val="72"/>
          <w:szCs w:val="72"/>
        </w:rPr>
      </w:pPr>
    </w:p>
    <w:p w:rsidR="00C946B8" w:rsidRDefault="00C946B8" w:rsidP="00504AA6">
      <w:pPr>
        <w:spacing w:line="288" w:lineRule="auto"/>
        <w:ind w:firstLine="3402"/>
        <w:jc w:val="center"/>
        <w:rPr>
          <w:sz w:val="28"/>
          <w:szCs w:val="28"/>
        </w:rPr>
      </w:pPr>
      <w:r w:rsidRPr="00FA3479">
        <w:rPr>
          <w:sz w:val="28"/>
          <w:szCs w:val="28"/>
          <w:lang w:val="ru-RU"/>
        </w:rPr>
        <w:t>Виконала</w:t>
      </w:r>
      <w:r>
        <w:rPr>
          <w:sz w:val="28"/>
          <w:szCs w:val="28"/>
        </w:rPr>
        <w:t>: Панів Оксана Дмитрівна,</w:t>
      </w:r>
    </w:p>
    <w:p w:rsidR="00C946B8" w:rsidRDefault="00C946B8" w:rsidP="00504AA6">
      <w:pPr>
        <w:shd w:val="clear" w:color="auto" w:fill="FFFFFF"/>
        <w:spacing w:line="276" w:lineRule="auto"/>
        <w:ind w:firstLine="4678"/>
        <w:jc w:val="both"/>
        <w:rPr>
          <w:sz w:val="28"/>
          <w:szCs w:val="28"/>
        </w:rPr>
      </w:pPr>
      <w:r>
        <w:rPr>
          <w:sz w:val="28"/>
          <w:szCs w:val="28"/>
        </w:rPr>
        <w:t>педагог-організатор ДЗДССС «Джерело»</w:t>
      </w:r>
    </w:p>
    <w:p w:rsidR="00C946B8" w:rsidRDefault="00C946B8" w:rsidP="00504AA6">
      <w:pPr>
        <w:shd w:val="clear" w:color="auto" w:fill="FFFFFF"/>
        <w:spacing w:line="276" w:lineRule="auto"/>
        <w:ind w:firstLine="5387"/>
        <w:jc w:val="both"/>
        <w:rPr>
          <w:sz w:val="28"/>
          <w:szCs w:val="28"/>
        </w:rPr>
      </w:pPr>
    </w:p>
    <w:p w:rsidR="00C946B8" w:rsidRDefault="00C946B8" w:rsidP="00504AA6">
      <w:pPr>
        <w:shd w:val="clear" w:color="auto" w:fill="FFFFFF"/>
        <w:spacing w:line="276" w:lineRule="auto"/>
        <w:ind w:firstLine="5387"/>
        <w:jc w:val="both"/>
        <w:rPr>
          <w:sz w:val="28"/>
          <w:szCs w:val="28"/>
        </w:rPr>
      </w:pPr>
    </w:p>
    <w:p w:rsidR="00C946B8" w:rsidRDefault="00C946B8" w:rsidP="00504AA6">
      <w:pPr>
        <w:shd w:val="clear" w:color="auto" w:fill="FFFFFF"/>
        <w:spacing w:line="276" w:lineRule="auto"/>
        <w:ind w:firstLine="5387"/>
        <w:jc w:val="both"/>
        <w:rPr>
          <w:sz w:val="28"/>
          <w:szCs w:val="28"/>
        </w:rPr>
      </w:pPr>
    </w:p>
    <w:p w:rsidR="00C946B8" w:rsidRDefault="00C946B8" w:rsidP="00504AA6">
      <w:pPr>
        <w:shd w:val="clear" w:color="auto" w:fill="FFFFFF"/>
        <w:spacing w:line="276" w:lineRule="auto"/>
        <w:ind w:firstLine="5387"/>
        <w:jc w:val="both"/>
        <w:rPr>
          <w:sz w:val="28"/>
          <w:szCs w:val="28"/>
        </w:rPr>
      </w:pPr>
    </w:p>
    <w:p w:rsidR="00C946B8" w:rsidRDefault="00C946B8" w:rsidP="00504AA6">
      <w:pPr>
        <w:shd w:val="clear" w:color="auto" w:fill="FFFFFF"/>
        <w:spacing w:line="276" w:lineRule="auto"/>
        <w:ind w:firstLine="5387"/>
        <w:jc w:val="both"/>
        <w:rPr>
          <w:sz w:val="28"/>
          <w:szCs w:val="28"/>
        </w:rPr>
      </w:pPr>
    </w:p>
    <w:p w:rsidR="00C946B8" w:rsidRDefault="00C946B8" w:rsidP="00504AA6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C946B8" w:rsidRDefault="00C946B8" w:rsidP="00504AA6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C946B8" w:rsidRDefault="00C946B8" w:rsidP="00504AA6">
      <w:pPr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Default="00C946B8" w:rsidP="00504AA6">
      <w:pPr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Default="00C946B8" w:rsidP="00504AA6">
      <w:pPr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Default="00C946B8" w:rsidP="00504AA6">
      <w:pPr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Default="00C946B8" w:rsidP="00504AA6">
      <w:pPr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Default="00C946B8" w:rsidP="00504AA6">
      <w:pPr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Default="00C946B8" w:rsidP="00504AA6">
      <w:pPr>
        <w:spacing w:line="276" w:lineRule="auto"/>
        <w:jc w:val="center"/>
        <w:rPr>
          <w:bCs/>
          <w:iCs/>
          <w:color w:val="000000"/>
          <w:sz w:val="28"/>
          <w:szCs w:val="28"/>
        </w:rPr>
      </w:pPr>
    </w:p>
    <w:p w:rsidR="00C946B8" w:rsidRPr="001C4483" w:rsidRDefault="00C946B8" w:rsidP="00504AA6">
      <w:pPr>
        <w:spacing w:line="276" w:lineRule="auto"/>
        <w:jc w:val="center"/>
        <w:rPr>
          <w:bCs/>
          <w:iCs/>
          <w:color w:val="000000"/>
          <w:sz w:val="40"/>
          <w:szCs w:val="40"/>
          <w:lang w:val="ru-RU"/>
        </w:rPr>
      </w:pPr>
    </w:p>
    <w:p w:rsidR="00C946B8" w:rsidRPr="00A63294" w:rsidRDefault="00C946B8" w:rsidP="00587134">
      <w:pPr>
        <w:shd w:val="clear" w:color="auto" w:fill="FFFFFF"/>
        <w:spacing w:line="288" w:lineRule="auto"/>
        <w:ind w:left="1134" w:hanging="1134"/>
        <w:jc w:val="right"/>
        <w:rPr>
          <w:b/>
          <w:sz w:val="40"/>
          <w:szCs w:val="40"/>
        </w:rPr>
      </w:pPr>
    </w:p>
    <w:p w:rsidR="00C946B8" w:rsidRPr="007722BC" w:rsidRDefault="00C946B8" w:rsidP="00F922C4">
      <w:pPr>
        <w:spacing w:line="288" w:lineRule="auto"/>
        <w:jc w:val="center"/>
        <w:rPr>
          <w:b/>
          <w:sz w:val="40"/>
          <w:szCs w:val="40"/>
        </w:rPr>
      </w:pPr>
      <w:r w:rsidRPr="001C4483">
        <w:rPr>
          <w:b/>
          <w:sz w:val="40"/>
          <w:szCs w:val="40"/>
        </w:rPr>
        <w:t xml:space="preserve">СТОСУЄТЬСЯ </w:t>
      </w:r>
      <w:r>
        <w:rPr>
          <w:b/>
          <w:sz w:val="40"/>
          <w:szCs w:val="40"/>
        </w:rPr>
        <w:t xml:space="preserve"> </w:t>
      </w:r>
      <w:r w:rsidRPr="001C4483">
        <w:rPr>
          <w:b/>
          <w:sz w:val="40"/>
          <w:szCs w:val="40"/>
        </w:rPr>
        <w:t>КОЖНОГО</w:t>
      </w:r>
    </w:p>
    <w:p w:rsidR="00C946B8" w:rsidRPr="002441C2" w:rsidRDefault="00C946B8" w:rsidP="00F922C4">
      <w:pPr>
        <w:spacing w:line="288" w:lineRule="auto"/>
        <w:rPr>
          <w:sz w:val="28"/>
          <w:szCs w:val="28"/>
        </w:rPr>
      </w:pPr>
    </w:p>
    <w:p w:rsidR="00C946B8" w:rsidRDefault="00C946B8" w:rsidP="00F922C4">
      <w:pPr>
        <w:tabs>
          <w:tab w:val="left" w:pos="8280"/>
        </w:tabs>
        <w:spacing w:line="288" w:lineRule="auto"/>
        <w:ind w:left="3402"/>
        <w:jc w:val="both"/>
        <w:rPr>
          <w:sz w:val="28"/>
          <w:szCs w:val="28"/>
        </w:rPr>
      </w:pPr>
      <w:r w:rsidRPr="002441C2">
        <w:rPr>
          <w:sz w:val="28"/>
          <w:szCs w:val="28"/>
        </w:rPr>
        <w:t>Мета: Привернути увагу до гострих, злободе</w:t>
      </w:r>
      <w:r>
        <w:rPr>
          <w:sz w:val="28"/>
          <w:szCs w:val="28"/>
        </w:rPr>
        <w:t xml:space="preserve">нних проблем, що виникають </w:t>
      </w:r>
      <w:r w:rsidRPr="002441C2">
        <w:rPr>
          <w:sz w:val="28"/>
          <w:szCs w:val="28"/>
        </w:rPr>
        <w:t>у молодіжному середовищі, зокрема таких, як наркоманія, СНІД;</w:t>
      </w:r>
      <w:r>
        <w:rPr>
          <w:sz w:val="28"/>
          <w:szCs w:val="28"/>
        </w:rPr>
        <w:t xml:space="preserve"> </w:t>
      </w:r>
      <w:r w:rsidRPr="002441C2">
        <w:rPr>
          <w:sz w:val="28"/>
          <w:szCs w:val="28"/>
        </w:rPr>
        <w:t>профілактика ВІЛ-інфекції та С</w:t>
      </w:r>
      <w:r w:rsidRPr="00F922C4">
        <w:rPr>
          <w:sz w:val="28"/>
          <w:szCs w:val="28"/>
        </w:rPr>
        <w:t>НІД</w:t>
      </w:r>
      <w:r w:rsidRPr="002441C2">
        <w:rPr>
          <w:sz w:val="28"/>
          <w:szCs w:val="28"/>
        </w:rPr>
        <w:t>у серед старшокласників, визначення факторів, що спр</w:t>
      </w:r>
      <w:r>
        <w:rPr>
          <w:sz w:val="28"/>
          <w:szCs w:val="28"/>
        </w:rPr>
        <w:t>ияють або перешкоджають поширен</w:t>
      </w:r>
      <w:r w:rsidRPr="002441C2">
        <w:rPr>
          <w:sz w:val="28"/>
          <w:szCs w:val="28"/>
        </w:rPr>
        <w:t>ню цієї проблеми; допомогти молоді в пошуках шляхів виходу зі</w:t>
      </w:r>
      <w:r>
        <w:rPr>
          <w:sz w:val="28"/>
          <w:szCs w:val="28"/>
        </w:rPr>
        <w:t xml:space="preserve"> </w:t>
      </w:r>
      <w:r w:rsidRPr="002441C2">
        <w:rPr>
          <w:sz w:val="28"/>
          <w:szCs w:val="28"/>
        </w:rPr>
        <w:t>складних життєвих ситуацій;</w:t>
      </w:r>
      <w:r>
        <w:rPr>
          <w:sz w:val="28"/>
          <w:szCs w:val="28"/>
        </w:rPr>
        <w:t xml:space="preserve"> </w:t>
      </w:r>
      <w:r w:rsidRPr="002441C2">
        <w:rPr>
          <w:sz w:val="28"/>
          <w:szCs w:val="28"/>
        </w:rPr>
        <w:t>вселити віру в красу життя і жити  заради світлого майбутнього.</w:t>
      </w:r>
    </w:p>
    <w:p w:rsidR="00C946B8" w:rsidRPr="002441C2" w:rsidRDefault="00C946B8" w:rsidP="00F922C4">
      <w:pPr>
        <w:tabs>
          <w:tab w:val="left" w:pos="8280"/>
        </w:tabs>
        <w:spacing w:line="288" w:lineRule="auto"/>
        <w:ind w:left="3402"/>
        <w:jc w:val="both"/>
        <w:rPr>
          <w:sz w:val="28"/>
          <w:szCs w:val="28"/>
        </w:rPr>
      </w:pPr>
    </w:p>
    <w:p w:rsidR="00C946B8" w:rsidRPr="002441C2" w:rsidRDefault="00C946B8" w:rsidP="00F922C4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2441C2">
        <w:rPr>
          <w:sz w:val="28"/>
          <w:szCs w:val="28"/>
        </w:rPr>
        <w:t>Обладнання: плакати « Розумна молодь-за здоровий  спосіб  життя»,</w:t>
      </w:r>
      <w:r>
        <w:rPr>
          <w:sz w:val="28"/>
          <w:szCs w:val="28"/>
        </w:rPr>
        <w:t xml:space="preserve"> </w:t>
      </w:r>
      <w:r w:rsidRPr="002441C2">
        <w:rPr>
          <w:sz w:val="28"/>
          <w:szCs w:val="28"/>
        </w:rPr>
        <w:t>« ВІЛ/СНІД: я обіцяю допомогти в профілактиці»; брошури з інформацією про СНІД, емблеми, червоні стрічки, макет «серця»</w:t>
      </w:r>
      <w:r>
        <w:rPr>
          <w:sz w:val="28"/>
          <w:szCs w:val="28"/>
        </w:rPr>
        <w:t xml:space="preserve"> </w:t>
      </w:r>
      <w:r w:rsidRPr="002441C2">
        <w:rPr>
          <w:sz w:val="28"/>
          <w:szCs w:val="28"/>
        </w:rPr>
        <w:t>із червоних та білих кульок, фо</w:t>
      </w:r>
      <w:r>
        <w:rPr>
          <w:sz w:val="28"/>
          <w:szCs w:val="28"/>
        </w:rPr>
        <w:t>нограма музики «Під твою милість</w:t>
      </w:r>
      <w:r w:rsidRPr="002441C2">
        <w:rPr>
          <w:sz w:val="28"/>
          <w:szCs w:val="28"/>
        </w:rPr>
        <w:t>»</w:t>
      </w:r>
      <w:r>
        <w:rPr>
          <w:sz w:val="28"/>
          <w:szCs w:val="28"/>
        </w:rPr>
        <w:t xml:space="preserve"> і «Show must go </w:t>
      </w:r>
      <w:r w:rsidRPr="002441C2">
        <w:rPr>
          <w:sz w:val="28"/>
          <w:szCs w:val="28"/>
        </w:rPr>
        <w:t xml:space="preserve">on» </w:t>
      </w:r>
      <w:r>
        <w:rPr>
          <w:sz w:val="28"/>
          <w:szCs w:val="28"/>
        </w:rPr>
        <w:t>у виконанні Фреді Меркурі і гр.</w:t>
      </w:r>
      <w:r w:rsidRPr="00FE06AC">
        <w:rPr>
          <w:sz w:val="28"/>
          <w:szCs w:val="28"/>
        </w:rPr>
        <w:t xml:space="preserve"> </w:t>
      </w:r>
      <w:r w:rsidRPr="002441C2">
        <w:rPr>
          <w:sz w:val="28"/>
          <w:szCs w:val="28"/>
        </w:rPr>
        <w:t>«Qwee</w:t>
      </w:r>
      <w:r w:rsidRPr="002441C2">
        <w:rPr>
          <w:sz w:val="28"/>
          <w:szCs w:val="28"/>
          <w:lang w:val="en-US"/>
        </w:rPr>
        <w:t>n</w:t>
      </w:r>
      <w:r w:rsidRPr="002441C2">
        <w:rPr>
          <w:sz w:val="28"/>
          <w:szCs w:val="28"/>
        </w:rPr>
        <w:t>»</w:t>
      </w:r>
      <w:r>
        <w:rPr>
          <w:sz w:val="28"/>
          <w:szCs w:val="28"/>
        </w:rPr>
        <w:t xml:space="preserve">.  </w:t>
      </w:r>
      <w:r w:rsidRPr="00FE06A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Місце проведення:актовий зал</w:t>
      </w:r>
    </w:p>
    <w:p w:rsidR="00C946B8" w:rsidRPr="002441C2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0948E9">
        <w:rPr>
          <w:sz w:val="28"/>
          <w:szCs w:val="28"/>
          <w:lang w:val="ru-RU"/>
        </w:rPr>
        <w:t xml:space="preserve">        </w:t>
      </w:r>
      <w:r>
        <w:rPr>
          <w:sz w:val="28"/>
          <w:szCs w:val="28"/>
        </w:rPr>
        <w:t xml:space="preserve"> Хід заходу:   </w:t>
      </w:r>
    </w:p>
    <w:p w:rsidR="00C946B8" w:rsidRPr="002441C2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2441C2">
        <w:rPr>
          <w:sz w:val="28"/>
          <w:szCs w:val="28"/>
        </w:rPr>
        <w:t>Слово вихователя:</w:t>
      </w:r>
    </w:p>
    <w:p w:rsidR="00C946B8" w:rsidRPr="00F922C4" w:rsidRDefault="00C946B8" w:rsidP="00245A87">
      <w:pPr>
        <w:tabs>
          <w:tab w:val="left" w:pos="8280"/>
        </w:tabs>
        <w:spacing w:line="288" w:lineRule="auto"/>
        <w:ind w:firstLine="567"/>
        <w:jc w:val="both"/>
        <w:rPr>
          <w:sz w:val="28"/>
          <w:szCs w:val="28"/>
        </w:rPr>
      </w:pPr>
      <w:r w:rsidRPr="006A4155">
        <w:rPr>
          <w:sz w:val="28"/>
          <w:szCs w:val="28"/>
        </w:rPr>
        <w:t>У пам’яті людства є багато прикладів, від яких  холоне в жилах</w:t>
      </w:r>
      <w:r w:rsidRPr="002441C2">
        <w:rPr>
          <w:sz w:val="28"/>
          <w:szCs w:val="28"/>
        </w:rPr>
        <w:t xml:space="preserve"> кров.</w:t>
      </w:r>
      <w:r>
        <w:rPr>
          <w:sz w:val="28"/>
          <w:szCs w:val="28"/>
        </w:rPr>
        <w:t xml:space="preserve"> </w:t>
      </w:r>
      <w:r w:rsidRPr="002441C2">
        <w:rPr>
          <w:sz w:val="28"/>
          <w:szCs w:val="28"/>
        </w:rPr>
        <w:t xml:space="preserve">Достатньо згадати епідемії чуми, холери, віспи та інших інфекцій. Відомо, що тільки </w:t>
      </w:r>
      <w:r w:rsidRPr="00F922C4">
        <w:rPr>
          <w:sz w:val="28"/>
          <w:szCs w:val="28"/>
        </w:rPr>
        <w:t>у 14 столітті «чорна смерть»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- бубонна чума-викосила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від чверті до третини населення Китаю, Індії, Європи. Але навіть письменники-фантасти не змогли передбачити, що наприкінці другого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тисячоліття нашої ери виникне така загроза для людства. Що в глибини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людського організму проникне не випромінювання атомного реактора чи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космосу, не новий пестицид, а представник мікросвіту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вірус-убивця, який неминуче приведе до загибелі.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/Звучить мелодія «Під твою милість».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Програма розпочинається зі слів ведучих/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Вед.1                          Життя людей—то наче свічки,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Які горять в нічній пітьмі.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Течуть неначе воску річки,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Кудись змарновані роки.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Думки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це полум’я вогню,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А вчинки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лише чорний дим.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Що зараз начебто важливе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Вже завтра відліта пустим.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Вед.2                            Хвороби косять нам життя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Мов у вогонь дме вітерець.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Сьогодні в щасті все буття,</w:t>
      </w:r>
    </w:p>
    <w:p w:rsidR="00C946B8" w:rsidRDefault="00C946B8" w:rsidP="00F922C4">
      <w:pPr>
        <w:tabs>
          <w:tab w:val="left" w:pos="8280"/>
        </w:tabs>
        <w:spacing w:line="288" w:lineRule="auto"/>
        <w:rPr>
          <w:sz w:val="32"/>
          <w:szCs w:val="32"/>
        </w:rPr>
      </w:pPr>
      <w:r w:rsidRPr="00F922C4">
        <w:rPr>
          <w:sz w:val="28"/>
          <w:szCs w:val="28"/>
        </w:rPr>
        <w:t xml:space="preserve">                                      А завтра? Все… Всьому кінець.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</w:t>
      </w:r>
      <w:r w:rsidRPr="00F922C4">
        <w:rPr>
          <w:sz w:val="28"/>
          <w:szCs w:val="28"/>
        </w:rPr>
        <w:t>Та ми живем життям своїм,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Марнуючи за миттю мить.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Ніхто не думає над тим,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Ще скільки свічечці горіть.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Вед.1                             Майбутнє наше, то лиш наша справа,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Лиш  наших  рук, і совісті, й ума.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Кивать на когось ми не маєм  права,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Та і кивать  на кого нам нема!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>Вед.2  Час розкидати каміння, час каміння збирати…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Цей вислів із Книги Екклезіаста означає, що для кожної події зверху визначено свій час.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Ще у 1981 році мало хто звернув увагу на повідомлення у щотижневому звіті про захворюваність і смертність, що випускалася в Атланті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(США),в якому повідомлялося, що в Лос-Анджелесі 5 молодих людей захворіли рідкісною формою пневмонії і двоє з них померли. У наступні декілька тижнів додалися нові невтішні факти.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У всіх хворих таємничим чином відмовляла імунна система.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Світ вступив в еру СНІДу. Людство живе у страху перед цією недугою. Цифри про чисельність заражених і хворих усе зростають і стають застарілими вже на момен</w:t>
      </w:r>
      <w:r>
        <w:rPr>
          <w:sz w:val="28"/>
          <w:szCs w:val="28"/>
        </w:rPr>
        <w:t>т їх публікації.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Вед.1                             У нього тіло зі смутку й болю,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Бо смерть людини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його втіха.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Тому приносить стільки болю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Тому дарує тільки лихо.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Його слова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то мертва тиша,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Що кладовище обіймає.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Смертельні оди в тілі пише,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Яке з середини з’їдає.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Над ним сміятись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самогубство,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Він має зброю у руках,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Та зброя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то пасивність людства,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Яке не чує в ньому страх.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Вед.2                             Летить нечутно, наче тінь,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Несучи за собою грози.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Він їсть не їжу, тільки біль,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Він  п’є  не воду, тільки сльози.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Вода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як в морі камінь точить,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Так принесе мільярди бід.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 У кожному він жити хоче,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 Його ім’я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підступний  СНІД.</w:t>
      </w:r>
    </w:p>
    <w:p w:rsidR="00C946B8" w:rsidRPr="00CC7CE9" w:rsidRDefault="00C946B8" w:rsidP="00F922C4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>Вед.1  Отже, тепер уже всім відомо, що СНІД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одна з найважливіших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 xml:space="preserve"> проблем, з якою людство ввійшло у ХХ1 століття.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>Вед.2  Серед численних хвороб, від яких нині страждає людство, синдром набутого імунного дефіциту(СНІД) є однією з найтяжчих. Цю хворобу спричиняє особливий збудник-вірус імунодефіциту людини (скорочено ВІЛ). Синдром набутого  імунодефіциту був виявлений наприкінці 70-х на початку 80-х років минулого століття, тобто зовсім недавно. Але вже сьогодні захворювання зареєстровано практично в усіх країнах світу. Щодня на планеті СНІДом заражується до 5 тисяч осіб. Не обминула біда й Україну. Найбільше ВІЛ-інфікованих, хворих на СНІД та померлих від нього зареєстровано в Дніпропетровській, Донецькій,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 xml:space="preserve">Закарпатській областях. Сумний рекорд дають міста  Одеса і Київ.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 xml:space="preserve">     Як це не прикро, але Україна посідає одне з перших місць в Європі за кількістю ВІЛ-інфікованих юнаків і дівчат віком від 15 до 24 років.</w:t>
      </w:r>
    </w:p>
    <w:p w:rsidR="00C946B8" w:rsidRPr="00B65F4F" w:rsidRDefault="00C946B8" w:rsidP="00F922C4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>Вед.1</w:t>
      </w:r>
      <w:r>
        <w:rPr>
          <w:sz w:val="28"/>
          <w:szCs w:val="28"/>
        </w:rPr>
        <w:t xml:space="preserve"> Ситуація із захворюванням на ВІЛ/СНІД в Україні є напруженою. Статистика інфікованих з кожним роком зростає. Нині в Україні зареєстровано 150 тис. ВІЛ-інфікованих, від СНІДу померли 13 тис. осіб. Середня тривалість життя людей, які живуть з ВІЛ-інфекцією в Україні складає 5-8 років, зі СНІДом – 1-2 роки. Катастрофічних перспектив, які нас очікують у майбутньому, можна уникнути лише уважним ставленням до проблеми кожною людиною. Ваші знання – можуть захистити Вас. </w:t>
      </w:r>
    </w:p>
    <w:p w:rsidR="00C946B8" w:rsidRPr="00F922C4" w:rsidRDefault="00C946B8" w:rsidP="004B2CBE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Вед.2    </w:t>
      </w:r>
      <w:r w:rsidRPr="00F922C4">
        <w:rPr>
          <w:sz w:val="28"/>
          <w:szCs w:val="28"/>
        </w:rPr>
        <w:t xml:space="preserve">   Тож давайте ще раз пригадаємо, що ж таке ВІЛ/СНІД? Що ми про нього знаємо?</w:t>
      </w:r>
    </w:p>
    <w:p w:rsidR="00C946B8" w:rsidRPr="00F922C4" w:rsidRDefault="00C946B8" w:rsidP="004B2CBE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>( На сцену виходять хлопці і дівчата, в руках тримають букви, по черзі піднімають їх і на кожну букву іде розшифровка з коментарем):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«В»-«ВІРУС»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- збудник захворювання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«І»-«ІМУНОДЕФІЦИТУ»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 xml:space="preserve">- відсутність захисної реакції організму, яка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      забезпечує захист від мікроорганізмів, що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         спричиняють хворобу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«Л»-«ЛЮДИНИ»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«С»-«СИНДРОМ»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- ряд симптомів, що вказують на наявність якоїсь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хвороби чи стану 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«Н»-«НАБУТОГО»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 xml:space="preserve">- такого, що набутий протягом життя, а не власний,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 від народження     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«І»-«ІМУННОГО»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 xml:space="preserve">- стосується імунної системи, яка забезпечує захист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людини від мікроорганізмів, що спричиняють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   хворобу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«Д»-«ДЕФІЦИТ»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- у даному випадку відсутність захисної реакції імунної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   системи людини на наявність в організмі шкідливих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бактерій.</w:t>
      </w:r>
    </w:p>
    <w:p w:rsidR="00C946B8" w:rsidRPr="00F922C4" w:rsidRDefault="00C946B8" w:rsidP="004B2CBE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>Вед.2         Таким чином ВІЛ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- це вірус, що пригнічує імунну систему, а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СНІД- це комплекс захворювань, які виникають у ВІЛ-позитивної людини на фоні зниженого імунітету.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Вед.1        Існує лише декілька шляхів передачі ВІЛ-інфекції: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незахищений  статевий  контакт;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спільне або повторне використання шприців, голок, та інших ін’єкційних засобів;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використання нестерильного інструментарію для татуювання та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ind w:left="585"/>
        <w:rPr>
          <w:sz w:val="28"/>
          <w:szCs w:val="28"/>
          <w:lang w:val="en-US"/>
        </w:rPr>
      </w:pPr>
      <w:r w:rsidRPr="00F922C4">
        <w:rPr>
          <w:sz w:val="28"/>
          <w:szCs w:val="28"/>
        </w:rPr>
        <w:t>пірсінгу;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використання чужих засобів для гоління, зубних щіток із залишками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ind w:left="585"/>
        <w:rPr>
          <w:sz w:val="28"/>
          <w:szCs w:val="28"/>
        </w:rPr>
      </w:pPr>
      <w:r w:rsidRPr="00F922C4">
        <w:rPr>
          <w:sz w:val="28"/>
          <w:szCs w:val="28"/>
        </w:rPr>
        <w:t>крові;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передача вірусу дитині від ВІЛ-інфікованої матері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під час вагітності,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ind w:left="585"/>
        <w:rPr>
          <w:sz w:val="28"/>
          <w:szCs w:val="28"/>
        </w:rPr>
      </w:pPr>
      <w:r w:rsidRPr="00F922C4">
        <w:rPr>
          <w:sz w:val="28"/>
          <w:szCs w:val="28"/>
        </w:rPr>
        <w:t xml:space="preserve">пологів, і годування грудьми. 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Вед.2         ВІЛ  не передається: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при  рукостисканні  або  обіймах</w:t>
      </w:r>
      <w:r w:rsidRPr="00F922C4">
        <w:rPr>
          <w:sz w:val="28"/>
          <w:szCs w:val="28"/>
          <w:lang w:val="en-US"/>
        </w:rPr>
        <w:t>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через  піт  або  сльози</w:t>
      </w:r>
      <w:r w:rsidRPr="00F922C4">
        <w:rPr>
          <w:sz w:val="28"/>
          <w:szCs w:val="28"/>
          <w:lang w:val="en-US"/>
        </w:rPr>
        <w:t>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при  кашлі  та  чханні</w:t>
      </w:r>
      <w:r w:rsidRPr="00F922C4">
        <w:rPr>
          <w:sz w:val="28"/>
          <w:szCs w:val="28"/>
          <w:lang w:val="en-US"/>
        </w:rPr>
        <w:t>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при спільному використанні посуду або постільної білизни;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при спільному використанні ванни та туалету;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при спільних  заняттях  спортом</w:t>
      </w:r>
      <w:r w:rsidRPr="00F922C4">
        <w:rPr>
          <w:sz w:val="28"/>
          <w:szCs w:val="28"/>
          <w:lang w:val="en-US"/>
        </w:rPr>
        <w:t>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у  громадському  транспорті</w:t>
      </w:r>
      <w:r w:rsidRPr="00F922C4">
        <w:rPr>
          <w:sz w:val="28"/>
          <w:szCs w:val="28"/>
          <w:lang w:val="en-US"/>
        </w:rPr>
        <w:t>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через  тварин  або  при  укусах  комах;</w:t>
      </w:r>
    </w:p>
    <w:p w:rsidR="00C946B8" w:rsidRPr="00F922C4" w:rsidRDefault="00C946B8" w:rsidP="00F922C4">
      <w:pPr>
        <w:widowControl/>
        <w:numPr>
          <w:ilvl w:val="0"/>
          <w:numId w:val="41"/>
        </w:numPr>
        <w:tabs>
          <w:tab w:val="left" w:pos="8280"/>
        </w:tabs>
        <w:autoSpaceDE/>
        <w:autoSpaceDN/>
        <w:adjustRightInd/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при  поцілунку  через  слину.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4B2CBE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>Вед.1   Шановні глядачі,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ровесники,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батьки,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друзі!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Можна</w:t>
      </w:r>
      <w:r>
        <w:rPr>
          <w:sz w:val="28"/>
          <w:szCs w:val="28"/>
        </w:rPr>
        <w:t xml:space="preserve"> ще довго і багато  розповідати тепер уже</w:t>
      </w:r>
      <w:r w:rsidRPr="00F922C4">
        <w:rPr>
          <w:sz w:val="28"/>
          <w:szCs w:val="28"/>
        </w:rPr>
        <w:t xml:space="preserve"> історичних фактів про те, як було з</w:t>
      </w:r>
      <w:r w:rsidRPr="004B2CBE">
        <w:rPr>
          <w:sz w:val="28"/>
          <w:szCs w:val="28"/>
        </w:rPr>
        <w:t>’</w:t>
      </w:r>
      <w:r w:rsidRPr="00F922C4">
        <w:rPr>
          <w:sz w:val="28"/>
          <w:szCs w:val="28"/>
        </w:rPr>
        <w:t>ясовано загальну картину хвороби, виявлено її збудника(ВІЛ),розроблено методи, за допомогою яких знаходять вірус хвороби в організмі людини та встановлюють механізм негативної дії  на  організм.</w:t>
      </w:r>
    </w:p>
    <w:p w:rsidR="00C946B8" w:rsidRPr="00F922C4" w:rsidRDefault="00C946B8" w:rsidP="004B2CBE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>Вед.2          Але ми зібралися тут, у цій залі, не для того,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щоб залякувати вас…А щоб ще раз підтвердити той незаперечни</w:t>
      </w:r>
      <w:r>
        <w:rPr>
          <w:sz w:val="28"/>
          <w:szCs w:val="28"/>
        </w:rPr>
        <w:t>й факт, що зараз, на сьо</w:t>
      </w:r>
      <w:r w:rsidRPr="00F922C4">
        <w:rPr>
          <w:sz w:val="28"/>
          <w:szCs w:val="28"/>
        </w:rPr>
        <w:t>годнішній день, практично всі ми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у групі ризику і застерегти, що ризик інфікування ВІЛ з більшою, чи з меншою імовірністю загрожує кожній людині.</w:t>
      </w:r>
    </w:p>
    <w:p w:rsidR="00C946B8" w:rsidRPr="00F922C4" w:rsidRDefault="00C946B8" w:rsidP="004B2CBE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>Вед.1           Кожна  людина повинна до кінця усвідомити всю небезпеку,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яку несе СНІД, і зробити все можливе, щоб уберегти себе і своїх близьких та рідних від цієї страшної ін</w:t>
      </w:r>
      <w:r>
        <w:rPr>
          <w:sz w:val="28"/>
          <w:szCs w:val="28"/>
        </w:rPr>
        <w:t>фекції, бо СНІД може увійти, по</w:t>
      </w:r>
      <w:r w:rsidRPr="00F922C4">
        <w:rPr>
          <w:sz w:val="28"/>
          <w:szCs w:val="28"/>
        </w:rPr>
        <w:t>неволі, практично в кожен дім, в кожну сім</w:t>
      </w:r>
      <w:r w:rsidRPr="004B2CBE">
        <w:rPr>
          <w:sz w:val="28"/>
          <w:szCs w:val="28"/>
        </w:rPr>
        <w:t>’</w:t>
      </w:r>
      <w:r w:rsidRPr="00F922C4">
        <w:rPr>
          <w:sz w:val="28"/>
          <w:szCs w:val="28"/>
        </w:rPr>
        <w:t>ю.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Вед.2           А до людей, які уже ВІЛ-інфіковані, ми закликаємо: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«НЕ  БУТИ  БАЙДУЖИМИ !!!»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Вони існують поміж  нас,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Але чомусь у  їх  очах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Вогонь  надії вже  погас,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А  у  серцях  панує  страх.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Їх  СНІД  з’їдає  кожну мить,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А  в  нас  це  викликає  сміх,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Недовго їм    лишилось жить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Та це життя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то пекло їх.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Вед.1              Так мати уникає  сина!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Вони лишилися  одні.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Останні дні  горять  невпинно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В  самотності  і  сліз  вогні.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Вони, мабуть, уже  не  вірять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Що  в  нас  добро  є  у  серцях.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Що  Бог  колись  цей  устрій  змінить,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Поверне  всіх  на  світлий  шлях.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Не  вбивайте  їх  останні  мрії!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Про  них  піклуйтесь  кожну  мить.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Зробіть  усе, що в вашій  силі: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Допоможіть!  Допоможіть!!!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ПРОЖЕНИ    БАЙДУЖІСТЬ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/Мініатюра  щодо  проблем   СНІДу/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Дійові  особи:     Ведучий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Ведуча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ВІЛ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Байдужість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     Підліток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Ровеснику, прокинься, не дрімай! Прожени байдужість.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Поглянь, що робиться в державі. СНІД переходить усі кордони.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Захоплює у свої жорстокі тенета дедалі більше людей.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Це  сором! Це  ганьба!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Ганьба нашому нерозумінню, нашій  байдужості.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/Вбігає   ВІЛ/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Я знову нашкодив! Я герой! Герой сьогодення! Моя слава цвіте! В усьому світі лише я, лише я.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Я переможець! Ура!!!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Що  за  веселощі?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Справжні  веселощі. Я  в  зеніті  слави!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Якої  слави? 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Світової. Я повелитель! Я імператор! Моя імперія-цілий світ.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Що  за  самовихваляння?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Це не самовихваляння, а істина, адже я  ВІЛ.</w:t>
      </w:r>
    </w:p>
    <w:p w:rsidR="00C946B8" w:rsidRPr="006A4155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6A4155">
        <w:rPr>
          <w:sz w:val="28"/>
          <w:szCs w:val="28"/>
        </w:rPr>
        <w:t xml:space="preserve">     Ведучий. То ти тварина?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Волом я ніколи не був і не буду.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 xml:space="preserve">Воли працюють я лише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пожираю. Я  ненаситний.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Ти негідник! Ти зло, яке розперезалося!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А чого сидіти на прив’язі?Потрібно підкоряти, перемагати.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Перемога, яка знищує, не перемога.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Мене ніхто не знищить. Вже чимало років лікарі намагаються винайти вакцину, яка б зупинила мене. Усе дарма.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Закороткі і  руки, і розум.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Я  всесильний!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Всесильний перед байдужими, слабкодухими, безпечними.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 А їх немало. Мої ряди  зростають.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Не чванься! Життя дароване нам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мені, йому, нашим ровесникам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це наше щастя, наш шанс довести усім, що ми недаремно прийшли на цю землю. Ми прийшли, щоб заявити про себе, про свої успіхи в навчанні, у творчості, літературі, музиці, мистецтві, культурі.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Ми народилися в час розквіту досягнень людства.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До наших послуг усі надбання попередників. А їх чимало.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Ми можемо за кілька хвилин  дізнатися про всі новини світу, за декілька годин облетіти увесь світ, полетіти у космос.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Ми можемо милуватися красою землі, чарівністю звуків музики.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Адже ми жителі мирної вільної держави. І в цьому наше велике щастя, про яке могли лише мріяти наші предки.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/плескає в долоні/.   Браво! Наговорилися? Доволі. А тепер я скажу, хто ви. Ви мої  раби!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Що ти мелеш? Ми вільні, а не раби.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Усе правильно. Ви вільні у своїх вчинках і діях, ви обираєте мене.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Ніхто тебе не обирає.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Ой лялечко! Ти ж пещена донечка у своїх батьків.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У тебе є все. І ти мрієш про принца на білому коні, який, виявляється, вже інфікований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мною. А за кілька днів я стану і твоїм володарем.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Що ти собі дозволяєш? Їй ще рано заміж, їй потрібно здобу-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вати освіту.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А хіба я веду мову про заміжжя? Вік осудження Шевченкових Катерин минув, і теперішні кралечки вибирають кайф, а з ним і мене.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Не смій ображати мене та моїх ровесників.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Кралечко, ти на статистику поглянь, а тоді щось казатимеш.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Статистика не говорить про вік, не наголошує, що найбільше інфікованих зареєстровано серед школярів.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Усюди анонімність, таємність…Тому ви й не знаєте про вік інфікованих. А я знаю, що найбільше інфікованих мною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це ті, які розчарувавшись у коханні чи житті, втихомирюють своє горе наркотиками, поводяться легковажно. А я тихесенько через шприц, через голочку потрапляю  в  організм.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Згинь з очей! Слухати тебе неможливо!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Правда муляє очі. Знаю про це. Проганяєте. Що ж, я піду. Слухаючи вас, я зрозумів, що марную час. Піду на пошуки байдужих, які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віддають перевагу своїм почуттям, а не майбутньому.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Яка ницість! Яке зло! Який  сором!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ВІЛ. Сором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привілей правди, а не зла.   /виходить/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Чому ми безсилі його зупинити?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Ми безсилі? Ні! Ми не безсилі, а сила в нашій мудрості. Ще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Гіппократ сказав: ”Запобігти захворюванню легше, ніж його вилікувати”.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Це захворювання, а тут байдужість.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Отож, потрібно викорінити байдужість. І ми це можемо. Це в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наших  силах.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      / Заходить   Байдужість/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Байдужість. Хто тут погрожує мене позбутися?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Ведучі/разом/  Ми.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Байдужість/іронічно/.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Ой, як я злякалась! Ой, як мені страшно!/сміється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Сміється той, хто сміється останній.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Байдужість. Та ви на себе погляньте, які ви смішні. Ви хоч уявляєте, що кажете: вас двоє, а у мене армія прихильників, які мріють лише про кайф і їм немає жодного стосунку до майбутнього. Вони звикли жити сьогоднішнім днем.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Це ми можемо перевірити. Поклич когось зі своїх прихильників.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Байдужість. Для  чого?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Ага, боїшся експерименту?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Байдужість. Ні! Гей, Дмитре, іди-но, побайдикуємо.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/ заходить   підліток  /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Чого кричиш? Чому я повинен тебе слухати?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Байдужість. Ти мене зраджуєш і відмовляєшся від мене, Байдужості?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Тебе вже перетягнула на свій бік Праця?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Не на того натрапила! Мені миліша ти, а не вона.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І твоє життя  теж?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Ну,  чому  ж? Жити я хочу.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А ця пані ( показує на Байдужість ) нас переконує, що тобі до всього байдуже.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Можливо,  і до всього, але не до життя. Ще кілька літ хотів би </w:t>
      </w:r>
      <w:r>
        <w:rPr>
          <w:sz w:val="28"/>
          <w:szCs w:val="28"/>
        </w:rPr>
        <w:t>п</w:t>
      </w:r>
      <w:r w:rsidRPr="00F922C4">
        <w:rPr>
          <w:sz w:val="28"/>
          <w:szCs w:val="28"/>
        </w:rPr>
        <w:t>окайфувати.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А якщо не кілька літ? А кілька днів чи годин?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А що, за кілька годин буде всесвітній потоп?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 Ні, не потоп. Сьогодні всіх обстежують на наявність вірусу СНІДУ. От у мене в руках скляна трубка. Коли я нею доторкнуся до тебе, а її вміст почервоніє, значить, ти інфікований.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То швидше  перевіряй!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Тобі ж до всього байдуже. У цьому нас переконала Байдужість.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Ти читаєш мораль?  Я  хвилююся.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/ Байдужість починає задкувати /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Гей, брехухо, ти  куди?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      /Байдужість затулює пальцями вуха і вибігає /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Ось так. Вона оглухла, бо наша перемога.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Чудово, що ваша перемога. Я ж не завжди байдужий. Я хочу жити. Швидше перевірте, чи я інфікований.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Відчуваєш гріх?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Не доводьте мене до серцевого нападу. Благаю, перевірте мене.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На жаль, чарівної палички я не маю.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Це був обман, щоб довести  Байдужості хибну уяву, погляди.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То ви наді мною насміхалися? Цього я так не залишу!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Ой, як глибоко помилялася Байдужість, викликавши тебе сюди.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Я ж сказав, що все байдуже, окрім життя. 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А коли так, то перевірся анонімно, чи ти ще не інфікований, і надалі подбай, щоб не трапилось із тобою лиха.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А хіба це можна зробити анонімно?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Можна. І роблять це у станції переливання крові.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Підліток.  Я  поміркую.      /виходить/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А ви перевірилися на наявність вірусу  СНІДУ?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Подбайте про себе і про тих, хто поруч.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Подбайте про своє життя і своє майбуття!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Воно у твоїх руках.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Воно у твоїх почуттях.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Ровеснику, прожени Байдужість, іди назустріч Щастю, Мрії.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Пам’ятай, що кожна людина є творцем своєї долі!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Ведуча. Подбай, щоб доля була щасливою.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Ведучий. І багатою на мрії, успіхи, досягнення.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/після сценки звучить музика «Відчинилося життя», на фоні музики діти прив’язують надуті кульки до “серця”/</w:t>
      </w:r>
    </w:p>
    <w:p w:rsidR="00C946B8" w:rsidRPr="004E3F0D" w:rsidRDefault="00C946B8" w:rsidP="004E3F0D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 xml:space="preserve">       Вихователь. СНІД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найстрашніше захворювання. Це горе мільйонів батьків та матерів, чоловіків та жінок, це зруйновані сім’ї, невикористані таланти, зламані долі. У день пам</w:t>
      </w:r>
      <w:r w:rsidRPr="004E3F0D">
        <w:rPr>
          <w:sz w:val="28"/>
          <w:szCs w:val="28"/>
        </w:rPr>
        <w:t>’</w:t>
      </w:r>
      <w:r w:rsidRPr="00F922C4">
        <w:rPr>
          <w:sz w:val="28"/>
          <w:szCs w:val="28"/>
        </w:rPr>
        <w:t>яті померлих від СНІДу згадаймо поіменно відомих музикантів, які трагічно загинули, вживаючи наркотики</w:t>
      </w:r>
      <w:r w:rsidRPr="004E3F0D">
        <w:rPr>
          <w:sz w:val="28"/>
          <w:szCs w:val="28"/>
        </w:rPr>
        <w:t>: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Елвіс Преслі, Дженіс Доплін, Джим Марісон, Фреді Меркурі, Курт Кобейн, Грем Бенд, Стів Кларк, Томмі Болін.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/звучить фрагмент пісні “</w:t>
      </w:r>
      <w:r w:rsidRPr="00F922C4">
        <w:rPr>
          <w:sz w:val="28"/>
          <w:szCs w:val="28"/>
          <w:lang w:val="en-US"/>
        </w:rPr>
        <w:t>show</w:t>
      </w:r>
      <w:r w:rsidRPr="00F922C4">
        <w:rPr>
          <w:sz w:val="28"/>
          <w:szCs w:val="28"/>
        </w:rPr>
        <w:t xml:space="preserve"> </w:t>
      </w:r>
      <w:r w:rsidRPr="00F922C4">
        <w:rPr>
          <w:sz w:val="28"/>
          <w:szCs w:val="28"/>
          <w:lang w:val="en-US"/>
        </w:rPr>
        <w:t>must</w:t>
      </w:r>
      <w:r w:rsidRPr="00F922C4">
        <w:rPr>
          <w:sz w:val="28"/>
          <w:szCs w:val="28"/>
        </w:rPr>
        <w:t xml:space="preserve"> </w:t>
      </w:r>
      <w:r w:rsidRPr="00F922C4">
        <w:rPr>
          <w:sz w:val="28"/>
          <w:szCs w:val="28"/>
          <w:lang w:val="en-US"/>
        </w:rPr>
        <w:t>go</w:t>
      </w:r>
      <w:r w:rsidRPr="00F922C4">
        <w:rPr>
          <w:sz w:val="28"/>
          <w:szCs w:val="28"/>
        </w:rPr>
        <w:t xml:space="preserve"> </w:t>
      </w:r>
      <w:r w:rsidRPr="00F922C4">
        <w:rPr>
          <w:sz w:val="28"/>
          <w:szCs w:val="28"/>
          <w:lang w:val="en-US"/>
        </w:rPr>
        <w:t>on</w:t>
      </w:r>
      <w:r w:rsidRPr="00F922C4">
        <w:rPr>
          <w:sz w:val="28"/>
          <w:szCs w:val="28"/>
        </w:rPr>
        <w:t>” у виконанні групи “</w:t>
      </w:r>
      <w:r w:rsidRPr="00F922C4">
        <w:rPr>
          <w:sz w:val="28"/>
          <w:szCs w:val="28"/>
          <w:lang w:val="en-US"/>
        </w:rPr>
        <w:t>Qeen</w:t>
      </w:r>
      <w:r w:rsidRPr="00F922C4">
        <w:rPr>
          <w:sz w:val="28"/>
          <w:szCs w:val="28"/>
        </w:rPr>
        <w:t>”,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можлива</w:t>
      </w:r>
      <w:r w:rsidRPr="00F922C4">
        <w:rPr>
          <w:sz w:val="28"/>
          <w:szCs w:val="28"/>
        </w:rPr>
        <w:t xml:space="preserve">   коротка розповідь про Фреді Меркурі /.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Дозвольте нагадати вам слова великого Гете, який свого часу сказав: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>“ Хоча світ у цілому рухається вперед, молоді щоразу доводиться починати все з початку”.</w:t>
      </w:r>
    </w:p>
    <w:p w:rsidR="00C946B8" w:rsidRPr="00F922C4" w:rsidRDefault="00C946B8" w:rsidP="00F922C4">
      <w:pPr>
        <w:tabs>
          <w:tab w:val="left" w:pos="8280"/>
        </w:tabs>
        <w:spacing w:line="288" w:lineRule="auto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На жаль досить часто цей початок пов’язується з такими явищами, як нікотин, алкоголь, наркотики і в кінці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СНІД. Одних штовхає до цього цікавість, інших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бажання виглядати дорослими, бажання не бути “білими воронами”. Одні йдуть до цього самостійно, інші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F922C4">
        <w:rPr>
          <w:sz w:val="28"/>
          <w:szCs w:val="28"/>
        </w:rPr>
        <w:t>під впливом знайомих, друзів.</w:t>
      </w:r>
    </w:p>
    <w:p w:rsidR="00C946B8" w:rsidRPr="00F922C4" w:rsidRDefault="00C946B8" w:rsidP="004E3F0D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Але забудьмо на хвилину про трагічне. Радіймо прийдешньому дню, яскравим, теплим і незабутнім зустрічам, уникайте всього поганого, шукайте себе у добрих справах, звуках пісень, музики, у веселих ритмах танцю, демонструйте красу тіла, грацію.</w:t>
      </w:r>
    </w:p>
    <w:p w:rsidR="00C946B8" w:rsidRDefault="00C946B8" w:rsidP="00061394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 w:rsidRPr="00F922C4">
        <w:rPr>
          <w:sz w:val="28"/>
          <w:szCs w:val="28"/>
        </w:rPr>
        <w:t xml:space="preserve">            Бажаю всім здоров`я, сили, натхнення! Любові до жит</w:t>
      </w:r>
      <w:r>
        <w:rPr>
          <w:sz w:val="28"/>
          <w:szCs w:val="28"/>
        </w:rPr>
        <w:t>тя! Адже воно таке прекрасне!</w:t>
      </w:r>
    </w:p>
    <w:p w:rsidR="00C946B8" w:rsidRPr="000948E9" w:rsidRDefault="00C946B8" w:rsidP="00061394">
      <w:pPr>
        <w:tabs>
          <w:tab w:val="left" w:pos="8280"/>
        </w:tabs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Перегляд відеоролику : </w:t>
      </w:r>
      <w:r w:rsidRPr="000948E9">
        <w:rPr>
          <w:sz w:val="28"/>
          <w:szCs w:val="28"/>
        </w:rPr>
        <w:t>https://www.youtube.com/watch?v=kQMHkaXX-6Q</w:t>
      </w:r>
    </w:p>
    <w:p w:rsidR="00C946B8" w:rsidRPr="00F922C4" w:rsidRDefault="00C946B8" w:rsidP="00F922C4">
      <w:pPr>
        <w:widowControl/>
        <w:autoSpaceDE/>
        <w:autoSpaceDN/>
        <w:adjustRightInd/>
        <w:spacing w:line="288" w:lineRule="auto"/>
        <w:jc w:val="center"/>
        <w:rPr>
          <w:sz w:val="28"/>
          <w:szCs w:val="28"/>
        </w:rPr>
      </w:pPr>
      <w:r w:rsidRPr="00F922C4">
        <w:rPr>
          <w:sz w:val="28"/>
          <w:szCs w:val="28"/>
        </w:rPr>
        <w:br w:type="page"/>
      </w:r>
    </w:p>
    <w:p w:rsidR="00C946B8" w:rsidRDefault="00C946B8" w:rsidP="00587134">
      <w:pPr>
        <w:widowControl/>
        <w:autoSpaceDE/>
        <w:autoSpaceDN/>
        <w:adjustRightInd/>
        <w:spacing w:line="288" w:lineRule="auto"/>
        <w:jc w:val="center"/>
      </w:pPr>
    </w:p>
    <w:p w:rsidR="00C946B8" w:rsidRDefault="00C946B8" w:rsidP="00587134">
      <w:pPr>
        <w:widowControl/>
        <w:autoSpaceDE/>
        <w:autoSpaceDN/>
        <w:adjustRightInd/>
        <w:spacing w:line="288" w:lineRule="auto"/>
        <w:jc w:val="center"/>
      </w:pPr>
    </w:p>
    <w:p w:rsidR="00C946B8" w:rsidRDefault="00C946B8" w:rsidP="00587134">
      <w:pPr>
        <w:widowControl/>
        <w:autoSpaceDE/>
        <w:autoSpaceDN/>
        <w:adjustRightInd/>
        <w:spacing w:line="288" w:lineRule="auto"/>
        <w:jc w:val="center"/>
      </w:pPr>
    </w:p>
    <w:p w:rsidR="00C946B8" w:rsidRDefault="00C946B8" w:rsidP="000948E9">
      <w:pPr>
        <w:widowControl/>
        <w:autoSpaceDE/>
        <w:autoSpaceDN/>
        <w:adjustRightInd/>
        <w:spacing w:line="288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ВИКОРИСТАНІ     ДЖЕРЕЛА :</w:t>
      </w:r>
    </w:p>
    <w:p w:rsidR="00C946B8" w:rsidRDefault="00C946B8" w:rsidP="000948E9">
      <w:pPr>
        <w:widowControl/>
        <w:numPr>
          <w:ilvl w:val="0"/>
          <w:numId w:val="49"/>
        </w:numPr>
        <w:autoSpaceDE/>
        <w:autoSpaceDN/>
        <w:adjustRightInd/>
        <w:spacing w:line="288" w:lineRule="auto"/>
        <w:rPr>
          <w:sz w:val="32"/>
          <w:szCs w:val="32"/>
        </w:rPr>
      </w:pPr>
      <w:r>
        <w:rPr>
          <w:sz w:val="32"/>
          <w:szCs w:val="32"/>
        </w:rPr>
        <w:t xml:space="preserve">Пащенко Т.А.  </w:t>
      </w:r>
      <w:r w:rsidRPr="000948E9">
        <w:rPr>
          <w:sz w:val="32"/>
          <w:szCs w:val="32"/>
          <w:lang w:val="ru-RU"/>
        </w:rPr>
        <w:t>Формування</w:t>
      </w:r>
      <w:r>
        <w:rPr>
          <w:sz w:val="32"/>
          <w:szCs w:val="32"/>
        </w:rPr>
        <w:t xml:space="preserve"> здорового способу життя</w:t>
      </w:r>
      <w:r w:rsidRPr="000948E9">
        <w:rPr>
          <w:sz w:val="32"/>
          <w:szCs w:val="32"/>
          <w:lang w:val="ru-RU"/>
        </w:rPr>
        <w:t>. “Виховна</w:t>
      </w:r>
    </w:p>
    <w:p w:rsidR="00C946B8" w:rsidRDefault="00C946B8" w:rsidP="000948E9">
      <w:pPr>
        <w:widowControl/>
        <w:autoSpaceDE/>
        <w:autoSpaceDN/>
        <w:adjustRightInd/>
        <w:spacing w:line="288" w:lineRule="auto"/>
        <w:ind w:left="360"/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     </w:t>
      </w:r>
      <w:r w:rsidRPr="000948E9">
        <w:rPr>
          <w:sz w:val="32"/>
          <w:szCs w:val="32"/>
          <w:lang w:val="ru-RU"/>
        </w:rPr>
        <w:t xml:space="preserve"> </w:t>
      </w:r>
      <w:r w:rsidRPr="00061394">
        <w:rPr>
          <w:sz w:val="32"/>
          <w:szCs w:val="32"/>
          <w:lang w:val="ru-RU"/>
        </w:rPr>
        <w:t>р</w:t>
      </w:r>
      <w:r>
        <w:rPr>
          <w:sz w:val="32"/>
          <w:szCs w:val="32"/>
          <w:lang w:val="en-US"/>
        </w:rPr>
        <w:t>обота</w:t>
      </w:r>
      <w:r>
        <w:rPr>
          <w:sz w:val="32"/>
          <w:szCs w:val="32"/>
        </w:rPr>
        <w:t xml:space="preserve"> в школі</w:t>
      </w:r>
      <w:r>
        <w:rPr>
          <w:sz w:val="32"/>
          <w:szCs w:val="32"/>
          <w:lang w:val="en-US"/>
        </w:rPr>
        <w:t>” : - 2007.-№7.-с.51-55.</w:t>
      </w:r>
    </w:p>
    <w:p w:rsidR="00C946B8" w:rsidRDefault="00C946B8" w:rsidP="000948E9">
      <w:pPr>
        <w:widowControl/>
        <w:numPr>
          <w:ilvl w:val="0"/>
          <w:numId w:val="49"/>
        </w:numPr>
        <w:autoSpaceDE/>
        <w:autoSpaceDN/>
        <w:adjustRightInd/>
        <w:spacing w:line="288" w:lineRule="auto"/>
        <w:rPr>
          <w:sz w:val="32"/>
          <w:szCs w:val="32"/>
        </w:rPr>
      </w:pPr>
      <w:r>
        <w:rPr>
          <w:sz w:val="32"/>
          <w:szCs w:val="32"/>
        </w:rPr>
        <w:t xml:space="preserve">Шаповал О.О. СНІД ! Не залишимося байдужими ! «Позакласна робота» : (сценарій)/ О.О. Шаповал //Біологія.-2011.-№22-24. </w:t>
      </w:r>
    </w:p>
    <w:p w:rsidR="00C946B8" w:rsidRDefault="00C946B8" w:rsidP="000948E9">
      <w:pPr>
        <w:widowControl/>
        <w:autoSpaceDE/>
        <w:autoSpaceDN/>
        <w:adjustRightInd/>
        <w:spacing w:line="288" w:lineRule="auto"/>
        <w:rPr>
          <w:sz w:val="32"/>
          <w:szCs w:val="32"/>
        </w:rPr>
      </w:pPr>
      <w:r>
        <w:rPr>
          <w:sz w:val="32"/>
          <w:szCs w:val="32"/>
        </w:rPr>
        <w:t xml:space="preserve">         с.110-115.</w:t>
      </w:r>
    </w:p>
    <w:p w:rsidR="00C946B8" w:rsidRPr="000948E9" w:rsidRDefault="00C946B8" w:rsidP="000948E9">
      <w:pPr>
        <w:widowControl/>
        <w:autoSpaceDE/>
        <w:autoSpaceDN/>
        <w:adjustRightInd/>
        <w:spacing w:line="288" w:lineRule="auto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sectPr w:rsidR="00C946B8" w:rsidRPr="000948E9" w:rsidSect="00524F78">
      <w:footerReference w:type="default" r:id="rId7"/>
      <w:type w:val="continuous"/>
      <w:pgSz w:w="11909" w:h="16834"/>
      <w:pgMar w:top="567" w:right="567" w:bottom="567" w:left="1134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6B8" w:rsidRDefault="00C946B8" w:rsidP="006A646C">
      <w:r>
        <w:separator/>
      </w:r>
    </w:p>
  </w:endnote>
  <w:endnote w:type="continuationSeparator" w:id="0">
    <w:p w:rsidR="00C946B8" w:rsidRDefault="00C946B8" w:rsidP="006A6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6B8" w:rsidRDefault="00C946B8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6B8" w:rsidRDefault="00C946B8" w:rsidP="006A646C">
      <w:r>
        <w:separator/>
      </w:r>
    </w:p>
  </w:footnote>
  <w:footnote w:type="continuationSeparator" w:id="0">
    <w:p w:rsidR="00C946B8" w:rsidRDefault="00C946B8" w:rsidP="006A6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DC07D2"/>
    <w:lvl w:ilvl="0">
      <w:numFmt w:val="bullet"/>
      <w:lvlText w:val="*"/>
      <w:lvlJc w:val="left"/>
    </w:lvl>
  </w:abstractNum>
  <w:abstractNum w:abstractNumId="1">
    <w:nsid w:val="033D6222"/>
    <w:multiLevelType w:val="hybridMultilevel"/>
    <w:tmpl w:val="074C62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7708A0"/>
    <w:multiLevelType w:val="hybridMultilevel"/>
    <w:tmpl w:val="3CBC7EC8"/>
    <w:lvl w:ilvl="0" w:tplc="3A808BF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E97A86A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89A0A9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B6C72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D4F685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7404C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E834BEF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7F89DE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2BC90F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">
    <w:nsid w:val="077706B4"/>
    <w:multiLevelType w:val="hybridMultilevel"/>
    <w:tmpl w:val="741CC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EEF27BF"/>
    <w:multiLevelType w:val="singleLevel"/>
    <w:tmpl w:val="0B7627E4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5">
    <w:nsid w:val="12847A13"/>
    <w:multiLevelType w:val="hybridMultilevel"/>
    <w:tmpl w:val="FCAE4B24"/>
    <w:lvl w:ilvl="0" w:tplc="17D460D4">
      <w:start w:val="1"/>
      <w:numFmt w:val="decimal"/>
      <w:lvlText w:val="%1."/>
      <w:lvlJc w:val="left"/>
      <w:pPr>
        <w:tabs>
          <w:tab w:val="num" w:pos="1297"/>
        </w:tabs>
        <w:ind w:left="1297" w:hanging="360"/>
      </w:pPr>
      <w:rPr>
        <w:rFonts w:cs="Times New Roman"/>
      </w:rPr>
    </w:lvl>
    <w:lvl w:ilvl="1" w:tplc="2B1E81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A1C211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50ABA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C881D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BA02D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83623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94C1E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7CC41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13EA393D"/>
    <w:multiLevelType w:val="hybridMultilevel"/>
    <w:tmpl w:val="FCAE4B24"/>
    <w:lvl w:ilvl="0" w:tplc="17D460D4">
      <w:start w:val="1"/>
      <w:numFmt w:val="decimal"/>
      <w:lvlText w:val="%1."/>
      <w:lvlJc w:val="left"/>
      <w:pPr>
        <w:tabs>
          <w:tab w:val="num" w:pos="1297"/>
        </w:tabs>
        <w:ind w:left="1297" w:hanging="360"/>
      </w:pPr>
      <w:rPr>
        <w:rFonts w:cs="Times New Roman"/>
      </w:rPr>
    </w:lvl>
    <w:lvl w:ilvl="1" w:tplc="2B1E81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A1C211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50ABA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C881D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BA02D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83623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94C1E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7CC41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">
    <w:nsid w:val="15127ED4"/>
    <w:multiLevelType w:val="hybridMultilevel"/>
    <w:tmpl w:val="E1426038"/>
    <w:lvl w:ilvl="0" w:tplc="1BE6B4C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FF0F8C"/>
    <w:multiLevelType w:val="hybridMultilevel"/>
    <w:tmpl w:val="3B36E53E"/>
    <w:lvl w:ilvl="0" w:tplc="04190001">
      <w:start w:val="1"/>
      <w:numFmt w:val="bullet"/>
      <w:lvlText w:val=""/>
      <w:lvlJc w:val="left"/>
      <w:pPr>
        <w:tabs>
          <w:tab w:val="num" w:pos="1297"/>
        </w:tabs>
        <w:ind w:left="12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7"/>
        </w:tabs>
        <w:ind w:left="20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7"/>
        </w:tabs>
        <w:ind w:left="27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7"/>
        </w:tabs>
        <w:ind w:left="34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7"/>
        </w:tabs>
        <w:ind w:left="41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7"/>
        </w:tabs>
        <w:ind w:left="48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7"/>
        </w:tabs>
        <w:ind w:left="56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7"/>
        </w:tabs>
        <w:ind w:left="63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7"/>
        </w:tabs>
        <w:ind w:left="7057" w:hanging="360"/>
      </w:pPr>
      <w:rPr>
        <w:rFonts w:ascii="Wingdings" w:hAnsi="Wingdings" w:hint="default"/>
      </w:rPr>
    </w:lvl>
  </w:abstractNum>
  <w:abstractNum w:abstractNumId="9">
    <w:nsid w:val="1A137F60"/>
    <w:multiLevelType w:val="hybridMultilevel"/>
    <w:tmpl w:val="B358D278"/>
    <w:lvl w:ilvl="0" w:tplc="E65AA454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230507B"/>
    <w:multiLevelType w:val="hybridMultilevel"/>
    <w:tmpl w:val="7662FFC2"/>
    <w:lvl w:ilvl="0" w:tplc="2EFA733A">
      <w:start w:val="1"/>
      <w:numFmt w:val="bullet"/>
      <w:lvlText w:val=""/>
      <w:lvlJc w:val="left"/>
      <w:pPr>
        <w:tabs>
          <w:tab w:val="num" w:pos="1887"/>
        </w:tabs>
        <w:ind w:left="18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1">
    <w:nsid w:val="252F305A"/>
    <w:multiLevelType w:val="multilevel"/>
    <w:tmpl w:val="D640DA16"/>
    <w:lvl w:ilvl="0">
      <w:start w:val="1"/>
      <w:numFmt w:val="decimal"/>
      <w:lvlText w:val="%1."/>
      <w:lvlJc w:val="left"/>
      <w:pPr>
        <w:tabs>
          <w:tab w:val="num" w:pos="1297"/>
        </w:tabs>
        <w:ind w:left="129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01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37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09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5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17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9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25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977" w:hanging="2160"/>
      </w:pPr>
      <w:rPr>
        <w:rFonts w:cs="Times New Roman" w:hint="default"/>
      </w:rPr>
    </w:lvl>
  </w:abstractNum>
  <w:abstractNum w:abstractNumId="12">
    <w:nsid w:val="254A2FDB"/>
    <w:multiLevelType w:val="hybridMultilevel"/>
    <w:tmpl w:val="62E6AC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9264031"/>
    <w:multiLevelType w:val="hybridMultilevel"/>
    <w:tmpl w:val="3580F6CA"/>
    <w:lvl w:ilvl="0" w:tplc="14AE96A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C16954"/>
    <w:multiLevelType w:val="hybridMultilevel"/>
    <w:tmpl w:val="FBB01B5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5">
    <w:nsid w:val="2DC81EC3"/>
    <w:multiLevelType w:val="hybridMultilevel"/>
    <w:tmpl w:val="A71A3DC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6">
    <w:nsid w:val="2F2E39F3"/>
    <w:multiLevelType w:val="hybridMultilevel"/>
    <w:tmpl w:val="C54A3D0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7F3C2E"/>
    <w:multiLevelType w:val="hybridMultilevel"/>
    <w:tmpl w:val="C664800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E03367E"/>
    <w:multiLevelType w:val="hybridMultilevel"/>
    <w:tmpl w:val="5380B80E"/>
    <w:lvl w:ilvl="0" w:tplc="3CE6BBC6">
      <w:start w:val="1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9">
    <w:nsid w:val="42B15229"/>
    <w:multiLevelType w:val="hybridMultilevel"/>
    <w:tmpl w:val="7194B8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43305031"/>
    <w:multiLevelType w:val="hybridMultilevel"/>
    <w:tmpl w:val="423A1D9E"/>
    <w:lvl w:ilvl="0" w:tplc="02C6D0A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>
    <w:nsid w:val="438A4CE1"/>
    <w:multiLevelType w:val="singleLevel"/>
    <w:tmpl w:val="1B4C8FEA"/>
    <w:lvl w:ilvl="0">
      <w:start w:val="1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2">
    <w:nsid w:val="46480952"/>
    <w:multiLevelType w:val="hybridMultilevel"/>
    <w:tmpl w:val="BE681294"/>
    <w:lvl w:ilvl="0" w:tplc="BBBA54DA">
      <w:start w:val="2"/>
      <w:numFmt w:val="decimal"/>
      <w:lvlText w:val="%1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3">
    <w:nsid w:val="46CF3C3E"/>
    <w:multiLevelType w:val="hybridMultilevel"/>
    <w:tmpl w:val="9DE4C3E0"/>
    <w:lvl w:ilvl="0" w:tplc="9A588CE2">
      <w:start w:val="1"/>
      <w:numFmt w:val="decimal"/>
      <w:lvlText w:val="%1."/>
      <w:lvlJc w:val="left"/>
      <w:pPr>
        <w:tabs>
          <w:tab w:val="num" w:pos="1633"/>
        </w:tabs>
        <w:ind w:left="163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81C27FF"/>
    <w:multiLevelType w:val="multilevel"/>
    <w:tmpl w:val="710652C6"/>
    <w:lvl w:ilvl="0">
      <w:start w:val="2"/>
      <w:numFmt w:val="decimal"/>
      <w:lvlText w:val="%1."/>
      <w:lvlJc w:val="left"/>
      <w:pPr>
        <w:ind w:left="1297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5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17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1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77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37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3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97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57" w:hanging="2520"/>
      </w:pPr>
      <w:rPr>
        <w:rFonts w:cs="Times New Roman" w:hint="default"/>
      </w:rPr>
    </w:lvl>
  </w:abstractNum>
  <w:abstractNum w:abstractNumId="25">
    <w:nsid w:val="48FF1CB3"/>
    <w:multiLevelType w:val="hybridMultilevel"/>
    <w:tmpl w:val="8112FCF6"/>
    <w:lvl w:ilvl="0" w:tplc="3C7AA760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9614A98"/>
    <w:multiLevelType w:val="hybridMultilevel"/>
    <w:tmpl w:val="2E2257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E073458"/>
    <w:multiLevelType w:val="hybridMultilevel"/>
    <w:tmpl w:val="C20487F4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E61130B"/>
    <w:multiLevelType w:val="hybridMultilevel"/>
    <w:tmpl w:val="A3627B34"/>
    <w:lvl w:ilvl="0" w:tplc="0419000F">
      <w:start w:val="1"/>
      <w:numFmt w:val="decimal"/>
      <w:lvlText w:val="%1."/>
      <w:lvlJc w:val="left"/>
      <w:pPr>
        <w:tabs>
          <w:tab w:val="num" w:pos="1297"/>
        </w:tabs>
        <w:ind w:left="129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7"/>
        </w:tabs>
        <w:ind w:left="20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37"/>
        </w:tabs>
        <w:ind w:left="27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57"/>
        </w:tabs>
        <w:ind w:left="34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77"/>
        </w:tabs>
        <w:ind w:left="41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97"/>
        </w:tabs>
        <w:ind w:left="48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17"/>
        </w:tabs>
        <w:ind w:left="56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37"/>
        </w:tabs>
        <w:ind w:left="63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57"/>
        </w:tabs>
        <w:ind w:left="7057" w:hanging="180"/>
      </w:pPr>
      <w:rPr>
        <w:rFonts w:cs="Times New Roman"/>
      </w:rPr>
    </w:lvl>
  </w:abstractNum>
  <w:abstractNum w:abstractNumId="29">
    <w:nsid w:val="50CC5921"/>
    <w:multiLevelType w:val="multilevel"/>
    <w:tmpl w:val="1CEABEE4"/>
    <w:lvl w:ilvl="0">
      <w:start w:val="1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tabs>
          <w:tab w:val="num" w:pos="2501"/>
        </w:tabs>
        <w:ind w:left="250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4282"/>
        </w:tabs>
        <w:ind w:left="4282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6423"/>
        </w:tabs>
        <w:ind w:left="6423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8204"/>
        </w:tabs>
        <w:ind w:left="820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0345"/>
        </w:tabs>
        <w:ind w:left="10345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2486"/>
        </w:tabs>
        <w:ind w:left="12486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267"/>
        </w:tabs>
        <w:ind w:left="14267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6408"/>
        </w:tabs>
        <w:ind w:left="16408" w:hanging="2160"/>
      </w:pPr>
      <w:rPr>
        <w:rFonts w:cs="Times New Roman" w:hint="default"/>
        <w:b/>
      </w:rPr>
    </w:lvl>
  </w:abstractNum>
  <w:abstractNum w:abstractNumId="30">
    <w:nsid w:val="552D715B"/>
    <w:multiLevelType w:val="hybridMultilevel"/>
    <w:tmpl w:val="F01C19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54D264B"/>
    <w:multiLevelType w:val="singleLevel"/>
    <w:tmpl w:val="904664CE"/>
    <w:lvl w:ilvl="0">
      <w:start w:val="1"/>
      <w:numFmt w:val="decimal"/>
      <w:lvlText w:val="%1."/>
      <w:legacy w:legacy="1" w:legacySpace="0" w:legacyIndent="316"/>
      <w:lvlJc w:val="left"/>
      <w:rPr>
        <w:rFonts w:ascii="Times New Roman" w:hAnsi="Times New Roman" w:cs="Times New Roman" w:hint="default"/>
      </w:rPr>
    </w:lvl>
  </w:abstractNum>
  <w:abstractNum w:abstractNumId="32">
    <w:nsid w:val="56D614B6"/>
    <w:multiLevelType w:val="hybridMultilevel"/>
    <w:tmpl w:val="27D8D640"/>
    <w:lvl w:ilvl="0" w:tplc="0D1C6482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33">
    <w:nsid w:val="581A21B2"/>
    <w:multiLevelType w:val="hybridMultilevel"/>
    <w:tmpl w:val="9E4E81CC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4">
    <w:nsid w:val="5AC74D46"/>
    <w:multiLevelType w:val="hybridMultilevel"/>
    <w:tmpl w:val="7B0621E2"/>
    <w:lvl w:ilvl="0" w:tplc="2EFA733A">
      <w:start w:val="1"/>
      <w:numFmt w:val="bullet"/>
      <w:lvlText w:val="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5EE66CDF"/>
    <w:multiLevelType w:val="hybridMultilevel"/>
    <w:tmpl w:val="5C3AA9B0"/>
    <w:lvl w:ilvl="0" w:tplc="020CEAA4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0C82DAF"/>
    <w:multiLevelType w:val="hybridMultilevel"/>
    <w:tmpl w:val="B7FE3898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1751E8F"/>
    <w:multiLevelType w:val="hybridMultilevel"/>
    <w:tmpl w:val="F7BC7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4526556"/>
    <w:multiLevelType w:val="hybridMultilevel"/>
    <w:tmpl w:val="00B440AE"/>
    <w:lvl w:ilvl="0" w:tplc="7EC25D2E">
      <w:start w:val="9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4D0545C"/>
    <w:multiLevelType w:val="hybridMultilevel"/>
    <w:tmpl w:val="3FB6B4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0944CC"/>
    <w:multiLevelType w:val="hybridMultilevel"/>
    <w:tmpl w:val="074E8A3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1">
    <w:nsid w:val="6C135E81"/>
    <w:multiLevelType w:val="hybridMultilevel"/>
    <w:tmpl w:val="AD1CAC2A"/>
    <w:lvl w:ilvl="0" w:tplc="0419000F">
      <w:start w:val="1"/>
      <w:numFmt w:val="decimal"/>
      <w:lvlText w:val="%1."/>
      <w:lvlJc w:val="left"/>
      <w:pPr>
        <w:tabs>
          <w:tab w:val="num" w:pos="1297"/>
        </w:tabs>
        <w:ind w:left="129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17"/>
        </w:tabs>
        <w:ind w:left="20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37"/>
        </w:tabs>
        <w:ind w:left="27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57"/>
        </w:tabs>
        <w:ind w:left="34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77"/>
        </w:tabs>
        <w:ind w:left="41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97"/>
        </w:tabs>
        <w:ind w:left="48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17"/>
        </w:tabs>
        <w:ind w:left="56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37"/>
        </w:tabs>
        <w:ind w:left="63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57"/>
        </w:tabs>
        <w:ind w:left="7057" w:hanging="180"/>
      </w:pPr>
      <w:rPr>
        <w:rFonts w:cs="Times New Roman"/>
      </w:rPr>
    </w:lvl>
  </w:abstractNum>
  <w:abstractNum w:abstractNumId="42">
    <w:nsid w:val="6C8B66FE"/>
    <w:multiLevelType w:val="hybridMultilevel"/>
    <w:tmpl w:val="EFB0F7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1425087"/>
    <w:multiLevelType w:val="hybridMultilevel"/>
    <w:tmpl w:val="47EC7D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19117A1"/>
    <w:multiLevelType w:val="hybridMultilevel"/>
    <w:tmpl w:val="43FC72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E04FC2"/>
    <w:multiLevelType w:val="hybridMultilevel"/>
    <w:tmpl w:val="0C384250"/>
    <w:lvl w:ilvl="0" w:tplc="04190001">
      <w:start w:val="1"/>
      <w:numFmt w:val="bullet"/>
      <w:lvlText w:val=""/>
      <w:lvlJc w:val="left"/>
      <w:pPr>
        <w:tabs>
          <w:tab w:val="num" w:pos="1301"/>
        </w:tabs>
        <w:ind w:left="13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21"/>
        </w:tabs>
        <w:ind w:left="20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41"/>
        </w:tabs>
        <w:ind w:left="27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61"/>
        </w:tabs>
        <w:ind w:left="34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81"/>
        </w:tabs>
        <w:ind w:left="41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01"/>
        </w:tabs>
        <w:ind w:left="49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21"/>
        </w:tabs>
        <w:ind w:left="56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41"/>
        </w:tabs>
        <w:ind w:left="63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61"/>
        </w:tabs>
        <w:ind w:left="7061" w:hanging="360"/>
      </w:pPr>
      <w:rPr>
        <w:rFonts w:ascii="Wingdings" w:hAnsi="Wingdings" w:hint="default"/>
      </w:rPr>
    </w:lvl>
  </w:abstractNum>
  <w:abstractNum w:abstractNumId="46">
    <w:nsid w:val="7673660A"/>
    <w:multiLevelType w:val="hybridMultilevel"/>
    <w:tmpl w:val="9DC40C1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7">
    <w:nsid w:val="7F4834F5"/>
    <w:multiLevelType w:val="hybridMultilevel"/>
    <w:tmpl w:val="526C9368"/>
    <w:lvl w:ilvl="0" w:tplc="8DB02366">
      <w:start w:val="1"/>
      <w:numFmt w:val="bullet"/>
      <w:lvlText w:val="—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0"/>
    <w:lvlOverride w:ilvl="0">
      <w:lvl w:ilvl="0">
        <w:numFmt w:val="bullet"/>
        <w:lvlText w:val="-"/>
        <w:legacy w:legacy="1" w:legacySpace="0" w:legacyIndent="345"/>
        <w:lvlJc w:val="left"/>
        <w:rPr>
          <w:rFonts w:ascii="Times New Roman" w:hAnsi="Times New Roman" w:hint="default"/>
        </w:rPr>
      </w:lvl>
    </w:lvlOverride>
  </w:num>
  <w:num w:numId="3">
    <w:abstractNumId w:val="33"/>
  </w:num>
  <w:num w:numId="4">
    <w:abstractNumId w:val="6"/>
  </w:num>
  <w:num w:numId="5">
    <w:abstractNumId w:val="11"/>
  </w:num>
  <w:num w:numId="6">
    <w:abstractNumId w:val="28"/>
  </w:num>
  <w:num w:numId="7">
    <w:abstractNumId w:val="43"/>
  </w:num>
  <w:num w:numId="8">
    <w:abstractNumId w:val="2"/>
  </w:num>
  <w:num w:numId="9">
    <w:abstractNumId w:val="8"/>
  </w:num>
  <w:num w:numId="10">
    <w:abstractNumId w:val="45"/>
  </w:num>
  <w:num w:numId="11">
    <w:abstractNumId w:val="37"/>
  </w:num>
  <w:num w:numId="12">
    <w:abstractNumId w:val="29"/>
  </w:num>
  <w:num w:numId="13">
    <w:abstractNumId w:val="41"/>
  </w:num>
  <w:num w:numId="14">
    <w:abstractNumId w:val="14"/>
  </w:num>
  <w:num w:numId="15">
    <w:abstractNumId w:val="19"/>
  </w:num>
  <w:num w:numId="16">
    <w:abstractNumId w:val="20"/>
  </w:num>
  <w:num w:numId="17">
    <w:abstractNumId w:val="4"/>
  </w:num>
  <w:num w:numId="18">
    <w:abstractNumId w:val="0"/>
    <w:lvlOverride w:ilvl="0">
      <w:lvl w:ilvl="0">
        <w:numFmt w:val="bullet"/>
        <w:lvlText w:val="•"/>
        <w:legacy w:legacy="1" w:legacySpace="0" w:legacyIndent="245"/>
        <w:lvlJc w:val="left"/>
        <w:rPr>
          <w:rFonts w:ascii="Times New Roman" w:hAnsi="Times New Roman" w:hint="default"/>
        </w:rPr>
      </w:lvl>
    </w:lvlOverride>
  </w:num>
  <w:num w:numId="19">
    <w:abstractNumId w:val="36"/>
  </w:num>
  <w:num w:numId="20">
    <w:abstractNumId w:val="27"/>
  </w:num>
  <w:num w:numId="21">
    <w:abstractNumId w:val="12"/>
  </w:num>
  <w:num w:numId="22">
    <w:abstractNumId w:val="47"/>
  </w:num>
  <w:num w:numId="23">
    <w:abstractNumId w:val="3"/>
  </w:num>
  <w:num w:numId="24">
    <w:abstractNumId w:val="16"/>
  </w:num>
  <w:num w:numId="25">
    <w:abstractNumId w:val="1"/>
  </w:num>
  <w:num w:numId="26">
    <w:abstractNumId w:val="42"/>
  </w:num>
  <w:num w:numId="27">
    <w:abstractNumId w:val="15"/>
  </w:num>
  <w:num w:numId="28">
    <w:abstractNumId w:val="21"/>
  </w:num>
  <w:num w:numId="29">
    <w:abstractNumId w:val="30"/>
  </w:num>
  <w:num w:numId="30">
    <w:abstractNumId w:val="34"/>
  </w:num>
  <w:num w:numId="31">
    <w:abstractNumId w:val="44"/>
  </w:num>
  <w:num w:numId="32">
    <w:abstractNumId w:val="39"/>
  </w:num>
  <w:num w:numId="33">
    <w:abstractNumId w:val="40"/>
  </w:num>
  <w:num w:numId="34">
    <w:abstractNumId w:val="23"/>
  </w:num>
  <w:num w:numId="35">
    <w:abstractNumId w:val="46"/>
  </w:num>
  <w:num w:numId="36">
    <w:abstractNumId w:val="5"/>
  </w:num>
  <w:num w:numId="37">
    <w:abstractNumId w:val="24"/>
  </w:num>
  <w:num w:numId="38">
    <w:abstractNumId w:val="10"/>
  </w:num>
  <w:num w:numId="39">
    <w:abstractNumId w:val="22"/>
  </w:num>
  <w:num w:numId="40">
    <w:abstractNumId w:val="38"/>
  </w:num>
  <w:num w:numId="41">
    <w:abstractNumId w:val="32"/>
  </w:num>
  <w:num w:numId="42">
    <w:abstractNumId w:val="13"/>
  </w:num>
  <w:num w:numId="43">
    <w:abstractNumId w:val="9"/>
  </w:num>
  <w:num w:numId="44">
    <w:abstractNumId w:val="7"/>
  </w:num>
  <w:num w:numId="45">
    <w:abstractNumId w:val="17"/>
  </w:num>
  <w:num w:numId="46">
    <w:abstractNumId w:val="35"/>
  </w:num>
  <w:num w:numId="47">
    <w:abstractNumId w:val="18"/>
  </w:num>
  <w:num w:numId="48">
    <w:abstractNumId w:val="25"/>
  </w:num>
  <w:num w:numId="4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6FB7"/>
    <w:rsid w:val="00041DAA"/>
    <w:rsid w:val="00043D0F"/>
    <w:rsid w:val="0004480E"/>
    <w:rsid w:val="0005235E"/>
    <w:rsid w:val="00061394"/>
    <w:rsid w:val="0006536E"/>
    <w:rsid w:val="000730C0"/>
    <w:rsid w:val="000948E9"/>
    <w:rsid w:val="000A0BF4"/>
    <w:rsid w:val="000E68E0"/>
    <w:rsid w:val="00121E66"/>
    <w:rsid w:val="001438C0"/>
    <w:rsid w:val="001529DB"/>
    <w:rsid w:val="001701CC"/>
    <w:rsid w:val="00173767"/>
    <w:rsid w:val="00184FE6"/>
    <w:rsid w:val="001A51F3"/>
    <w:rsid w:val="001C4483"/>
    <w:rsid w:val="001D35C8"/>
    <w:rsid w:val="00204193"/>
    <w:rsid w:val="002441C2"/>
    <w:rsid w:val="00245A87"/>
    <w:rsid w:val="002512AD"/>
    <w:rsid w:val="00294579"/>
    <w:rsid w:val="0029461C"/>
    <w:rsid w:val="00294D4C"/>
    <w:rsid w:val="002A4CBB"/>
    <w:rsid w:val="002C460A"/>
    <w:rsid w:val="00323A63"/>
    <w:rsid w:val="00323A6B"/>
    <w:rsid w:val="00331F26"/>
    <w:rsid w:val="00336FB7"/>
    <w:rsid w:val="00344AED"/>
    <w:rsid w:val="00382E89"/>
    <w:rsid w:val="003866CF"/>
    <w:rsid w:val="00386F18"/>
    <w:rsid w:val="00392EDC"/>
    <w:rsid w:val="003A4B9D"/>
    <w:rsid w:val="003F343A"/>
    <w:rsid w:val="003F7157"/>
    <w:rsid w:val="00406B1B"/>
    <w:rsid w:val="0044227E"/>
    <w:rsid w:val="00446DFD"/>
    <w:rsid w:val="00456B42"/>
    <w:rsid w:val="0046413C"/>
    <w:rsid w:val="00485175"/>
    <w:rsid w:val="0048722B"/>
    <w:rsid w:val="004B2CBE"/>
    <w:rsid w:val="004C26BD"/>
    <w:rsid w:val="004D7FF1"/>
    <w:rsid w:val="004E3F0D"/>
    <w:rsid w:val="00502468"/>
    <w:rsid w:val="00504AA6"/>
    <w:rsid w:val="00515144"/>
    <w:rsid w:val="00524F78"/>
    <w:rsid w:val="0053748C"/>
    <w:rsid w:val="00542FBC"/>
    <w:rsid w:val="00552206"/>
    <w:rsid w:val="00587134"/>
    <w:rsid w:val="005A14CE"/>
    <w:rsid w:val="005B17C8"/>
    <w:rsid w:val="005C748E"/>
    <w:rsid w:val="005C785C"/>
    <w:rsid w:val="0060066E"/>
    <w:rsid w:val="00602D46"/>
    <w:rsid w:val="006048CD"/>
    <w:rsid w:val="006071E9"/>
    <w:rsid w:val="006221E1"/>
    <w:rsid w:val="00660BC8"/>
    <w:rsid w:val="00677E32"/>
    <w:rsid w:val="006900E0"/>
    <w:rsid w:val="006A122F"/>
    <w:rsid w:val="006A378C"/>
    <w:rsid w:val="006A4155"/>
    <w:rsid w:val="006A646C"/>
    <w:rsid w:val="006C0589"/>
    <w:rsid w:val="006C731F"/>
    <w:rsid w:val="0072737C"/>
    <w:rsid w:val="00745953"/>
    <w:rsid w:val="00757EC7"/>
    <w:rsid w:val="0076666F"/>
    <w:rsid w:val="00770430"/>
    <w:rsid w:val="007722BC"/>
    <w:rsid w:val="007943D9"/>
    <w:rsid w:val="007A074D"/>
    <w:rsid w:val="007C557B"/>
    <w:rsid w:val="007C56AF"/>
    <w:rsid w:val="007F32E3"/>
    <w:rsid w:val="007F64D7"/>
    <w:rsid w:val="00807BFF"/>
    <w:rsid w:val="0084537C"/>
    <w:rsid w:val="00860A7F"/>
    <w:rsid w:val="00864DC9"/>
    <w:rsid w:val="00883A5B"/>
    <w:rsid w:val="008863E2"/>
    <w:rsid w:val="008A68D1"/>
    <w:rsid w:val="008E54DE"/>
    <w:rsid w:val="008F1D37"/>
    <w:rsid w:val="00901129"/>
    <w:rsid w:val="009202C6"/>
    <w:rsid w:val="00920542"/>
    <w:rsid w:val="00920F82"/>
    <w:rsid w:val="00923AC2"/>
    <w:rsid w:val="00930AC8"/>
    <w:rsid w:val="00963BE5"/>
    <w:rsid w:val="00964069"/>
    <w:rsid w:val="00992A9D"/>
    <w:rsid w:val="009D7F17"/>
    <w:rsid w:val="009E4D15"/>
    <w:rsid w:val="00A20C85"/>
    <w:rsid w:val="00A37F4D"/>
    <w:rsid w:val="00A444BC"/>
    <w:rsid w:val="00A506FE"/>
    <w:rsid w:val="00A63294"/>
    <w:rsid w:val="00A84FFC"/>
    <w:rsid w:val="00A94DC5"/>
    <w:rsid w:val="00AA615C"/>
    <w:rsid w:val="00AA7E92"/>
    <w:rsid w:val="00AC462F"/>
    <w:rsid w:val="00AE2AF4"/>
    <w:rsid w:val="00B622E1"/>
    <w:rsid w:val="00B65F4F"/>
    <w:rsid w:val="00B90CF6"/>
    <w:rsid w:val="00BA61DE"/>
    <w:rsid w:val="00BB066A"/>
    <w:rsid w:val="00BB1037"/>
    <w:rsid w:val="00BE5F75"/>
    <w:rsid w:val="00BE7C4C"/>
    <w:rsid w:val="00C36AE8"/>
    <w:rsid w:val="00C47811"/>
    <w:rsid w:val="00C51DA7"/>
    <w:rsid w:val="00C66091"/>
    <w:rsid w:val="00C808D7"/>
    <w:rsid w:val="00C81B6E"/>
    <w:rsid w:val="00C946B8"/>
    <w:rsid w:val="00CA7E27"/>
    <w:rsid w:val="00CC7CE9"/>
    <w:rsid w:val="00D016E1"/>
    <w:rsid w:val="00D41ABD"/>
    <w:rsid w:val="00D42351"/>
    <w:rsid w:val="00D45DC7"/>
    <w:rsid w:val="00D60CF9"/>
    <w:rsid w:val="00D66423"/>
    <w:rsid w:val="00D71AB1"/>
    <w:rsid w:val="00D7213D"/>
    <w:rsid w:val="00D72771"/>
    <w:rsid w:val="00D92638"/>
    <w:rsid w:val="00D94D20"/>
    <w:rsid w:val="00DB6BA0"/>
    <w:rsid w:val="00E2117D"/>
    <w:rsid w:val="00E3671D"/>
    <w:rsid w:val="00E37CBC"/>
    <w:rsid w:val="00E4182A"/>
    <w:rsid w:val="00E854CD"/>
    <w:rsid w:val="00E903B5"/>
    <w:rsid w:val="00EA2953"/>
    <w:rsid w:val="00EA3625"/>
    <w:rsid w:val="00EC631A"/>
    <w:rsid w:val="00EE0EE7"/>
    <w:rsid w:val="00EF3A11"/>
    <w:rsid w:val="00F40049"/>
    <w:rsid w:val="00F5540A"/>
    <w:rsid w:val="00F67915"/>
    <w:rsid w:val="00F922C4"/>
    <w:rsid w:val="00FA3479"/>
    <w:rsid w:val="00FA3604"/>
    <w:rsid w:val="00FC60E4"/>
    <w:rsid w:val="00FE06AC"/>
    <w:rsid w:val="00FE4592"/>
    <w:rsid w:val="00FF1CBC"/>
    <w:rsid w:val="00FF6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36FB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6FB7"/>
    <w:pPr>
      <w:keepNext/>
      <w:shd w:val="clear" w:color="auto" w:fill="FFFFFF"/>
      <w:spacing w:line="274" w:lineRule="exact"/>
      <w:ind w:left="34"/>
      <w:jc w:val="center"/>
      <w:outlineLvl w:val="0"/>
    </w:pPr>
    <w:rPr>
      <w:b/>
      <w:bCs/>
      <w:color w:val="000000"/>
      <w:spacing w:val="-1"/>
      <w:w w:val="90"/>
      <w:sz w:val="28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36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36FB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36FB7"/>
    <w:pPr>
      <w:keepNext/>
      <w:widowControl/>
      <w:overflowPunct w:val="0"/>
      <w:spacing w:before="240" w:after="60"/>
      <w:textAlignment w:val="baseline"/>
      <w:outlineLvl w:val="3"/>
    </w:pPr>
    <w:rPr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36FB7"/>
    <w:pPr>
      <w:widowControl/>
      <w:overflowPunct w:val="0"/>
      <w:spacing w:before="240" w:after="60"/>
      <w:textAlignment w:val="baseline"/>
      <w:outlineLvl w:val="4"/>
    </w:pPr>
    <w:rPr>
      <w:b/>
      <w:bCs/>
      <w:i/>
      <w:iCs/>
      <w:sz w:val="26"/>
      <w:szCs w:val="26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36FB7"/>
    <w:rPr>
      <w:rFonts w:ascii="Times New Roman" w:hAnsi="Times New Roman" w:cs="Times New Roman"/>
      <w:b/>
      <w:bCs/>
      <w:color w:val="000000"/>
      <w:w w:val="90"/>
      <w:sz w:val="25"/>
      <w:szCs w:val="25"/>
      <w:shd w:val="clear" w:color="auto" w:fill="FFFFFF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36FB7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36FB7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36FB7"/>
    <w:rPr>
      <w:rFonts w:ascii="Times New Roman" w:hAnsi="Times New Roman" w:cs="Times New Roman"/>
      <w:b/>
      <w:bCs/>
      <w:sz w:val="28"/>
      <w:szCs w:val="28"/>
      <w:lang w:val="en-US"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36FB7"/>
    <w:rPr>
      <w:rFonts w:ascii="Times New Roman" w:hAnsi="Times New Roman" w:cs="Times New Roman"/>
      <w:b/>
      <w:bCs/>
      <w:i/>
      <w:iCs/>
      <w:sz w:val="26"/>
      <w:szCs w:val="26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rsid w:val="00336FB7"/>
    <w:pPr>
      <w:widowControl/>
      <w:autoSpaceDE/>
      <w:autoSpaceDN/>
      <w:adjustRightInd/>
      <w:ind w:firstLine="426"/>
    </w:pPr>
    <w:rPr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36FB7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336FB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36FB7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336FB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36FB7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336FB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336FB7"/>
    <w:rPr>
      <w:rFonts w:ascii="Times New Roman" w:hAnsi="Times New Roman" w:cs="Times New Roman"/>
      <w:sz w:val="20"/>
      <w:szCs w:val="20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336FB7"/>
    <w:pPr>
      <w:widowControl/>
      <w:autoSpaceDE/>
      <w:autoSpaceDN/>
      <w:adjustRightInd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36FB7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336FB7"/>
    <w:rPr>
      <w:rFonts w:cs="Times New Roman"/>
      <w:vertAlign w:val="superscript"/>
    </w:rPr>
  </w:style>
  <w:style w:type="paragraph" w:styleId="Title">
    <w:name w:val="Title"/>
    <w:basedOn w:val="Normal"/>
    <w:link w:val="TitleChar"/>
    <w:uiPriority w:val="99"/>
    <w:qFormat/>
    <w:rsid w:val="00336FB7"/>
    <w:pPr>
      <w:shd w:val="clear" w:color="auto" w:fill="FFFFFF"/>
      <w:spacing w:line="264" w:lineRule="auto"/>
      <w:jc w:val="center"/>
    </w:pPr>
    <w:rPr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336FB7"/>
    <w:rPr>
      <w:rFonts w:ascii="Times New Roman" w:hAnsi="Times New Roman" w:cs="Times New Roman"/>
      <w:sz w:val="20"/>
      <w:szCs w:val="20"/>
      <w:shd w:val="clear" w:color="auto" w:fill="FFFFFF"/>
      <w:lang w:eastAsia="ru-RU"/>
    </w:rPr>
  </w:style>
  <w:style w:type="paragraph" w:styleId="BodyText2">
    <w:name w:val="Body Text 2"/>
    <w:basedOn w:val="Normal"/>
    <w:link w:val="BodyText2Char"/>
    <w:uiPriority w:val="99"/>
    <w:rsid w:val="00336FB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36FB7"/>
    <w:rPr>
      <w:rFonts w:ascii="Times New Roman" w:hAnsi="Times New Roman" w:cs="Times New Roman"/>
      <w:sz w:val="20"/>
      <w:szCs w:val="20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336FB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14"/>
      <w:szCs w:val="14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336FB7"/>
    <w:rPr>
      <w:rFonts w:ascii="Courier New" w:hAnsi="Courier New" w:cs="Courier New"/>
      <w:color w:val="000000"/>
      <w:sz w:val="14"/>
      <w:szCs w:val="14"/>
      <w:lang w:eastAsia="uk-UA"/>
    </w:rPr>
  </w:style>
  <w:style w:type="paragraph" w:styleId="Header">
    <w:name w:val="header"/>
    <w:basedOn w:val="Normal"/>
    <w:link w:val="HeaderChar"/>
    <w:uiPriority w:val="99"/>
    <w:rsid w:val="00336FB7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36FB7"/>
    <w:rPr>
      <w:rFonts w:ascii="Times New Roman" w:hAnsi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rsid w:val="00336FB7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36FB7"/>
    <w:rPr>
      <w:rFonts w:ascii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99"/>
    <w:qFormat/>
    <w:rsid w:val="00C36A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043D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3D0F"/>
    <w:rPr>
      <w:rFonts w:ascii="Segoe UI" w:hAnsi="Segoe UI" w:cs="Segoe UI"/>
      <w:sz w:val="18"/>
      <w:szCs w:val="18"/>
      <w:lang w:eastAsia="ru-RU"/>
    </w:rPr>
  </w:style>
  <w:style w:type="character" w:customStyle="1" w:styleId="grame">
    <w:name w:val="grame"/>
    <w:basedOn w:val="DefaultParagraphFont"/>
    <w:uiPriority w:val="99"/>
    <w:rsid w:val="00B65F4F"/>
    <w:rPr>
      <w:rFonts w:cs="Times New Roman"/>
    </w:rPr>
  </w:style>
  <w:style w:type="character" w:customStyle="1" w:styleId="f">
    <w:name w:val="f"/>
    <w:basedOn w:val="DefaultParagraphFont"/>
    <w:uiPriority w:val="99"/>
    <w:rsid w:val="00B65F4F"/>
    <w:rPr>
      <w:rFonts w:cs="Times New Roman"/>
    </w:rPr>
  </w:style>
  <w:style w:type="character" w:styleId="Emphasis">
    <w:name w:val="Emphasis"/>
    <w:basedOn w:val="DefaultParagraphFont"/>
    <w:uiPriority w:val="99"/>
    <w:qFormat/>
    <w:locked/>
    <w:rsid w:val="00B65F4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1117</TotalTime>
  <Pages>11</Pages>
  <Words>2968</Words>
  <Characters>16924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Gip</dc:creator>
  <cp:keywords/>
  <dc:description/>
  <cp:lastModifiedBy>1</cp:lastModifiedBy>
  <cp:revision>52</cp:revision>
  <cp:lastPrinted>2018-03-06T16:11:00Z</cp:lastPrinted>
  <dcterms:created xsi:type="dcterms:W3CDTF">2013-02-07T13:25:00Z</dcterms:created>
  <dcterms:modified xsi:type="dcterms:W3CDTF">2018-03-13T21:39:00Z</dcterms:modified>
</cp:coreProperties>
</file>