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0B2" w:rsidRPr="0038297F" w:rsidRDefault="002310B2" w:rsidP="00733601">
      <w:pPr>
        <w:jc w:val="center"/>
        <w:rPr>
          <w:rFonts w:ascii="Times New Roman" w:hAnsi="Times New Roman"/>
          <w:sz w:val="28"/>
          <w:szCs w:val="28"/>
        </w:rPr>
      </w:pPr>
      <w:r w:rsidRPr="0038297F">
        <w:rPr>
          <w:rFonts w:ascii="Times New Roman" w:hAnsi="Times New Roman"/>
          <w:sz w:val="28"/>
          <w:szCs w:val="28"/>
        </w:rPr>
        <w:t>Міністерство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8297F">
        <w:rPr>
          <w:rFonts w:ascii="Times New Roman" w:hAnsi="Times New Roman"/>
          <w:sz w:val="28"/>
          <w:szCs w:val="28"/>
        </w:rPr>
        <w:t>освіти і науки України</w:t>
      </w:r>
    </w:p>
    <w:p w:rsidR="002310B2" w:rsidRPr="0038297F" w:rsidRDefault="002310B2" w:rsidP="00733601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Кропивницький інженер</w:t>
      </w:r>
      <w:r w:rsidRPr="0038297F">
        <w:rPr>
          <w:rFonts w:ascii="Times New Roman" w:hAnsi="Times New Roman"/>
          <w:sz w:val="28"/>
          <w:szCs w:val="28"/>
          <w:lang w:val="uk-UA"/>
        </w:rPr>
        <w:t>ний коледж</w:t>
      </w:r>
    </w:p>
    <w:p w:rsidR="002310B2" w:rsidRPr="0038297F" w:rsidRDefault="002310B2" w:rsidP="00733601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Центральноукраїн</w:t>
      </w:r>
      <w:r w:rsidRPr="0038297F">
        <w:rPr>
          <w:rFonts w:ascii="Times New Roman" w:hAnsi="Times New Roman"/>
          <w:sz w:val="28"/>
          <w:szCs w:val="28"/>
          <w:lang w:val="uk-UA"/>
        </w:rPr>
        <w:t>ського національного технічного університету</w:t>
      </w:r>
    </w:p>
    <w:p w:rsidR="002310B2" w:rsidRDefault="002310B2">
      <w:pPr>
        <w:rPr>
          <w:rFonts w:ascii="Times New Roman" w:hAnsi="Times New Roman"/>
          <w:sz w:val="28"/>
          <w:szCs w:val="28"/>
          <w:lang w:val="uk-UA"/>
        </w:rPr>
      </w:pPr>
    </w:p>
    <w:p w:rsidR="002310B2" w:rsidRDefault="002310B2" w:rsidP="00A768AA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2310B2" w:rsidRDefault="002310B2" w:rsidP="00A768AA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2310B2" w:rsidRDefault="002310B2" w:rsidP="00A768AA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2310B2" w:rsidRDefault="002310B2" w:rsidP="00A768AA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2310B2" w:rsidRDefault="002310B2" w:rsidP="00A768AA">
      <w:pPr>
        <w:ind w:firstLine="0"/>
        <w:contextualSpacing/>
        <w:rPr>
          <w:rFonts w:ascii="Times New Roman" w:hAnsi="Times New Roman"/>
          <w:sz w:val="28"/>
          <w:szCs w:val="28"/>
          <w:lang w:val="uk-UA"/>
        </w:rPr>
      </w:pPr>
    </w:p>
    <w:p w:rsidR="002310B2" w:rsidRDefault="002310B2" w:rsidP="00A768AA">
      <w:pPr>
        <w:ind w:left="708" w:firstLine="708"/>
        <w:contextualSpacing/>
        <w:rPr>
          <w:rFonts w:ascii="Times New Roman" w:hAnsi="Times New Roman"/>
          <w:sz w:val="52"/>
          <w:szCs w:val="52"/>
          <w:lang w:val="uk-UA"/>
        </w:rPr>
      </w:pPr>
    </w:p>
    <w:p w:rsidR="002310B2" w:rsidRDefault="002310B2" w:rsidP="00A768AA">
      <w:pPr>
        <w:ind w:left="708" w:firstLine="708"/>
        <w:contextualSpacing/>
        <w:rPr>
          <w:rFonts w:ascii="Times New Roman" w:hAnsi="Times New Roman"/>
          <w:sz w:val="52"/>
          <w:szCs w:val="52"/>
          <w:lang w:val="uk-UA"/>
        </w:rPr>
      </w:pPr>
    </w:p>
    <w:p w:rsidR="002310B2" w:rsidRDefault="002310B2" w:rsidP="00A768AA">
      <w:pPr>
        <w:ind w:left="708" w:firstLine="708"/>
        <w:contextualSpacing/>
        <w:rPr>
          <w:rFonts w:ascii="Times New Roman" w:hAnsi="Times New Roman"/>
          <w:sz w:val="52"/>
          <w:szCs w:val="52"/>
          <w:lang w:val="uk-UA"/>
        </w:rPr>
      </w:pPr>
      <w:r w:rsidRPr="00A768AA">
        <w:rPr>
          <w:rFonts w:ascii="Times New Roman" w:hAnsi="Times New Roman"/>
          <w:sz w:val="52"/>
          <w:szCs w:val="52"/>
          <w:lang w:val="uk-UA"/>
        </w:rPr>
        <w:t>Організація виховної роботи</w:t>
      </w:r>
      <w:r>
        <w:rPr>
          <w:rFonts w:ascii="Times New Roman" w:hAnsi="Times New Roman"/>
          <w:sz w:val="52"/>
          <w:szCs w:val="52"/>
          <w:lang w:val="uk-UA"/>
        </w:rPr>
        <w:t xml:space="preserve"> </w:t>
      </w:r>
    </w:p>
    <w:p w:rsidR="002310B2" w:rsidRDefault="002310B2" w:rsidP="00A768AA">
      <w:pPr>
        <w:ind w:firstLine="0"/>
        <w:contextualSpacing/>
        <w:rPr>
          <w:rFonts w:ascii="Times New Roman" w:hAnsi="Times New Roman"/>
          <w:sz w:val="52"/>
          <w:szCs w:val="52"/>
          <w:lang w:val="uk-UA"/>
        </w:rPr>
      </w:pPr>
      <w:r w:rsidRPr="00A768AA">
        <w:rPr>
          <w:rFonts w:ascii="Times New Roman" w:hAnsi="Times New Roman"/>
          <w:sz w:val="52"/>
          <w:szCs w:val="52"/>
          <w:lang w:val="uk-UA"/>
        </w:rPr>
        <w:t xml:space="preserve">(з досвіду циклової комісії економічних </w:t>
      </w:r>
    </w:p>
    <w:p w:rsidR="002310B2" w:rsidRPr="00A768AA" w:rsidRDefault="002310B2" w:rsidP="00A768AA">
      <w:pPr>
        <w:ind w:firstLine="0"/>
        <w:contextualSpacing/>
        <w:rPr>
          <w:rFonts w:ascii="Times New Roman" w:hAnsi="Times New Roman"/>
          <w:sz w:val="52"/>
          <w:szCs w:val="52"/>
          <w:lang w:val="uk-UA"/>
        </w:rPr>
      </w:pPr>
      <w:r>
        <w:rPr>
          <w:rFonts w:ascii="Times New Roman" w:hAnsi="Times New Roman"/>
          <w:sz w:val="52"/>
          <w:szCs w:val="52"/>
          <w:lang w:val="uk-UA"/>
        </w:rPr>
        <w:tab/>
      </w:r>
      <w:r>
        <w:rPr>
          <w:rFonts w:ascii="Times New Roman" w:hAnsi="Times New Roman"/>
          <w:sz w:val="52"/>
          <w:szCs w:val="52"/>
          <w:lang w:val="uk-UA"/>
        </w:rPr>
        <w:tab/>
      </w:r>
      <w:r>
        <w:rPr>
          <w:rFonts w:ascii="Times New Roman" w:hAnsi="Times New Roman"/>
          <w:sz w:val="52"/>
          <w:szCs w:val="52"/>
          <w:lang w:val="uk-UA"/>
        </w:rPr>
        <w:tab/>
      </w:r>
      <w:r>
        <w:rPr>
          <w:rFonts w:ascii="Times New Roman" w:hAnsi="Times New Roman"/>
          <w:sz w:val="52"/>
          <w:szCs w:val="52"/>
          <w:lang w:val="uk-UA"/>
        </w:rPr>
        <w:tab/>
      </w:r>
      <w:r w:rsidRPr="00A768AA">
        <w:rPr>
          <w:rFonts w:ascii="Times New Roman" w:hAnsi="Times New Roman"/>
          <w:sz w:val="52"/>
          <w:szCs w:val="52"/>
          <w:lang w:val="uk-UA"/>
        </w:rPr>
        <w:t>дисциплін)</w:t>
      </w:r>
    </w:p>
    <w:p w:rsidR="002310B2" w:rsidRPr="00A768AA" w:rsidRDefault="002310B2" w:rsidP="00A768AA">
      <w:pPr>
        <w:jc w:val="center"/>
        <w:rPr>
          <w:rFonts w:ascii="Times New Roman" w:hAnsi="Times New Roman"/>
          <w:sz w:val="52"/>
          <w:szCs w:val="52"/>
          <w:lang w:val="uk-UA"/>
        </w:rPr>
      </w:pPr>
    </w:p>
    <w:p w:rsidR="002310B2" w:rsidRPr="00A768AA" w:rsidRDefault="002310B2" w:rsidP="00A768AA">
      <w:pPr>
        <w:jc w:val="center"/>
        <w:rPr>
          <w:rFonts w:ascii="Times New Roman" w:hAnsi="Times New Roman"/>
          <w:sz w:val="52"/>
          <w:szCs w:val="52"/>
          <w:lang w:val="uk-UA"/>
        </w:rPr>
      </w:pPr>
    </w:p>
    <w:p w:rsidR="002310B2" w:rsidRPr="00A768AA" w:rsidRDefault="002310B2" w:rsidP="00733601">
      <w:pPr>
        <w:jc w:val="center"/>
        <w:rPr>
          <w:rFonts w:ascii="Times New Roman" w:hAnsi="Times New Roman"/>
          <w:sz w:val="52"/>
          <w:szCs w:val="52"/>
          <w:lang w:val="uk-UA"/>
        </w:rPr>
      </w:pPr>
    </w:p>
    <w:p w:rsidR="002310B2" w:rsidRDefault="002310B2" w:rsidP="00733601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2310B2" w:rsidRDefault="002310B2" w:rsidP="00733601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2310B2" w:rsidRDefault="002310B2" w:rsidP="00733601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2310B2" w:rsidRDefault="002310B2" w:rsidP="00733601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2310B2" w:rsidRDefault="002310B2" w:rsidP="00733601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2310B2" w:rsidRDefault="002310B2" w:rsidP="00733601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2310B2" w:rsidRDefault="002310B2" w:rsidP="00733601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2310B2" w:rsidRDefault="002310B2" w:rsidP="00733601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2310B2" w:rsidRDefault="002310B2" w:rsidP="00A768AA">
      <w:pPr>
        <w:ind w:left="2832" w:firstLin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Кропивницький  2020 р.</w:t>
      </w:r>
    </w:p>
    <w:p w:rsidR="002310B2" w:rsidRPr="0054618D" w:rsidRDefault="002310B2" w:rsidP="000F6B4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4618D">
        <w:rPr>
          <w:rFonts w:ascii="Times New Roman" w:hAnsi="Times New Roman"/>
          <w:sz w:val="24"/>
          <w:szCs w:val="24"/>
          <w:lang w:val="uk-UA"/>
        </w:rPr>
        <w:t>Важливе і невідкладне завдання вищих навчальних закладів – виховання справжнього громадянина і патріота рідної землі.</w:t>
      </w:r>
    </w:p>
    <w:p w:rsidR="002310B2" w:rsidRPr="0054618D" w:rsidRDefault="002310B2" w:rsidP="000F6B4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4618D">
        <w:rPr>
          <w:rFonts w:ascii="Times New Roman" w:hAnsi="Times New Roman"/>
          <w:sz w:val="24"/>
          <w:szCs w:val="24"/>
          <w:lang w:val="uk-UA"/>
        </w:rPr>
        <w:t>Метою суспільства сьогодні стає духовне вдосконалення особистості.</w:t>
      </w:r>
    </w:p>
    <w:p w:rsidR="002310B2" w:rsidRPr="0054618D" w:rsidRDefault="002310B2" w:rsidP="000F6B4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4618D">
        <w:rPr>
          <w:rFonts w:ascii="Times New Roman" w:hAnsi="Times New Roman"/>
          <w:sz w:val="24"/>
          <w:szCs w:val="24"/>
          <w:lang w:val="uk-UA"/>
        </w:rPr>
        <w:t>Вищі навчальні заклади працюють на перспективу. Їх випускники покликані утверджувати загальнолюдські та національні морально-духовні цінності. Вони мають усвідомлювати, що наукові знання, найновіші виробничі технології мають сенс лише за умов, коли вони спиратимуться на високий рівень морально-духовної вихованості їх носіїв. Кожен фахівець повинен розуміти, завчасно передбачити, якою мірою нові наукові відкриття, технології будуть сприяти людському розвитку. Тому важливими напрямами ефективної діяльності вищих навчальних закладів є демократизація, гуманізація та гуманітаризація навчально-виховного процесу, органічне поєднання в ньому національного та загальнолюдського начал.</w:t>
      </w:r>
    </w:p>
    <w:p w:rsidR="002310B2" w:rsidRPr="0054618D" w:rsidRDefault="002310B2" w:rsidP="000F6B4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4618D">
        <w:rPr>
          <w:rFonts w:ascii="Times New Roman" w:hAnsi="Times New Roman"/>
          <w:sz w:val="24"/>
          <w:szCs w:val="24"/>
          <w:lang w:val="uk-UA"/>
        </w:rPr>
        <w:t>Зміцнити демократичну правову державу можуть громадяни, які люблять свій народ, готові самовіддано захищати й розбудовувати свою Батьківщину, мають людську гідність, національну самосвідомість, гуманістичну мораль, знають свої права і свободи та вміють відстояти їх, сприяючи громадському миру, злагоді в суспільстві та дотримуючись законів.</w:t>
      </w:r>
    </w:p>
    <w:p w:rsidR="002310B2" w:rsidRPr="0054618D" w:rsidRDefault="002310B2" w:rsidP="000F6B4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4618D">
        <w:rPr>
          <w:rFonts w:ascii="Times New Roman" w:hAnsi="Times New Roman"/>
          <w:sz w:val="24"/>
          <w:szCs w:val="24"/>
          <w:lang w:val="uk-UA"/>
        </w:rPr>
        <w:t>Безумовно, виховання студентської молоді, яка через кілька років стане «ядром» української інтелігенції , потребує особливої уваги. Майбутнє нашого народу залежатиме від змісту цінностей, що закладаються орієнтири молодих людей, та від того, якою мірою духовність стане основою їх життя.</w:t>
      </w:r>
    </w:p>
    <w:p w:rsidR="002310B2" w:rsidRPr="0054618D" w:rsidRDefault="002310B2" w:rsidP="000F6B4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4618D">
        <w:rPr>
          <w:rFonts w:ascii="Times New Roman" w:hAnsi="Times New Roman"/>
          <w:sz w:val="24"/>
          <w:szCs w:val="24"/>
          <w:lang w:val="uk-UA"/>
        </w:rPr>
        <w:t>Формування національної інтелігенції, сприяння збагаченню і оновлення інтелектуального генофонду нації, виховання її духовної еліти – завдання, що стоїть перед вищими навчальними закладами на одному рівні з підготовкою висококваліфікованих фахівців. Досягнення мети виховання можливе лише за умови комплексного підходу і залучення до цієї роботи всього викладацького складу вищих навчальних закладів, адміністрації, органів студентського самоврядування та громадських об'єднань студентської молоді.</w:t>
      </w:r>
    </w:p>
    <w:p w:rsidR="002310B2" w:rsidRPr="0054618D" w:rsidRDefault="002310B2" w:rsidP="000F6B4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4618D">
        <w:rPr>
          <w:rFonts w:ascii="Times New Roman" w:hAnsi="Times New Roman"/>
          <w:sz w:val="24"/>
          <w:szCs w:val="24"/>
          <w:lang w:val="uk-UA"/>
        </w:rPr>
        <w:t>Освітня й виховна діяльність навчального закладу повинна знаходитись у тісному взаємозв</w:t>
      </w:r>
      <w:r>
        <w:rPr>
          <w:rFonts w:ascii="Times New Roman" w:hAnsi="Times New Roman"/>
          <w:sz w:val="24"/>
          <w:szCs w:val="24"/>
          <w:lang w:val="uk-UA"/>
        </w:rPr>
        <w:t>'</w:t>
      </w:r>
      <w:r w:rsidRPr="0054618D">
        <w:rPr>
          <w:rFonts w:ascii="Times New Roman" w:hAnsi="Times New Roman"/>
          <w:sz w:val="24"/>
          <w:szCs w:val="24"/>
          <w:lang w:val="uk-UA"/>
        </w:rPr>
        <w:t>язку, доповнюючи і збагачуючи одна одну.</w:t>
      </w:r>
    </w:p>
    <w:p w:rsidR="002310B2" w:rsidRPr="0054618D" w:rsidRDefault="002310B2" w:rsidP="000F6B4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4618D">
        <w:rPr>
          <w:rFonts w:ascii="Times New Roman" w:hAnsi="Times New Roman"/>
          <w:sz w:val="24"/>
          <w:szCs w:val="24"/>
          <w:lang w:val="uk-UA"/>
        </w:rPr>
        <w:t>Основною метою виховання має бути набуття молодим поколінням соціального досвіду, успадкування духовних надбань українського народу, досягнення українського народу, досягнення високої культури міжнаціональних взаємин, формування в молоді, незалежно від національної приналежності, рис громадянина України, духовності, художньо-естетичної, правової, екологічної, валеологічної, гендерної культури.</w:t>
      </w:r>
    </w:p>
    <w:p w:rsidR="002310B2" w:rsidRPr="0054618D" w:rsidRDefault="002310B2" w:rsidP="000F6B4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4618D">
        <w:rPr>
          <w:rFonts w:ascii="Times New Roman" w:hAnsi="Times New Roman"/>
          <w:sz w:val="24"/>
          <w:szCs w:val="24"/>
          <w:lang w:val="uk-UA"/>
        </w:rPr>
        <w:t>Важливе й невідкладне завдання – виховання справжнього громадянина й патріота рідної землі.</w:t>
      </w:r>
    </w:p>
    <w:p w:rsidR="002310B2" w:rsidRPr="0054618D" w:rsidRDefault="002310B2" w:rsidP="000F6B45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  <w:lang w:val="uk-UA"/>
        </w:rPr>
      </w:pPr>
      <w:r w:rsidRPr="0054618D">
        <w:rPr>
          <w:rFonts w:ascii="Times New Roman" w:hAnsi="Times New Roman"/>
          <w:sz w:val="24"/>
          <w:szCs w:val="24"/>
          <w:lang w:val="uk-UA"/>
        </w:rPr>
        <w:t>Циклова комісія є важливою ланкою реалізації виховного потенціалу коледжу. Циклова комісія планує і визначає мету і завдання виховної роботи, її організаційні принципи, користуючись концептуальними засадами гума</w:t>
      </w:r>
      <w:r>
        <w:rPr>
          <w:rFonts w:ascii="Times New Roman" w:hAnsi="Times New Roman"/>
          <w:sz w:val="24"/>
          <w:szCs w:val="24"/>
          <w:lang w:val="uk-UA"/>
        </w:rPr>
        <w:t>нітарної освіти в Україні,</w:t>
      </w:r>
      <w:r w:rsidRPr="0054618D">
        <w:rPr>
          <w:rFonts w:ascii="Times New Roman" w:hAnsi="Times New Roman"/>
          <w:sz w:val="24"/>
          <w:szCs w:val="24"/>
          <w:lang w:val="uk-UA"/>
        </w:rPr>
        <w:t xml:space="preserve"> нормативними документами з актуальних проблем виховання студентської молоді.</w:t>
      </w:r>
    </w:p>
    <w:p w:rsidR="002310B2" w:rsidRDefault="002310B2" w:rsidP="000F6B4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4618D">
        <w:rPr>
          <w:rFonts w:ascii="Times New Roman" w:hAnsi="Times New Roman"/>
          <w:sz w:val="24"/>
          <w:szCs w:val="24"/>
          <w:lang w:val="uk-UA"/>
        </w:rPr>
        <w:t xml:space="preserve">Виховна робота циклової комісії полягає в наступному : </w:t>
      </w:r>
    </w:p>
    <w:p w:rsidR="002310B2" w:rsidRDefault="002310B2" w:rsidP="00D35F1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4618D">
        <w:rPr>
          <w:rFonts w:ascii="Times New Roman" w:hAnsi="Times New Roman"/>
          <w:sz w:val="24"/>
          <w:szCs w:val="24"/>
          <w:lang w:val="uk-UA"/>
        </w:rPr>
        <w:t>формування професійних якостей сучасного спеціаліста як людини, особистості;</w:t>
      </w:r>
    </w:p>
    <w:p w:rsidR="002310B2" w:rsidRDefault="002310B2" w:rsidP="00D35F1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4618D">
        <w:rPr>
          <w:rFonts w:ascii="Times New Roman" w:hAnsi="Times New Roman"/>
          <w:sz w:val="24"/>
          <w:szCs w:val="24"/>
          <w:lang w:val="uk-UA"/>
        </w:rPr>
        <w:t xml:space="preserve"> пров</w:t>
      </w:r>
      <w:r>
        <w:rPr>
          <w:rFonts w:ascii="Times New Roman" w:hAnsi="Times New Roman"/>
          <w:sz w:val="24"/>
          <w:szCs w:val="24"/>
          <w:lang w:val="uk-UA"/>
        </w:rPr>
        <w:t>едення професійно-орієнтаційної</w:t>
      </w:r>
      <w:r w:rsidRPr="0054618D">
        <w:rPr>
          <w:rFonts w:ascii="Times New Roman" w:hAnsi="Times New Roman"/>
          <w:sz w:val="24"/>
          <w:szCs w:val="24"/>
          <w:lang w:val="uk-UA"/>
        </w:rPr>
        <w:t>, інформаційно-просвітницької, культурно-</w:t>
      </w:r>
      <w:r>
        <w:rPr>
          <w:rFonts w:ascii="Times New Roman" w:hAnsi="Times New Roman"/>
          <w:sz w:val="24"/>
          <w:szCs w:val="24"/>
          <w:lang w:val="uk-UA"/>
        </w:rPr>
        <w:t>виховної роботи серед студентів;</w:t>
      </w:r>
      <w:r w:rsidRPr="0054618D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2310B2" w:rsidRDefault="002310B2" w:rsidP="00D35F1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розвиток </w:t>
      </w:r>
      <w:r w:rsidRPr="0054618D">
        <w:rPr>
          <w:rFonts w:ascii="Times New Roman" w:hAnsi="Times New Roman"/>
          <w:sz w:val="24"/>
          <w:szCs w:val="24"/>
          <w:lang w:val="uk-UA"/>
        </w:rPr>
        <w:t>творчих та інтелектуальних здібностей</w:t>
      </w:r>
      <w:r>
        <w:rPr>
          <w:rFonts w:ascii="Times New Roman" w:hAnsi="Times New Roman"/>
          <w:sz w:val="24"/>
          <w:szCs w:val="24"/>
          <w:lang w:val="uk-UA"/>
        </w:rPr>
        <w:t xml:space="preserve"> молоді</w:t>
      </w:r>
      <w:r w:rsidRPr="0054618D">
        <w:rPr>
          <w:rFonts w:ascii="Times New Roman" w:hAnsi="Times New Roman"/>
          <w:sz w:val="24"/>
          <w:szCs w:val="24"/>
          <w:lang w:val="uk-UA"/>
        </w:rPr>
        <w:t xml:space="preserve">, залучення до різноманітної діяльності за інтересами, участі в культурно-освітній, спортивно-оздоровчій та інших видах діяльності; </w:t>
      </w:r>
    </w:p>
    <w:p w:rsidR="002310B2" w:rsidRDefault="002310B2" w:rsidP="00D35F1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4618D">
        <w:rPr>
          <w:rFonts w:ascii="Times New Roman" w:hAnsi="Times New Roman"/>
          <w:sz w:val="24"/>
          <w:szCs w:val="24"/>
          <w:lang w:val="uk-UA"/>
        </w:rPr>
        <w:t xml:space="preserve">сприяння роботі рад студентського самоврядування відділення та коледжу навчального закладу в цілому; </w:t>
      </w:r>
    </w:p>
    <w:p w:rsidR="002310B2" w:rsidRDefault="002310B2" w:rsidP="00D35F1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4618D">
        <w:rPr>
          <w:rFonts w:ascii="Times New Roman" w:hAnsi="Times New Roman"/>
          <w:sz w:val="24"/>
          <w:szCs w:val="24"/>
          <w:lang w:val="uk-UA"/>
        </w:rPr>
        <w:t>безпосередня участь у реалізації заходів, що проводяться адміністрацією відділення;</w:t>
      </w:r>
    </w:p>
    <w:p w:rsidR="002310B2" w:rsidRDefault="002310B2" w:rsidP="00D35F1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4618D">
        <w:rPr>
          <w:rFonts w:ascii="Times New Roman" w:hAnsi="Times New Roman"/>
          <w:sz w:val="24"/>
          <w:szCs w:val="24"/>
          <w:lang w:val="uk-UA"/>
        </w:rPr>
        <w:t xml:space="preserve"> організація роботи кураторів академічних груп студентів (участь у навчально-виховних і громадських, культурно-освітніх і культурно-виховних заходах у групі; </w:t>
      </w:r>
    </w:p>
    <w:p w:rsidR="002310B2" w:rsidRDefault="002310B2" w:rsidP="00D35F1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4618D">
        <w:rPr>
          <w:rFonts w:ascii="Times New Roman" w:hAnsi="Times New Roman"/>
          <w:sz w:val="24"/>
          <w:szCs w:val="24"/>
          <w:lang w:val="uk-UA"/>
        </w:rPr>
        <w:t>робота з активом академічної групи, індивідуальна виховна робота зі студентами групи; студентами, які проживають у гуртожитках.</w:t>
      </w:r>
    </w:p>
    <w:p w:rsidR="002310B2" w:rsidRPr="0054618D" w:rsidRDefault="002310B2" w:rsidP="00D35F11">
      <w:pPr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310B2" w:rsidRPr="0054618D" w:rsidRDefault="002310B2" w:rsidP="000F6B4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4618D">
        <w:rPr>
          <w:rFonts w:ascii="Times New Roman" w:hAnsi="Times New Roman"/>
          <w:sz w:val="24"/>
          <w:szCs w:val="24"/>
          <w:lang w:val="uk-UA"/>
        </w:rPr>
        <w:t>Куратор академічної групи є суб'єктом виховної роботи.</w:t>
      </w:r>
    </w:p>
    <w:p w:rsidR="002310B2" w:rsidRPr="0054618D" w:rsidRDefault="002310B2" w:rsidP="000F6B4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4618D">
        <w:rPr>
          <w:rFonts w:ascii="Times New Roman" w:hAnsi="Times New Roman"/>
          <w:sz w:val="24"/>
          <w:szCs w:val="24"/>
          <w:lang w:val="uk-UA"/>
        </w:rPr>
        <w:t>Він своєю особистістю впливає на формування у студентів певних компонентів загальнолюдської і професійної культури. «У вихованні, - писав К. Д. Ушинський, - все повинно базуватися на особистості вихователя, тому що виховна сила виливається тільки з живого джерела людської особистості. Ніякі статути і програми, ніякий штучний організм закладу, хоч би як хитро він був придуманий, не може замінити особистості в справі виховання».</w:t>
      </w:r>
    </w:p>
    <w:p w:rsidR="002310B2" w:rsidRPr="0054618D" w:rsidRDefault="002310B2" w:rsidP="000F6B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618D">
        <w:rPr>
          <w:rFonts w:ascii="Times New Roman" w:hAnsi="Times New Roman"/>
          <w:sz w:val="24"/>
          <w:szCs w:val="24"/>
          <w:lang w:val="uk-UA"/>
        </w:rPr>
        <w:t>Висока культура мислення, спілкування, мовлення, поведінки, зовнішності, жестів, міміки, володіння основами психотехніки, морально-духовних цінностей та багато іншого – це той духовний капітал педагога, який є живильним джерелом виховання студентів.</w:t>
      </w:r>
    </w:p>
    <w:p w:rsidR="002310B2" w:rsidRPr="0054618D" w:rsidRDefault="002310B2" w:rsidP="000F6B4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4618D">
        <w:rPr>
          <w:rFonts w:ascii="Times New Roman" w:hAnsi="Times New Roman"/>
          <w:sz w:val="24"/>
          <w:szCs w:val="24"/>
          <w:lang w:val="uk-UA"/>
        </w:rPr>
        <w:t>Значне місце в системі формування всебічно розвиненої осо</w:t>
      </w:r>
      <w:r>
        <w:rPr>
          <w:rFonts w:ascii="Times New Roman" w:hAnsi="Times New Roman"/>
          <w:sz w:val="24"/>
          <w:szCs w:val="24"/>
          <w:lang w:val="uk-UA"/>
        </w:rPr>
        <w:t>бистості студента займають позааудиторні форми виховання: діяльність проектних груп</w:t>
      </w:r>
      <w:r w:rsidRPr="0054618D">
        <w:rPr>
          <w:rFonts w:ascii="Times New Roman" w:hAnsi="Times New Roman"/>
          <w:sz w:val="24"/>
          <w:szCs w:val="24"/>
          <w:lang w:val="uk-UA"/>
        </w:rPr>
        <w:t>, дискусійних клубів, зустрічей з відомими людьми та ін.</w:t>
      </w:r>
    </w:p>
    <w:p w:rsidR="002310B2" w:rsidRPr="0054618D" w:rsidRDefault="002310B2" w:rsidP="000F6B4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4618D">
        <w:rPr>
          <w:rFonts w:ascii="Times New Roman" w:hAnsi="Times New Roman"/>
          <w:sz w:val="24"/>
          <w:szCs w:val="24"/>
          <w:lang w:val="uk-UA"/>
        </w:rPr>
        <w:t>Так, щорічно, студенти к</w:t>
      </w:r>
      <w:r>
        <w:rPr>
          <w:rFonts w:ascii="Times New Roman" w:hAnsi="Times New Roman"/>
          <w:sz w:val="24"/>
          <w:szCs w:val="24"/>
          <w:lang w:val="uk-UA"/>
        </w:rPr>
        <w:t xml:space="preserve">оледжу </w:t>
      </w:r>
      <w:r w:rsidRPr="0054618D">
        <w:rPr>
          <w:rFonts w:ascii="Times New Roman" w:hAnsi="Times New Roman"/>
          <w:sz w:val="24"/>
          <w:szCs w:val="24"/>
          <w:lang w:val="uk-UA"/>
        </w:rPr>
        <w:t>проводять відкритий захід до святкування Дня вчителя.</w:t>
      </w:r>
    </w:p>
    <w:p w:rsidR="002310B2" w:rsidRPr="0054618D" w:rsidRDefault="002310B2" w:rsidP="00B437E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54618D">
        <w:rPr>
          <w:rFonts w:ascii="Times New Roman" w:hAnsi="Times New Roman"/>
          <w:sz w:val="24"/>
          <w:szCs w:val="24"/>
          <w:lang w:val="uk-UA"/>
        </w:rPr>
        <w:t xml:space="preserve">Пропонується до уваги сценарій заходу: </w:t>
      </w:r>
      <w:r w:rsidRPr="0054618D">
        <w:rPr>
          <w:rFonts w:ascii="Times New Roman" w:hAnsi="Times New Roman"/>
          <w:b/>
          <w:sz w:val="24"/>
          <w:szCs w:val="24"/>
        </w:rPr>
        <w:t>“</w:t>
      </w:r>
      <w:r w:rsidRPr="0054618D">
        <w:rPr>
          <w:rFonts w:ascii="Times New Roman" w:hAnsi="Times New Roman"/>
          <w:b/>
          <w:sz w:val="24"/>
          <w:szCs w:val="24"/>
          <w:lang w:val="uk-UA"/>
        </w:rPr>
        <w:t>Вклоніться, люди, вчителю своєму</w:t>
      </w:r>
      <w:r w:rsidRPr="0054618D">
        <w:rPr>
          <w:rFonts w:ascii="Times New Roman" w:hAnsi="Times New Roman"/>
          <w:b/>
          <w:sz w:val="24"/>
          <w:szCs w:val="24"/>
        </w:rPr>
        <w:t>”</w:t>
      </w:r>
    </w:p>
    <w:p w:rsidR="002310B2" w:rsidRPr="0054618D" w:rsidRDefault="002310B2" w:rsidP="00B437E4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54618D">
        <w:rPr>
          <w:rFonts w:ascii="Times New Roman" w:hAnsi="Times New Roman"/>
          <w:sz w:val="24"/>
          <w:szCs w:val="24"/>
          <w:lang w:val="uk-UA"/>
        </w:rPr>
        <w:t>Захід відбувається у залі для урочистостей.</w:t>
      </w:r>
    </w:p>
    <w:p w:rsidR="002310B2" w:rsidRPr="00CB718C" w:rsidRDefault="002310B2" w:rsidP="00CB718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54618D">
        <w:rPr>
          <w:rFonts w:ascii="Times New Roman" w:hAnsi="Times New Roman"/>
          <w:sz w:val="24"/>
          <w:szCs w:val="24"/>
          <w:lang w:val="uk-UA"/>
        </w:rPr>
        <w:t>Студенти, святково одягнені, вітають викладачів</w:t>
      </w:r>
    </w:p>
    <w:p w:rsidR="002310B2" w:rsidRPr="0054618D" w:rsidRDefault="002310B2" w:rsidP="00093BAF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" w:hAnsi="Times New Roman"/>
          <w:i/>
          <w:sz w:val="24"/>
          <w:szCs w:val="24"/>
          <w:u w:val="single"/>
          <w:lang w:val="uk-UA"/>
        </w:rPr>
        <w:t>1 студент</w:t>
      </w:r>
      <w:r w:rsidRPr="0054618D">
        <w:rPr>
          <w:rFonts w:ascii="Times New Roman" w:hAnsi="Times New Roman"/>
          <w:sz w:val="24"/>
          <w:szCs w:val="24"/>
          <w:lang w:val="uk-UA"/>
        </w:rPr>
        <w:t xml:space="preserve"> - </w:t>
      </w:r>
      <w:r>
        <w:rPr>
          <w:rFonts w:ascii="Times New Roman" w:hAnsi="Times New Roman"/>
          <w:sz w:val="24"/>
          <w:szCs w:val="24"/>
          <w:lang w:val="uk-UA"/>
        </w:rPr>
        <w:tab/>
      </w:r>
      <w:r w:rsidRPr="0054618D">
        <w:rPr>
          <w:rFonts w:ascii="Times New Roman CYR" w:hAnsi="Times New Roman CYR" w:cs="Times New Roman CYR"/>
          <w:sz w:val="24"/>
          <w:szCs w:val="24"/>
        </w:rPr>
        <w:t>Вклоніться, люди , вчителю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своєму,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Володареві слова і пера,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Крізь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біль і радість, роздуми і втому</w:t>
      </w:r>
    </w:p>
    <w:p w:rsidR="002310B2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Любов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його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безсмертна п</w:t>
      </w:r>
      <w:r>
        <w:rPr>
          <w:rFonts w:ascii="Times New Roman CYR" w:hAnsi="Times New Roman CYR" w:cs="Times New Roman CYR"/>
          <w:sz w:val="24"/>
          <w:szCs w:val="24"/>
        </w:rPr>
        <w:t>р</w:t>
      </w:r>
      <w:r w:rsidRPr="0054618D">
        <w:rPr>
          <w:rFonts w:ascii="Times New Roman CYR" w:hAnsi="Times New Roman CYR" w:cs="Times New Roman CYR"/>
          <w:sz w:val="24"/>
          <w:szCs w:val="24"/>
        </w:rPr>
        <w:t>оросла.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Любов учителя не зна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кінця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ні края,</w:t>
      </w:r>
    </w:p>
    <w:p w:rsidR="002310B2" w:rsidRPr="0054618D" w:rsidRDefault="002310B2" w:rsidP="00B437E4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          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ab/>
      </w:r>
      <w:r>
        <w:rPr>
          <w:rFonts w:ascii="Times New Roman CYR" w:hAnsi="Times New Roman CYR" w:cs="Times New Roman CYR"/>
          <w:sz w:val="24"/>
          <w:szCs w:val="24"/>
          <w:lang w:val="uk-UA"/>
        </w:rPr>
        <w:tab/>
      </w:r>
      <w:r w:rsidRPr="0054618D">
        <w:rPr>
          <w:rFonts w:ascii="Times New Roman CYR" w:hAnsi="Times New Roman CYR" w:cs="Times New Roman CYR"/>
          <w:sz w:val="24"/>
          <w:szCs w:val="24"/>
        </w:rPr>
        <w:t>Не рветьсяні на мить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гаряча нить,</w:t>
      </w:r>
    </w:p>
    <w:p w:rsidR="002310B2" w:rsidRPr="0054618D" w:rsidRDefault="002310B2" w:rsidP="00B437E4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          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ab/>
      </w:r>
      <w:r>
        <w:rPr>
          <w:rFonts w:ascii="Times New Roman CYR" w:hAnsi="Times New Roman CYR" w:cs="Times New Roman CYR"/>
          <w:sz w:val="24"/>
          <w:szCs w:val="24"/>
          <w:lang w:val="uk-UA"/>
        </w:rPr>
        <w:tab/>
      </w:r>
      <w:r w:rsidRPr="0054618D">
        <w:rPr>
          <w:rFonts w:ascii="Times New Roman CYR" w:hAnsi="Times New Roman CYR" w:cs="Times New Roman CYR"/>
          <w:sz w:val="24"/>
          <w:szCs w:val="24"/>
        </w:rPr>
        <w:t>Любов учителя ніколи не вмирає</w:t>
      </w:r>
    </w:p>
    <w:p w:rsidR="002310B2" w:rsidRDefault="002310B2" w:rsidP="00B437E4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          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ab/>
      </w:r>
      <w:r>
        <w:rPr>
          <w:rFonts w:ascii="Times New Roman CYR" w:hAnsi="Times New Roman CYR" w:cs="Times New Roman CYR"/>
          <w:sz w:val="24"/>
          <w:szCs w:val="24"/>
          <w:lang w:val="uk-UA"/>
        </w:rPr>
        <w:tab/>
      </w:r>
      <w:r w:rsidRPr="0054618D">
        <w:rPr>
          <w:rFonts w:ascii="Times New Roman CYR" w:hAnsi="Times New Roman CYR" w:cs="Times New Roman CYR"/>
          <w:sz w:val="24"/>
          <w:szCs w:val="24"/>
        </w:rPr>
        <w:t>Вона у серці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учня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пламенить.</w:t>
      </w:r>
    </w:p>
    <w:p w:rsidR="002310B2" w:rsidRDefault="002310B2" w:rsidP="00B437E4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</w:p>
    <w:p w:rsidR="002310B2" w:rsidRDefault="002310B2" w:rsidP="00B437E4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</w:p>
    <w:p w:rsidR="002310B2" w:rsidRDefault="002310B2" w:rsidP="00B437E4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BF76A5">
        <w:rPr>
          <w:rFonts w:ascii="Times New Roman CYR" w:hAnsi="Times New Roman CYR" w:cs="Times New Roman CYR"/>
          <w:sz w:val="24"/>
          <w:szCs w:val="24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8.25pt;height:265.5pt">
            <v:imagedata r:id="rId5" o:title=""/>
          </v:shape>
        </w:pict>
      </w:r>
    </w:p>
    <w:p w:rsidR="002310B2" w:rsidRDefault="002310B2" w:rsidP="00B437E4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</w:p>
    <w:p w:rsidR="002310B2" w:rsidRDefault="002310B2" w:rsidP="00B437E4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</w:p>
    <w:p w:rsidR="002310B2" w:rsidRDefault="002310B2" w:rsidP="00B437E4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</w:p>
    <w:p w:rsidR="002310B2" w:rsidRDefault="002310B2" w:rsidP="00A768AA">
      <w:pPr>
        <w:autoSpaceDE w:val="0"/>
        <w:autoSpaceDN w:val="0"/>
        <w:adjustRightInd w:val="0"/>
        <w:ind w:left="1416" w:hanging="1416"/>
        <w:rPr>
          <w:rFonts w:ascii="Times New Roman CYR" w:hAnsi="Times New Roman CYR" w:cs="Times New Roman CYR"/>
          <w:bCs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bCs/>
          <w:i/>
          <w:sz w:val="24"/>
          <w:szCs w:val="24"/>
          <w:u w:val="single"/>
        </w:rPr>
        <w:t xml:space="preserve">2 </w:t>
      </w:r>
      <w:r w:rsidRPr="0054618D">
        <w:rPr>
          <w:rFonts w:ascii="Times New Roman CYR" w:hAnsi="Times New Roman CYR" w:cs="Times New Roman CYR"/>
          <w:bCs/>
          <w:i/>
          <w:sz w:val="24"/>
          <w:szCs w:val="24"/>
          <w:u w:val="single"/>
          <w:lang w:val="uk-UA"/>
        </w:rPr>
        <w:t>студент</w:t>
      </w:r>
      <w:r w:rsidRPr="0054618D">
        <w:rPr>
          <w:rFonts w:ascii="Times New Roman CYR" w:hAnsi="Times New Roman CYR" w:cs="Times New Roman CYR"/>
          <w:bCs/>
          <w:sz w:val="24"/>
          <w:szCs w:val="24"/>
          <w:lang w:val="uk-UA"/>
        </w:rPr>
        <w:t xml:space="preserve"> </w:t>
      </w:r>
      <w:r>
        <w:rPr>
          <w:rFonts w:ascii="Times New Roman CYR" w:hAnsi="Times New Roman CYR" w:cs="Times New Roman CYR"/>
          <w:bCs/>
          <w:sz w:val="24"/>
          <w:szCs w:val="24"/>
          <w:lang w:val="uk-UA"/>
        </w:rPr>
        <w:t>–</w:t>
      </w:r>
      <w:r>
        <w:rPr>
          <w:rFonts w:ascii="Times New Roman CYR" w:hAnsi="Times New Roman CYR" w:cs="Times New Roman CYR"/>
          <w:bCs/>
          <w:sz w:val="24"/>
          <w:szCs w:val="24"/>
          <w:lang w:val="uk-UA"/>
        </w:rPr>
        <w:tab/>
      </w:r>
      <w:r w:rsidRPr="0054618D">
        <w:rPr>
          <w:rFonts w:ascii="Times New Roman CYR" w:hAnsi="Times New Roman CYR" w:cs="Times New Roman CYR"/>
          <w:bCs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Дорогі</w:t>
      </w:r>
      <w:r>
        <w:rPr>
          <w:rFonts w:ascii="Times New Roman CYR" w:hAnsi="Times New Roman CYR" w:cs="Times New Roman CYR"/>
          <w:bCs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наші педагоги! Сьогодні ми зібралися в цьому</w:t>
      </w:r>
      <w:r>
        <w:rPr>
          <w:rFonts w:ascii="Times New Roman CYR" w:hAnsi="Times New Roman CYR" w:cs="Times New Roman CYR"/>
          <w:bCs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залі</w:t>
      </w:r>
      <w:r>
        <w:rPr>
          <w:rFonts w:ascii="Times New Roman CYR" w:hAnsi="Times New Roman CYR" w:cs="Times New Roman CYR"/>
          <w:bCs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 xml:space="preserve">не спроста. За </w:t>
      </w:r>
      <w:r>
        <w:rPr>
          <w:rFonts w:ascii="Times New Roman CYR" w:hAnsi="Times New Roman CYR" w:cs="Times New Roman CYR"/>
          <w:bCs/>
          <w:sz w:val="24"/>
          <w:szCs w:val="24"/>
          <w:lang w:val="uk-UA"/>
        </w:rPr>
        <w:t xml:space="preserve"> 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дорученням</w:t>
      </w:r>
      <w:r w:rsidRPr="002F0FB3">
        <w:rPr>
          <w:rFonts w:ascii="Times New Roman CYR" w:hAnsi="Times New Roman CYR" w:cs="Times New Roman CYR"/>
          <w:bCs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всіх</w:t>
      </w:r>
      <w:r w:rsidRPr="002F0FB3">
        <w:rPr>
          <w:rFonts w:ascii="Times New Roman CYR" w:hAnsi="Times New Roman CYR" w:cs="Times New Roman CYR"/>
          <w:bCs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студентів</w:t>
      </w:r>
      <w:r w:rsidRPr="002F0FB3">
        <w:rPr>
          <w:rFonts w:ascii="Times New Roman CYR" w:hAnsi="Times New Roman CYR" w:cs="Times New Roman CYR"/>
          <w:bCs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коледжу, наших батьків, ми щиро</w:t>
      </w:r>
      <w:r w:rsidRPr="002F0FB3">
        <w:rPr>
          <w:rFonts w:ascii="Times New Roman CYR" w:hAnsi="Times New Roman CYR" w:cs="Times New Roman CYR"/>
          <w:bCs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вітаємо вас з чудовим святом – Днем вчителя.</w:t>
      </w:r>
    </w:p>
    <w:p w:rsidR="002310B2" w:rsidRDefault="002310B2" w:rsidP="00093BAF">
      <w:pPr>
        <w:autoSpaceDE w:val="0"/>
        <w:autoSpaceDN w:val="0"/>
        <w:adjustRightInd w:val="0"/>
        <w:ind w:firstLine="0"/>
        <w:rPr>
          <w:rFonts w:ascii="Times New Roman CYR" w:hAnsi="Times New Roman CYR" w:cs="Times New Roman CYR"/>
          <w:bCs/>
          <w:i/>
          <w:sz w:val="24"/>
          <w:szCs w:val="24"/>
          <w:u w:val="single"/>
          <w:lang w:val="uk-UA"/>
        </w:rPr>
      </w:pPr>
      <w:r w:rsidRPr="00BF76A5">
        <w:rPr>
          <w:rFonts w:ascii="Times New Roman CYR" w:hAnsi="Times New Roman CYR" w:cs="Times New Roman CYR"/>
          <w:noProof/>
          <w:sz w:val="24"/>
          <w:szCs w:val="24"/>
          <w:lang w:eastAsia="ru-RU"/>
        </w:rPr>
        <w:pict>
          <v:shape id="_x0000_i1026" type="#_x0000_t75" style="width:357pt;height:238.5pt;visibility:visible">
            <v:imagedata r:id="rId6" o:title=""/>
          </v:shape>
        </w:pict>
      </w:r>
    </w:p>
    <w:p w:rsidR="002310B2" w:rsidRDefault="002310B2" w:rsidP="00093BAF">
      <w:pPr>
        <w:autoSpaceDE w:val="0"/>
        <w:autoSpaceDN w:val="0"/>
        <w:adjustRightInd w:val="0"/>
        <w:ind w:firstLine="0"/>
        <w:rPr>
          <w:rFonts w:ascii="Times New Roman CYR" w:hAnsi="Times New Roman CYR" w:cs="Times New Roman CYR"/>
          <w:bCs/>
          <w:i/>
          <w:sz w:val="24"/>
          <w:szCs w:val="24"/>
          <w:u w:val="single"/>
          <w:lang w:val="uk-UA"/>
        </w:rPr>
      </w:pPr>
    </w:p>
    <w:p w:rsidR="002310B2" w:rsidRPr="0054618D" w:rsidRDefault="002310B2" w:rsidP="00CB718C">
      <w:pPr>
        <w:autoSpaceDE w:val="0"/>
        <w:autoSpaceDN w:val="0"/>
        <w:adjustRightInd w:val="0"/>
        <w:ind w:left="1416" w:hanging="1416"/>
        <w:rPr>
          <w:rFonts w:ascii="Times New Roman CYR" w:hAnsi="Times New Roman CYR" w:cs="Times New Roman CYR"/>
          <w:bCs/>
          <w:sz w:val="24"/>
          <w:szCs w:val="24"/>
        </w:rPr>
      </w:pPr>
      <w:r w:rsidRPr="0054618D">
        <w:rPr>
          <w:rFonts w:ascii="Times New Roman CYR" w:hAnsi="Times New Roman CYR" w:cs="Times New Roman CYR"/>
          <w:bCs/>
          <w:i/>
          <w:sz w:val="24"/>
          <w:szCs w:val="24"/>
          <w:u w:val="single"/>
          <w:lang w:val="uk-UA"/>
        </w:rPr>
        <w:t>3 студент</w:t>
      </w:r>
      <w:r w:rsidRPr="0054618D">
        <w:rPr>
          <w:rFonts w:ascii="Times New Roman CYR" w:hAnsi="Times New Roman CYR" w:cs="Times New Roman CYR"/>
          <w:bCs/>
          <w:sz w:val="24"/>
          <w:szCs w:val="24"/>
          <w:lang w:val="uk-UA"/>
        </w:rPr>
        <w:t xml:space="preserve"> -</w:t>
      </w:r>
      <w:r>
        <w:rPr>
          <w:rFonts w:ascii="Times New Roman CYR" w:hAnsi="Times New Roman CYR" w:cs="Times New Roman CYR"/>
          <w:bCs/>
          <w:sz w:val="24"/>
          <w:szCs w:val="24"/>
          <w:lang w:val="uk-UA"/>
        </w:rPr>
        <w:t xml:space="preserve"> </w:t>
      </w:r>
      <w:r>
        <w:rPr>
          <w:rFonts w:ascii="Times New Roman CYR" w:hAnsi="Times New Roman CYR" w:cs="Times New Roman CYR"/>
          <w:bCs/>
          <w:sz w:val="24"/>
          <w:szCs w:val="24"/>
          <w:lang w:val="uk-UA"/>
        </w:rPr>
        <w:tab/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 xml:space="preserve">Як гарно і правильно сказано: </w:t>
      </w:r>
      <w:r w:rsidRPr="0054618D">
        <w:rPr>
          <w:rFonts w:ascii="Times New Roman" w:hAnsi="Times New Roman"/>
          <w:bCs/>
          <w:sz w:val="24"/>
          <w:szCs w:val="24"/>
        </w:rPr>
        <w:t>«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Немає</w:t>
      </w:r>
      <w:r w:rsidRPr="002F0FB3">
        <w:rPr>
          <w:rFonts w:ascii="Times New Roman CYR" w:hAnsi="Times New Roman CYR" w:cs="Times New Roman CYR"/>
          <w:bCs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України без калини, немає</w:t>
      </w:r>
      <w:r w:rsidRPr="002F0FB3">
        <w:rPr>
          <w:rFonts w:ascii="Times New Roman CYR" w:hAnsi="Times New Roman CYR" w:cs="Times New Roman CYR"/>
          <w:bCs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України без рушників, немає</w:t>
      </w:r>
      <w:r w:rsidRPr="002F0FB3">
        <w:rPr>
          <w:rFonts w:ascii="Times New Roman CYR" w:hAnsi="Times New Roman CYR" w:cs="Times New Roman CYR"/>
          <w:bCs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пісні</w:t>
      </w:r>
      <w:r w:rsidRPr="002F0FB3">
        <w:rPr>
          <w:rFonts w:ascii="Times New Roman CYR" w:hAnsi="Times New Roman CYR" w:cs="Times New Roman CYR"/>
          <w:bCs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української без солов”я</w:t>
      </w:r>
      <w:r w:rsidRPr="0054618D">
        <w:rPr>
          <w:rFonts w:ascii="Times New Roman" w:hAnsi="Times New Roman"/>
          <w:bCs/>
          <w:sz w:val="24"/>
          <w:szCs w:val="24"/>
        </w:rPr>
        <w:t xml:space="preserve">» …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Дійсно так, бо</w:t>
      </w:r>
      <w:r w:rsidRPr="002F0FB3">
        <w:rPr>
          <w:rFonts w:ascii="Times New Roman CYR" w:hAnsi="Times New Roman CYR" w:cs="Times New Roman CYR"/>
          <w:bCs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це – одвічні</w:t>
      </w:r>
      <w:r w:rsidRPr="002F0FB3">
        <w:rPr>
          <w:rFonts w:ascii="Times New Roman CYR" w:hAnsi="Times New Roman CYR" w:cs="Times New Roman CYR"/>
          <w:bCs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наші</w:t>
      </w:r>
      <w:r w:rsidRPr="002F0FB3">
        <w:rPr>
          <w:rFonts w:ascii="Times New Roman CYR" w:hAnsi="Times New Roman CYR" w:cs="Times New Roman CYR"/>
          <w:bCs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символи, наші обереги. А без вас, наші</w:t>
      </w:r>
      <w:r w:rsidRPr="002F0FB3">
        <w:rPr>
          <w:rFonts w:ascii="Times New Roman CYR" w:hAnsi="Times New Roman CYR" w:cs="Times New Roman CYR"/>
          <w:bCs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любі, немає нас, завзятої, енергійної</w:t>
      </w:r>
      <w:r w:rsidRPr="002F0FB3">
        <w:rPr>
          <w:rFonts w:ascii="Times New Roman CYR" w:hAnsi="Times New Roman CYR" w:cs="Times New Roman CYR"/>
          <w:bCs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студентської</w:t>
      </w:r>
      <w:r w:rsidRPr="002F0FB3">
        <w:rPr>
          <w:rFonts w:ascii="Times New Roman CYR" w:hAnsi="Times New Roman CYR" w:cs="Times New Roman CYR"/>
          <w:bCs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молоді. Це</w:t>
      </w:r>
      <w:r w:rsidRPr="002F0FB3">
        <w:rPr>
          <w:rFonts w:ascii="Times New Roman CYR" w:hAnsi="Times New Roman CYR" w:cs="Times New Roman CYR"/>
          <w:bCs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ви нас любите, ростите, бережете… Сьогодні свято – для вас! Для вас – наша</w:t>
      </w:r>
      <w:r w:rsidRPr="002F0FB3">
        <w:rPr>
          <w:rFonts w:ascii="Times New Roman CYR" w:hAnsi="Times New Roman CYR" w:cs="Times New Roman CYR"/>
          <w:bCs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любов, вдячність, посмішки, вітання.</w:t>
      </w:r>
    </w:p>
    <w:p w:rsidR="002310B2" w:rsidRPr="0054618D" w:rsidRDefault="002310B2" w:rsidP="009957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310B2" w:rsidRPr="0054618D" w:rsidRDefault="002310B2" w:rsidP="00995724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i/>
          <w:sz w:val="24"/>
          <w:szCs w:val="24"/>
          <w:u w:val="single"/>
          <w:lang w:val="uk-UA"/>
        </w:rPr>
        <w:t>4 студент</w:t>
      </w:r>
      <w:r w:rsidRPr="0054618D">
        <w:rPr>
          <w:rFonts w:ascii="Times New Roman CYR" w:hAnsi="Times New Roman CYR" w:cs="Times New Roman CYR"/>
          <w:sz w:val="24"/>
          <w:szCs w:val="24"/>
          <w:lang w:val="uk-UA"/>
        </w:rPr>
        <w:t xml:space="preserve"> -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ab/>
      </w:r>
      <w:r w:rsidRPr="0054618D">
        <w:rPr>
          <w:rFonts w:ascii="Times New Roman CYR" w:hAnsi="Times New Roman CYR" w:cs="Times New Roman CYR"/>
          <w:sz w:val="24"/>
          <w:szCs w:val="24"/>
        </w:rPr>
        <w:t>День сьогодні</w:t>
      </w:r>
      <w:r w:rsidRPr="002F0FB3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такий</w:t>
      </w:r>
      <w:r w:rsidRPr="002F0FB3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незвичайний.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Встало сонце, умите</w:t>
      </w:r>
      <w:r w:rsidRPr="002F0FB3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в росі.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Скликав до коледжу нас знову</w:t>
      </w:r>
      <w:r w:rsidRPr="002F0FB3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дзвоник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І зібрались на свято усі.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Достигла осінь на медах,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Прозорі</w:t>
      </w:r>
      <w:r w:rsidRPr="002F0FB3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павутинки</w:t>
      </w:r>
      <w:r w:rsidRPr="002F0FB3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літа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Іде по сонячних</w:t>
      </w:r>
      <w:r w:rsidRPr="002F0FB3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світах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Через країну</w:t>
      </w:r>
      <w:r w:rsidRPr="002F0FB3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Знань учитель.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Із</w:t>
      </w:r>
      <w:r w:rsidRPr="00D35F11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>п</w:t>
      </w:r>
      <w:r w:rsidRPr="0054618D">
        <w:rPr>
          <w:rFonts w:ascii="Times New Roman CYR" w:hAnsi="Times New Roman CYR" w:cs="Times New Roman CYR"/>
          <w:sz w:val="24"/>
          <w:szCs w:val="24"/>
        </w:rPr>
        <w:t>окоління в покоління,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Дитячих душ хранитель,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Зоря дороги і добра,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Що</w:t>
      </w:r>
      <w:r w:rsidRPr="00D35F11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має</w:t>
      </w:r>
      <w:r w:rsidRPr="00D35F11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ймення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вчитель.</w:t>
      </w:r>
    </w:p>
    <w:p w:rsidR="002310B2" w:rsidRPr="0054618D" w:rsidRDefault="002310B2" w:rsidP="009957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</w:p>
    <w:p w:rsidR="002310B2" w:rsidRPr="0054618D" w:rsidRDefault="002310B2" w:rsidP="00995724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" w:hAnsi="Times New Roman"/>
          <w:i/>
          <w:sz w:val="24"/>
          <w:szCs w:val="24"/>
          <w:u w:val="single"/>
          <w:lang w:val="uk-UA"/>
        </w:rPr>
        <w:t>6 студент</w:t>
      </w:r>
      <w:r w:rsidRPr="0054618D">
        <w:rPr>
          <w:rFonts w:ascii="Times New Roman" w:hAnsi="Times New Roman"/>
          <w:sz w:val="24"/>
          <w:szCs w:val="24"/>
          <w:lang w:val="uk-UA"/>
        </w:rPr>
        <w:t xml:space="preserve"> - </w:t>
      </w:r>
      <w:r>
        <w:rPr>
          <w:rFonts w:ascii="Times New Roman" w:hAnsi="Times New Roman"/>
          <w:sz w:val="24"/>
          <w:szCs w:val="24"/>
          <w:lang w:val="uk-UA"/>
        </w:rPr>
        <w:tab/>
      </w:r>
      <w:r w:rsidRPr="0054618D">
        <w:rPr>
          <w:rFonts w:ascii="Times New Roman CYR" w:hAnsi="Times New Roman CYR" w:cs="Times New Roman CYR"/>
          <w:sz w:val="24"/>
          <w:szCs w:val="24"/>
        </w:rPr>
        <w:t>Вчителю,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Багато в тебе учнів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 xml:space="preserve">Кожен з них – 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Кровиночка твоя.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Вічною зорею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Сяють над землею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Сонце, Хліб і Вчителя</w:t>
      </w:r>
      <w:r w:rsidRPr="002F0FB3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ім'я.</w:t>
      </w:r>
    </w:p>
    <w:p w:rsidR="002310B2" w:rsidRPr="0054618D" w:rsidRDefault="002310B2" w:rsidP="00093B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</w:p>
    <w:p w:rsidR="002310B2" w:rsidRPr="0054618D" w:rsidRDefault="002310B2" w:rsidP="00093BAF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i/>
          <w:sz w:val="24"/>
          <w:szCs w:val="24"/>
          <w:u w:val="single"/>
          <w:lang w:val="uk-UA"/>
        </w:rPr>
        <w:t>7 студент</w:t>
      </w:r>
      <w:r w:rsidRPr="0054618D">
        <w:rPr>
          <w:rFonts w:ascii="Times New Roman CYR" w:hAnsi="Times New Roman CYR" w:cs="Times New Roman CYR"/>
          <w:sz w:val="24"/>
          <w:szCs w:val="24"/>
          <w:lang w:val="uk-UA"/>
        </w:rPr>
        <w:t xml:space="preserve"> - 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ab/>
      </w:r>
      <w:r w:rsidRPr="0054618D">
        <w:rPr>
          <w:rFonts w:ascii="Times New Roman CYR" w:hAnsi="Times New Roman CYR" w:cs="Times New Roman CYR"/>
          <w:sz w:val="24"/>
          <w:szCs w:val="24"/>
        </w:rPr>
        <w:t>Нам хочеться</w:t>
      </w:r>
      <w:r w:rsidRPr="002F0FB3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дуже</w:t>
      </w:r>
      <w:r w:rsidRPr="002F0FB3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багато</w:t>
      </w:r>
      <w:r w:rsidRPr="002F0FB3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сказати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І кожному щастя в житті</w:t>
      </w:r>
      <w:r w:rsidRPr="002F0FB3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побажати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Але найпалкіші слова нині вам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Рідним, улюбленим учителям.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Так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а </w:t>
      </w:r>
      <w:r w:rsidRPr="0054618D">
        <w:rPr>
          <w:rFonts w:ascii="Times New Roman CYR" w:hAnsi="Times New Roman CYR" w:cs="Times New Roman CYR"/>
          <w:sz w:val="24"/>
          <w:szCs w:val="24"/>
        </w:rPr>
        <w:t>вже доля,  вчителю твоя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Зустрітись, аби</w:t>
      </w:r>
      <w:r w:rsidRPr="002F0FB3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згодом</w:t>
      </w:r>
      <w:r w:rsidRPr="002F0FB3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попрощатись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Із</w:t>
      </w:r>
      <w:r w:rsidRPr="002F0FB3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серця в серце перелить добро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Й учителем навіки</w:t>
      </w:r>
      <w:r w:rsidRPr="00D35F11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залиш</w:t>
      </w:r>
      <w:r w:rsidRPr="0054618D">
        <w:rPr>
          <w:rFonts w:ascii="Times New Roman CYR" w:hAnsi="Times New Roman CYR" w:cs="Times New Roman CYR"/>
          <w:sz w:val="24"/>
          <w:szCs w:val="24"/>
          <w:lang w:val="uk-UA"/>
        </w:rPr>
        <w:t>а</w:t>
      </w:r>
      <w:r w:rsidRPr="0054618D">
        <w:rPr>
          <w:rFonts w:ascii="Times New Roman CYR" w:hAnsi="Times New Roman CYR" w:cs="Times New Roman CYR"/>
          <w:sz w:val="24"/>
          <w:szCs w:val="24"/>
        </w:rPr>
        <w:t>тись.</w:t>
      </w:r>
    </w:p>
    <w:p w:rsidR="002310B2" w:rsidRDefault="002310B2" w:rsidP="00093BAF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310B2" w:rsidRPr="0054618D" w:rsidRDefault="002310B2" w:rsidP="00093BAF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54618D">
        <w:rPr>
          <w:rFonts w:ascii="Times New Roman" w:hAnsi="Times New Roman"/>
          <w:i/>
          <w:sz w:val="24"/>
          <w:szCs w:val="24"/>
          <w:u w:val="single"/>
          <w:lang w:val="uk-UA"/>
        </w:rPr>
        <w:t>8 студент</w:t>
      </w:r>
      <w:r>
        <w:rPr>
          <w:rFonts w:ascii="Times New Roman" w:hAnsi="Times New Roman"/>
          <w:i/>
          <w:sz w:val="24"/>
          <w:szCs w:val="24"/>
          <w:u w:val="single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Нехай вам </w:t>
      </w:r>
      <w:r w:rsidRPr="0054618D">
        <w:rPr>
          <w:rFonts w:ascii="Times New Roman CYR" w:hAnsi="Times New Roman CYR" w:cs="Times New Roman CYR"/>
          <w:sz w:val="24"/>
          <w:szCs w:val="24"/>
        </w:rPr>
        <w:t>Бог допомагає</w:t>
      </w:r>
      <w:r w:rsidRPr="0054618D">
        <w:rPr>
          <w:rFonts w:ascii="Times New Roman CYR" w:hAnsi="Times New Roman CYR" w:cs="Times New Roman CYR"/>
          <w:sz w:val="24"/>
          <w:szCs w:val="24"/>
          <w:lang w:val="uk-UA"/>
        </w:rPr>
        <w:t>,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Від лиха вас застерігає</w:t>
      </w:r>
      <w:r w:rsidRPr="0054618D">
        <w:rPr>
          <w:rFonts w:ascii="Times New Roman CYR" w:hAnsi="Times New Roman CYR" w:cs="Times New Roman CYR"/>
          <w:sz w:val="24"/>
          <w:szCs w:val="24"/>
          <w:lang w:val="uk-UA"/>
        </w:rPr>
        <w:t>,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Здоров'я, щастя вам бажаємо</w:t>
      </w:r>
      <w:r w:rsidRPr="0054618D">
        <w:rPr>
          <w:rFonts w:ascii="Times New Roman CYR" w:hAnsi="Times New Roman CYR" w:cs="Times New Roman CYR"/>
          <w:sz w:val="24"/>
          <w:szCs w:val="24"/>
          <w:lang w:val="uk-UA"/>
        </w:rPr>
        <w:t>,</w:t>
      </w:r>
    </w:p>
    <w:p w:rsidR="002310B2" w:rsidRPr="00CB718C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Щиру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подяку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виражаємо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>,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1414" w:firstLine="2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За вашу людяність і доброту</w:t>
      </w:r>
      <w:r w:rsidRPr="0054618D">
        <w:rPr>
          <w:rFonts w:ascii="Times New Roman CYR" w:hAnsi="Times New Roman CYR" w:cs="Times New Roman CYR"/>
          <w:sz w:val="24"/>
          <w:szCs w:val="24"/>
          <w:lang w:val="uk-UA"/>
        </w:rPr>
        <w:t>,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5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Душі і серця теплоту.</w:t>
      </w:r>
    </w:p>
    <w:p w:rsidR="002310B2" w:rsidRDefault="002310B2" w:rsidP="00093BAF">
      <w:pPr>
        <w:autoSpaceDE w:val="0"/>
        <w:autoSpaceDN w:val="0"/>
        <w:adjustRightInd w:val="0"/>
        <w:ind w:firstLine="0"/>
        <w:rPr>
          <w:rFonts w:ascii="Times New Roman" w:hAnsi="Times New Roman"/>
          <w:bCs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bCs/>
          <w:sz w:val="24"/>
          <w:szCs w:val="24"/>
        </w:rPr>
        <w:t>Вчитель – це хранитель наших юних душ. Він</w:t>
      </w:r>
      <w:r w:rsidRPr="002F0FB3">
        <w:rPr>
          <w:rFonts w:ascii="Times New Roman CYR" w:hAnsi="Times New Roman CYR" w:cs="Times New Roman CYR"/>
          <w:bCs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супроводжує нас</w:t>
      </w:r>
      <w:r w:rsidRPr="0054618D">
        <w:rPr>
          <w:rFonts w:ascii="Times New Roman CYR" w:hAnsi="Times New Roman CYR" w:cs="Times New Roman CYR"/>
          <w:bCs/>
          <w:sz w:val="24"/>
          <w:szCs w:val="24"/>
          <w:lang w:val="uk-UA"/>
        </w:rPr>
        <w:t>,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значну</w:t>
      </w:r>
      <w:r w:rsidRPr="002F0FB3">
        <w:rPr>
          <w:rFonts w:ascii="Times New Roman CYR" w:hAnsi="Times New Roman CYR" w:cs="Times New Roman CYR"/>
          <w:bCs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частину</w:t>
      </w:r>
      <w:r w:rsidRPr="002F0FB3">
        <w:rPr>
          <w:rFonts w:ascii="Times New Roman CYR" w:hAnsi="Times New Roman CYR" w:cs="Times New Roman CYR"/>
          <w:bCs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життя. Ми зовсім недавно поповнили</w:t>
      </w:r>
      <w:r w:rsidRPr="002F0FB3">
        <w:rPr>
          <w:rFonts w:ascii="Times New Roman CYR" w:hAnsi="Times New Roman CYR" w:cs="Times New Roman CYR"/>
          <w:bCs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студентську</w:t>
      </w:r>
      <w:r w:rsidRPr="002F0FB3">
        <w:rPr>
          <w:rFonts w:ascii="Times New Roman CYR" w:hAnsi="Times New Roman CYR" w:cs="Times New Roman CYR"/>
          <w:bCs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сім</w:t>
      </w:r>
      <w:r w:rsidRPr="002F0FB3">
        <w:rPr>
          <w:rFonts w:ascii="Times New Roman" w:hAnsi="Times New Roman"/>
          <w:bCs/>
          <w:sz w:val="24"/>
          <w:szCs w:val="24"/>
        </w:rPr>
        <w:t>’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ю і мріємо</w:t>
      </w:r>
      <w:r w:rsidRPr="002F0FB3">
        <w:rPr>
          <w:rFonts w:ascii="Times New Roman CYR" w:hAnsi="Times New Roman CYR" w:cs="Times New Roman CYR"/>
          <w:bCs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 xml:space="preserve">надалі гордо нести звання – </w:t>
      </w:r>
      <w:r w:rsidRPr="0054618D">
        <w:rPr>
          <w:rFonts w:ascii="Times New Roman" w:hAnsi="Times New Roman"/>
          <w:bCs/>
          <w:sz w:val="24"/>
          <w:szCs w:val="24"/>
        </w:rPr>
        <w:t>«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студент</w:t>
      </w:r>
      <w:r w:rsidRPr="0054618D">
        <w:rPr>
          <w:rFonts w:ascii="Times New Roman" w:hAnsi="Times New Roman"/>
          <w:bCs/>
          <w:sz w:val="24"/>
          <w:szCs w:val="24"/>
        </w:rPr>
        <w:t>».</w:t>
      </w:r>
    </w:p>
    <w:p w:rsidR="002310B2" w:rsidRDefault="002310B2" w:rsidP="00093BAF">
      <w:pPr>
        <w:autoSpaceDE w:val="0"/>
        <w:autoSpaceDN w:val="0"/>
        <w:adjustRightInd w:val="0"/>
        <w:ind w:firstLine="0"/>
        <w:rPr>
          <w:rFonts w:ascii="Times New Roman" w:hAnsi="Times New Roman"/>
          <w:bCs/>
          <w:sz w:val="24"/>
          <w:szCs w:val="24"/>
          <w:lang w:val="uk-UA"/>
        </w:rPr>
      </w:pPr>
      <w:r w:rsidRPr="00BF76A5">
        <w:rPr>
          <w:rFonts w:ascii="Times New Roman" w:hAnsi="Times New Roman"/>
          <w:bCs/>
          <w:sz w:val="24"/>
          <w:szCs w:val="24"/>
          <w:lang w:val="uk-UA"/>
        </w:rPr>
        <w:pict>
          <v:shape id="_x0000_i1027" type="#_x0000_t75" style="width:342.75pt;height:228.75pt">
            <v:imagedata r:id="rId7" o:title=""/>
          </v:shape>
        </w:pict>
      </w:r>
    </w:p>
    <w:p w:rsidR="002310B2" w:rsidRPr="0054618D" w:rsidRDefault="002310B2" w:rsidP="00093BAF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" w:hAnsi="Times New Roman"/>
          <w:i/>
          <w:sz w:val="24"/>
          <w:szCs w:val="24"/>
          <w:u w:val="single"/>
          <w:lang w:val="uk-UA"/>
        </w:rPr>
        <w:t>9 студент</w:t>
      </w:r>
      <w:r w:rsidRPr="0054618D">
        <w:rPr>
          <w:rFonts w:ascii="Times New Roman" w:hAnsi="Times New Roman"/>
          <w:sz w:val="24"/>
          <w:szCs w:val="24"/>
          <w:lang w:val="uk-UA"/>
        </w:rPr>
        <w:t xml:space="preserve"> - </w:t>
      </w:r>
      <w:r>
        <w:rPr>
          <w:rFonts w:ascii="Times New Roman" w:hAnsi="Times New Roman"/>
          <w:sz w:val="24"/>
          <w:szCs w:val="24"/>
          <w:lang w:val="uk-UA"/>
        </w:rPr>
        <w:tab/>
      </w:r>
      <w:r w:rsidRPr="0054618D">
        <w:rPr>
          <w:rFonts w:ascii="Times New Roman CYR" w:hAnsi="Times New Roman CYR" w:cs="Times New Roman CYR"/>
          <w:sz w:val="24"/>
          <w:szCs w:val="24"/>
        </w:rPr>
        <w:t>Ми молоді і повні сил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sz w:val="24"/>
          <w:szCs w:val="24"/>
          <w:lang w:val="uk-UA"/>
        </w:rPr>
        <w:t>Не вистачає мабуть крил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sz w:val="24"/>
          <w:szCs w:val="24"/>
          <w:lang w:val="uk-UA"/>
        </w:rPr>
        <w:t>Ми б рідну землю облетіли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sz w:val="24"/>
          <w:szCs w:val="24"/>
          <w:lang w:val="uk-UA"/>
        </w:rPr>
        <w:t>І свої душі збагатили.</w:t>
      </w:r>
    </w:p>
    <w:p w:rsidR="002310B2" w:rsidRPr="0054618D" w:rsidRDefault="002310B2" w:rsidP="00093B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" w:hAnsi="Times New Roman"/>
          <w:sz w:val="24"/>
          <w:szCs w:val="24"/>
          <w:lang w:val="uk-UA"/>
        </w:rPr>
      </w:pPr>
      <w:r w:rsidRPr="0054618D">
        <w:rPr>
          <w:rFonts w:ascii="Times New Roman" w:hAnsi="Times New Roman"/>
          <w:sz w:val="24"/>
          <w:szCs w:val="24"/>
          <w:lang w:val="uk-UA"/>
        </w:rPr>
        <w:t>Любов'ю, милосердям і теплотою,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" w:hAnsi="Times New Roman"/>
          <w:sz w:val="24"/>
          <w:szCs w:val="24"/>
          <w:lang w:val="uk-UA"/>
        </w:rPr>
      </w:pPr>
      <w:r w:rsidRPr="0054618D">
        <w:rPr>
          <w:rFonts w:ascii="Times New Roman" w:hAnsi="Times New Roman"/>
          <w:sz w:val="24"/>
          <w:szCs w:val="24"/>
          <w:lang w:val="uk-UA"/>
        </w:rPr>
        <w:t xml:space="preserve">Щоб жити в радості з метою, 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" w:hAnsi="Times New Roman"/>
          <w:sz w:val="24"/>
          <w:szCs w:val="24"/>
          <w:lang w:val="uk-UA"/>
        </w:rPr>
      </w:pPr>
      <w:r w:rsidRPr="0054618D">
        <w:rPr>
          <w:rFonts w:ascii="Times New Roman" w:hAnsi="Times New Roman"/>
          <w:sz w:val="24"/>
          <w:szCs w:val="24"/>
          <w:lang w:val="uk-UA"/>
        </w:rPr>
        <w:t>Красу творити і добро робити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" w:hAnsi="Times New Roman"/>
          <w:sz w:val="24"/>
          <w:szCs w:val="24"/>
          <w:lang w:val="uk-UA"/>
        </w:rPr>
      </w:pPr>
      <w:r w:rsidRPr="0054618D">
        <w:rPr>
          <w:rFonts w:ascii="Times New Roman" w:hAnsi="Times New Roman"/>
          <w:sz w:val="24"/>
          <w:szCs w:val="24"/>
          <w:lang w:val="uk-UA"/>
        </w:rPr>
        <w:t>Де б не були ми –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" w:hAnsi="Times New Roman"/>
          <w:sz w:val="24"/>
          <w:szCs w:val="24"/>
          <w:lang w:val="uk-UA"/>
        </w:rPr>
      </w:pPr>
      <w:r w:rsidRPr="0054618D">
        <w:rPr>
          <w:rFonts w:ascii="Times New Roman" w:hAnsi="Times New Roman"/>
          <w:sz w:val="24"/>
          <w:szCs w:val="24"/>
          <w:lang w:val="uk-UA"/>
        </w:rPr>
        <w:t>Всюду пам'ятаймо, що ми – люди.</w:t>
      </w:r>
    </w:p>
    <w:p w:rsidR="002310B2" w:rsidRPr="0054618D" w:rsidRDefault="002310B2" w:rsidP="00CE3BD6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i/>
          <w:sz w:val="24"/>
          <w:szCs w:val="24"/>
          <w:u w:val="single"/>
          <w:lang w:val="uk-UA"/>
        </w:rPr>
      </w:pPr>
    </w:p>
    <w:p w:rsidR="002310B2" w:rsidRPr="0054618D" w:rsidRDefault="002310B2" w:rsidP="00CE3BD6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" w:hAnsi="Times New Roman"/>
          <w:i/>
          <w:sz w:val="24"/>
          <w:szCs w:val="24"/>
          <w:u w:val="single"/>
          <w:lang w:val="uk-UA"/>
        </w:rPr>
        <w:t>10 студент</w:t>
      </w:r>
      <w:r w:rsidRPr="0054618D">
        <w:rPr>
          <w:rFonts w:ascii="Times New Roman" w:hAnsi="Times New Roman"/>
          <w:sz w:val="24"/>
          <w:szCs w:val="24"/>
          <w:lang w:val="uk-UA"/>
        </w:rPr>
        <w:t xml:space="preserve"> - </w:t>
      </w:r>
      <w:r>
        <w:rPr>
          <w:rFonts w:ascii="Times New Roman" w:hAnsi="Times New Roman"/>
          <w:sz w:val="24"/>
          <w:szCs w:val="24"/>
          <w:lang w:val="uk-UA"/>
        </w:rPr>
        <w:tab/>
      </w:r>
      <w:r w:rsidRPr="0054618D">
        <w:rPr>
          <w:rFonts w:ascii="Times New Roman CYR" w:hAnsi="Times New Roman CYR" w:cs="Times New Roman CYR"/>
          <w:sz w:val="24"/>
          <w:szCs w:val="24"/>
        </w:rPr>
        <w:t>Ми вже</w:t>
      </w:r>
      <w:r w:rsidRPr="002F0FB3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дорослі, ми – не діти,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І склавши руки не будемо</w:t>
      </w:r>
      <w:r w:rsidRPr="002F0FB3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сидіти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Бо</w:t>
      </w:r>
      <w:r w:rsidRPr="002F0FB3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кожний з нас має мету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А в серці</w:t>
      </w:r>
      <w:r w:rsidRPr="002F0FB3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мрію золоту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Ми мріємо про вищу</w:t>
      </w:r>
      <w:r w:rsidRPr="002F0FB3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 xml:space="preserve">освіту, 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Розкривати</w:t>
      </w:r>
      <w:r w:rsidRPr="002F0FB3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таємниці</w:t>
      </w:r>
      <w:r w:rsidRPr="002F0FB3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світу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Вкрити славою рідну</w:t>
      </w:r>
      <w:r w:rsidRPr="002F0FB3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країну</w:t>
      </w:r>
    </w:p>
    <w:p w:rsidR="002310B2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Батьківщину свою – Україну.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</w:p>
    <w:p w:rsidR="002310B2" w:rsidRPr="0054618D" w:rsidRDefault="002310B2" w:rsidP="00CE3B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</w:p>
    <w:p w:rsidR="002310B2" w:rsidRPr="00D35F11" w:rsidRDefault="002310B2" w:rsidP="00CE3BD6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 CYR" w:hAnsi="Times New Roman CYR" w:cs="Times New Roman CYR"/>
          <w:bCs/>
          <w:sz w:val="24"/>
          <w:szCs w:val="24"/>
        </w:rPr>
      </w:pPr>
      <w:r w:rsidRPr="0054618D">
        <w:rPr>
          <w:rFonts w:ascii="Times New Roman CYR" w:hAnsi="Times New Roman CYR" w:cs="Times New Roman CYR"/>
          <w:bCs/>
          <w:sz w:val="24"/>
          <w:szCs w:val="24"/>
        </w:rPr>
        <w:t>Шановні</w:t>
      </w:r>
      <w:r>
        <w:rPr>
          <w:rFonts w:ascii="Times New Roman CYR" w:hAnsi="Times New Roman CYR" w:cs="Times New Roman CYR"/>
          <w:bCs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викладачі, ми даруємо вам приємну</w:t>
      </w:r>
      <w:r w:rsidRPr="002F0FB3">
        <w:rPr>
          <w:rFonts w:ascii="Times New Roman CYR" w:hAnsi="Times New Roman CYR" w:cs="Times New Roman CYR"/>
          <w:bCs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пісню.</w:t>
      </w:r>
      <w:r w:rsidRPr="002F0FB3">
        <w:rPr>
          <w:rFonts w:ascii="Times New Roman CYR" w:hAnsi="Times New Roman CYR" w:cs="Times New Roman CYR"/>
          <w:bCs/>
          <w:sz w:val="24"/>
          <w:szCs w:val="24"/>
        </w:rPr>
        <w:t xml:space="preserve"> </w:t>
      </w:r>
    </w:p>
    <w:p w:rsidR="002310B2" w:rsidRPr="002F0FB3" w:rsidRDefault="002310B2" w:rsidP="002F0FB3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Times New Roman CYR" w:hAnsi="Times New Roman CYR" w:cs="Times New Roman CYR"/>
          <w:sz w:val="24"/>
          <w:szCs w:val="24"/>
          <w:lang w:val="uk-UA"/>
        </w:rPr>
      </w:pPr>
      <w:r>
        <w:rPr>
          <w:rFonts w:ascii="Times New Roman CYR" w:hAnsi="Times New Roman CYR" w:cs="Times New Roman CYR"/>
          <w:bCs/>
          <w:sz w:val="24"/>
          <w:szCs w:val="24"/>
          <w:lang w:val="uk-UA"/>
        </w:rPr>
        <w:t>(пісня)</w:t>
      </w:r>
    </w:p>
    <w:p w:rsidR="002310B2" w:rsidRDefault="002310B2" w:rsidP="00CE3BD6">
      <w:pPr>
        <w:autoSpaceDE w:val="0"/>
        <w:autoSpaceDN w:val="0"/>
        <w:adjustRightInd w:val="0"/>
        <w:spacing w:line="240" w:lineRule="auto"/>
        <w:jc w:val="both"/>
        <w:rPr>
          <w:rFonts w:ascii="Times New Roman CYR" w:hAnsi="Times New Roman CYR" w:cs="Times New Roman CYR"/>
          <w:bCs/>
          <w:sz w:val="24"/>
          <w:szCs w:val="24"/>
          <w:lang w:val="uk-UA"/>
        </w:rPr>
      </w:pPr>
      <w:r w:rsidRPr="00BF76A5">
        <w:rPr>
          <w:rFonts w:ascii="Times New Roman CYR" w:hAnsi="Times New Roman CYR" w:cs="Times New Roman CYR"/>
          <w:noProof/>
          <w:sz w:val="24"/>
          <w:szCs w:val="24"/>
          <w:lang w:eastAsia="ru-RU"/>
        </w:rPr>
        <w:pict>
          <v:shape id="Рисунок 2" o:spid="_x0000_i1028" type="#_x0000_t75" style="width:303pt;height:442.5pt;visibility:visible">
            <v:imagedata r:id="rId8" o:title=""/>
          </v:shape>
        </w:pict>
      </w:r>
    </w:p>
    <w:p w:rsidR="002310B2" w:rsidRPr="00FB1BA0" w:rsidRDefault="002310B2" w:rsidP="00CE3BD6">
      <w:pPr>
        <w:autoSpaceDE w:val="0"/>
        <w:autoSpaceDN w:val="0"/>
        <w:adjustRightInd w:val="0"/>
        <w:spacing w:line="240" w:lineRule="auto"/>
        <w:jc w:val="both"/>
        <w:rPr>
          <w:rFonts w:ascii="Times New Roman CYR" w:hAnsi="Times New Roman CYR" w:cs="Times New Roman CYR"/>
          <w:bCs/>
          <w:sz w:val="24"/>
          <w:szCs w:val="24"/>
          <w:lang w:val="uk-UA"/>
        </w:rPr>
      </w:pPr>
    </w:p>
    <w:p w:rsidR="002310B2" w:rsidRPr="0054618D" w:rsidRDefault="002310B2" w:rsidP="00CB718C">
      <w:pPr>
        <w:autoSpaceDE w:val="0"/>
        <w:autoSpaceDN w:val="0"/>
        <w:adjustRightInd w:val="0"/>
        <w:spacing w:line="240" w:lineRule="auto"/>
        <w:ind w:left="1410" w:hanging="1410"/>
        <w:rPr>
          <w:rFonts w:ascii="Times New Roman CYR" w:hAnsi="Times New Roman CYR" w:cs="Times New Roman CYR"/>
          <w:bCs/>
          <w:sz w:val="24"/>
          <w:szCs w:val="24"/>
          <w:lang w:val="uk-UA"/>
        </w:rPr>
      </w:pPr>
      <w:r w:rsidRPr="0054618D">
        <w:rPr>
          <w:rFonts w:ascii="Times New Roman" w:hAnsi="Times New Roman"/>
          <w:bCs/>
          <w:i/>
          <w:sz w:val="24"/>
          <w:szCs w:val="24"/>
          <w:u w:val="single"/>
          <w:lang w:val="uk-UA"/>
        </w:rPr>
        <w:t>11 студент</w:t>
      </w:r>
      <w:r w:rsidRPr="0054618D">
        <w:rPr>
          <w:rFonts w:ascii="Times New Roman" w:hAnsi="Times New Roman"/>
          <w:bCs/>
          <w:sz w:val="24"/>
          <w:szCs w:val="24"/>
          <w:lang w:val="uk-UA"/>
        </w:rPr>
        <w:t xml:space="preserve"> - </w:t>
      </w:r>
      <w:r>
        <w:rPr>
          <w:rFonts w:ascii="Times New Roman" w:hAnsi="Times New Roman"/>
          <w:bCs/>
          <w:sz w:val="24"/>
          <w:szCs w:val="24"/>
          <w:lang w:val="uk-UA"/>
        </w:rPr>
        <w:tab/>
      </w:r>
      <w:r w:rsidRPr="00CB718C">
        <w:rPr>
          <w:rFonts w:ascii="Times New Roman CYR" w:hAnsi="Times New Roman CYR" w:cs="Times New Roman CYR"/>
          <w:bCs/>
          <w:sz w:val="24"/>
          <w:szCs w:val="24"/>
          <w:lang w:val="uk-UA"/>
        </w:rPr>
        <w:t>У цьому</w:t>
      </w:r>
      <w:r>
        <w:rPr>
          <w:rFonts w:ascii="Times New Roman CYR" w:hAnsi="Times New Roman CYR" w:cs="Times New Roman CYR"/>
          <w:bCs/>
          <w:sz w:val="24"/>
          <w:szCs w:val="24"/>
          <w:lang w:val="uk-UA"/>
        </w:rPr>
        <w:t xml:space="preserve"> </w:t>
      </w:r>
      <w:r w:rsidRPr="00CB718C">
        <w:rPr>
          <w:rFonts w:ascii="Times New Roman CYR" w:hAnsi="Times New Roman CYR" w:cs="Times New Roman CYR"/>
          <w:bCs/>
          <w:sz w:val="24"/>
          <w:szCs w:val="24"/>
          <w:lang w:val="uk-UA"/>
        </w:rPr>
        <w:t>навчальному</w:t>
      </w:r>
      <w:r>
        <w:rPr>
          <w:rFonts w:ascii="Times New Roman CYR" w:hAnsi="Times New Roman CYR" w:cs="Times New Roman CYR"/>
          <w:bCs/>
          <w:sz w:val="24"/>
          <w:szCs w:val="24"/>
          <w:lang w:val="uk-UA"/>
        </w:rPr>
        <w:t xml:space="preserve"> </w:t>
      </w:r>
      <w:r w:rsidRPr="00CB718C">
        <w:rPr>
          <w:rFonts w:ascii="Times New Roman CYR" w:hAnsi="Times New Roman CYR" w:cs="Times New Roman CYR"/>
          <w:bCs/>
          <w:sz w:val="24"/>
          <w:szCs w:val="24"/>
          <w:lang w:val="uk-UA"/>
        </w:rPr>
        <w:t>році до нашого</w:t>
      </w:r>
      <w:r>
        <w:rPr>
          <w:rFonts w:ascii="Times New Roman CYR" w:hAnsi="Times New Roman CYR" w:cs="Times New Roman CYR"/>
          <w:bCs/>
          <w:sz w:val="24"/>
          <w:szCs w:val="24"/>
          <w:lang w:val="uk-UA"/>
        </w:rPr>
        <w:t xml:space="preserve"> </w:t>
      </w:r>
      <w:r w:rsidRPr="00CB718C">
        <w:rPr>
          <w:rFonts w:ascii="Times New Roman CYR" w:hAnsi="Times New Roman CYR" w:cs="Times New Roman CYR"/>
          <w:bCs/>
          <w:sz w:val="24"/>
          <w:szCs w:val="24"/>
          <w:lang w:val="uk-UA"/>
        </w:rPr>
        <w:t>коледжу вступило багато</w:t>
      </w:r>
      <w:r>
        <w:rPr>
          <w:rFonts w:ascii="Times New Roman CYR" w:hAnsi="Times New Roman CYR" w:cs="Times New Roman CYR"/>
          <w:bCs/>
          <w:sz w:val="24"/>
          <w:szCs w:val="24"/>
          <w:lang w:val="uk-UA"/>
        </w:rPr>
        <w:t xml:space="preserve"> </w:t>
      </w:r>
      <w:r w:rsidRPr="00CB718C">
        <w:rPr>
          <w:rFonts w:ascii="Times New Roman CYR" w:hAnsi="Times New Roman CYR" w:cs="Times New Roman CYR"/>
          <w:bCs/>
          <w:sz w:val="24"/>
          <w:szCs w:val="24"/>
          <w:lang w:val="uk-UA"/>
        </w:rPr>
        <w:t>студентів. Адміністрація</w:t>
      </w:r>
      <w:r>
        <w:rPr>
          <w:rFonts w:ascii="Times New Roman CYR" w:hAnsi="Times New Roman CYR" w:cs="Times New Roman CYR"/>
          <w:bCs/>
          <w:sz w:val="24"/>
          <w:szCs w:val="24"/>
          <w:lang w:val="uk-UA"/>
        </w:rPr>
        <w:t xml:space="preserve"> </w:t>
      </w:r>
      <w:r w:rsidRPr="00CB718C">
        <w:rPr>
          <w:rFonts w:ascii="Times New Roman CYR" w:hAnsi="Times New Roman CYR" w:cs="Times New Roman CYR"/>
          <w:bCs/>
          <w:sz w:val="24"/>
          <w:szCs w:val="24"/>
          <w:lang w:val="uk-UA"/>
        </w:rPr>
        <w:t>коледжу</w:t>
      </w:r>
      <w:r>
        <w:rPr>
          <w:rFonts w:ascii="Times New Roman CYR" w:hAnsi="Times New Roman CYR" w:cs="Times New Roman CYR"/>
          <w:bCs/>
          <w:sz w:val="24"/>
          <w:szCs w:val="24"/>
          <w:lang w:val="uk-UA"/>
        </w:rPr>
        <w:t xml:space="preserve"> </w:t>
      </w:r>
      <w:r w:rsidRPr="00CB718C">
        <w:rPr>
          <w:rFonts w:ascii="Times New Roman CYR" w:hAnsi="Times New Roman CYR" w:cs="Times New Roman CYR"/>
          <w:bCs/>
          <w:sz w:val="24"/>
          <w:szCs w:val="24"/>
          <w:lang w:val="uk-UA"/>
        </w:rPr>
        <w:t>має</w:t>
      </w:r>
      <w:r>
        <w:rPr>
          <w:rFonts w:ascii="Times New Roman CYR" w:hAnsi="Times New Roman CYR" w:cs="Times New Roman CYR"/>
          <w:bCs/>
          <w:sz w:val="24"/>
          <w:szCs w:val="24"/>
          <w:lang w:val="uk-UA"/>
        </w:rPr>
        <w:t xml:space="preserve"> </w:t>
      </w:r>
      <w:r w:rsidRPr="00CB718C">
        <w:rPr>
          <w:rFonts w:ascii="Times New Roman CYR" w:hAnsi="Times New Roman CYR" w:cs="Times New Roman CYR"/>
          <w:bCs/>
          <w:sz w:val="24"/>
          <w:szCs w:val="24"/>
          <w:lang w:val="uk-UA"/>
        </w:rPr>
        <w:t>піклуватися про всіх, створювати нам належні</w:t>
      </w:r>
      <w:r>
        <w:rPr>
          <w:rFonts w:ascii="Times New Roman CYR" w:hAnsi="Times New Roman CYR" w:cs="Times New Roman CYR"/>
          <w:bCs/>
          <w:sz w:val="24"/>
          <w:szCs w:val="24"/>
          <w:lang w:val="uk-UA"/>
        </w:rPr>
        <w:t xml:space="preserve"> </w:t>
      </w:r>
      <w:r w:rsidRPr="00CB718C">
        <w:rPr>
          <w:rFonts w:ascii="Times New Roman CYR" w:hAnsi="Times New Roman CYR" w:cs="Times New Roman CYR"/>
          <w:bCs/>
          <w:sz w:val="24"/>
          <w:szCs w:val="24"/>
          <w:lang w:val="uk-UA"/>
        </w:rPr>
        <w:t>умови</w:t>
      </w:r>
      <w:r>
        <w:rPr>
          <w:rFonts w:ascii="Times New Roman CYR" w:hAnsi="Times New Roman CYR" w:cs="Times New Roman CYR"/>
          <w:bCs/>
          <w:sz w:val="24"/>
          <w:szCs w:val="24"/>
          <w:lang w:val="uk-UA"/>
        </w:rPr>
        <w:t xml:space="preserve"> </w:t>
      </w:r>
      <w:r w:rsidRPr="00CB718C">
        <w:rPr>
          <w:rFonts w:ascii="Times New Roman CYR" w:hAnsi="Times New Roman CYR" w:cs="Times New Roman CYR"/>
          <w:bCs/>
          <w:sz w:val="24"/>
          <w:szCs w:val="24"/>
          <w:lang w:val="uk-UA"/>
        </w:rPr>
        <w:t xml:space="preserve">праці. Тому, я хочу звернутися до адміністрації: 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2" w:firstLine="708"/>
        <w:jc w:val="both"/>
        <w:rPr>
          <w:rFonts w:ascii="Times New Roman CYR" w:hAnsi="Times New Roman CYR" w:cs="Times New Roman CYR"/>
          <w:bCs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bCs/>
          <w:sz w:val="24"/>
          <w:szCs w:val="24"/>
          <w:lang w:val="uk-UA"/>
        </w:rPr>
        <w:t>Скільки ж справ тепер у вас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2" w:firstLine="708"/>
        <w:jc w:val="both"/>
        <w:rPr>
          <w:rFonts w:ascii="Times New Roman CYR" w:hAnsi="Times New Roman CYR" w:cs="Times New Roman CYR"/>
          <w:bCs/>
          <w:sz w:val="24"/>
          <w:szCs w:val="24"/>
          <w:lang w:val="uk-UA"/>
        </w:rPr>
      </w:pPr>
      <w:r>
        <w:rPr>
          <w:rFonts w:ascii="Times New Roman CYR" w:hAnsi="Times New Roman CYR" w:cs="Times New Roman CYR"/>
          <w:bCs/>
          <w:sz w:val="24"/>
          <w:szCs w:val="24"/>
          <w:lang w:val="uk-UA"/>
        </w:rPr>
        <w:t>Ви хвилює</w:t>
      </w:r>
      <w:r w:rsidRPr="0054618D">
        <w:rPr>
          <w:rFonts w:ascii="Times New Roman CYR" w:hAnsi="Times New Roman CYR" w:cs="Times New Roman CYR"/>
          <w:bCs/>
          <w:sz w:val="24"/>
          <w:szCs w:val="24"/>
          <w:lang w:val="uk-UA"/>
        </w:rPr>
        <w:t>тесь за нас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Times New Roman CYR" w:hAnsi="Times New Roman CYR" w:cs="Times New Roman CYR"/>
          <w:bCs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bCs/>
          <w:sz w:val="24"/>
          <w:szCs w:val="24"/>
          <w:lang w:val="uk-UA"/>
        </w:rPr>
        <w:t>У праці досвіду ви маєте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Times New Roman CYR" w:hAnsi="Times New Roman CYR" w:cs="Times New Roman CYR"/>
          <w:bCs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bCs/>
          <w:sz w:val="24"/>
          <w:szCs w:val="24"/>
          <w:lang w:val="uk-UA"/>
        </w:rPr>
        <w:t>Дуже добре за все дбаєте.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Times New Roman CYR" w:hAnsi="Times New Roman CYR" w:cs="Times New Roman CYR"/>
          <w:bCs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bCs/>
          <w:sz w:val="24"/>
          <w:szCs w:val="24"/>
          <w:lang w:val="uk-UA"/>
        </w:rPr>
        <w:t>Спасибі за знання, за щиру доброту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Times New Roman CYR" w:hAnsi="Times New Roman CYR" w:cs="Times New Roman CYR"/>
          <w:bCs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bCs/>
          <w:sz w:val="24"/>
          <w:szCs w:val="24"/>
          <w:lang w:val="uk-UA"/>
        </w:rPr>
        <w:t>За те, що вдачу маєте круту.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Times New Roman CYR" w:hAnsi="Times New Roman CYR" w:cs="Times New Roman CYR"/>
          <w:bCs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Нехай серця не знають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спокою,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sz w:val="24"/>
          <w:szCs w:val="24"/>
          <w:lang w:val="uk-UA"/>
        </w:rPr>
        <w:t>Хай обганяють мрії часу біг.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І ваша праця буде хай такою,</w:t>
      </w:r>
    </w:p>
    <w:p w:rsidR="002310B2" w:rsidRPr="0054618D" w:rsidRDefault="002310B2" w:rsidP="00CB718C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Щоб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їй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ніхто не заздрити не міг!</w:t>
      </w:r>
    </w:p>
    <w:p w:rsidR="002310B2" w:rsidRDefault="002310B2" w:rsidP="00405167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i/>
          <w:sz w:val="24"/>
          <w:szCs w:val="24"/>
          <w:u w:val="single"/>
          <w:lang w:val="uk-UA"/>
        </w:rPr>
      </w:pPr>
    </w:p>
    <w:p w:rsidR="002310B2" w:rsidRPr="00A768AA" w:rsidRDefault="002310B2" w:rsidP="00A768AA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val="uk-UA"/>
        </w:rPr>
      </w:pPr>
      <w:r w:rsidRPr="00BF76A5">
        <w:rPr>
          <w:rFonts w:ascii="Times New Roman" w:hAnsi="Times New Roman"/>
          <w:sz w:val="24"/>
          <w:szCs w:val="24"/>
          <w:lang w:val="uk-UA"/>
        </w:rPr>
        <w:pict>
          <v:shape id="_x0000_i1029" type="#_x0000_t75" style="width:431.25pt;height:287.25pt">
            <v:imagedata r:id="rId9" o:title=""/>
          </v:shape>
        </w:pict>
      </w:r>
    </w:p>
    <w:p w:rsidR="002310B2" w:rsidRPr="0054618D" w:rsidRDefault="002310B2" w:rsidP="00A768AA">
      <w:pPr>
        <w:autoSpaceDE w:val="0"/>
        <w:autoSpaceDN w:val="0"/>
        <w:adjustRightInd w:val="0"/>
        <w:spacing w:line="240" w:lineRule="auto"/>
        <w:ind w:left="1410" w:hanging="1410"/>
        <w:rPr>
          <w:rFonts w:ascii="Times New Roman CYR" w:hAnsi="Times New Roman CYR" w:cs="Times New Roman CYR"/>
          <w:bCs/>
          <w:sz w:val="24"/>
          <w:szCs w:val="24"/>
        </w:rPr>
      </w:pPr>
      <w:r w:rsidRPr="0054618D">
        <w:rPr>
          <w:rFonts w:ascii="Times New Roman CYR" w:hAnsi="Times New Roman CYR" w:cs="Times New Roman CYR"/>
          <w:bCs/>
          <w:i/>
          <w:sz w:val="24"/>
          <w:szCs w:val="24"/>
          <w:u w:val="single"/>
          <w:lang w:val="uk-UA"/>
        </w:rPr>
        <w:t>12 студент</w:t>
      </w:r>
      <w:r w:rsidRPr="0054618D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 xml:space="preserve"> - </w:t>
      </w:r>
      <w:r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ab/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Ми вже</w:t>
      </w:r>
      <w:r>
        <w:rPr>
          <w:rFonts w:ascii="Times New Roman CYR" w:hAnsi="Times New Roman CYR" w:cs="Times New Roman CYR"/>
          <w:bCs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познайомилися з завідуючими</w:t>
      </w:r>
      <w:r>
        <w:rPr>
          <w:rFonts w:ascii="Times New Roman CYR" w:hAnsi="Times New Roman CYR" w:cs="Times New Roman CYR"/>
          <w:bCs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 xml:space="preserve">відділеннями, тому я хочу звернутися до них: 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2"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54618D">
        <w:rPr>
          <w:rFonts w:ascii="Times New Roman" w:hAnsi="Times New Roman"/>
          <w:sz w:val="24"/>
          <w:szCs w:val="24"/>
          <w:lang w:val="uk-UA"/>
        </w:rPr>
        <w:t>Скільки ж сили треба мати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2"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54618D">
        <w:rPr>
          <w:rFonts w:ascii="Times New Roman" w:hAnsi="Times New Roman"/>
          <w:sz w:val="24"/>
          <w:szCs w:val="24"/>
          <w:lang w:val="uk-UA"/>
        </w:rPr>
        <w:t>Щоб з нами стільки працювати</w:t>
      </w:r>
      <w:r w:rsidRPr="0054618D">
        <w:rPr>
          <w:rFonts w:ascii="Times New Roman" w:hAnsi="Times New Roman"/>
          <w:sz w:val="24"/>
          <w:szCs w:val="24"/>
        </w:rPr>
        <w:t>?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2"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54618D">
        <w:rPr>
          <w:rFonts w:ascii="Times New Roman" w:hAnsi="Times New Roman"/>
          <w:sz w:val="24"/>
          <w:szCs w:val="24"/>
          <w:lang w:val="uk-UA"/>
        </w:rPr>
        <w:t>Треба, мабуть, бути силачем,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2"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54618D">
        <w:rPr>
          <w:rFonts w:ascii="Times New Roman" w:hAnsi="Times New Roman"/>
          <w:sz w:val="24"/>
          <w:szCs w:val="24"/>
          <w:lang w:val="uk-UA"/>
        </w:rPr>
        <w:t>Бо декого на уроки не затягнеш калачем.</w:t>
      </w:r>
    </w:p>
    <w:p w:rsidR="002310B2" w:rsidRPr="0054618D" w:rsidRDefault="002310B2" w:rsidP="00050A34">
      <w:pPr>
        <w:autoSpaceDE w:val="0"/>
        <w:autoSpaceDN w:val="0"/>
        <w:adjustRightInd w:val="0"/>
        <w:spacing w:line="240" w:lineRule="auto"/>
        <w:ind w:left="702" w:firstLine="708"/>
        <w:rPr>
          <w:rFonts w:ascii="Times New Roman CYR" w:hAnsi="Times New Roman CYR" w:cs="Times New Roman CYR"/>
          <w:bCs/>
          <w:sz w:val="24"/>
          <w:szCs w:val="24"/>
        </w:rPr>
      </w:pPr>
      <w:r>
        <w:rPr>
          <w:rFonts w:ascii="Times New Roman CYR" w:hAnsi="Times New Roman CYR" w:cs="Times New Roman CYR"/>
          <w:bCs/>
          <w:sz w:val="24"/>
          <w:szCs w:val="24"/>
        </w:rPr>
        <w:t>А це вам по калачу (вручають)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,</w:t>
      </w:r>
      <w:r>
        <w:rPr>
          <w:rFonts w:ascii="Times New Roman CYR" w:hAnsi="Times New Roman CYR" w:cs="Times New Roman CYR"/>
          <w:bCs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щоб</w:t>
      </w:r>
      <w:r>
        <w:rPr>
          <w:rFonts w:ascii="Times New Roman CYR" w:hAnsi="Times New Roman CYR" w:cs="Times New Roman CYR"/>
          <w:bCs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заманити нас на уроки.</w:t>
      </w:r>
    </w:p>
    <w:p w:rsidR="002310B2" w:rsidRPr="0054618D" w:rsidRDefault="002310B2" w:rsidP="00825530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" w:hAnsi="Times New Roman"/>
          <w:i/>
          <w:sz w:val="24"/>
          <w:szCs w:val="24"/>
          <w:u w:val="single"/>
          <w:lang w:val="uk-UA"/>
        </w:rPr>
        <w:t>13 студент</w:t>
      </w:r>
      <w:r w:rsidRPr="0054618D">
        <w:rPr>
          <w:rFonts w:ascii="Times New Roman" w:hAnsi="Times New Roman"/>
          <w:sz w:val="24"/>
          <w:szCs w:val="24"/>
          <w:lang w:val="uk-UA"/>
        </w:rPr>
        <w:t xml:space="preserve"> - </w:t>
      </w:r>
      <w:r>
        <w:rPr>
          <w:rFonts w:ascii="Times New Roman" w:hAnsi="Times New Roman"/>
          <w:sz w:val="24"/>
          <w:szCs w:val="24"/>
          <w:lang w:val="uk-UA"/>
        </w:rPr>
        <w:tab/>
      </w:r>
      <w:r w:rsidRPr="0054618D">
        <w:rPr>
          <w:rFonts w:ascii="Times New Roman CYR" w:hAnsi="Times New Roman CYR" w:cs="Times New Roman CYR"/>
          <w:sz w:val="24"/>
          <w:szCs w:val="24"/>
        </w:rPr>
        <w:t>Спасибі вам за розуміння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Підтримку і веселий жарт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За добре і повчальне слово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За перший досвід і за гарт.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У нашому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коледжі є різні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викладачі.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Дуже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різна у всіх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вдача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Та усмішка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усім до лиця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Тож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любов ваша щира й гаряча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Буде гріти нам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завжди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серця.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Очі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ваші хай щастям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світяться</w:t>
      </w:r>
    </w:p>
    <w:p w:rsidR="002310B2" w:rsidRDefault="002310B2" w:rsidP="00050A34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Учні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добрі хай вам зустрінуться.</w:t>
      </w:r>
    </w:p>
    <w:p w:rsidR="002310B2" w:rsidRPr="000F6B45" w:rsidRDefault="002310B2" w:rsidP="008255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</w:p>
    <w:p w:rsidR="002310B2" w:rsidRPr="0054618D" w:rsidRDefault="002310B2" w:rsidP="00050A34">
      <w:pPr>
        <w:autoSpaceDE w:val="0"/>
        <w:autoSpaceDN w:val="0"/>
        <w:adjustRightInd w:val="0"/>
        <w:spacing w:line="240" w:lineRule="auto"/>
        <w:ind w:left="1410" w:hanging="1410"/>
        <w:rPr>
          <w:rFonts w:ascii="Times New Roman CYR" w:hAnsi="Times New Roman CYR" w:cs="Times New Roman CYR"/>
          <w:bCs/>
          <w:sz w:val="24"/>
          <w:szCs w:val="24"/>
        </w:rPr>
      </w:pPr>
      <w:r w:rsidRPr="0054618D">
        <w:rPr>
          <w:rFonts w:ascii="Times New Roman" w:hAnsi="Times New Roman"/>
          <w:i/>
          <w:sz w:val="24"/>
          <w:szCs w:val="24"/>
          <w:u w:val="single"/>
          <w:lang w:val="uk-UA"/>
        </w:rPr>
        <w:t>14 студент</w:t>
      </w:r>
      <w:r w:rsidRPr="0054618D">
        <w:rPr>
          <w:rFonts w:ascii="Times New Roman" w:hAnsi="Times New Roman"/>
          <w:sz w:val="24"/>
          <w:szCs w:val="24"/>
          <w:lang w:val="uk-UA"/>
        </w:rPr>
        <w:t xml:space="preserve"> - </w:t>
      </w:r>
      <w:r>
        <w:rPr>
          <w:rFonts w:ascii="Times New Roman" w:hAnsi="Times New Roman"/>
          <w:sz w:val="24"/>
          <w:szCs w:val="24"/>
          <w:lang w:val="uk-UA"/>
        </w:rPr>
        <w:tab/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В нашому</w:t>
      </w:r>
      <w:r>
        <w:rPr>
          <w:rFonts w:ascii="Times New Roman CYR" w:hAnsi="Times New Roman CYR" w:cs="Times New Roman CYR"/>
          <w:bCs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педагогічному</w:t>
      </w:r>
      <w:r>
        <w:rPr>
          <w:rFonts w:ascii="Times New Roman CYR" w:hAnsi="Times New Roman CYR" w:cs="Times New Roman CYR"/>
          <w:bCs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колективі є значна</w:t>
      </w:r>
      <w:r>
        <w:rPr>
          <w:rFonts w:ascii="Times New Roman CYR" w:hAnsi="Times New Roman CYR" w:cs="Times New Roman CYR"/>
          <w:bCs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частина</w:t>
      </w:r>
      <w:r>
        <w:rPr>
          <w:rFonts w:ascii="Times New Roman CYR" w:hAnsi="Times New Roman CYR" w:cs="Times New Roman CYR"/>
          <w:bCs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викладачів – корифеїв, з великим досвідом</w:t>
      </w:r>
      <w:r>
        <w:rPr>
          <w:rFonts w:ascii="Times New Roman CYR" w:hAnsi="Times New Roman CYR" w:cs="Times New Roman CYR"/>
          <w:bCs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роботи. Їм я присвячую</w:t>
      </w:r>
      <w:r>
        <w:rPr>
          <w:rFonts w:ascii="Times New Roman CYR" w:hAnsi="Times New Roman CYR" w:cs="Times New Roman CYR"/>
          <w:bCs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наступні рядки: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2" w:firstLine="708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Вам бажаємо не хворіти,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1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На пенсію не спішити, з ентузіазмом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працювати,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1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Учнів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кращих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завжди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мати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1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А від нас – уклін і квіти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1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Дай, вам, Боже, в мирі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жити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1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В щасті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 xml:space="preserve">жити, молодіти, 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1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І ніколи не старіти.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2" w:firstLine="708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Хай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хороше не забувається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1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Що задумано, хай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збувається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1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Хай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кохання буде до старості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1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Ми бажаємо вам тільки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радості.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1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Щиро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спасибі вам, всі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вчителі</w:t>
      </w:r>
    </w:p>
    <w:p w:rsidR="002310B2" w:rsidRPr="00050A34" w:rsidRDefault="002310B2" w:rsidP="00050A34">
      <w:pPr>
        <w:autoSpaceDE w:val="0"/>
        <w:autoSpaceDN w:val="0"/>
        <w:adjustRightInd w:val="0"/>
        <w:spacing w:after="0" w:line="240" w:lineRule="auto"/>
        <w:ind w:left="701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Дай Бог вам здоров</w:t>
      </w:r>
      <w:r w:rsidRPr="00050A34">
        <w:rPr>
          <w:rFonts w:ascii="Times New Roman" w:hAnsi="Times New Roman"/>
          <w:sz w:val="24"/>
          <w:szCs w:val="24"/>
        </w:rPr>
        <w:t>’</w:t>
      </w:r>
      <w:r w:rsidRPr="0054618D">
        <w:rPr>
          <w:rFonts w:ascii="Times New Roman CYR" w:hAnsi="Times New Roman CYR" w:cs="Times New Roman CYR"/>
          <w:sz w:val="24"/>
          <w:szCs w:val="24"/>
        </w:rPr>
        <w:t>я, добра усі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дні.</w:t>
      </w:r>
    </w:p>
    <w:p w:rsidR="002310B2" w:rsidRPr="00050A34" w:rsidRDefault="002310B2" w:rsidP="0054618D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Times New Roman CYR" w:hAnsi="Times New Roman CYR" w:cs="Times New Roman CYR"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bCs/>
          <w:i/>
          <w:sz w:val="24"/>
          <w:szCs w:val="24"/>
          <w:u w:val="single"/>
          <w:lang w:val="uk-UA"/>
        </w:rPr>
        <w:t>15 студент</w:t>
      </w:r>
      <w:r w:rsidRPr="0054618D">
        <w:rPr>
          <w:rFonts w:ascii="Times New Roman CYR" w:hAnsi="Times New Roman CYR" w:cs="Times New Roman CYR"/>
          <w:bCs/>
          <w:i/>
          <w:sz w:val="24"/>
          <w:szCs w:val="24"/>
          <w:lang w:val="uk-UA"/>
        </w:rPr>
        <w:t xml:space="preserve"> -</w:t>
      </w:r>
      <w:r>
        <w:rPr>
          <w:rFonts w:ascii="Times New Roman CYR" w:hAnsi="Times New Roman CYR" w:cs="Times New Roman CYR"/>
          <w:bCs/>
          <w:i/>
          <w:sz w:val="24"/>
          <w:szCs w:val="24"/>
          <w:lang w:val="uk-UA"/>
        </w:rPr>
        <w:tab/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А є у колективі</w:t>
      </w:r>
      <w:r>
        <w:rPr>
          <w:rFonts w:ascii="Times New Roman CYR" w:hAnsi="Times New Roman CYR" w:cs="Times New Roman CYR"/>
          <w:bCs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новачки, молоді</w:t>
      </w:r>
      <w:r>
        <w:rPr>
          <w:rFonts w:ascii="Times New Roman CYR" w:hAnsi="Times New Roman CYR" w:cs="Times New Roman CYR"/>
          <w:bCs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викладачі. Вони не так давно були на нашому</w:t>
      </w:r>
      <w:r>
        <w:rPr>
          <w:rFonts w:ascii="Times New Roman CYR" w:hAnsi="Times New Roman CYR" w:cs="Times New Roman CYR"/>
          <w:bCs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місці, а сьогодні уже передають</w:t>
      </w:r>
      <w:r>
        <w:rPr>
          <w:rFonts w:ascii="Times New Roman CYR" w:hAnsi="Times New Roman CYR" w:cs="Times New Roman CYR"/>
          <w:bCs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набуті</w:t>
      </w:r>
      <w:r>
        <w:rPr>
          <w:rFonts w:ascii="Times New Roman CYR" w:hAnsi="Times New Roman CYR" w:cs="Times New Roman CYR"/>
          <w:bCs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знання нам.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2" w:firstLine="708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Вам, юні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наші педагоги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1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Хай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стелять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квітами дороги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1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Спасибі вам, завзяті, щирі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1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Творіть в добрі, у щасті й мирі.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1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Будьте як феї, добрі і милі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1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Усміхайтесь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лагідно нам.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1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Дуже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щиро нас усіх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любіть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1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Та завжди батькам</w:t>
      </w:r>
      <w:r w:rsidRPr="0054618D">
        <w:rPr>
          <w:rFonts w:ascii="Times New Roman CYR" w:hAnsi="Times New Roman CYR" w:cs="Times New Roman CYR"/>
          <w:sz w:val="24"/>
          <w:szCs w:val="24"/>
          <w:lang w:val="uk-UA"/>
        </w:rPr>
        <w:t xml:space="preserve"> хваліть</w:t>
      </w:r>
      <w:r w:rsidRPr="0054618D">
        <w:rPr>
          <w:rFonts w:ascii="Times New Roman CYR" w:hAnsi="Times New Roman CYR" w:cs="Times New Roman CYR"/>
          <w:sz w:val="24"/>
          <w:szCs w:val="24"/>
        </w:rPr>
        <w:t>.</w:t>
      </w:r>
    </w:p>
    <w:p w:rsidR="002310B2" w:rsidRPr="0054618D" w:rsidRDefault="002310B2" w:rsidP="00050A34">
      <w:pPr>
        <w:autoSpaceDE w:val="0"/>
        <w:autoSpaceDN w:val="0"/>
        <w:adjustRightInd w:val="0"/>
        <w:spacing w:line="240" w:lineRule="auto"/>
        <w:ind w:left="702" w:firstLine="708"/>
        <w:rPr>
          <w:rFonts w:ascii="Times New Roman CYR" w:hAnsi="Times New Roman CYR" w:cs="Times New Roman CYR"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Щоб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завжди вам жити в мирі</w:t>
      </w:r>
    </w:p>
    <w:p w:rsidR="002310B2" w:rsidRPr="00050A34" w:rsidRDefault="002310B2" w:rsidP="00050A34">
      <w:pPr>
        <w:autoSpaceDE w:val="0"/>
        <w:autoSpaceDN w:val="0"/>
        <w:adjustRightInd w:val="0"/>
        <w:spacing w:after="0" w:line="240" w:lineRule="auto"/>
        <w:ind w:left="702" w:firstLine="708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050A34">
        <w:rPr>
          <w:rFonts w:ascii="Times New Roman CYR" w:hAnsi="Times New Roman CYR" w:cs="Times New Roman CYR"/>
          <w:sz w:val="24"/>
          <w:szCs w:val="24"/>
          <w:lang w:val="uk-UA"/>
        </w:rPr>
        <w:t>В колі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</w:t>
      </w:r>
      <w:r w:rsidRPr="00050A34">
        <w:rPr>
          <w:rFonts w:ascii="Times New Roman CYR" w:hAnsi="Times New Roman CYR" w:cs="Times New Roman CYR"/>
          <w:sz w:val="24"/>
          <w:szCs w:val="24"/>
          <w:lang w:val="uk-UA"/>
        </w:rPr>
        <w:t>друзів і сім</w:t>
      </w:r>
      <w:r w:rsidRPr="00050A34">
        <w:rPr>
          <w:rFonts w:ascii="Times New Roman" w:hAnsi="Times New Roman"/>
          <w:sz w:val="24"/>
          <w:szCs w:val="24"/>
          <w:lang w:val="uk-UA"/>
        </w:rPr>
        <w:t>’</w:t>
      </w:r>
      <w:r w:rsidRPr="00050A34">
        <w:rPr>
          <w:rFonts w:ascii="Times New Roman CYR" w:hAnsi="Times New Roman CYR" w:cs="Times New Roman CYR"/>
          <w:sz w:val="24"/>
          <w:szCs w:val="24"/>
          <w:lang w:val="uk-UA"/>
        </w:rPr>
        <w:t>ї</w:t>
      </w:r>
    </w:p>
    <w:p w:rsidR="002310B2" w:rsidRPr="00050A34" w:rsidRDefault="002310B2" w:rsidP="00050A34">
      <w:pPr>
        <w:autoSpaceDE w:val="0"/>
        <w:autoSpaceDN w:val="0"/>
        <w:adjustRightInd w:val="0"/>
        <w:spacing w:after="0" w:line="240" w:lineRule="auto"/>
        <w:ind w:left="701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050A34">
        <w:rPr>
          <w:rFonts w:ascii="Times New Roman CYR" w:hAnsi="Times New Roman CYR" w:cs="Times New Roman CYR"/>
          <w:sz w:val="24"/>
          <w:szCs w:val="24"/>
          <w:lang w:val="uk-UA"/>
        </w:rPr>
        <w:t>Хай пісні веселі, щирі</w:t>
      </w:r>
    </w:p>
    <w:p w:rsidR="002310B2" w:rsidRPr="00050A34" w:rsidRDefault="002310B2" w:rsidP="00050A34">
      <w:pPr>
        <w:autoSpaceDE w:val="0"/>
        <w:autoSpaceDN w:val="0"/>
        <w:adjustRightInd w:val="0"/>
        <w:spacing w:after="0" w:line="240" w:lineRule="auto"/>
        <w:ind w:left="701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050A34">
        <w:rPr>
          <w:rFonts w:ascii="Times New Roman CYR" w:hAnsi="Times New Roman CYR" w:cs="Times New Roman CYR"/>
          <w:sz w:val="24"/>
          <w:szCs w:val="24"/>
          <w:lang w:val="uk-UA"/>
        </w:rPr>
        <w:t>Вам співають солов</w:t>
      </w:r>
      <w:r w:rsidRPr="00050A34">
        <w:rPr>
          <w:rFonts w:ascii="Times New Roman" w:hAnsi="Times New Roman"/>
          <w:sz w:val="24"/>
          <w:szCs w:val="24"/>
          <w:lang w:val="uk-UA"/>
        </w:rPr>
        <w:t>’</w:t>
      </w:r>
      <w:r w:rsidRPr="00050A34">
        <w:rPr>
          <w:rFonts w:ascii="Times New Roman CYR" w:hAnsi="Times New Roman CYR" w:cs="Times New Roman CYR"/>
          <w:sz w:val="24"/>
          <w:szCs w:val="24"/>
          <w:lang w:val="uk-UA"/>
        </w:rPr>
        <w:t>ї.</w:t>
      </w:r>
    </w:p>
    <w:p w:rsidR="002310B2" w:rsidRPr="00050A34" w:rsidRDefault="002310B2" w:rsidP="00050A34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050A34">
        <w:rPr>
          <w:rFonts w:ascii="Times New Roman CYR" w:hAnsi="Times New Roman CYR" w:cs="Times New Roman CYR"/>
          <w:sz w:val="24"/>
          <w:szCs w:val="24"/>
          <w:lang w:val="uk-UA"/>
        </w:rPr>
        <w:t>Щоб збувались ваші мрії та бажання всі</w:t>
      </w:r>
      <w:r w:rsidRPr="00050A34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050A34">
        <w:rPr>
          <w:rFonts w:ascii="Times New Roman CYR" w:hAnsi="Times New Roman CYR" w:cs="Times New Roman CYR"/>
          <w:sz w:val="24"/>
          <w:szCs w:val="24"/>
          <w:lang w:val="uk-UA"/>
        </w:rPr>
        <w:t>ясні</w:t>
      </w:r>
    </w:p>
    <w:p w:rsidR="002310B2" w:rsidRDefault="002310B2" w:rsidP="00050A34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І прожити</w:t>
      </w:r>
      <w:r w:rsidRPr="00050A34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у</w:t>
      </w:r>
      <w:r w:rsidRPr="00050A34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надії</w:t>
      </w:r>
      <w:r w:rsidRPr="00050A34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многі</w:t>
      </w:r>
      <w:r w:rsidRPr="00050A34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літа на землі!</w:t>
      </w:r>
    </w:p>
    <w:p w:rsidR="002310B2" w:rsidRDefault="002310B2" w:rsidP="00503EA6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</w:p>
    <w:p w:rsidR="002310B2" w:rsidRPr="00503EA6" w:rsidRDefault="002310B2" w:rsidP="00503EA6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BF76A5">
        <w:rPr>
          <w:rFonts w:ascii="Times New Roman CYR" w:hAnsi="Times New Roman CYR" w:cs="Times New Roman CYR"/>
          <w:sz w:val="24"/>
          <w:szCs w:val="24"/>
          <w:lang w:val="uk-UA"/>
        </w:rPr>
        <w:pict>
          <v:shape id="_x0000_i1030" type="#_x0000_t75" style="width:387pt;height:258pt">
            <v:imagedata r:id="rId10" o:title=""/>
          </v:shape>
        </w:pict>
      </w:r>
    </w:p>
    <w:p w:rsidR="002310B2" w:rsidRDefault="002310B2" w:rsidP="005510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310B2" w:rsidRDefault="002310B2" w:rsidP="005510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310B2" w:rsidRPr="0054618D" w:rsidRDefault="002310B2" w:rsidP="00503EA6">
      <w:pPr>
        <w:autoSpaceDE w:val="0"/>
        <w:autoSpaceDN w:val="0"/>
        <w:adjustRightInd w:val="0"/>
        <w:spacing w:line="240" w:lineRule="auto"/>
        <w:ind w:left="1410" w:hanging="1410"/>
        <w:rPr>
          <w:rFonts w:ascii="Times New Roman CYR" w:hAnsi="Times New Roman CYR" w:cs="Times New Roman CYR"/>
          <w:bCs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bCs/>
          <w:i/>
          <w:sz w:val="24"/>
          <w:szCs w:val="24"/>
          <w:u w:val="single"/>
          <w:lang w:val="uk-UA"/>
        </w:rPr>
        <w:t>16 студент</w:t>
      </w:r>
      <w:r w:rsidRPr="0054618D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 xml:space="preserve"> -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ab/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У кожного студента в коледжі є його</w:t>
      </w:r>
      <w:r w:rsidRPr="00050A34">
        <w:rPr>
          <w:rFonts w:ascii="Times New Roman CYR" w:hAnsi="Times New Roman CYR" w:cs="Times New Roman CYR"/>
          <w:bCs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найближчий друг, наставник – це</w:t>
      </w:r>
      <w:r w:rsidRPr="00050A34">
        <w:rPr>
          <w:rFonts w:ascii="Times New Roman CYR" w:hAnsi="Times New Roman CYR" w:cs="Times New Roman CYR"/>
          <w:bCs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куратор.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2" w:firstLine="708"/>
        <w:jc w:val="both"/>
        <w:rPr>
          <w:rFonts w:ascii="Times New Roman CYR" w:hAnsi="Times New Roman CYR" w:cs="Times New Roman CYR"/>
          <w:bCs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Сказати хочу слово щире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1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Нагоди</w:t>
      </w:r>
      <w:r w:rsidRPr="00050A34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більше не знайду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1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І побажати</w:t>
      </w:r>
      <w:r w:rsidRPr="00050A34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щастя, миру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1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Я класному</w:t>
      </w:r>
      <w:r w:rsidRPr="00050A34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керівнику.</w:t>
      </w:r>
    </w:p>
    <w:p w:rsidR="002310B2" w:rsidRPr="0054618D" w:rsidRDefault="002310B2" w:rsidP="00551071">
      <w:pPr>
        <w:autoSpaceDE w:val="0"/>
        <w:autoSpaceDN w:val="0"/>
        <w:adjustRightInd w:val="0"/>
        <w:spacing w:line="240" w:lineRule="auto"/>
        <w:ind w:firstLine="0"/>
        <w:rPr>
          <w:rFonts w:ascii="Times New Roman CYR" w:hAnsi="Times New Roman CYR" w:cs="Times New Roman CYR"/>
          <w:bCs/>
          <w:sz w:val="24"/>
          <w:szCs w:val="24"/>
        </w:rPr>
      </w:pPr>
      <w:r w:rsidRPr="0054618D">
        <w:rPr>
          <w:rFonts w:ascii="Times New Roman CYR" w:hAnsi="Times New Roman CYR" w:cs="Times New Roman CYR"/>
          <w:bCs/>
          <w:sz w:val="24"/>
          <w:szCs w:val="24"/>
        </w:rPr>
        <w:t>Дійсно</w:t>
      </w:r>
      <w:r w:rsidRPr="00050A34">
        <w:rPr>
          <w:rFonts w:ascii="Times New Roman CYR" w:hAnsi="Times New Roman CYR" w:cs="Times New Roman CYR"/>
          <w:bCs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bCs/>
          <w:sz w:val="24"/>
          <w:szCs w:val="24"/>
        </w:rPr>
        <w:t>життя – прекрасне, особливо, коли поруч є чудовий наставник, людина, яка тебе розуміє, любить.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Кожен з нас до того звик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Що наш класний</w:t>
      </w:r>
      <w:r w:rsidRPr="00050A34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керівник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А точніше</w:t>
      </w:r>
      <w:r w:rsidRPr="00050A34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класна мама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Завжди</w:t>
      </w:r>
      <w:r w:rsidRPr="00050A34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поруч, завжди з нами.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Як же нам без</w:t>
      </w:r>
      <w:r w:rsidRPr="00050A34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неї бути?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Навіть</w:t>
      </w:r>
      <w:r w:rsidRPr="00050A34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важко</w:t>
      </w:r>
      <w:r w:rsidRPr="00050A34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всім</w:t>
      </w:r>
      <w:r w:rsidRPr="00050A34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збагнути.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Хто похвалить, хто</w:t>
      </w:r>
      <w:r w:rsidRPr="00050A34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посварить,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Хто заступиться, не зрадить.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 xml:space="preserve">І в поїздці, і в поході, 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Чи в кіно, чи на</w:t>
      </w:r>
      <w:r w:rsidRPr="00050A34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природі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Нерозлучна</w:t>
      </w:r>
      <w:r w:rsidRPr="00D35F11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завжди з нами,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Наче з дочками й синами.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В хвилини</w:t>
      </w:r>
      <w:r w:rsidRPr="00050A34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радості й печалі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Для нас він</w:t>
      </w:r>
      <w:r w:rsidRPr="00050A34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вірний</w:t>
      </w:r>
      <w:r w:rsidRPr="00050A34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помічник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Ми його руку відчуваєм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Він</w:t>
      </w:r>
      <w:r w:rsidRPr="00050A34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поруч – наш класний</w:t>
      </w:r>
      <w:r w:rsidRPr="00050A34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керівник.</w:t>
      </w:r>
    </w:p>
    <w:p w:rsidR="002310B2" w:rsidRPr="0054618D" w:rsidRDefault="002310B2" w:rsidP="007A787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310B2" w:rsidRPr="0054618D" w:rsidRDefault="002310B2" w:rsidP="007A787F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i/>
          <w:sz w:val="24"/>
          <w:szCs w:val="24"/>
          <w:u w:val="single"/>
          <w:lang w:val="uk-UA"/>
        </w:rPr>
        <w:t>17 студент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  <w:lang w:val="uk-UA"/>
        </w:rPr>
        <w:t>-</w:t>
      </w:r>
      <w:r>
        <w:rPr>
          <w:rFonts w:ascii="Times New Roman CYR" w:hAnsi="Times New Roman CYR" w:cs="Times New Roman CYR"/>
          <w:sz w:val="24"/>
          <w:szCs w:val="24"/>
        </w:rPr>
        <w:tab/>
      </w:r>
      <w:r w:rsidRPr="0054618D">
        <w:rPr>
          <w:rFonts w:ascii="Times New Roman CYR" w:hAnsi="Times New Roman CYR" w:cs="Times New Roman CYR"/>
          <w:sz w:val="24"/>
          <w:szCs w:val="24"/>
        </w:rPr>
        <w:t>Будьте привітні, красиві і милі,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А особливо здорові й щасливі, щоб</w:t>
      </w:r>
      <w:r w:rsidRPr="00050A34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труднощі</w:t>
      </w:r>
      <w:r w:rsidRPr="00050A34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вміли</w:t>
      </w:r>
      <w:r w:rsidRPr="00050A34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долати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І чудові</w:t>
      </w:r>
      <w:r w:rsidRPr="00050A34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весни</w:t>
      </w:r>
      <w:r w:rsidRPr="00050A34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стрічати.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Хай у вашім</w:t>
      </w:r>
      <w:r w:rsidRPr="00050A34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житті буде вічна весна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І ніколи вона не старіє,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Хай дорога завжди буде чиста, ясна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І задумана збудеться</w:t>
      </w:r>
      <w:r w:rsidRPr="00D35F11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мрія.</w:t>
      </w:r>
    </w:p>
    <w:p w:rsidR="002310B2" w:rsidRPr="0054618D" w:rsidRDefault="002310B2" w:rsidP="005510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</w:p>
    <w:p w:rsidR="002310B2" w:rsidRPr="0054618D" w:rsidRDefault="002310B2" w:rsidP="007A787F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i/>
          <w:sz w:val="24"/>
          <w:szCs w:val="24"/>
          <w:u w:val="single"/>
          <w:lang w:val="uk-UA"/>
        </w:rPr>
        <w:t>18 студент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- </w:t>
      </w:r>
      <w:r w:rsidRPr="0054618D">
        <w:rPr>
          <w:rFonts w:ascii="Times New Roman CYR" w:hAnsi="Times New Roman CYR" w:cs="Times New Roman CYR"/>
          <w:sz w:val="24"/>
          <w:szCs w:val="24"/>
          <w:lang w:val="uk-UA"/>
        </w:rPr>
        <w:t>Шановні педагоги!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sz w:val="24"/>
          <w:szCs w:val="24"/>
          <w:lang w:val="uk-UA"/>
        </w:rPr>
        <w:t>Бажаємо здоров'я вам міцного,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sz w:val="24"/>
          <w:szCs w:val="24"/>
          <w:lang w:val="uk-UA"/>
        </w:rPr>
        <w:t>Багато радощів і сонечка ясного,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sz w:val="24"/>
          <w:szCs w:val="24"/>
          <w:lang w:val="uk-UA"/>
        </w:rPr>
        <w:t>Натхнення, щастя, успіхів у праці,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sz w:val="24"/>
          <w:szCs w:val="24"/>
          <w:lang w:val="uk-UA"/>
        </w:rPr>
        <w:t>А в справах особистих тільки вдачі.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sz w:val="24"/>
          <w:szCs w:val="24"/>
          <w:lang w:val="uk-UA"/>
        </w:rPr>
        <w:t>Бажаємо вам творчої наснаги,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sz w:val="24"/>
          <w:szCs w:val="24"/>
          <w:lang w:val="uk-UA"/>
        </w:rPr>
        <w:t>Майстерності і переваги,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sz w:val="24"/>
          <w:szCs w:val="24"/>
          <w:lang w:val="uk-UA"/>
        </w:rPr>
        <w:t>В достатку жити, в злагоді, в любові,</w:t>
      </w:r>
    </w:p>
    <w:p w:rsidR="002310B2" w:rsidRPr="0054618D" w:rsidRDefault="002310B2" w:rsidP="007A787F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sz w:val="24"/>
          <w:szCs w:val="24"/>
          <w:lang w:val="uk-UA"/>
        </w:rPr>
        <w:t xml:space="preserve">                       Будьте щасливі і здорові.</w:t>
      </w:r>
    </w:p>
    <w:p w:rsidR="002310B2" w:rsidRPr="0054618D" w:rsidRDefault="002310B2" w:rsidP="007A787F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sz w:val="24"/>
          <w:szCs w:val="24"/>
          <w:lang w:val="uk-UA"/>
        </w:rPr>
        <w:t xml:space="preserve">                       Той хай наш дім цвіте-процвіта,</w:t>
      </w:r>
    </w:p>
    <w:p w:rsidR="002310B2" w:rsidRPr="0054618D" w:rsidRDefault="002310B2" w:rsidP="007A787F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sz w:val="24"/>
          <w:szCs w:val="24"/>
          <w:lang w:val="uk-UA"/>
        </w:rPr>
        <w:t xml:space="preserve">                       Хай слава в ньому лунає,</w:t>
      </w:r>
    </w:p>
    <w:p w:rsidR="002310B2" w:rsidRPr="0054618D" w:rsidRDefault="002310B2" w:rsidP="007A787F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sz w:val="24"/>
          <w:szCs w:val="24"/>
          <w:lang w:val="uk-UA"/>
        </w:rPr>
        <w:t xml:space="preserve">                       Студентів вам здібних, щастя і добра,</w:t>
      </w:r>
    </w:p>
    <w:p w:rsidR="002310B2" w:rsidRPr="0054618D" w:rsidRDefault="002310B2" w:rsidP="007A787F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sz w:val="24"/>
          <w:szCs w:val="24"/>
          <w:lang w:val="uk-UA"/>
        </w:rPr>
        <w:t xml:space="preserve">                       Хай всі вас завжди поважають</w:t>
      </w:r>
    </w:p>
    <w:p w:rsidR="002310B2" w:rsidRPr="0054618D" w:rsidRDefault="002310B2" w:rsidP="003E3AE9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sz w:val="24"/>
          <w:szCs w:val="24"/>
          <w:lang w:val="uk-UA"/>
        </w:rPr>
        <w:t xml:space="preserve">                       Зі святом вас!!! (хором)</w:t>
      </w:r>
    </w:p>
    <w:p w:rsidR="002310B2" w:rsidRPr="00503EA6" w:rsidRDefault="002310B2" w:rsidP="00050A34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sz w:val="24"/>
          <w:szCs w:val="24"/>
          <w:lang w:val="uk-UA"/>
        </w:rPr>
        <w:t>(Беруть хліб на рушникові)</w:t>
      </w:r>
      <w:r w:rsidRPr="0054618D">
        <w:rPr>
          <w:rFonts w:ascii="Times New Roman CYR" w:hAnsi="Times New Roman CYR" w:cs="Times New Roman CYR"/>
          <w:sz w:val="24"/>
          <w:szCs w:val="24"/>
        </w:rPr>
        <w:t>:</w:t>
      </w:r>
    </w:p>
    <w:p w:rsidR="002310B2" w:rsidRPr="0054618D" w:rsidRDefault="002310B2" w:rsidP="003E3AE9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</w:p>
    <w:p w:rsidR="002310B2" w:rsidRPr="0054618D" w:rsidRDefault="002310B2" w:rsidP="003E3AE9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i/>
          <w:sz w:val="24"/>
          <w:szCs w:val="24"/>
          <w:u w:val="single"/>
          <w:lang w:val="uk-UA"/>
        </w:rPr>
        <w:t>19 студент</w:t>
      </w:r>
      <w:r w:rsidRPr="0054618D">
        <w:rPr>
          <w:rFonts w:ascii="Times New Roman CYR" w:hAnsi="Times New Roman CYR" w:cs="Times New Roman CYR"/>
          <w:sz w:val="24"/>
          <w:szCs w:val="24"/>
          <w:lang w:val="uk-UA"/>
        </w:rPr>
        <w:t xml:space="preserve"> - </w:t>
      </w:r>
      <w:r>
        <w:rPr>
          <w:rFonts w:ascii="Times New Roman CYR" w:hAnsi="Times New Roman CYR" w:cs="Times New Roman CYR"/>
          <w:sz w:val="24"/>
          <w:szCs w:val="24"/>
        </w:rPr>
        <w:tab/>
      </w:r>
      <w:r w:rsidRPr="0054618D">
        <w:rPr>
          <w:rFonts w:ascii="Times New Roman CYR" w:hAnsi="Times New Roman CYR" w:cs="Times New Roman CYR"/>
          <w:sz w:val="24"/>
          <w:szCs w:val="24"/>
        </w:rPr>
        <w:t xml:space="preserve">Хліб – сіль на рушнику ми вам несем, 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Свою любо</w:t>
      </w:r>
      <w:r w:rsidRPr="00050A34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внесемо і подяку,</w:t>
      </w:r>
    </w:p>
    <w:p w:rsidR="002310B2" w:rsidRPr="0054618D" w:rsidRDefault="002310B2" w:rsidP="00050A34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Спасибі</w:t>
      </w:r>
      <w:r w:rsidRPr="00050A34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 xml:space="preserve">щире вам за все, </w:t>
      </w:r>
    </w:p>
    <w:p w:rsidR="002310B2" w:rsidRDefault="002310B2" w:rsidP="00050A34">
      <w:pPr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 CYR" w:hAnsi="Times New Roman CYR" w:cs="Times New Roman CYR"/>
          <w:sz w:val="24"/>
          <w:szCs w:val="24"/>
        </w:rPr>
      </w:pPr>
      <w:r w:rsidRPr="0054618D">
        <w:rPr>
          <w:rFonts w:ascii="Times New Roman CYR" w:hAnsi="Times New Roman CYR" w:cs="Times New Roman CYR"/>
          <w:sz w:val="24"/>
          <w:szCs w:val="24"/>
        </w:rPr>
        <w:t>Живіть</w:t>
      </w:r>
      <w:r w:rsidRPr="00050A34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</w:rPr>
        <w:t>щасливо і в достатку.</w:t>
      </w:r>
    </w:p>
    <w:p w:rsidR="002310B2" w:rsidRPr="00D35F11" w:rsidRDefault="002310B2" w:rsidP="00050A34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2310B2" w:rsidRPr="00503EA6" w:rsidRDefault="002310B2" w:rsidP="00050A34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 CYR" w:hAnsi="Times New Roman CYR" w:cs="Times New Roman CYR"/>
          <w:i/>
          <w:sz w:val="24"/>
          <w:szCs w:val="24"/>
          <w:lang w:val="uk-UA"/>
        </w:rPr>
      </w:pPr>
      <w:r w:rsidRPr="00BF76A5">
        <w:rPr>
          <w:rFonts w:ascii="Times New Roman CYR" w:hAnsi="Times New Roman CYR" w:cs="Times New Roman CYR"/>
          <w:i/>
          <w:sz w:val="24"/>
          <w:szCs w:val="24"/>
          <w:lang w:val="uk-UA"/>
        </w:rPr>
        <w:pict>
          <v:shape id="_x0000_i1031" type="#_x0000_t75" style="width:379.5pt;height:305.25pt">
            <v:imagedata r:id="rId9" o:title="" croptop="-1089f" cropbottom="-1271f" cropleft="-726f" cropright="8602f"/>
          </v:shape>
        </w:pict>
      </w:r>
    </w:p>
    <w:p w:rsidR="002310B2" w:rsidRPr="00503EA6" w:rsidRDefault="002310B2" w:rsidP="00050A34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</w:p>
    <w:p w:rsidR="002310B2" w:rsidRPr="00050A34" w:rsidRDefault="002310B2" w:rsidP="00050A34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 CYR" w:hAnsi="Times New Roman CYR" w:cs="Times New Roman CYR"/>
          <w:i/>
          <w:sz w:val="24"/>
          <w:szCs w:val="24"/>
          <w:u w:val="single"/>
        </w:rPr>
      </w:pPr>
      <w:r w:rsidRPr="0054618D">
        <w:rPr>
          <w:rFonts w:ascii="Times New Roman CYR" w:hAnsi="Times New Roman CYR" w:cs="Times New Roman CYR"/>
          <w:i/>
          <w:sz w:val="24"/>
          <w:szCs w:val="24"/>
          <w:u w:val="single"/>
          <w:lang w:val="uk-UA"/>
        </w:rPr>
        <w:t xml:space="preserve">19 і 20   </w:t>
      </w:r>
    </w:p>
    <w:p w:rsidR="002310B2" w:rsidRPr="00624FFB" w:rsidRDefault="002310B2" w:rsidP="00050A34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 CYR" w:hAnsi="Times New Roman CYR" w:cs="Times New Roman CYR"/>
          <w:i/>
          <w:sz w:val="24"/>
          <w:szCs w:val="24"/>
          <w:u w:val="single"/>
          <w:lang w:val="uk-UA"/>
        </w:rPr>
      </w:pPr>
      <w:r w:rsidRPr="0054618D">
        <w:rPr>
          <w:rFonts w:ascii="Times New Roman CYR" w:hAnsi="Times New Roman CYR" w:cs="Times New Roman CYR"/>
          <w:i/>
          <w:sz w:val="24"/>
          <w:szCs w:val="24"/>
          <w:u w:val="single"/>
          <w:lang w:val="uk-UA"/>
        </w:rPr>
        <w:t>студенти</w:t>
      </w:r>
      <w:r w:rsidRPr="0054618D">
        <w:rPr>
          <w:rFonts w:ascii="Times New Roman CYR" w:hAnsi="Times New Roman CYR" w:cs="Times New Roman CYR"/>
          <w:sz w:val="24"/>
          <w:szCs w:val="24"/>
          <w:lang w:val="uk-UA"/>
        </w:rPr>
        <w:t xml:space="preserve"> -   Паляницю від нас прийміть</w:t>
      </w:r>
    </w:p>
    <w:p w:rsidR="002310B2" w:rsidRPr="0054618D" w:rsidRDefault="002310B2" w:rsidP="003E3AE9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i/>
          <w:sz w:val="24"/>
          <w:szCs w:val="24"/>
          <w:u w:val="single"/>
          <w:lang w:val="uk-UA"/>
        </w:rPr>
        <w:t xml:space="preserve">(разом)   </w:t>
      </w:r>
      <w:r w:rsidRPr="00050A34">
        <w:rPr>
          <w:rFonts w:ascii="Times New Roman CYR" w:hAnsi="Times New Roman CYR" w:cs="Times New Roman CYR"/>
          <w:i/>
          <w:sz w:val="24"/>
          <w:szCs w:val="24"/>
          <w:lang w:val="uk-UA"/>
        </w:rPr>
        <w:t xml:space="preserve">     </w:t>
      </w:r>
      <w:r w:rsidRPr="00D35F11">
        <w:rPr>
          <w:rFonts w:ascii="Times New Roman CYR" w:hAnsi="Times New Roman CYR" w:cs="Times New Roman CYR"/>
          <w:i/>
          <w:sz w:val="24"/>
          <w:szCs w:val="24"/>
          <w:lang w:val="uk-UA"/>
        </w:rPr>
        <w:t xml:space="preserve"> </w:t>
      </w:r>
      <w:r w:rsidRPr="00050A34">
        <w:rPr>
          <w:rFonts w:ascii="Times New Roman CYR" w:hAnsi="Times New Roman CYR" w:cs="Times New Roman CYR"/>
          <w:i/>
          <w:sz w:val="24"/>
          <w:szCs w:val="24"/>
          <w:lang w:val="uk-UA"/>
        </w:rPr>
        <w:t xml:space="preserve"> </w:t>
      </w:r>
      <w:r w:rsidRPr="0054618D">
        <w:rPr>
          <w:rFonts w:ascii="Times New Roman CYR" w:hAnsi="Times New Roman CYR" w:cs="Times New Roman CYR"/>
          <w:sz w:val="24"/>
          <w:szCs w:val="24"/>
          <w:lang w:val="uk-UA"/>
        </w:rPr>
        <w:t>Між собою поділіть.</w:t>
      </w:r>
    </w:p>
    <w:p w:rsidR="002310B2" w:rsidRPr="0054618D" w:rsidRDefault="002310B2" w:rsidP="0054618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</w:p>
    <w:p w:rsidR="002310B2" w:rsidRPr="0054618D" w:rsidRDefault="002310B2" w:rsidP="0054618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sz w:val="24"/>
          <w:szCs w:val="24"/>
          <w:lang w:val="uk-UA"/>
        </w:rPr>
        <w:t>Отже, організація виховної роботи циклової комісії коледжу потребує постійного вдосконалення, пошуку і приведення в дію нових форм впливу на студентів, відпрацювання нових методик. Разом з тим, потрібно зберігати традиційні види діяльності, досягнення минулого.</w:t>
      </w:r>
    </w:p>
    <w:p w:rsidR="002310B2" w:rsidRDefault="002310B2" w:rsidP="003E3AE9">
      <w:pPr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54618D">
        <w:rPr>
          <w:rFonts w:ascii="Times New Roman CYR" w:hAnsi="Times New Roman CYR" w:cs="Times New Roman CYR"/>
          <w:sz w:val="24"/>
          <w:szCs w:val="24"/>
          <w:lang w:val="uk-UA"/>
        </w:rPr>
        <w:t>Виховання повинно носити творчий характер, а студенти мають бути не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просто знаючими спеціалістами, </w:t>
      </w:r>
      <w:bookmarkStart w:id="0" w:name="_GoBack"/>
      <w:bookmarkEnd w:id="0"/>
      <w:r w:rsidRPr="0054618D">
        <w:rPr>
          <w:rFonts w:ascii="Times New Roman CYR" w:hAnsi="Times New Roman CYR" w:cs="Times New Roman CYR"/>
          <w:sz w:val="24"/>
          <w:szCs w:val="24"/>
          <w:lang w:val="uk-UA"/>
        </w:rPr>
        <w:t>а людьми творчими, духовно багатими із демократичним світобаченням.</w:t>
      </w:r>
    </w:p>
    <w:p w:rsidR="002310B2" w:rsidRPr="0054618D" w:rsidRDefault="002310B2" w:rsidP="00503EA6">
      <w:pPr>
        <w:spacing w:after="0" w:line="240" w:lineRule="auto"/>
        <w:ind w:firstLine="0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BF76A5">
        <w:rPr>
          <w:rFonts w:ascii="Times New Roman CYR" w:hAnsi="Times New Roman CYR" w:cs="Times New Roman CYR"/>
          <w:sz w:val="24"/>
          <w:szCs w:val="24"/>
          <w:lang w:val="uk-UA"/>
        </w:rPr>
        <w:pict>
          <v:shape id="_x0000_i1032" type="#_x0000_t75" style="width:369pt;height:246pt">
            <v:imagedata r:id="rId11" o:title=""/>
          </v:shape>
        </w:pict>
      </w:r>
    </w:p>
    <w:sectPr w:rsidR="002310B2" w:rsidRPr="0054618D" w:rsidSect="000F6B45">
      <w:pgSz w:w="11906" w:h="16838"/>
      <w:pgMar w:top="1134" w:right="850" w:bottom="1134" w:left="1701" w:header="708" w:footer="708" w:gutter="0"/>
      <w:pgBorders w:offsetFrom="page">
        <w:top w:val="circlesLines" w:sz="14" w:space="24" w:color="7030A0"/>
        <w:left w:val="circlesLines" w:sz="14" w:space="24" w:color="7030A0"/>
        <w:bottom w:val="circlesLines" w:sz="14" w:space="24" w:color="7030A0"/>
        <w:right w:val="circlesLines" w:sz="14" w:space="24" w:color="7030A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3E240D"/>
    <w:multiLevelType w:val="hybridMultilevel"/>
    <w:tmpl w:val="8B9C5BA8"/>
    <w:lvl w:ilvl="0" w:tplc="B5DC424A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3601"/>
    <w:rsid w:val="000072E3"/>
    <w:rsid w:val="00017DC5"/>
    <w:rsid w:val="000506EF"/>
    <w:rsid w:val="00050A34"/>
    <w:rsid w:val="0006650C"/>
    <w:rsid w:val="0007133E"/>
    <w:rsid w:val="000749BE"/>
    <w:rsid w:val="00093BAF"/>
    <w:rsid w:val="000A0675"/>
    <w:rsid w:val="000D6A78"/>
    <w:rsid w:val="000F6B45"/>
    <w:rsid w:val="00102B4C"/>
    <w:rsid w:val="0011736E"/>
    <w:rsid w:val="00134902"/>
    <w:rsid w:val="001A3C99"/>
    <w:rsid w:val="001D51B3"/>
    <w:rsid w:val="00200581"/>
    <w:rsid w:val="00217FF4"/>
    <w:rsid w:val="0022564E"/>
    <w:rsid w:val="00226369"/>
    <w:rsid w:val="002310B2"/>
    <w:rsid w:val="00287E8D"/>
    <w:rsid w:val="002A103F"/>
    <w:rsid w:val="002D0A66"/>
    <w:rsid w:val="002D35F4"/>
    <w:rsid w:val="002D72AF"/>
    <w:rsid w:val="002E6C79"/>
    <w:rsid w:val="002F0FB3"/>
    <w:rsid w:val="00300749"/>
    <w:rsid w:val="00337734"/>
    <w:rsid w:val="00337D14"/>
    <w:rsid w:val="00362985"/>
    <w:rsid w:val="0038297F"/>
    <w:rsid w:val="003A673A"/>
    <w:rsid w:val="003D1782"/>
    <w:rsid w:val="003E3AE9"/>
    <w:rsid w:val="00405167"/>
    <w:rsid w:val="00442304"/>
    <w:rsid w:val="0048259A"/>
    <w:rsid w:val="004B7B7A"/>
    <w:rsid w:val="004D0E10"/>
    <w:rsid w:val="004D2E0C"/>
    <w:rsid w:val="004D456C"/>
    <w:rsid w:val="0050094E"/>
    <w:rsid w:val="00503EA6"/>
    <w:rsid w:val="0051740A"/>
    <w:rsid w:val="00530C7D"/>
    <w:rsid w:val="0054618D"/>
    <w:rsid w:val="00551071"/>
    <w:rsid w:val="005521EF"/>
    <w:rsid w:val="005C51A1"/>
    <w:rsid w:val="005E3B47"/>
    <w:rsid w:val="005E53D3"/>
    <w:rsid w:val="006070A0"/>
    <w:rsid w:val="00624FFB"/>
    <w:rsid w:val="006430FB"/>
    <w:rsid w:val="006526A5"/>
    <w:rsid w:val="00684AA7"/>
    <w:rsid w:val="006B1EC4"/>
    <w:rsid w:val="006D6F3F"/>
    <w:rsid w:val="006D744B"/>
    <w:rsid w:val="006F14F3"/>
    <w:rsid w:val="006F321B"/>
    <w:rsid w:val="006F749D"/>
    <w:rsid w:val="007075BC"/>
    <w:rsid w:val="00720AC4"/>
    <w:rsid w:val="00733601"/>
    <w:rsid w:val="00773808"/>
    <w:rsid w:val="007968E1"/>
    <w:rsid w:val="007A787F"/>
    <w:rsid w:val="007B28CE"/>
    <w:rsid w:val="007C0636"/>
    <w:rsid w:val="007E55D0"/>
    <w:rsid w:val="0080752F"/>
    <w:rsid w:val="00825530"/>
    <w:rsid w:val="008704DC"/>
    <w:rsid w:val="00871180"/>
    <w:rsid w:val="008B08D0"/>
    <w:rsid w:val="008B5D9E"/>
    <w:rsid w:val="00904DEA"/>
    <w:rsid w:val="00961141"/>
    <w:rsid w:val="0099317E"/>
    <w:rsid w:val="00995724"/>
    <w:rsid w:val="009D483D"/>
    <w:rsid w:val="009F2FFA"/>
    <w:rsid w:val="00A274CC"/>
    <w:rsid w:val="00A57F3D"/>
    <w:rsid w:val="00A72D83"/>
    <w:rsid w:val="00A7375A"/>
    <w:rsid w:val="00A768AA"/>
    <w:rsid w:val="00AD1F49"/>
    <w:rsid w:val="00AD5F5E"/>
    <w:rsid w:val="00AF6561"/>
    <w:rsid w:val="00B0377E"/>
    <w:rsid w:val="00B437E4"/>
    <w:rsid w:val="00B52D1A"/>
    <w:rsid w:val="00B53DE3"/>
    <w:rsid w:val="00B662E7"/>
    <w:rsid w:val="00BA65DF"/>
    <w:rsid w:val="00BC5667"/>
    <w:rsid w:val="00BF5C92"/>
    <w:rsid w:val="00BF76A5"/>
    <w:rsid w:val="00C05598"/>
    <w:rsid w:val="00C26BBF"/>
    <w:rsid w:val="00C434A7"/>
    <w:rsid w:val="00C76141"/>
    <w:rsid w:val="00CB0B95"/>
    <w:rsid w:val="00CB718C"/>
    <w:rsid w:val="00CE34ED"/>
    <w:rsid w:val="00CE3BD6"/>
    <w:rsid w:val="00CE509B"/>
    <w:rsid w:val="00CF14B1"/>
    <w:rsid w:val="00D03F42"/>
    <w:rsid w:val="00D230CA"/>
    <w:rsid w:val="00D27E35"/>
    <w:rsid w:val="00D33510"/>
    <w:rsid w:val="00D34C01"/>
    <w:rsid w:val="00D35F11"/>
    <w:rsid w:val="00D42E7A"/>
    <w:rsid w:val="00D43334"/>
    <w:rsid w:val="00D43FCB"/>
    <w:rsid w:val="00D54D90"/>
    <w:rsid w:val="00D6403A"/>
    <w:rsid w:val="00D6428E"/>
    <w:rsid w:val="00D64917"/>
    <w:rsid w:val="00D76C87"/>
    <w:rsid w:val="00D87100"/>
    <w:rsid w:val="00D957A7"/>
    <w:rsid w:val="00DA2637"/>
    <w:rsid w:val="00DC6770"/>
    <w:rsid w:val="00DD0752"/>
    <w:rsid w:val="00E40F95"/>
    <w:rsid w:val="00E67F69"/>
    <w:rsid w:val="00E84938"/>
    <w:rsid w:val="00E9719D"/>
    <w:rsid w:val="00EA4C29"/>
    <w:rsid w:val="00F2352C"/>
    <w:rsid w:val="00F64250"/>
    <w:rsid w:val="00FB1BA0"/>
    <w:rsid w:val="00FC22DB"/>
    <w:rsid w:val="00FE4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3334"/>
    <w:pPr>
      <w:spacing w:after="200" w:line="10" w:lineRule="atLeast"/>
      <w:ind w:firstLine="709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93BA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FB1B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B1B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11</Pages>
  <Words>1815</Words>
  <Characters>10351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Pavilion</dc:creator>
  <cp:keywords/>
  <dc:description/>
  <cp:lastModifiedBy>SamLab.ws</cp:lastModifiedBy>
  <cp:revision>4</cp:revision>
  <dcterms:created xsi:type="dcterms:W3CDTF">2014-10-23T13:56:00Z</dcterms:created>
  <dcterms:modified xsi:type="dcterms:W3CDTF">2001-12-31T21:18:00Z</dcterms:modified>
</cp:coreProperties>
</file>