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FF1" w:rsidRPr="00470167" w:rsidRDefault="00982FF1" w:rsidP="0047016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C30592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im3-tub-ua.yandex.net/i?id=162557262-36-72&amp;n=21" style="width:141pt;height:111pt;visibility:visible">
            <v:imagedata r:id="rId5" o:title=""/>
          </v:shape>
        </w:pict>
      </w:r>
      <w:r>
        <w:rPr>
          <w:rFonts w:ascii="Times New Roman" w:hAnsi="Times New Roman"/>
          <w:b/>
          <w:bCs/>
          <w:color w:val="222222"/>
          <w:sz w:val="28"/>
          <w:szCs w:val="28"/>
          <w:lang w:eastAsia="ru-RU"/>
        </w:rPr>
        <w:t xml:space="preserve"> </w:t>
      </w:r>
      <w:r w:rsidRPr="00470167">
        <w:rPr>
          <w:rFonts w:ascii="Times New Roman" w:hAnsi="Times New Roman"/>
          <w:b/>
          <w:bCs/>
          <w:sz w:val="24"/>
          <w:szCs w:val="24"/>
        </w:rPr>
        <w:t>тренінг Визнач свою позицію</w:t>
      </w: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>Мета:</w:t>
      </w:r>
      <w:r w:rsidRPr="00470167">
        <w:rPr>
          <w:rFonts w:ascii="Times New Roman" w:hAnsi="Times New Roman"/>
          <w:color w:val="000000"/>
          <w:sz w:val="24"/>
          <w:szCs w:val="24"/>
          <w:lang w:val="ru-RU"/>
        </w:rPr>
        <w:t xml:space="preserve">  </w:t>
      </w:r>
      <w:r w:rsidRPr="00470167">
        <w:rPr>
          <w:rFonts w:ascii="Times New Roman" w:hAnsi="Times New Roman"/>
          <w:sz w:val="24"/>
          <w:szCs w:val="24"/>
        </w:rPr>
        <w:t>Формувати в учнів поняття про здоровий спосіб життя, сприяти активному усвідомленню необхідності берегти здоров'я;</w:t>
      </w:r>
      <w:r w:rsidRPr="00470167">
        <w:rPr>
          <w:rFonts w:ascii="Times New Roman" w:hAnsi="Times New Roman"/>
          <w:color w:val="000000"/>
          <w:sz w:val="24"/>
          <w:szCs w:val="24"/>
        </w:rPr>
        <w:t xml:space="preserve"> сформувати у підлітків прагнення займати активну життєву позицію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;  </w:t>
      </w:r>
      <w:r w:rsidRPr="00470167">
        <w:rPr>
          <w:rFonts w:ascii="Times New Roman" w:hAnsi="Times New Roman"/>
          <w:sz w:val="24"/>
          <w:szCs w:val="24"/>
        </w:rPr>
        <w:t>становленню особистості як активного творця власної життєвої долі</w:t>
      </w:r>
      <w:r w:rsidRPr="00470167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470167">
        <w:rPr>
          <w:rFonts w:ascii="Times New Roman" w:hAnsi="Times New Roman"/>
          <w:sz w:val="24"/>
          <w:szCs w:val="24"/>
        </w:rPr>
        <w:t>розвивати вміння відстоювати власні переконання, оцінювати свої вчинки і приймати рішення відповідно до ситуації; виховувати в учнів здатність протидіяти пропозиціям щодо куріння, вживання алкоголю, наркотичних речовин.</w:t>
      </w: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 xml:space="preserve"> </w:t>
      </w:r>
    </w:p>
    <w:p w:rsidR="00982FF1" w:rsidRPr="00470167" w:rsidRDefault="00982FF1" w:rsidP="00470167">
      <w:pPr>
        <w:rPr>
          <w:sz w:val="24"/>
          <w:szCs w:val="24"/>
        </w:rPr>
      </w:pPr>
    </w:p>
    <w:p w:rsidR="00982FF1" w:rsidRPr="00470167" w:rsidRDefault="00982FF1" w:rsidP="00470167">
      <w:pPr>
        <w:spacing w:after="0"/>
        <w:rPr>
          <w:rStyle w:val="apple-style-span"/>
          <w:rFonts w:ascii="Times New Roman" w:hAnsi="Times New Roman"/>
          <w:i/>
          <w:color w:val="000000"/>
          <w:sz w:val="24"/>
          <w:szCs w:val="24"/>
        </w:rPr>
      </w:pPr>
      <w:r w:rsidRPr="00470167">
        <w:rPr>
          <w:rFonts w:ascii="Times New Roman" w:hAnsi="Times New Roman"/>
          <w:b/>
          <w:bCs/>
          <w:i/>
          <w:color w:val="222222"/>
          <w:sz w:val="24"/>
          <w:szCs w:val="24"/>
          <w:lang w:eastAsia="ru-RU"/>
        </w:rPr>
        <w:t>Надпис на дошці:</w:t>
      </w: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 xml:space="preserve">         </w:t>
      </w:r>
      <w:r w:rsidRPr="00470167">
        <w:rPr>
          <w:rFonts w:ascii="Times New Roman" w:hAnsi="Times New Roman"/>
          <w:b/>
          <w:bCs/>
          <w:i/>
          <w:color w:val="222222"/>
          <w:sz w:val="24"/>
          <w:szCs w:val="24"/>
          <w:lang w:eastAsia="ru-RU"/>
        </w:rPr>
        <w:t>«</w:t>
      </w:r>
      <w:hyperlink r:id="rId6" w:history="1">
        <w:r w:rsidRPr="00470167">
          <w:rPr>
            <w:rStyle w:val="Hyperlink"/>
            <w:rFonts w:ascii="Times New Roman" w:hAnsi="Times New Roman"/>
            <w:i/>
            <w:color w:val="000000"/>
            <w:sz w:val="24"/>
            <w:szCs w:val="24"/>
          </w:rPr>
          <w:t>Успіх</w:t>
        </w:r>
      </w:hyperlink>
      <w:r w:rsidRPr="00470167">
        <w:rPr>
          <w:rStyle w:val="apple-converted-space"/>
          <w:rFonts w:ascii="Times New Roman" w:hAnsi="Times New Roman"/>
          <w:i/>
          <w:color w:val="000000"/>
          <w:sz w:val="24"/>
          <w:szCs w:val="24"/>
        </w:rPr>
        <w:t> </w:t>
      </w:r>
      <w:r w:rsidRPr="00470167">
        <w:rPr>
          <w:rStyle w:val="apple-style-span"/>
          <w:rFonts w:ascii="Times New Roman" w:hAnsi="Times New Roman"/>
          <w:i/>
          <w:color w:val="000000"/>
          <w:sz w:val="24"/>
          <w:szCs w:val="24"/>
        </w:rPr>
        <w:t>в житті кожного прямо залежить</w:t>
      </w:r>
    </w:p>
    <w:p w:rsidR="00982FF1" w:rsidRPr="00470167" w:rsidRDefault="00982FF1" w:rsidP="00470167">
      <w:pPr>
        <w:spacing w:after="0"/>
        <w:jc w:val="center"/>
        <w:rPr>
          <w:color w:val="FF0000"/>
          <w:sz w:val="24"/>
          <w:szCs w:val="24"/>
        </w:rPr>
      </w:pPr>
      <w:r w:rsidRPr="00470167">
        <w:rPr>
          <w:rStyle w:val="apple-style-span"/>
          <w:rFonts w:ascii="Times New Roman" w:hAnsi="Times New Roman"/>
          <w:i/>
          <w:color w:val="000000"/>
          <w:sz w:val="24"/>
          <w:szCs w:val="24"/>
        </w:rPr>
        <w:t xml:space="preserve">           від стану здоров'я».</w:t>
      </w:r>
    </w:p>
    <w:p w:rsidR="00982FF1" w:rsidRPr="00470167" w:rsidRDefault="00982FF1" w:rsidP="00470167">
      <w:pPr>
        <w:spacing w:after="0"/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>Структура  тренінгу.</w:t>
      </w:r>
    </w:p>
    <w:p w:rsidR="00982FF1" w:rsidRPr="00470167" w:rsidRDefault="00982FF1" w:rsidP="00470167">
      <w:pPr>
        <w:spacing w:after="0"/>
        <w:ind w:left="6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І .  Вступна частина.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привітання, тема, мета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sz w:val="24"/>
          <w:szCs w:val="24"/>
        </w:rPr>
        <w:t>Вправа на активізацію «Овації»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sz w:val="24"/>
          <w:szCs w:val="24"/>
        </w:rPr>
        <w:t xml:space="preserve">Визначення групових правил роботи. Вправа </w:t>
      </w:r>
      <w:r w:rsidRPr="00470167">
        <w:rPr>
          <w:rFonts w:ascii="Times New Roman" w:hAnsi="Times New Roman"/>
          <w:sz w:val="24"/>
          <w:szCs w:val="24"/>
        </w:rPr>
        <w:t>«Правила»</w:t>
      </w:r>
    </w:p>
    <w:p w:rsidR="00982FF1" w:rsidRPr="00470167" w:rsidRDefault="00982FF1" w:rsidP="00470167">
      <w:pPr>
        <w:spacing w:after="0"/>
        <w:rPr>
          <w:rFonts w:ascii="Times New Roman" w:hAnsi="Times New Roman"/>
          <w:bCs/>
          <w:i/>
          <w:iCs/>
          <w:sz w:val="24"/>
          <w:szCs w:val="24"/>
          <w:lang w:eastAsia="uk-UA"/>
        </w:rPr>
      </w:pPr>
      <w:r w:rsidRPr="00470167">
        <w:rPr>
          <w:rFonts w:ascii="Times New Roman" w:hAnsi="Times New Roman"/>
          <w:bCs/>
          <w:i/>
          <w:iCs/>
          <w:sz w:val="24"/>
          <w:szCs w:val="24"/>
          <w:lang w:eastAsia="uk-UA"/>
        </w:rPr>
        <w:t xml:space="preserve">ІІ.  </w:t>
      </w:r>
      <w:r w:rsidRPr="00470167">
        <w:rPr>
          <w:rFonts w:ascii="Times New Roman" w:hAnsi="Times New Roman"/>
          <w:bCs/>
          <w:iCs/>
          <w:sz w:val="24"/>
          <w:szCs w:val="24"/>
          <w:lang w:eastAsia="uk-UA"/>
        </w:rPr>
        <w:t>Основна частина</w:t>
      </w:r>
      <w:r w:rsidRPr="00470167">
        <w:rPr>
          <w:rFonts w:ascii="Times New Roman" w:hAnsi="Times New Roman"/>
          <w:bCs/>
          <w:i/>
          <w:iCs/>
          <w:sz w:val="24"/>
          <w:szCs w:val="24"/>
          <w:lang w:eastAsia="uk-UA"/>
        </w:rPr>
        <w:t>.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Cs/>
          <w:iCs/>
          <w:sz w:val="24"/>
          <w:szCs w:val="24"/>
          <w:lang w:eastAsia="uk-UA"/>
        </w:rPr>
        <w:t xml:space="preserve"> Вправа «</w:t>
      </w:r>
      <w:r w:rsidRPr="00470167">
        <w:rPr>
          <w:rFonts w:ascii="Times New Roman" w:hAnsi="Times New Roman"/>
          <w:bCs/>
          <w:iCs/>
          <w:sz w:val="24"/>
          <w:szCs w:val="24"/>
          <w:lang w:val="ru-RU" w:eastAsia="uk-UA"/>
        </w:rPr>
        <w:t xml:space="preserve">Годинник </w:t>
      </w:r>
      <w:r w:rsidRPr="00470167">
        <w:rPr>
          <w:rFonts w:ascii="Times New Roman" w:hAnsi="Times New Roman"/>
          <w:bCs/>
          <w:iCs/>
          <w:sz w:val="24"/>
          <w:szCs w:val="24"/>
          <w:lang w:eastAsia="uk-UA"/>
        </w:rPr>
        <w:t>життя</w:t>
      </w: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»;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</w:rPr>
        <w:t>Вправа «Мікрофон»;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</w:rPr>
        <w:t>Вправа «Куля наркотичних речовин» ;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</w:rPr>
        <w:t>Вправа «Мій острів»;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Вправа «Посилання в світ» ;</w:t>
      </w:r>
    </w:p>
    <w:p w:rsidR="00982FF1" w:rsidRPr="00470167" w:rsidRDefault="00982FF1" w:rsidP="00470167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Вправа  «Колесо життя»</w:t>
      </w: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  - для гостей;</w:t>
      </w:r>
    </w:p>
    <w:p w:rsidR="00982FF1" w:rsidRPr="00470167" w:rsidRDefault="00982FF1" w:rsidP="00470167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 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ІІІ. Підведення підсумків. </w:t>
      </w:r>
    </w:p>
    <w:p w:rsidR="00982FF1" w:rsidRPr="00470167" w:rsidRDefault="00982FF1" w:rsidP="00470167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</w:rPr>
        <w:t>- О</w:t>
      </w:r>
      <w:r w:rsidRPr="00470167">
        <w:rPr>
          <w:rFonts w:ascii="Times New Roman" w:hAnsi="Times New Roman"/>
          <w:sz w:val="24"/>
          <w:szCs w:val="24"/>
          <w:lang w:val="ru-RU"/>
        </w:rPr>
        <w:t>бговорення;</w:t>
      </w:r>
    </w:p>
    <w:p w:rsidR="00982FF1" w:rsidRPr="00470167" w:rsidRDefault="00982FF1" w:rsidP="00470167">
      <w:pPr>
        <w:spacing w:after="0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sz w:val="24"/>
          <w:szCs w:val="24"/>
        </w:rPr>
        <w:t>- Вправа на завершення «Емоційний ланцюжок»</w:t>
      </w:r>
    </w:p>
    <w:p w:rsidR="00982FF1" w:rsidRPr="00470167" w:rsidRDefault="00982FF1" w:rsidP="00470167">
      <w:pPr>
        <w:spacing w:after="0"/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 xml:space="preserve">   </w:t>
      </w:r>
    </w:p>
    <w:p w:rsidR="00982FF1" w:rsidRPr="00470167" w:rsidRDefault="00982FF1" w:rsidP="00470167">
      <w:pPr>
        <w:pStyle w:val="ListParagraph"/>
        <w:spacing w:after="0"/>
        <w:ind w:left="780"/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</w:pPr>
    </w:p>
    <w:p w:rsidR="00982FF1" w:rsidRPr="00470167" w:rsidRDefault="00982FF1" w:rsidP="00470167">
      <w:pPr>
        <w:pStyle w:val="ListParagraph"/>
        <w:spacing w:after="0"/>
        <w:ind w:left="780"/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</w:pPr>
    </w:p>
    <w:p w:rsidR="00982FF1" w:rsidRPr="00470167" w:rsidRDefault="00982FF1" w:rsidP="00470167">
      <w:pPr>
        <w:pStyle w:val="ListParagraph"/>
        <w:spacing w:after="0"/>
        <w:ind w:left="780"/>
        <w:rPr>
          <w:rFonts w:ascii="Times New Roman" w:hAnsi="Times New Roman"/>
          <w:b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/>
          <w:bCs/>
          <w:color w:val="222222"/>
          <w:sz w:val="24"/>
          <w:szCs w:val="24"/>
          <w:lang w:eastAsia="ru-RU"/>
        </w:rPr>
        <w:t>Хід заняття</w:t>
      </w:r>
    </w:p>
    <w:p w:rsidR="00982FF1" w:rsidRPr="00470167" w:rsidRDefault="00982FF1" w:rsidP="0047016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/>
          <w:bCs/>
          <w:color w:val="222222"/>
          <w:sz w:val="24"/>
          <w:szCs w:val="24"/>
          <w:lang w:val="ru-RU" w:eastAsia="ru-RU"/>
        </w:rPr>
        <w:t>Вступна частина.</w:t>
      </w:r>
      <w:r w:rsidRPr="00470167">
        <w:rPr>
          <w:sz w:val="24"/>
          <w:szCs w:val="24"/>
          <w:lang w:val="ru-RU"/>
        </w:rPr>
        <w:t xml:space="preserve"> </w:t>
      </w:r>
      <w:r w:rsidRPr="00470167">
        <w:rPr>
          <w:sz w:val="24"/>
          <w:szCs w:val="24"/>
        </w:rPr>
        <w:t xml:space="preserve">Відкриття заняття: привітання учасників, презентація теми, мети. 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  <w:t>1.1.Пр</w:t>
      </w: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ивітання. 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Любі діти, у</w:t>
      </w:r>
      <w:r w:rsidRPr="00470167"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  <w:t xml:space="preserve"> </w:t>
      </w: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наш клас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Завітали люди щирі.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Привітайте в добрий час 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Гостей посмішкою й миром,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>– Ми вам раді, люди добрі,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Тож вітаєм щиро вас </w:t>
      </w:r>
    </w:p>
    <w:p w:rsidR="00982FF1" w:rsidRPr="00470167" w:rsidRDefault="00982FF1" w:rsidP="00470167">
      <w:pPr>
        <w:pStyle w:val="ListParagraph"/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І запрошуєм </w:t>
      </w:r>
      <w:r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  <w:t>ласкаво на заняття у</w:t>
      </w:r>
      <w:r w:rsidRPr="00470167"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  <w:t xml:space="preserve"> 6 клас.</w:t>
      </w: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ab/>
      </w:r>
    </w:p>
    <w:p w:rsidR="00982FF1" w:rsidRPr="00470167" w:rsidRDefault="00982FF1" w:rsidP="00470167">
      <w:pPr>
        <w:numPr>
          <w:ilvl w:val="0"/>
          <w:numId w:val="3"/>
        </w:numPr>
        <w:tabs>
          <w:tab w:val="num" w:pos="0"/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eastAsia="ru-RU"/>
        </w:rPr>
        <w:t xml:space="preserve">Сьогодні  у нас не звичайне заняття, а міні-тренінг. </w:t>
      </w:r>
      <w:r w:rsidRPr="00470167">
        <w:rPr>
          <w:rFonts w:ascii="Times New Roman" w:hAnsi="Times New Roman"/>
          <w:sz w:val="24"/>
          <w:szCs w:val="24"/>
        </w:rPr>
        <w:t>Тренінг – це дуже цікавий процес. Він допомагає пізнавати себе й навколишній світ, Одночасно з отриманням нової інформації на тренінгу можна обговорити незрозумілі моменти, задавати питання, формувати навички поведінки, тобто накопичувати власний дос</w:t>
      </w:r>
      <w:r w:rsidRPr="00470167">
        <w:rPr>
          <w:sz w:val="24"/>
          <w:szCs w:val="24"/>
        </w:rPr>
        <w:t xml:space="preserve">від, </w:t>
      </w:r>
      <w:r w:rsidRPr="00470167">
        <w:rPr>
          <w:rFonts w:ascii="Times New Roman" w:hAnsi="Times New Roman"/>
          <w:sz w:val="24"/>
          <w:szCs w:val="24"/>
        </w:rPr>
        <w:t>чим ми і будемо з вами сьогодні займатися.  Тема нашого тренінгу «</w:t>
      </w:r>
      <w:r w:rsidRPr="00470167">
        <w:rPr>
          <w:rFonts w:ascii="Times New Roman" w:hAnsi="Times New Roman"/>
          <w:b/>
          <w:bCs/>
          <w:sz w:val="24"/>
          <w:szCs w:val="24"/>
        </w:rPr>
        <w:t>Визнач свою позицію</w:t>
      </w:r>
      <w:r w:rsidRPr="00470167">
        <w:rPr>
          <w:rFonts w:ascii="Times New Roman" w:hAnsi="Times New Roman"/>
          <w:sz w:val="24"/>
          <w:szCs w:val="24"/>
        </w:rPr>
        <w:t>».</w:t>
      </w:r>
    </w:p>
    <w:p w:rsidR="00982FF1" w:rsidRPr="00470167" w:rsidRDefault="00982FF1" w:rsidP="00470167">
      <w:pPr>
        <w:pStyle w:val="ListParagraph"/>
        <w:numPr>
          <w:ilvl w:val="1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>Вправа на активізацію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0167">
        <w:rPr>
          <w:rFonts w:ascii="Times New Roman" w:hAnsi="Times New Roman"/>
          <w:sz w:val="24"/>
          <w:szCs w:val="24"/>
        </w:rPr>
        <w:t>(3 хв.)</w:t>
      </w:r>
      <w:r w:rsidRPr="00470167">
        <w:rPr>
          <w:rFonts w:ascii="Times New Roman" w:hAnsi="Times New Roman"/>
          <w:b/>
          <w:sz w:val="24"/>
          <w:szCs w:val="24"/>
        </w:rPr>
        <w:t xml:space="preserve"> </w:t>
      </w:r>
    </w:p>
    <w:p w:rsidR="00982FF1" w:rsidRPr="00470167" w:rsidRDefault="00982FF1" w:rsidP="00470167">
      <w:pPr>
        <w:tabs>
          <w:tab w:val="left" w:pos="900"/>
        </w:tabs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 xml:space="preserve">Розпочнемо ашу рбату з вправи - гри  Овації. 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 Я буду пропонувати </w:t>
      </w:r>
      <w:r w:rsidRPr="00470167">
        <w:rPr>
          <w:rFonts w:ascii="Times New Roman" w:hAnsi="Times New Roman"/>
          <w:sz w:val="24"/>
          <w:szCs w:val="24"/>
        </w:rPr>
        <w:t>підвестися тим, у кого, наприклад, гарний настрій. Якщо такі учасники є, то вони встають, а інші «нагороджують» їх оваціями. Після оплесків ті, хто встав, сідають на свої місця, а я продовжую: «Прошу встати тих, хто…»: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сьогодні встав о 7.</w:t>
      </w:r>
      <w:r w:rsidRPr="00470167">
        <w:rPr>
          <w:rFonts w:ascii="Times New Roman" w:hAnsi="Times New Roman"/>
          <w:sz w:val="24"/>
          <w:szCs w:val="24"/>
          <w:lang w:val="ru-RU"/>
        </w:rPr>
        <w:t>3</w:t>
      </w:r>
      <w:r w:rsidRPr="00470167">
        <w:rPr>
          <w:rFonts w:ascii="Times New Roman" w:hAnsi="Times New Roman"/>
          <w:sz w:val="24"/>
          <w:szCs w:val="24"/>
        </w:rPr>
        <w:t>0;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має хобі;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вранці зробив зарядку;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відвідує спортивні секції,  хореографічні гуртки;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вміє плавати;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 любить каші.</w:t>
      </w:r>
    </w:p>
    <w:p w:rsidR="00982FF1" w:rsidRPr="00470167" w:rsidRDefault="00982FF1" w:rsidP="00470167">
      <w:pPr>
        <w:pStyle w:val="ListParagraph"/>
        <w:numPr>
          <w:ilvl w:val="0"/>
          <w:numId w:val="4"/>
        </w:num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Хто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 хороший друг</w:t>
      </w:r>
    </w:p>
    <w:p w:rsidR="00982FF1" w:rsidRPr="00470167" w:rsidRDefault="00982FF1" w:rsidP="00470167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b/>
          <w:sz w:val="24"/>
          <w:szCs w:val="24"/>
        </w:rPr>
        <w:t xml:space="preserve">Визначення групових правил роботи. Вправа </w:t>
      </w:r>
      <w:r w:rsidRPr="00470167">
        <w:rPr>
          <w:rFonts w:ascii="Times New Roman" w:hAnsi="Times New Roman"/>
          <w:b/>
          <w:sz w:val="24"/>
          <w:szCs w:val="24"/>
        </w:rPr>
        <w:t>«Правила» (5 хв.)</w:t>
      </w:r>
    </w:p>
    <w:p w:rsidR="00982FF1" w:rsidRPr="00470167" w:rsidRDefault="00982FF1" w:rsidP="00470167">
      <w:pPr>
        <w:tabs>
          <w:tab w:val="left" w:pos="900"/>
        </w:tabs>
        <w:spacing w:after="0"/>
        <w:ind w:left="540"/>
        <w:jc w:val="both"/>
        <w:rPr>
          <w:rFonts w:ascii="Times New Roman" w:hAnsi="Times New Roman"/>
          <w:sz w:val="24"/>
          <w:szCs w:val="24"/>
          <w:lang w:val="ru-RU" w:eastAsia="uk-UA"/>
        </w:rPr>
      </w:pPr>
      <w:r w:rsidRPr="00470167">
        <w:rPr>
          <w:rFonts w:ascii="Times New Roman" w:hAnsi="Times New Roman"/>
          <w:bCs/>
          <w:sz w:val="24"/>
          <w:szCs w:val="24"/>
          <w:lang w:val="ru-RU" w:eastAsia="uk-UA"/>
        </w:rPr>
        <w:t>Для ефективної роботи тренінгу нам необхілно визначити правила</w:t>
      </w:r>
      <w:r w:rsidRPr="00470167">
        <w:rPr>
          <w:rFonts w:ascii="Times New Roman" w:hAnsi="Times New Roman"/>
          <w:sz w:val="24"/>
          <w:szCs w:val="24"/>
          <w:lang w:eastAsia="uk-UA"/>
        </w:rPr>
        <w:t>. умови, за якими спілкування в групі буде найбільш продуктивним та комфортним. Вашу пропозиції запише   …..отже наші правила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бути толерантними;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мати позитивний настрій на роботу;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бути активним;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бути доброзичливим стосовно себе та інших;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говорити від свого імені;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говорити по черзі;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дотримуватися регламенту;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добровільно брати участь в обговореннях;</w:t>
      </w:r>
    </w:p>
    <w:p w:rsidR="00982FF1" w:rsidRPr="00470167" w:rsidRDefault="00982FF1" w:rsidP="00470167">
      <w:pPr>
        <w:numPr>
          <w:ilvl w:val="1"/>
          <w:numId w:val="5"/>
        </w:numPr>
        <w:tabs>
          <w:tab w:val="left" w:pos="900"/>
        </w:tabs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кожна думка має право на існування.</w:t>
      </w:r>
    </w:p>
    <w:p w:rsidR="00982FF1" w:rsidRPr="00470167" w:rsidRDefault="00982FF1" w:rsidP="00470167">
      <w:pPr>
        <w:tabs>
          <w:tab w:val="left" w:pos="900"/>
        </w:tabs>
        <w:spacing w:after="0"/>
        <w:ind w:left="540"/>
        <w:jc w:val="both"/>
        <w:rPr>
          <w:rFonts w:ascii="Times New Roman" w:hAnsi="Times New Roman"/>
          <w:sz w:val="24"/>
          <w:szCs w:val="24"/>
        </w:rPr>
      </w:pPr>
    </w:p>
    <w:p w:rsidR="00982FF1" w:rsidRPr="00470167" w:rsidRDefault="00982FF1" w:rsidP="00470167">
      <w:pPr>
        <w:pStyle w:val="ListParagraph"/>
        <w:ind w:left="1080" w:hanging="1222"/>
        <w:rPr>
          <w:rFonts w:ascii="Times New Roman" w:hAnsi="Times New Roman"/>
          <w:b/>
          <w:sz w:val="24"/>
          <w:szCs w:val="24"/>
          <w:lang w:eastAsia="uk-UA"/>
        </w:rPr>
      </w:pPr>
      <w:r w:rsidRPr="00470167">
        <w:rPr>
          <w:rFonts w:ascii="Times New Roman" w:hAnsi="Times New Roman"/>
          <w:b/>
          <w:bCs/>
          <w:i/>
          <w:iCs/>
          <w:sz w:val="24"/>
          <w:szCs w:val="24"/>
          <w:lang w:eastAsia="uk-UA"/>
        </w:rPr>
        <w:t>2.1. Вправа «</w:t>
      </w:r>
      <w:r w:rsidRPr="00470167">
        <w:rPr>
          <w:rFonts w:ascii="Times New Roman" w:hAnsi="Times New Roman"/>
          <w:b/>
          <w:bCs/>
          <w:i/>
          <w:iCs/>
          <w:sz w:val="24"/>
          <w:szCs w:val="24"/>
          <w:lang w:val="ru-RU" w:eastAsia="uk-UA"/>
        </w:rPr>
        <w:t xml:space="preserve">Годинник </w:t>
      </w:r>
      <w:r w:rsidRPr="00470167">
        <w:rPr>
          <w:rFonts w:ascii="Times New Roman" w:hAnsi="Times New Roman"/>
          <w:b/>
          <w:bCs/>
          <w:i/>
          <w:iCs/>
          <w:sz w:val="24"/>
          <w:szCs w:val="24"/>
          <w:lang w:eastAsia="uk-UA"/>
        </w:rPr>
        <w:t>життя»(</w:t>
      </w:r>
      <w:r w:rsidRPr="00470167">
        <w:rPr>
          <w:rFonts w:ascii="Times New Roman" w:hAnsi="Times New Roman"/>
          <w:i/>
          <w:iCs/>
          <w:sz w:val="24"/>
          <w:szCs w:val="24"/>
          <w:lang w:eastAsia="uk-UA"/>
        </w:rPr>
        <w:t xml:space="preserve"> </w:t>
      </w:r>
      <w:r w:rsidRPr="00470167">
        <w:rPr>
          <w:rFonts w:ascii="Times New Roman" w:hAnsi="Times New Roman"/>
          <w:b/>
          <w:i/>
          <w:iCs/>
          <w:sz w:val="24"/>
          <w:szCs w:val="24"/>
          <w:lang w:eastAsia="uk-UA"/>
        </w:rPr>
        <w:t>5 -7 хв.)</w:t>
      </w:r>
    </w:p>
    <w:p w:rsidR="00982FF1" w:rsidRPr="00470167" w:rsidRDefault="00982FF1" w:rsidP="00470167">
      <w:pPr>
        <w:pStyle w:val="ListParagraph"/>
        <w:ind w:left="284"/>
        <w:rPr>
          <w:rFonts w:ascii="Times New Roman" w:hAnsi="Times New Roman"/>
          <w:bCs/>
          <w:sz w:val="24"/>
          <w:szCs w:val="24"/>
          <w:lang w:eastAsia="uk-UA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 xml:space="preserve"> А зараз ми з вами п</w:t>
      </w:r>
      <w:r w:rsidRPr="00470167">
        <w:rPr>
          <w:rFonts w:ascii="Times New Roman" w:hAnsi="Times New Roman"/>
          <w:bCs/>
          <w:sz w:val="24"/>
          <w:szCs w:val="24"/>
          <w:lang w:eastAsia="uk-UA"/>
        </w:rPr>
        <w:t>помалюємо . Візьмемо аркуші паперу, що у вас є , і намалюємо коло-циферблат.</w:t>
      </w:r>
    </w:p>
    <w:p w:rsidR="00982FF1" w:rsidRPr="00470167" w:rsidRDefault="00982FF1" w:rsidP="00470167">
      <w:pPr>
        <w:pStyle w:val="ListParagraph"/>
        <w:ind w:left="284"/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bCs/>
          <w:i/>
          <w:sz w:val="24"/>
          <w:szCs w:val="24"/>
          <w:lang w:eastAsia="uk-UA"/>
        </w:rPr>
        <w:t>(</w:t>
      </w:r>
      <w:r w:rsidRPr="00470167">
        <w:rPr>
          <w:rFonts w:ascii="Times New Roman" w:hAnsi="Times New Roman"/>
          <w:bCs/>
          <w:i/>
          <w:sz w:val="24"/>
          <w:szCs w:val="24"/>
          <w:lang w:val="ru-RU" w:eastAsia="uk-UA"/>
        </w:rPr>
        <w:t xml:space="preserve"> Д</w:t>
      </w:r>
      <w:r w:rsidRPr="00470167">
        <w:rPr>
          <w:rFonts w:ascii="Times New Roman" w:hAnsi="Times New Roman"/>
          <w:bCs/>
          <w:i/>
          <w:sz w:val="24"/>
          <w:szCs w:val="24"/>
          <w:lang w:eastAsia="uk-UA"/>
        </w:rPr>
        <w:t>іти малюють разом з вчителем).</w:t>
      </w:r>
      <w:r w:rsidRPr="00470167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982FF1" w:rsidRPr="00470167" w:rsidRDefault="00982FF1" w:rsidP="00470167">
      <w:pPr>
        <w:pStyle w:val="ListParagraph"/>
        <w:ind w:left="284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>Але цифри на ньому позначатимуть не час, а роки нашого життя. Спочатку ми тільки народилися – цифра 0, стрілка ваших годинників показувала сюди. Потім ми росли, стрілка рухалась від цифри до цифри і зараз вона стоїть на певній цифрі. Скільки років кожному? Позначте це число на колі.</w:t>
      </w:r>
    </w:p>
    <w:p w:rsidR="00982FF1" w:rsidRPr="00470167" w:rsidRDefault="00982FF1" w:rsidP="00470167">
      <w:pPr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>Малюємо далі стільки, скільки ви хочете. Але важливо не лише скільки жити, а й як жити. Якими ви будете через 10, 20 років?</w:t>
      </w:r>
      <w:r w:rsidRPr="00470167">
        <w:rPr>
          <w:rFonts w:ascii="Times New Roman" w:hAnsi="Times New Roman"/>
          <w:sz w:val="24"/>
          <w:szCs w:val="24"/>
          <w:lang w:eastAsia="uk-UA"/>
        </w:rPr>
        <w:br/>
        <w:t>Напишіть це на циферблаті. Поряд біля цих цифр запишіть речення «Я хочу бути … (ким?)»</w:t>
      </w:r>
      <w:r w:rsidRPr="00470167">
        <w:rPr>
          <w:rFonts w:ascii="Times New Roman" w:hAnsi="Times New Roman"/>
          <w:i/>
          <w:iCs/>
          <w:sz w:val="24"/>
          <w:szCs w:val="24"/>
          <w:lang w:eastAsia="uk-UA"/>
        </w:rPr>
        <w:t xml:space="preserve"> (Діти пишуть. Час виконання 3-5 хвилин)</w:t>
      </w:r>
      <w:r w:rsidRPr="00470167">
        <w:rPr>
          <w:rFonts w:ascii="Times New Roman" w:hAnsi="Times New Roman"/>
          <w:sz w:val="24"/>
          <w:szCs w:val="24"/>
          <w:lang w:eastAsia="uk-UA"/>
        </w:rPr>
        <w:t xml:space="preserve"> Що у нас вийшло?</w:t>
      </w:r>
      <w:r w:rsidRPr="00470167">
        <w:rPr>
          <w:rFonts w:ascii="Times New Roman" w:hAnsi="Times New Roman"/>
          <w:sz w:val="24"/>
          <w:szCs w:val="24"/>
          <w:lang w:eastAsia="uk-UA"/>
        </w:rPr>
        <w:br/>
      </w:r>
      <w:r w:rsidRPr="00470167">
        <w:rPr>
          <w:rFonts w:ascii="Times New Roman" w:hAnsi="Times New Roman"/>
          <w:i/>
          <w:iCs/>
          <w:sz w:val="24"/>
          <w:szCs w:val="24"/>
          <w:lang w:eastAsia="uk-UA"/>
        </w:rPr>
        <w:t>(Діти називають свої варіанти.)</w:t>
      </w:r>
      <w:r w:rsidRPr="00470167">
        <w:rPr>
          <w:rFonts w:ascii="Times New Roman" w:hAnsi="Times New Roman"/>
          <w:sz w:val="24"/>
          <w:szCs w:val="24"/>
          <w:lang w:eastAsia="uk-UA"/>
        </w:rPr>
        <w:t xml:space="preserve"> Отже, усі ви хочете бути успішними. Для   досягнення цього вам необхідне здоров’я. Чи значить це, що бути здоровим важливо для всіх нас? Тоді давайте наші циферблати прикріпимо до дошки – вони нагадуватимуть нам про нашу тему.      </w:t>
      </w:r>
      <w:r w:rsidRPr="00470167">
        <w:rPr>
          <w:rFonts w:ascii="Times New Roman" w:hAnsi="Times New Roman"/>
          <w:i/>
          <w:iCs/>
          <w:sz w:val="24"/>
          <w:szCs w:val="24"/>
          <w:lang w:eastAsia="uk-UA"/>
        </w:rPr>
        <w:t>(Роботи дітей кріпляться до дошки.)</w:t>
      </w:r>
      <w:r w:rsidRPr="00470167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982FF1" w:rsidRPr="00470167" w:rsidRDefault="00982FF1" w:rsidP="00470167">
      <w:pPr>
        <w:jc w:val="both"/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 xml:space="preserve">             Упродовж усього існування людства</w:t>
      </w:r>
      <w:r w:rsidRPr="00470167"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r w:rsidRPr="00470167">
        <w:rPr>
          <w:rFonts w:ascii="Times New Roman" w:hAnsi="Times New Roman"/>
          <w:sz w:val="24"/>
          <w:szCs w:val="24"/>
          <w:lang w:eastAsia="uk-UA"/>
        </w:rPr>
        <w:t>здоров’я  цінувалось над усе. Наші пращури добре розуміли значення здоров’я. У народних приказках і прислів’ях збереглося безліч порад:</w:t>
      </w:r>
    </w:p>
    <w:p w:rsidR="00982FF1" w:rsidRPr="00470167" w:rsidRDefault="00982FF1" w:rsidP="00470167">
      <w:pPr>
        <w:spacing w:after="0"/>
        <w:jc w:val="right"/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>Здоров’я маємо – не дбаємо, а втративши – плачемо.</w:t>
      </w:r>
    </w:p>
    <w:p w:rsidR="00982FF1" w:rsidRPr="00470167" w:rsidRDefault="00982FF1" w:rsidP="00470167">
      <w:pPr>
        <w:spacing w:after="0"/>
        <w:jc w:val="right"/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>Бережи одяг, доки новий, а здоров’я – доки молодий.</w:t>
      </w:r>
    </w:p>
    <w:p w:rsidR="00982FF1" w:rsidRPr="00470167" w:rsidRDefault="00982FF1" w:rsidP="00470167">
      <w:pPr>
        <w:pStyle w:val="ListParagraph"/>
        <w:spacing w:after="0"/>
        <w:ind w:left="284"/>
        <w:rPr>
          <w:rFonts w:ascii="Times New Roman" w:hAnsi="Times New Roman"/>
          <w:sz w:val="24"/>
          <w:szCs w:val="24"/>
          <w:lang w:eastAsia="uk-UA"/>
        </w:rPr>
      </w:pPr>
      <w:r w:rsidRPr="00470167">
        <w:rPr>
          <w:rFonts w:ascii="Times New Roman" w:hAnsi="Times New Roman"/>
          <w:sz w:val="24"/>
          <w:szCs w:val="24"/>
          <w:lang w:val="ru-RU" w:eastAsia="uk-UA"/>
        </w:rPr>
        <w:t xml:space="preserve">- </w:t>
      </w:r>
      <w:r w:rsidRPr="00470167">
        <w:rPr>
          <w:rFonts w:ascii="Times New Roman" w:hAnsi="Times New Roman"/>
          <w:sz w:val="24"/>
          <w:szCs w:val="24"/>
          <w:lang w:eastAsia="uk-UA"/>
        </w:rPr>
        <w:t>Які ще приказки про здоров’я ви знаєте?</w:t>
      </w:r>
      <w:r w:rsidRPr="00470167">
        <w:rPr>
          <w:rFonts w:ascii="Times New Roman" w:hAnsi="Times New Roman"/>
          <w:sz w:val="24"/>
          <w:szCs w:val="24"/>
          <w:lang w:eastAsia="uk-UA"/>
        </w:rPr>
        <w:br/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ab/>
        <w:t xml:space="preserve">Але в наш час, в епоху грандіозних технічних винаходів та не менш грандіозних катастроф, в епоху надшвидкого потоку інформації та тотальної реклами, в епоху занедбаних моральних цінностей, коли голоси теле- та радіостанцій іноді заглушують голос власної совісті </w:t>
      </w:r>
      <w:r w:rsidRPr="00470167">
        <w:rPr>
          <w:rFonts w:ascii="Times New Roman" w:hAnsi="Times New Roman"/>
          <w:sz w:val="24"/>
          <w:szCs w:val="24"/>
          <w:lang w:eastAsia="uk-UA"/>
        </w:rPr>
        <w:t>існує безліч загроз для здоров’я  людини.</w:t>
      </w:r>
      <w:r w:rsidRPr="00470167">
        <w:rPr>
          <w:rFonts w:ascii="Times New Roman" w:hAnsi="Times New Roman"/>
          <w:sz w:val="24"/>
          <w:szCs w:val="24"/>
        </w:rPr>
        <w:t xml:space="preserve"> І  одна з таких - це наркотичні речовини.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>2.2. Вправа «Мікрофон» (3 хв.)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 xml:space="preserve">- </w:t>
      </w:r>
      <w:r w:rsidRPr="00470167">
        <w:rPr>
          <w:rFonts w:ascii="Times New Roman" w:hAnsi="Times New Roman"/>
          <w:sz w:val="24"/>
          <w:szCs w:val="24"/>
        </w:rPr>
        <w:t>Що таке наркотичні речовини? ви знаєте про них?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 xml:space="preserve">Висновок: </w:t>
      </w:r>
      <w:r w:rsidRPr="00470167">
        <w:rPr>
          <w:rFonts w:ascii="Times New Roman" w:hAnsi="Times New Roman"/>
          <w:sz w:val="24"/>
          <w:szCs w:val="24"/>
        </w:rPr>
        <w:t>наркотичні речовини - це всі речовини, які впливають на свідомість і психічний стан людини.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>2.3. Вправа «Куля наркотичних речовин»  (</w:t>
      </w:r>
      <w:r w:rsidRPr="00470167">
        <w:rPr>
          <w:rFonts w:ascii="Times New Roman" w:hAnsi="Times New Roman"/>
          <w:sz w:val="24"/>
          <w:szCs w:val="24"/>
        </w:rPr>
        <w:t>10 хв.</w:t>
      </w:r>
      <w:r w:rsidRPr="00470167">
        <w:rPr>
          <w:rFonts w:ascii="Times New Roman" w:hAnsi="Times New Roman"/>
          <w:b/>
          <w:sz w:val="24"/>
          <w:szCs w:val="24"/>
        </w:rPr>
        <w:t>)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 xml:space="preserve">    У </w:t>
      </w:r>
      <w:r w:rsidRPr="00470167">
        <w:rPr>
          <w:rFonts w:ascii="Times New Roman" w:hAnsi="Times New Roman"/>
          <w:b/>
          <w:sz w:val="24"/>
          <w:szCs w:val="24"/>
          <w:lang w:val="ru-RU"/>
        </w:rPr>
        <w:t>к</w:t>
      </w:r>
      <w:r w:rsidRPr="00470167">
        <w:rPr>
          <w:rFonts w:ascii="Times New Roman" w:hAnsi="Times New Roman"/>
          <w:sz w:val="24"/>
          <w:szCs w:val="24"/>
        </w:rPr>
        <w:t xml:space="preserve">ожного з вас є стікери. Запишіть свої висловлювання - свої думки або асоціації щодо такого явища, як вживання наркотичних речовин.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 xml:space="preserve">Далі  прочитуючи свої записи ви приклеюєте  стікер на цей іграшковий м’яч і передаєте сусідові.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 xml:space="preserve">    Подивіться на цю КУЛЮ наркотичних речовин , яке несе з собою    і зачитую записи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>2.4. Вправа «Мій острів» (15 хв.)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470167">
        <w:rPr>
          <w:rFonts w:ascii="Times New Roman" w:hAnsi="Times New Roman"/>
          <w:sz w:val="24"/>
          <w:szCs w:val="24"/>
        </w:rPr>
        <w:t xml:space="preserve">Кожен з вас намалював вдома свій острів. На острові є все найважливіше для кожного в житті. Це ви написали, намалювали, позначили символами. </w:t>
      </w:r>
      <w:r w:rsidRPr="00470167">
        <w:rPr>
          <w:rFonts w:ascii="Times New Roman" w:hAnsi="Times New Roman"/>
          <w:sz w:val="24"/>
          <w:szCs w:val="24"/>
          <w:lang w:val="ru-RU"/>
        </w:rPr>
        <w:t>Ваш «острови» різні за формою, кольорами. Головне - остр</w:t>
      </w:r>
      <w:r w:rsidRPr="00470167">
        <w:rPr>
          <w:rFonts w:ascii="Times New Roman" w:hAnsi="Times New Roman"/>
          <w:sz w:val="24"/>
          <w:szCs w:val="24"/>
        </w:rPr>
        <w:t>і</w:t>
      </w:r>
      <w:r w:rsidRPr="00470167">
        <w:rPr>
          <w:rFonts w:ascii="Times New Roman" w:hAnsi="Times New Roman"/>
          <w:sz w:val="24"/>
          <w:szCs w:val="24"/>
          <w:lang w:val="ru-RU"/>
        </w:rPr>
        <w:t>в має  бути дійсно своїм для господаря, для вас.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           Хто бажає розказати про свій острів</w:t>
      </w:r>
    </w:p>
    <w:p w:rsidR="00982FF1" w:rsidRPr="00470167" w:rsidRDefault="00982FF1" w:rsidP="00470167">
      <w:pPr>
        <w:pStyle w:val="ListParagraph"/>
        <w:spacing w:after="0"/>
        <w:ind w:left="284" w:firstLine="42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А зараз ви зі своїми островами розмістіться у кімнаті - «соціальному морі» (на підлозі, меблях тощо). Острови можуть бути окремими, а можуть створювати «архіпелаги». </w:t>
      </w:r>
      <w:r w:rsidRPr="00470167">
        <w:rPr>
          <w:rFonts w:ascii="Times New Roman" w:hAnsi="Times New Roman"/>
          <w:sz w:val="24"/>
          <w:szCs w:val="24"/>
          <w:u w:val="single"/>
          <w:lang w:val="ru-RU"/>
        </w:rPr>
        <w:t>Кожен сам вибирає свою позицію.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ab/>
        <w:t xml:space="preserve">Ви всі знайшли собі разом зі своїми островом місце, відчули себе комфортно,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470167">
        <w:rPr>
          <w:rFonts w:ascii="Times New Roman" w:hAnsi="Times New Roman"/>
          <w:i/>
          <w:sz w:val="24"/>
          <w:szCs w:val="24"/>
          <w:lang w:val="ru-RU"/>
        </w:rPr>
        <w:t>створену в попередній вправі «Кулю..»  встановлюю посередині кімнати, ідеально, коли всі будуть на однаковій відстані від «Кулі».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  В  нашому морі з’явилося таке явище як «наркотичні речовини». Вам  необхідно </w:t>
      </w:r>
      <w:r w:rsidRPr="00470167">
        <w:rPr>
          <w:rFonts w:ascii="Times New Roman" w:hAnsi="Times New Roman"/>
          <w:sz w:val="24"/>
          <w:szCs w:val="24"/>
          <w:u w:val="single"/>
          <w:lang w:val="ru-RU"/>
        </w:rPr>
        <w:t>протягом 3 хв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. Зробити те, що ви вважаєте за потрібне, для збереження островів.  Можливо, це </w:t>
      </w:r>
      <w:r w:rsidRPr="00470167">
        <w:rPr>
          <w:rFonts w:ascii="Times New Roman" w:hAnsi="Times New Roman"/>
          <w:i/>
          <w:sz w:val="24"/>
          <w:szCs w:val="24"/>
          <w:lang w:val="ru-RU"/>
        </w:rPr>
        <w:t>буде зміна місця, домальовування чогось на острові тощо</w:t>
      </w:r>
      <w:r w:rsidRPr="00470167">
        <w:rPr>
          <w:rFonts w:ascii="Times New Roman" w:hAnsi="Times New Roman"/>
          <w:sz w:val="24"/>
          <w:szCs w:val="24"/>
          <w:lang w:val="ru-RU"/>
        </w:rPr>
        <w:t>. Вирішуюте, що робити, - ви самі. Те, що ми маємо – це наші острови, і в них наша сила.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Поясніть , у чому полягала ваша позиція, що ви намагалися зробити. 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 xml:space="preserve">Висновок: </w:t>
      </w:r>
      <w:r w:rsidRPr="00470167">
        <w:rPr>
          <w:rFonts w:ascii="Times New Roman" w:hAnsi="Times New Roman"/>
          <w:sz w:val="24"/>
          <w:szCs w:val="24"/>
          <w:lang w:val="ru-RU"/>
        </w:rPr>
        <w:t>аби щось вирішувати, казати ТАК чи НІ, нам потрібно мати власну позицію, переконання, з’ясувати для себе, що є найдорожчого в житті. Переконання, якими ми керуємося, залежать від нашої життєвої позиції.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>2.5. Вправа «Посилання в світ»  15 хв.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 xml:space="preserve">   Зараз пропоную вам</w:t>
      </w:r>
      <w:r w:rsidRPr="00470167">
        <w:rPr>
          <w:rFonts w:ascii="Times New Roman" w:hAnsi="Times New Roman"/>
          <w:sz w:val="24"/>
          <w:szCs w:val="24"/>
          <w:lang w:val="ru-RU"/>
        </w:rPr>
        <w:t>, не змінюючи позицій,</w:t>
      </w:r>
      <w:r w:rsidRPr="00470167">
        <w:rPr>
          <w:rFonts w:ascii="Times New Roman" w:hAnsi="Times New Roman"/>
          <w:b/>
          <w:sz w:val="24"/>
          <w:szCs w:val="24"/>
          <w:lang w:val="ru-RU"/>
        </w:rPr>
        <w:t xml:space="preserve"> кожному індивідуально скласти 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«посилання в світ», де ви  напишете 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- своє ставлення до наркотичних речовин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_-моливо  поради та застороги іншим «островам» у суспільному океані – своїм одноліткам.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Записувати на кольорових стікерах</w:t>
      </w:r>
    </w:p>
    <w:p w:rsidR="00982FF1" w:rsidRPr="00470167" w:rsidRDefault="00982FF1" w:rsidP="00470167">
      <w:pPr>
        <w:pStyle w:val="ListParagraph"/>
        <w:spacing w:after="0"/>
        <w:ind w:left="284" w:firstLine="42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82FF1" w:rsidRPr="00470167" w:rsidRDefault="00982FF1" w:rsidP="00470167">
      <w:pPr>
        <w:pStyle w:val="ListParagraph"/>
        <w:spacing w:after="0"/>
        <w:ind w:left="284" w:firstLine="42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Ваші почуття та висновки важливі не лише для вас самих, а й для багатьох інших людей, які потребують допомоги в пошуках власної позиції.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      Зачитайте по черзі ваші посилання  і прикріпіть до кольрових стрічок  які ми прикріпимо до кульок і випустимо «у світ»</w:t>
      </w: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  <w:t>Шпаргалка:</w:t>
      </w:r>
    </w:p>
    <w:p w:rsidR="00982FF1" w:rsidRPr="00470167" w:rsidRDefault="00982FF1" w:rsidP="00470167">
      <w:pPr>
        <w:spacing w:after="0"/>
        <w:jc w:val="both"/>
        <w:rPr>
          <w:rStyle w:val="Emphasis"/>
          <w:b/>
          <w:sz w:val="24"/>
          <w:szCs w:val="24"/>
          <w:u w:val="single"/>
        </w:rPr>
      </w:pPr>
      <w:r w:rsidRPr="00470167">
        <w:rPr>
          <w:i/>
          <w:sz w:val="24"/>
          <w:szCs w:val="24"/>
          <w:lang w:val="ru-RU"/>
        </w:rPr>
        <w:t>-</w:t>
      </w:r>
      <w:r w:rsidRPr="00470167">
        <w:rPr>
          <w:i/>
          <w:sz w:val="24"/>
          <w:szCs w:val="24"/>
        </w:rPr>
        <w:t>наноси</w:t>
      </w:r>
      <w:r w:rsidRPr="00470167">
        <w:rPr>
          <w:i/>
          <w:sz w:val="24"/>
          <w:szCs w:val="24"/>
          <w:lang w:val="ru-RU"/>
        </w:rPr>
        <w:t>ть шкоду</w:t>
      </w:r>
      <w:r w:rsidRPr="00470167">
        <w:rPr>
          <w:i/>
          <w:sz w:val="24"/>
          <w:szCs w:val="24"/>
        </w:rPr>
        <w:t xml:space="preserve"> не тільио самому, але й навколишнім людям</w:t>
      </w:r>
    </w:p>
    <w:p w:rsidR="00982FF1" w:rsidRPr="00470167" w:rsidRDefault="00982FF1" w:rsidP="00470167">
      <w:pPr>
        <w:spacing w:after="0"/>
        <w:rPr>
          <w:rStyle w:val="Emphasis"/>
          <w:bCs/>
          <w:sz w:val="24"/>
          <w:szCs w:val="24"/>
          <w:lang w:val="ru-RU"/>
        </w:rPr>
      </w:pPr>
      <w:r w:rsidRPr="00470167">
        <w:rPr>
          <w:rStyle w:val="Emphasis"/>
          <w:bCs/>
          <w:sz w:val="24"/>
          <w:szCs w:val="24"/>
          <w:lang w:val="ru-RU"/>
        </w:rPr>
        <w:t>-ведуть до злочин</w:t>
      </w:r>
      <w:r w:rsidRPr="00470167">
        <w:rPr>
          <w:rStyle w:val="Emphasis"/>
          <w:bCs/>
          <w:sz w:val="24"/>
          <w:szCs w:val="24"/>
        </w:rPr>
        <w:t>і</w:t>
      </w:r>
      <w:r w:rsidRPr="00470167">
        <w:rPr>
          <w:rStyle w:val="Emphasis"/>
          <w:bCs/>
          <w:sz w:val="24"/>
          <w:szCs w:val="24"/>
          <w:lang w:val="ru-RU"/>
        </w:rPr>
        <w:t>в</w:t>
      </w:r>
    </w:p>
    <w:p w:rsidR="00982FF1" w:rsidRPr="00470167" w:rsidRDefault="00982FF1" w:rsidP="00470167">
      <w:pPr>
        <w:spacing w:after="0"/>
        <w:rPr>
          <w:sz w:val="24"/>
          <w:szCs w:val="24"/>
        </w:rPr>
      </w:pPr>
      <w:r w:rsidRPr="00470167">
        <w:rPr>
          <w:i/>
          <w:sz w:val="24"/>
          <w:szCs w:val="24"/>
          <w:lang w:val="ru-RU"/>
        </w:rPr>
        <w:t>-</w:t>
      </w:r>
      <w:r w:rsidRPr="00470167">
        <w:rPr>
          <w:i/>
          <w:sz w:val="24"/>
          <w:szCs w:val="24"/>
        </w:rPr>
        <w:t xml:space="preserve">краще не торкатись не брати їх у руки, не приносити додому </w:t>
      </w:r>
    </w:p>
    <w:p w:rsidR="00982FF1" w:rsidRPr="00470167" w:rsidRDefault="00982FF1" w:rsidP="00470167">
      <w:pPr>
        <w:spacing w:after="0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470167">
        <w:rPr>
          <w:rFonts w:ascii="Times New Roman" w:hAnsi="Times New Roman"/>
          <w:i/>
          <w:sz w:val="24"/>
          <w:szCs w:val="24"/>
        </w:rPr>
        <w:t>-погані стосунки в родині, з близькими, з друзями</w:t>
      </w:r>
      <w:r w:rsidRPr="00470167">
        <w:rPr>
          <w:rFonts w:ascii="Times New Roman" w:hAnsi="Times New Roman"/>
          <w:i/>
          <w:sz w:val="24"/>
          <w:szCs w:val="24"/>
        </w:rPr>
        <w:br/>
        <w:t>- антисоціальна поведінка та гіперактивність дітей</w:t>
      </w:r>
      <w:r w:rsidRPr="00470167">
        <w:rPr>
          <w:rFonts w:ascii="Times New Roman" w:hAnsi="Times New Roman"/>
          <w:i/>
          <w:sz w:val="24"/>
          <w:szCs w:val="24"/>
        </w:rPr>
        <w:br/>
        <w:t>-нелюбов до школи, неуспішне навчання</w:t>
      </w:r>
      <w:r w:rsidRPr="00470167">
        <w:rPr>
          <w:rFonts w:ascii="Times New Roman" w:hAnsi="Times New Roman"/>
          <w:i/>
          <w:sz w:val="24"/>
          <w:szCs w:val="24"/>
        </w:rPr>
        <w:br/>
        <w:t>- економічні та соціальні труднощі</w:t>
      </w: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ru-RU" w:eastAsia="ru-RU"/>
        </w:rPr>
      </w:pPr>
      <w:r w:rsidRPr="00470167">
        <w:rPr>
          <w:rFonts w:ascii="Times New Roman" w:hAnsi="Times New Roman"/>
          <w:bCs/>
          <w:i/>
          <w:sz w:val="24"/>
          <w:szCs w:val="24"/>
          <w:lang w:val="ru-RU" w:eastAsia="ru-RU"/>
        </w:rPr>
        <w:t>-хвороби…….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Тим часом для гостей проводиться  </w:t>
      </w:r>
      <w:r w:rsidRPr="00470167">
        <w:rPr>
          <w:rFonts w:ascii="Times New Roman" w:hAnsi="Times New Roman"/>
          <w:b/>
          <w:sz w:val="24"/>
          <w:szCs w:val="24"/>
          <w:lang w:val="ru-RU"/>
        </w:rPr>
        <w:t>вправа «Колесо життя».</w:t>
      </w:r>
    </w:p>
    <w:p w:rsidR="00982FF1" w:rsidRPr="00470167" w:rsidRDefault="00982FF1" w:rsidP="00470167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.</w:t>
      </w:r>
    </w:p>
    <w:p w:rsidR="00982FF1" w:rsidRPr="00470167" w:rsidRDefault="00982FF1" w:rsidP="00470167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У кожного з вас є малюнок з колом, поділеним на сектори. Кожна спиця має позначки ділення від 0 до 10. Кожна спиця відповідає за певну сферу  життя. </w:t>
      </w:r>
      <w:r w:rsidRPr="00470167">
        <w:rPr>
          <w:rFonts w:ascii="Times New Roman" w:hAnsi="Times New Roman"/>
          <w:sz w:val="24"/>
          <w:szCs w:val="24"/>
        </w:rPr>
        <w:t xml:space="preserve">Знайдіть і позначте крапкою на кожній спиці місце яке найбільше відповідає вашому стану, яку  б ви оцінку поставили собі по кожному сектору. (приклад) З'єднайте крапки суцільною лінією. </w:t>
      </w:r>
    </w:p>
    <w:p w:rsidR="00982FF1" w:rsidRPr="00470167" w:rsidRDefault="00982FF1" w:rsidP="00470167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 xml:space="preserve">  </w:t>
      </w:r>
    </w:p>
    <w:p w:rsidR="00982FF1" w:rsidRPr="00470167" w:rsidRDefault="00982FF1" w:rsidP="00470167">
      <w:pPr>
        <w:pStyle w:val="ListParagraph"/>
        <w:spacing w:after="0"/>
        <w:ind w:left="-142" w:firstLine="426"/>
        <w:jc w:val="both"/>
        <w:rPr>
          <w:rFonts w:ascii="Times New Roman" w:hAnsi="Times New Roman"/>
          <w:sz w:val="24"/>
          <w:szCs w:val="24"/>
          <w:lang w:val="ru-RU" w:eastAsia="uk-UA"/>
        </w:rPr>
      </w:pPr>
      <w:r w:rsidRPr="00470167">
        <w:rPr>
          <w:rFonts w:ascii="Times New Roman" w:hAnsi="Times New Roman"/>
          <w:sz w:val="24"/>
          <w:szCs w:val="24"/>
          <w:lang w:eastAsia="uk-UA"/>
        </w:rPr>
        <w:t>Тепер звертаємо увагу на фігуру, що вийшла. Якщо вона БЛИЗЬКА до КОЛА  — це дуже добре, тобто сфери вашого життя мають рівне наповнення. ЯМКИ, особливо глибокі, говорять про необхідність наповнення вказаних сфер життя.  - Якщо фігура далека від ідеала</w:t>
      </w:r>
      <w:r w:rsidRPr="00470167"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r w:rsidRPr="00470167">
        <w:rPr>
          <w:rFonts w:ascii="Times New Roman" w:hAnsi="Times New Roman"/>
          <w:sz w:val="24"/>
          <w:szCs w:val="24"/>
          <w:lang w:eastAsia="uk-UA"/>
        </w:rPr>
        <w:t>- кола, доведеться покинути зону комфорту і почати діяти</w:t>
      </w:r>
      <w:r w:rsidRPr="00470167">
        <w:rPr>
          <w:rFonts w:ascii="Times New Roman" w:hAnsi="Times New Roman"/>
          <w:sz w:val="24"/>
          <w:szCs w:val="24"/>
          <w:lang w:val="ru-RU" w:eastAsia="uk-UA"/>
        </w:rPr>
        <w:t>.</w:t>
      </w:r>
    </w:p>
    <w:p w:rsidR="00982FF1" w:rsidRPr="00470167" w:rsidRDefault="00982FF1" w:rsidP="00470167">
      <w:pPr>
        <w:pStyle w:val="ListParagraph"/>
        <w:spacing w:after="0"/>
        <w:ind w:left="-142" w:firstLine="142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 xml:space="preserve">Зараз ви бачите малюнок вашого життя і можете виходячи з цього малюнка зрозуміти, куди вам рухатися, для того, щоб це колесо перетворити на максимально кругле. Щоб відчувати себе щасливою, повноцінною, багатою у всіх планах людиною. </w:t>
      </w:r>
      <w:r w:rsidRPr="00470167">
        <w:rPr>
          <w:rFonts w:ascii="Times New Roman" w:hAnsi="Times New Roman"/>
          <w:sz w:val="24"/>
          <w:szCs w:val="24"/>
        </w:rPr>
        <w:t>Кожна зі спиць утримує наше «Колесо життя» у рівновазі. Вар</w:t>
      </w:r>
      <w:r w:rsidRPr="00470167">
        <w:rPr>
          <w:rFonts w:ascii="Times New Roman" w:hAnsi="Times New Roman"/>
          <w:sz w:val="24"/>
          <w:szCs w:val="24"/>
        </w:rPr>
        <w:softHyphen/>
        <w:t xml:space="preserve">то розвивати наші спиці рівномірно для того, щоб прожити життя гармонійно. 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>ІІІ. Підведення підсумків. 5 хв.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Ось і піходить до кінця наш тренінг :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- Які знання ви отримали ?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  <w:lang w:val="ru-RU"/>
        </w:rPr>
        <w:t>- Як ці знання ви використаєте в подальшому?</w:t>
      </w:r>
    </w:p>
    <w:p w:rsidR="00982FF1" w:rsidRPr="00470167" w:rsidRDefault="00982FF1" w:rsidP="00470167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Негативно ставитись до паління, алкоголізму, наркоманії.</w:t>
      </w:r>
    </w:p>
    <w:p w:rsidR="00982FF1" w:rsidRPr="00470167" w:rsidRDefault="00982FF1" w:rsidP="00470167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>Оцінювати свої вчинки і приймати рішення відповідно до ситуації.</w:t>
      </w:r>
    </w:p>
    <w:p w:rsidR="00982FF1" w:rsidRPr="00470167" w:rsidRDefault="00982FF1" w:rsidP="00470167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70167">
        <w:rPr>
          <w:rFonts w:ascii="Times New Roman" w:hAnsi="Times New Roman"/>
          <w:sz w:val="24"/>
          <w:szCs w:val="24"/>
        </w:rPr>
        <w:t xml:space="preserve">Рішуче давати відповідь “ </w:t>
      </w:r>
      <w:r w:rsidRPr="00470167">
        <w:rPr>
          <w:rFonts w:ascii="Times New Roman" w:hAnsi="Times New Roman"/>
          <w:b/>
          <w:bCs/>
          <w:sz w:val="24"/>
          <w:szCs w:val="24"/>
        </w:rPr>
        <w:t>Ні</w:t>
      </w:r>
      <w:r w:rsidRPr="00470167">
        <w:rPr>
          <w:rFonts w:ascii="Times New Roman" w:hAnsi="Times New Roman"/>
          <w:sz w:val="24"/>
          <w:szCs w:val="24"/>
        </w:rPr>
        <w:t>” на пропозицію щодо куріння, вживання алкоголю, наркотичних речовин</w:t>
      </w:r>
    </w:p>
    <w:p w:rsidR="00982FF1" w:rsidRPr="00470167" w:rsidRDefault="00982FF1" w:rsidP="00470167">
      <w:pPr>
        <w:pStyle w:val="ListParagraph"/>
        <w:spacing w:after="0"/>
        <w:ind w:left="284"/>
        <w:jc w:val="both"/>
        <w:rPr>
          <w:sz w:val="24"/>
          <w:szCs w:val="24"/>
          <w:lang w:val="ru-RU"/>
        </w:rPr>
      </w:pPr>
      <w:r w:rsidRPr="00470167">
        <w:rPr>
          <w:rFonts w:ascii="Times New Roman" w:hAnsi="Times New Roman"/>
          <w:sz w:val="24"/>
          <w:szCs w:val="24"/>
        </w:rPr>
        <w:tab/>
      </w:r>
    </w:p>
    <w:p w:rsidR="00982FF1" w:rsidRPr="00470167" w:rsidRDefault="00982FF1" w:rsidP="00470167">
      <w:pPr>
        <w:tabs>
          <w:tab w:val="left" w:pos="900"/>
        </w:tabs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</w:rPr>
        <w:t xml:space="preserve">На  завершення ми виконаємо </w:t>
      </w:r>
      <w:r w:rsidRPr="00470167">
        <w:rPr>
          <w:rFonts w:ascii="Times New Roman" w:hAnsi="Times New Roman"/>
          <w:b/>
          <w:sz w:val="24"/>
          <w:szCs w:val="24"/>
          <w:lang w:val="ru-RU"/>
        </w:rPr>
        <w:t>вправу</w:t>
      </w:r>
      <w:r w:rsidRPr="00470167">
        <w:rPr>
          <w:rFonts w:ascii="Times New Roman" w:hAnsi="Times New Roman"/>
          <w:b/>
          <w:sz w:val="24"/>
          <w:szCs w:val="24"/>
        </w:rPr>
        <w:t xml:space="preserve"> «Емоційний ланцюжок» (3 хв.)</w:t>
      </w:r>
    </w:p>
    <w:p w:rsidR="00982FF1" w:rsidRPr="00470167" w:rsidRDefault="00982FF1" w:rsidP="00470167">
      <w:pPr>
        <w:rPr>
          <w:sz w:val="24"/>
          <w:szCs w:val="24"/>
        </w:rPr>
      </w:pPr>
      <w:r w:rsidRPr="00470167">
        <w:rPr>
          <w:rFonts w:ascii="Times New Roman" w:hAnsi="Times New Roman"/>
          <w:b/>
          <w:sz w:val="24"/>
          <w:szCs w:val="24"/>
          <w:lang w:val="ru-RU"/>
        </w:rPr>
        <w:t>В</w:t>
      </w:r>
      <w:r w:rsidRPr="00470167">
        <w:rPr>
          <w:rFonts w:ascii="Times New Roman" w:hAnsi="Times New Roman"/>
          <w:sz w:val="24"/>
          <w:szCs w:val="24"/>
        </w:rPr>
        <w:t>ста</w:t>
      </w:r>
      <w:r w:rsidRPr="00470167">
        <w:rPr>
          <w:rFonts w:ascii="Times New Roman" w:hAnsi="Times New Roman"/>
          <w:sz w:val="24"/>
          <w:szCs w:val="24"/>
          <w:lang w:val="ru-RU"/>
        </w:rPr>
        <w:t>н</w:t>
      </w:r>
      <w:r w:rsidRPr="00470167">
        <w:rPr>
          <w:rFonts w:ascii="Times New Roman" w:hAnsi="Times New Roman"/>
          <w:sz w:val="24"/>
          <w:szCs w:val="24"/>
        </w:rPr>
        <w:t>ь</w:t>
      </w:r>
      <w:r w:rsidRPr="00470167">
        <w:rPr>
          <w:rFonts w:ascii="Times New Roman" w:hAnsi="Times New Roman"/>
          <w:sz w:val="24"/>
          <w:szCs w:val="24"/>
          <w:lang w:val="ru-RU"/>
        </w:rPr>
        <w:t>те у коло. Кожен   по черзы кладе руку на плече сусіда і говорить йому побажання</w:t>
      </w:r>
      <w:r w:rsidRPr="00470167">
        <w:rPr>
          <w:rFonts w:ascii="Times New Roman" w:hAnsi="Times New Roman"/>
          <w:sz w:val="24"/>
          <w:szCs w:val="24"/>
        </w:rPr>
        <w:t xml:space="preserve"> : </w:t>
      </w:r>
      <w:r w:rsidRPr="00470167">
        <w:rPr>
          <w:rFonts w:ascii="Times New Roman" w:hAnsi="Times New Roman"/>
          <w:sz w:val="24"/>
          <w:szCs w:val="24"/>
          <w:lang w:val="ru-RU"/>
        </w:rPr>
        <w:t>здоровя, усп</w:t>
      </w:r>
      <w:r w:rsidRPr="00470167">
        <w:rPr>
          <w:rFonts w:ascii="Times New Roman" w:hAnsi="Times New Roman"/>
          <w:sz w:val="24"/>
          <w:szCs w:val="24"/>
        </w:rPr>
        <w:t>і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хів, гарних оцінок, легкого навчаня гарних друзів…) </w:t>
      </w:r>
      <w:r w:rsidRPr="00470167">
        <w:rPr>
          <w:rFonts w:ascii="Times New Roman" w:hAnsi="Times New Roman"/>
          <w:sz w:val="24"/>
          <w:szCs w:val="24"/>
        </w:rPr>
        <w:t xml:space="preserve">Наприкінці всі разом </w:t>
      </w:r>
      <w:r w:rsidRPr="00470167">
        <w:rPr>
          <w:rFonts w:ascii="Times New Roman" w:hAnsi="Times New Roman"/>
          <w:sz w:val="24"/>
          <w:szCs w:val="24"/>
          <w:lang w:val="ru-RU"/>
        </w:rPr>
        <w:t xml:space="preserve">скажемо </w:t>
      </w:r>
      <w:r w:rsidRPr="00470167">
        <w:rPr>
          <w:rFonts w:ascii="Times New Roman" w:hAnsi="Times New Roman"/>
          <w:sz w:val="24"/>
          <w:szCs w:val="24"/>
        </w:rPr>
        <w:t>фразу «Шануймося! Бо ми цього варті»</w:t>
      </w: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val="ru-RU" w:eastAsia="ru-RU"/>
        </w:rPr>
      </w:pPr>
    </w:p>
    <w:p w:rsidR="00982FF1" w:rsidRPr="00470167" w:rsidRDefault="00982FF1" w:rsidP="00470167">
      <w:pPr>
        <w:spacing w:after="0"/>
        <w:jc w:val="both"/>
        <w:rPr>
          <w:rFonts w:ascii="Times New Roman" w:hAnsi="Times New Roman"/>
          <w:bCs/>
          <w:color w:val="222222"/>
          <w:sz w:val="24"/>
          <w:szCs w:val="24"/>
          <w:lang w:eastAsia="ru-RU"/>
        </w:rPr>
      </w:pPr>
    </w:p>
    <w:p w:rsidR="00982FF1" w:rsidRPr="00470167" w:rsidRDefault="00982FF1" w:rsidP="00470167">
      <w:pPr>
        <w:rPr>
          <w:sz w:val="24"/>
          <w:szCs w:val="24"/>
        </w:rPr>
      </w:pPr>
    </w:p>
    <w:sectPr w:rsidR="00982FF1" w:rsidRPr="00470167" w:rsidSect="0047016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0F73"/>
    <w:multiLevelType w:val="hybridMultilevel"/>
    <w:tmpl w:val="01D21B20"/>
    <w:lvl w:ilvl="0" w:tplc="9B269FE0">
      <w:start w:val="1"/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301BF"/>
    <w:multiLevelType w:val="hybridMultilevel"/>
    <w:tmpl w:val="135609FA"/>
    <w:lvl w:ilvl="0" w:tplc="B71AE9EE">
      <w:numFmt w:val="bullet"/>
      <w:lvlText w:val="-"/>
      <w:lvlJc w:val="left"/>
      <w:pPr>
        <w:tabs>
          <w:tab w:val="num" w:pos="1815"/>
        </w:tabs>
        <w:ind w:left="1815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927C1F"/>
    <w:multiLevelType w:val="hybridMultilevel"/>
    <w:tmpl w:val="C10EDB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05C1F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C623BBB"/>
    <w:multiLevelType w:val="multilevel"/>
    <w:tmpl w:val="0444DC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cs="Times New Roman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cs="Times New Roman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cs="Times New Roman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cs="Times New Roman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cs="Times New Roman"/>
        <w:b/>
      </w:rPr>
    </w:lvl>
  </w:abstractNum>
  <w:abstractNum w:abstractNumId="4">
    <w:nsid w:val="7A345CA4"/>
    <w:multiLevelType w:val="hybridMultilevel"/>
    <w:tmpl w:val="D4AC554A"/>
    <w:lvl w:ilvl="0" w:tplc="C940466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821BFA"/>
    <w:multiLevelType w:val="hybridMultilevel"/>
    <w:tmpl w:val="7B1C5A20"/>
    <w:lvl w:ilvl="0" w:tplc="5FCEB7CC">
      <w:start w:val="2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0A1"/>
    <w:rsid w:val="000B7232"/>
    <w:rsid w:val="002F49DC"/>
    <w:rsid w:val="00352380"/>
    <w:rsid w:val="003628B8"/>
    <w:rsid w:val="004123ED"/>
    <w:rsid w:val="00432A54"/>
    <w:rsid w:val="00465DC7"/>
    <w:rsid w:val="00470167"/>
    <w:rsid w:val="00510EAA"/>
    <w:rsid w:val="00514544"/>
    <w:rsid w:val="00575527"/>
    <w:rsid w:val="005A28D0"/>
    <w:rsid w:val="007E0606"/>
    <w:rsid w:val="009570A1"/>
    <w:rsid w:val="00982FF1"/>
    <w:rsid w:val="00B642DE"/>
    <w:rsid w:val="00C01EE9"/>
    <w:rsid w:val="00C30592"/>
    <w:rsid w:val="00C442DE"/>
    <w:rsid w:val="00D51890"/>
    <w:rsid w:val="00F03B2D"/>
    <w:rsid w:val="00F91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0A1"/>
    <w:pPr>
      <w:spacing w:after="200" w:line="276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570A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570A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9570A1"/>
    <w:rPr>
      <w:rFonts w:cs="Times New Roman"/>
    </w:rPr>
  </w:style>
  <w:style w:type="character" w:customStyle="1" w:styleId="apple-style-span">
    <w:name w:val="apple-style-span"/>
    <w:basedOn w:val="DefaultParagraphFont"/>
    <w:uiPriority w:val="99"/>
    <w:rsid w:val="009570A1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9570A1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95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7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02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sitaty.blogspot.com/2010/12/blog-post_15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</TotalTime>
  <Pages>5</Pages>
  <Words>1349</Words>
  <Characters>7695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cp:lastPrinted>2014-01-15T06:46:00Z</cp:lastPrinted>
  <dcterms:created xsi:type="dcterms:W3CDTF">2013-11-01T13:46:00Z</dcterms:created>
  <dcterms:modified xsi:type="dcterms:W3CDTF">2016-10-10T15:00:00Z</dcterms:modified>
</cp:coreProperties>
</file>