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68D" w:rsidRPr="009D2C2D" w:rsidRDefault="008D2400" w:rsidP="003E75D5">
      <w:pPr>
        <w:spacing w:line="276" w:lineRule="auto"/>
        <w:jc w:val="both"/>
        <w:rPr>
          <w:b/>
        </w:rPr>
      </w:pPr>
      <w:r w:rsidRPr="003E75D5">
        <w:rPr>
          <w:b/>
        </w:rPr>
        <w:t>Тема.</w:t>
      </w:r>
      <w:r>
        <w:t xml:space="preserve"> </w:t>
      </w:r>
      <w:r w:rsidRPr="009D2C2D">
        <w:rPr>
          <w:b/>
        </w:rPr>
        <w:t>Правописание разделительных ъ и ь.</w:t>
      </w:r>
    </w:p>
    <w:p w:rsidR="008D2400" w:rsidRDefault="008D2400" w:rsidP="003E75D5">
      <w:pPr>
        <w:spacing w:after="0" w:line="276" w:lineRule="auto"/>
        <w:ind w:left="851" w:hanging="851"/>
        <w:jc w:val="both"/>
      </w:pPr>
      <w:r w:rsidRPr="003E75D5">
        <w:rPr>
          <w:b/>
        </w:rPr>
        <w:t>Цели:</w:t>
      </w:r>
      <w:r w:rsidR="00F23465">
        <w:rPr>
          <w:b/>
          <w:lang w:val="uk-UA"/>
        </w:rPr>
        <w:t xml:space="preserve"> </w:t>
      </w:r>
      <w:r w:rsidRPr="003E75D5">
        <w:rPr>
          <w:b/>
          <w:i/>
        </w:rPr>
        <w:t>обучающие:</w:t>
      </w:r>
      <w:r>
        <w:t xml:space="preserve"> ознакомить учащихся с правилами написания ъ и ь, учить правильно произносить слова с ъ и ь, способствовать усвоению основных правил употребления слов с буквами ъ и ь;</w:t>
      </w:r>
    </w:p>
    <w:p w:rsidR="008D2400" w:rsidRDefault="008D2400" w:rsidP="003E75D5">
      <w:pPr>
        <w:spacing w:after="0" w:line="276" w:lineRule="auto"/>
        <w:ind w:left="851"/>
        <w:jc w:val="both"/>
      </w:pPr>
      <w:r w:rsidRPr="003E75D5">
        <w:rPr>
          <w:b/>
          <w:i/>
        </w:rPr>
        <w:t>развивающие:</w:t>
      </w:r>
      <w:r>
        <w:t xml:space="preserve"> развивать фонематический слух, орфографическую зоркость, умение классифицировать, обобщать, развивать воображение, внимание, творческое мышление;</w:t>
      </w:r>
    </w:p>
    <w:p w:rsidR="008D2400" w:rsidRDefault="008D2400" w:rsidP="003E75D5">
      <w:pPr>
        <w:spacing w:line="276" w:lineRule="auto"/>
        <w:ind w:left="851"/>
        <w:jc w:val="both"/>
      </w:pPr>
      <w:r w:rsidRPr="003E75D5">
        <w:rPr>
          <w:b/>
          <w:i/>
        </w:rPr>
        <w:t>воспитательные:</w:t>
      </w:r>
      <w:r>
        <w:t xml:space="preserve"> прививать любовь к природе.</w:t>
      </w:r>
    </w:p>
    <w:p w:rsidR="008D2400" w:rsidRDefault="008D2400" w:rsidP="003E75D5">
      <w:pPr>
        <w:spacing w:line="276" w:lineRule="auto"/>
        <w:jc w:val="both"/>
      </w:pPr>
      <w:r w:rsidRPr="003E75D5">
        <w:rPr>
          <w:b/>
        </w:rPr>
        <w:t>Тип урока:</w:t>
      </w:r>
      <w:r>
        <w:t xml:space="preserve"> урок изучения нового материала.</w:t>
      </w:r>
    </w:p>
    <w:p w:rsidR="008D2400" w:rsidRDefault="008D2400" w:rsidP="003E75D5">
      <w:pPr>
        <w:spacing w:line="276" w:lineRule="auto"/>
        <w:ind w:left="1985" w:hanging="1985"/>
        <w:jc w:val="both"/>
      </w:pPr>
      <w:r w:rsidRPr="003E75D5">
        <w:rPr>
          <w:b/>
        </w:rPr>
        <w:t>Оборудование:</w:t>
      </w:r>
      <w:r>
        <w:t xml:space="preserve"> учебник В.А. Корсакова, карточки для слухового диктанта</w:t>
      </w:r>
      <w:r w:rsidR="003E75D5">
        <w:t>, цветные карандаши, мандарины, музыка для релаксации.</w:t>
      </w:r>
    </w:p>
    <w:p w:rsidR="003E75D5" w:rsidRDefault="003E75D5" w:rsidP="003E75D5">
      <w:pPr>
        <w:spacing w:line="276" w:lineRule="auto"/>
        <w:jc w:val="center"/>
        <w:rPr>
          <w:b/>
        </w:rPr>
      </w:pPr>
      <w:r w:rsidRPr="003E75D5">
        <w:rPr>
          <w:b/>
        </w:rPr>
        <w:t>Ход урока:</w:t>
      </w:r>
    </w:p>
    <w:p w:rsidR="003E75D5" w:rsidRDefault="003E75D5" w:rsidP="0019702A">
      <w:pPr>
        <w:spacing w:line="276" w:lineRule="auto"/>
        <w:jc w:val="both"/>
        <w:rPr>
          <w:b/>
        </w:rPr>
      </w:pPr>
      <w:r w:rsidRPr="003E75D5">
        <w:rPr>
          <w:b/>
          <w:lang w:val="de-DE"/>
        </w:rPr>
        <w:t>I</w:t>
      </w:r>
      <w:r w:rsidRPr="003E75D5">
        <w:rPr>
          <w:b/>
        </w:rPr>
        <w:t>. Организационный момент.</w:t>
      </w:r>
    </w:p>
    <w:p w:rsidR="003E75D5" w:rsidRPr="00E53E36" w:rsidRDefault="003E75D5" w:rsidP="009D2C2D">
      <w:pPr>
        <w:spacing w:line="276" w:lineRule="auto"/>
        <w:rPr>
          <w:i/>
        </w:rPr>
      </w:pPr>
      <w:r w:rsidRPr="00E53E36">
        <w:rPr>
          <w:i/>
        </w:rPr>
        <w:t>Упражнение «Комплимент»</w:t>
      </w:r>
    </w:p>
    <w:p w:rsidR="003E75D5" w:rsidRPr="00E53E36" w:rsidRDefault="003E75D5" w:rsidP="0019702A">
      <w:pPr>
        <w:spacing w:line="276" w:lineRule="auto"/>
        <w:jc w:val="both"/>
        <w:rPr>
          <w:b/>
        </w:rPr>
      </w:pPr>
      <w:r w:rsidRPr="00E53E36">
        <w:rPr>
          <w:b/>
          <w:lang w:val="de-DE"/>
        </w:rPr>
        <w:t>II</w:t>
      </w:r>
      <w:r w:rsidRPr="00E53E36">
        <w:rPr>
          <w:b/>
        </w:rPr>
        <w:t>. Актуализация опорных знаний.</w:t>
      </w:r>
    </w:p>
    <w:p w:rsidR="003E75D5" w:rsidRPr="00722A0F" w:rsidRDefault="003E75D5" w:rsidP="00722A0F">
      <w:pPr>
        <w:pStyle w:val="a3"/>
        <w:numPr>
          <w:ilvl w:val="0"/>
          <w:numId w:val="9"/>
        </w:numPr>
        <w:spacing w:after="0" w:line="276" w:lineRule="auto"/>
        <w:ind w:left="709"/>
        <w:jc w:val="both"/>
        <w:rPr>
          <w:b/>
          <w:i/>
        </w:rPr>
      </w:pPr>
      <w:r w:rsidRPr="00722A0F">
        <w:rPr>
          <w:b/>
          <w:i/>
        </w:rPr>
        <w:t>Индивидуальная работа.</w:t>
      </w:r>
    </w:p>
    <w:p w:rsidR="003E75D5" w:rsidRDefault="003E75D5" w:rsidP="00353326">
      <w:pPr>
        <w:spacing w:line="276" w:lineRule="auto"/>
        <w:ind w:firstLine="709"/>
        <w:jc w:val="both"/>
      </w:pPr>
      <w:r>
        <w:t>Два ученика работают с карточками.</w:t>
      </w:r>
    </w:p>
    <w:p w:rsidR="003E75D5" w:rsidRPr="00722A0F" w:rsidRDefault="003E75D5" w:rsidP="00722A0F">
      <w:pPr>
        <w:pStyle w:val="a3"/>
        <w:numPr>
          <w:ilvl w:val="0"/>
          <w:numId w:val="9"/>
        </w:numPr>
        <w:spacing w:after="0" w:line="276" w:lineRule="auto"/>
        <w:ind w:left="709" w:hanging="425"/>
        <w:jc w:val="both"/>
        <w:rPr>
          <w:b/>
          <w:i/>
        </w:rPr>
      </w:pPr>
      <w:r w:rsidRPr="00722A0F">
        <w:rPr>
          <w:b/>
          <w:i/>
        </w:rPr>
        <w:t>Проверка домашнего задания.</w:t>
      </w:r>
    </w:p>
    <w:p w:rsidR="003E75D5" w:rsidRDefault="003E75D5" w:rsidP="00E53E36">
      <w:pPr>
        <w:spacing w:after="0" w:line="276" w:lineRule="auto"/>
        <w:ind w:firstLine="709"/>
        <w:jc w:val="both"/>
      </w:pPr>
      <w:r>
        <w:t>Упражнение 134.</w:t>
      </w:r>
    </w:p>
    <w:p w:rsidR="003E75D5" w:rsidRDefault="003E75D5" w:rsidP="00353326">
      <w:pPr>
        <w:spacing w:line="276" w:lineRule="auto"/>
        <w:ind w:firstLine="709"/>
        <w:jc w:val="both"/>
      </w:pPr>
      <w:r>
        <w:t xml:space="preserve">Творческое задание: </w:t>
      </w:r>
      <w:proofErr w:type="spellStart"/>
      <w:r>
        <w:t>сказк</w:t>
      </w:r>
      <w:proofErr w:type="spellEnd"/>
      <w:r w:rsidR="00044F9F">
        <w:rPr>
          <w:lang w:val="uk-UA"/>
        </w:rPr>
        <w:t xml:space="preserve">а </w:t>
      </w:r>
      <w:r w:rsidR="001C6B54">
        <w:t>о</w:t>
      </w:r>
      <w:r>
        <w:t xml:space="preserve"> букв</w:t>
      </w:r>
      <w:r w:rsidR="00044F9F">
        <w:rPr>
          <w:lang w:val="uk-UA"/>
        </w:rPr>
        <w:t>е</w:t>
      </w:r>
      <w:r>
        <w:t xml:space="preserve"> ё.</w:t>
      </w:r>
    </w:p>
    <w:p w:rsidR="003E75D5" w:rsidRPr="00722A0F" w:rsidRDefault="003E75D5" w:rsidP="00722A0F">
      <w:pPr>
        <w:pStyle w:val="a3"/>
        <w:numPr>
          <w:ilvl w:val="0"/>
          <w:numId w:val="9"/>
        </w:numPr>
        <w:spacing w:after="0" w:line="276" w:lineRule="auto"/>
        <w:ind w:left="709"/>
        <w:jc w:val="both"/>
        <w:rPr>
          <w:b/>
          <w:i/>
        </w:rPr>
      </w:pPr>
      <w:r w:rsidRPr="00722A0F">
        <w:rPr>
          <w:b/>
          <w:i/>
        </w:rPr>
        <w:t>Слуховой диктант.</w:t>
      </w:r>
    </w:p>
    <w:p w:rsidR="003E75D5" w:rsidRDefault="003E75D5" w:rsidP="001C6B54">
      <w:pPr>
        <w:spacing w:after="0" w:line="276" w:lineRule="auto"/>
        <w:ind w:firstLine="709"/>
        <w:jc w:val="both"/>
      </w:pPr>
      <w:r>
        <w:t>Учитель зачиты</w:t>
      </w:r>
      <w:r w:rsidR="009D2C2D">
        <w:t xml:space="preserve">вает слова, а ученики </w:t>
      </w:r>
      <w:r>
        <w:t xml:space="preserve"> поднимают соответствующие карточки с буквами э или е.</w:t>
      </w:r>
    </w:p>
    <w:p w:rsidR="001C6B54" w:rsidRDefault="001C6B54" w:rsidP="0019702A">
      <w:pPr>
        <w:spacing w:line="276" w:lineRule="auto"/>
        <w:ind w:firstLine="709"/>
        <w:jc w:val="both"/>
      </w:pPr>
      <w:r>
        <w:t>Эхо, ехал, лето, экран, мел, экскурсия, еду, место, месяц, экипаж, эстонец, лес, элеватор, свет, небо.</w:t>
      </w:r>
    </w:p>
    <w:p w:rsidR="001C6B54" w:rsidRPr="00E53E36" w:rsidRDefault="001C6B54" w:rsidP="0019702A">
      <w:pPr>
        <w:spacing w:line="276" w:lineRule="auto"/>
        <w:jc w:val="both"/>
        <w:rPr>
          <w:b/>
        </w:rPr>
      </w:pPr>
      <w:r w:rsidRPr="00E53E36">
        <w:rPr>
          <w:b/>
          <w:lang w:val="de-DE"/>
        </w:rPr>
        <w:t>III</w:t>
      </w:r>
      <w:r w:rsidRPr="00E53E36">
        <w:rPr>
          <w:b/>
        </w:rPr>
        <w:t>. Мотивация учебной деятельности.</w:t>
      </w:r>
    </w:p>
    <w:p w:rsidR="001C6B54" w:rsidRPr="00236EC7" w:rsidRDefault="001C6B54" w:rsidP="00236EC7">
      <w:pPr>
        <w:pStyle w:val="a3"/>
        <w:numPr>
          <w:ilvl w:val="0"/>
          <w:numId w:val="9"/>
        </w:numPr>
        <w:spacing w:after="0" w:line="276" w:lineRule="auto"/>
        <w:ind w:left="709"/>
        <w:jc w:val="both"/>
        <w:rPr>
          <w:b/>
          <w:i/>
        </w:rPr>
      </w:pPr>
      <w:r w:rsidRPr="00236EC7">
        <w:rPr>
          <w:b/>
          <w:i/>
        </w:rPr>
        <w:t>Учитель знакомит учеников с лингвистической сказкой «Правописание разделительных ъ и ь знаков».</w:t>
      </w:r>
    </w:p>
    <w:p w:rsidR="00E53E36" w:rsidRPr="00093970" w:rsidRDefault="00E53E36" w:rsidP="00E53E36">
      <w:pPr>
        <w:pStyle w:val="1"/>
        <w:shd w:val="clear" w:color="auto" w:fill="auto"/>
        <w:spacing w:after="0" w:line="240" w:lineRule="auto"/>
        <w:ind w:left="20" w:right="20" w:firstLine="689"/>
        <w:rPr>
          <w:rFonts w:ascii="Times New Roman" w:hAnsi="Times New Roman" w:cs="Times New Roman"/>
          <w:sz w:val="28"/>
          <w:szCs w:val="28"/>
        </w:rPr>
      </w:pP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Жили-были Разделительные Твёрдый и Мягкий знаки. И решили они уст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роить соревнование: кто построит самый красивый и прочный дом. З</w:t>
      </w:r>
      <w:r w:rsidRPr="00093970">
        <w:rPr>
          <w:rFonts w:ascii="Times New Roman" w:hAnsi="Times New Roman" w:cs="Times New Roman"/>
          <w:sz w:val="28"/>
          <w:szCs w:val="28"/>
        </w:rPr>
        <w:t>н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ак Твёр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дый Разделительный строил многоэтажный дом. Он поднимал тяжёлые блоки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</w:t>
      </w:r>
      <w:r w:rsidRPr="00093970">
        <w:rPr>
          <w:rFonts w:ascii="Times New Roman" w:hAnsi="Times New Roman" w:cs="Times New Roman"/>
          <w:sz w:val="28"/>
          <w:szCs w:val="28"/>
        </w:rPr>
        <w:t>Ъ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ёмным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краном. А около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подЪезда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своего дома повесил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</w:t>
      </w:r>
      <w:r w:rsidRPr="00093970">
        <w:rPr>
          <w:rFonts w:ascii="Times New Roman" w:hAnsi="Times New Roman" w:cs="Times New Roman"/>
          <w:sz w:val="28"/>
          <w:szCs w:val="28"/>
        </w:rPr>
        <w:t>Ъ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явление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: «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</w:t>
      </w:r>
      <w:r w:rsidRPr="00093970">
        <w:rPr>
          <w:rFonts w:ascii="Times New Roman" w:hAnsi="Times New Roman" w:cs="Times New Roman"/>
          <w:sz w:val="28"/>
          <w:szCs w:val="28"/>
        </w:rPr>
        <w:t>Ъ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езжайте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пожалуйста, клумбы!».</w:t>
      </w:r>
    </w:p>
    <w:p w:rsidR="00E53E36" w:rsidRPr="00093970" w:rsidRDefault="00E53E36" w:rsidP="00E53E36">
      <w:pPr>
        <w:pStyle w:val="1"/>
        <w:shd w:val="clear" w:color="auto" w:fill="auto"/>
        <w:spacing w:after="0" w:line="240" w:lineRule="auto"/>
        <w:ind w:left="20" w:right="20" w:firstLine="689"/>
        <w:rPr>
          <w:rFonts w:ascii="Times New Roman" w:hAnsi="Times New Roman" w:cs="Times New Roman"/>
          <w:sz w:val="28"/>
          <w:szCs w:val="28"/>
        </w:rPr>
      </w:pP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Дом Разделительного Твёрдого знака расположился сразу за железнодо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рожной станцией «Приставка», которая заканчивалась на Согласной останов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ке. А </w:t>
      </w: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после дома Разделительного Твёрдого знака стояли коттеджи Гласных букв Е, Ё, Ю, Я.</w:t>
      </w:r>
    </w:p>
    <w:p w:rsidR="00E53E36" w:rsidRPr="00093970" w:rsidRDefault="00E53E36" w:rsidP="00E53E36">
      <w:pPr>
        <w:pStyle w:val="1"/>
        <w:shd w:val="clear" w:color="auto" w:fill="auto"/>
        <w:spacing w:after="0" w:line="240" w:lineRule="auto"/>
        <w:ind w:left="20" w:right="20" w:firstLine="689"/>
        <w:rPr>
          <w:rFonts w:ascii="Times New Roman" w:hAnsi="Times New Roman" w:cs="Times New Roman"/>
          <w:sz w:val="28"/>
          <w:szCs w:val="28"/>
        </w:rPr>
      </w:pP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Разделительный Мягкий знак строил дом не один. Он попросил помощи у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ВоробЬя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ОбезЬяны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E53E36" w:rsidRPr="00093970" w:rsidRDefault="00E53E36" w:rsidP="00E53E36">
      <w:pPr>
        <w:pStyle w:val="1"/>
        <w:shd w:val="clear" w:color="auto" w:fill="auto"/>
        <w:spacing w:after="0" w:line="240" w:lineRule="auto"/>
        <w:ind w:left="20" w:firstLine="689"/>
        <w:rPr>
          <w:rFonts w:ascii="Times New Roman" w:hAnsi="Times New Roman" w:cs="Times New Roman"/>
          <w:sz w:val="28"/>
          <w:szCs w:val="28"/>
        </w:rPr>
      </w:pPr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— Вместе мы быстро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залЬём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фундамент и </w:t>
      </w:r>
      <w:proofErr w:type="spellStart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прибЬём</w:t>
      </w:r>
      <w:proofErr w:type="spellEnd"/>
      <w:r w:rsidRPr="0009397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гвозди,— сказал Воробей.</w:t>
      </w:r>
    </w:p>
    <w:p w:rsidR="001C6B54" w:rsidRDefault="00E53E36" w:rsidP="00E53E36">
      <w:pPr>
        <w:spacing w:after="0" w:line="276" w:lineRule="auto"/>
        <w:ind w:firstLine="689"/>
        <w:jc w:val="both"/>
        <w:rPr>
          <w:color w:val="000000"/>
          <w:szCs w:val="28"/>
          <w:lang w:eastAsia="ru-RU" w:bidi="ru-RU"/>
        </w:rPr>
      </w:pPr>
      <w:r w:rsidRPr="00093970">
        <w:rPr>
          <w:color w:val="000000"/>
          <w:szCs w:val="28"/>
          <w:lang w:eastAsia="ru-RU" w:bidi="ru-RU"/>
        </w:rPr>
        <w:t>Свой дом Разделительный Мягкий знак построил напротив</w:t>
      </w:r>
      <w:r w:rsidR="0019702A">
        <w:rPr>
          <w:color w:val="000000"/>
          <w:szCs w:val="28"/>
          <w:lang w:eastAsia="ru-RU" w:bidi="ru-RU"/>
        </w:rPr>
        <w:t>.</w:t>
      </w:r>
    </w:p>
    <w:p w:rsidR="0019702A" w:rsidRDefault="0019702A" w:rsidP="00E53E36">
      <w:pPr>
        <w:spacing w:after="0" w:line="276" w:lineRule="auto"/>
        <w:ind w:firstLine="689"/>
        <w:jc w:val="both"/>
      </w:pPr>
    </w:p>
    <w:p w:rsidR="001C6B54" w:rsidRPr="00722A0F" w:rsidRDefault="001C6B54" w:rsidP="00722A0F">
      <w:pPr>
        <w:pStyle w:val="a3"/>
        <w:numPr>
          <w:ilvl w:val="0"/>
          <w:numId w:val="9"/>
        </w:numPr>
        <w:spacing w:after="0" w:line="276" w:lineRule="auto"/>
        <w:ind w:left="709"/>
        <w:jc w:val="both"/>
        <w:rPr>
          <w:b/>
          <w:i/>
        </w:rPr>
      </w:pPr>
      <w:r w:rsidRPr="00722A0F">
        <w:rPr>
          <w:b/>
          <w:i/>
        </w:rPr>
        <w:t>Игра «Вставь пропущенные буквы»</w:t>
      </w:r>
    </w:p>
    <w:p w:rsidR="001C6B54" w:rsidRDefault="001C6B54" w:rsidP="00E53E36">
      <w:pPr>
        <w:spacing w:after="0" w:line="276" w:lineRule="auto"/>
        <w:ind w:firstLine="709"/>
        <w:jc w:val="both"/>
      </w:pPr>
      <w:r>
        <w:t>Алёнке дали задание вставить пропущенные буквы, но она растерялась: ни одна буква не подходит. Помогите девочке.</w:t>
      </w:r>
    </w:p>
    <w:p w:rsidR="001C6B54" w:rsidRDefault="001C6B54" w:rsidP="00E53E36">
      <w:pPr>
        <w:spacing w:after="0" w:line="276" w:lineRule="auto"/>
        <w:ind w:firstLine="709"/>
        <w:jc w:val="both"/>
      </w:pPr>
      <w:r>
        <w:t>Варен…е, в…юга, об…явление, об…</w:t>
      </w:r>
      <w:proofErr w:type="spellStart"/>
      <w:r>
        <w:t>езд</w:t>
      </w:r>
      <w:proofErr w:type="spellEnd"/>
      <w:r>
        <w:t>, здоров…е, под…</w:t>
      </w:r>
      <w:proofErr w:type="spellStart"/>
      <w:r>
        <w:t>ём</w:t>
      </w:r>
      <w:proofErr w:type="spellEnd"/>
      <w:r>
        <w:t>.</w:t>
      </w:r>
    </w:p>
    <w:p w:rsidR="001C6B54" w:rsidRDefault="001C6B54" w:rsidP="00176072">
      <w:pPr>
        <w:pStyle w:val="a3"/>
        <w:numPr>
          <w:ilvl w:val="0"/>
          <w:numId w:val="2"/>
        </w:numPr>
        <w:spacing w:line="276" w:lineRule="auto"/>
        <w:ind w:left="709"/>
        <w:jc w:val="both"/>
      </w:pPr>
      <w:r>
        <w:t>Какого правила ещё не учила Алёнка?</w:t>
      </w:r>
    </w:p>
    <w:p w:rsidR="00E53E36" w:rsidRDefault="00E53E36" w:rsidP="00176072">
      <w:pPr>
        <w:spacing w:line="276" w:lineRule="auto"/>
        <w:jc w:val="both"/>
        <w:rPr>
          <w:b/>
        </w:rPr>
      </w:pPr>
      <w:r w:rsidRPr="00E53E36">
        <w:rPr>
          <w:b/>
          <w:lang w:val="en-US"/>
        </w:rPr>
        <w:t>IV</w:t>
      </w:r>
      <w:r w:rsidRPr="00E53E36">
        <w:rPr>
          <w:b/>
        </w:rPr>
        <w:t>. Объявление темы учителем и определение цели урока учениками.</w:t>
      </w:r>
    </w:p>
    <w:p w:rsidR="00AF0D17" w:rsidRPr="00AF0D17" w:rsidRDefault="00AF0D17" w:rsidP="00AF0D17">
      <w:pPr>
        <w:pStyle w:val="a3"/>
        <w:numPr>
          <w:ilvl w:val="0"/>
          <w:numId w:val="1"/>
        </w:numPr>
        <w:spacing w:after="0" w:line="276" w:lineRule="auto"/>
        <w:jc w:val="both"/>
      </w:pPr>
      <w:r w:rsidRPr="00AF0D17">
        <w:t>О чём мы сегодня должны узнать?</w:t>
      </w:r>
    </w:p>
    <w:p w:rsidR="00AF0D17" w:rsidRDefault="00AF0D17" w:rsidP="00176072">
      <w:pPr>
        <w:pStyle w:val="a3"/>
        <w:numPr>
          <w:ilvl w:val="0"/>
          <w:numId w:val="1"/>
        </w:numPr>
        <w:spacing w:before="240" w:after="0" w:line="276" w:lineRule="auto"/>
        <w:jc w:val="both"/>
      </w:pPr>
      <w:r w:rsidRPr="00AF0D17">
        <w:t>Чего мы должны научиться?</w:t>
      </w:r>
    </w:p>
    <w:p w:rsidR="00AF0D17" w:rsidRPr="00145527" w:rsidRDefault="00AF0D17" w:rsidP="00176072">
      <w:pPr>
        <w:spacing w:before="240" w:line="276" w:lineRule="auto"/>
        <w:jc w:val="both"/>
        <w:rPr>
          <w:b/>
        </w:rPr>
      </w:pPr>
      <w:r w:rsidRPr="00145527">
        <w:rPr>
          <w:b/>
          <w:lang w:val="en-US"/>
        </w:rPr>
        <w:t>V</w:t>
      </w:r>
      <w:r w:rsidRPr="00145527">
        <w:rPr>
          <w:b/>
        </w:rPr>
        <w:t>. Усвоение новых знаний (Сенсорно-моторный этап).</w:t>
      </w:r>
    </w:p>
    <w:p w:rsidR="00E53E36" w:rsidRPr="0019702A" w:rsidRDefault="00E53E36" w:rsidP="00AF0D17">
      <w:pPr>
        <w:spacing w:after="0" w:line="276" w:lineRule="auto"/>
        <w:ind w:firstLine="709"/>
        <w:jc w:val="both"/>
        <w:rPr>
          <w:b/>
          <w:i/>
        </w:rPr>
      </w:pPr>
      <w:r w:rsidRPr="0019702A">
        <w:rPr>
          <w:b/>
          <w:i/>
        </w:rPr>
        <w:t>1. Слов</w:t>
      </w:r>
      <w:r w:rsidR="00AF0D17" w:rsidRPr="0019702A">
        <w:rPr>
          <w:b/>
          <w:i/>
        </w:rPr>
        <w:t>о учителя.</w:t>
      </w:r>
    </w:p>
    <w:p w:rsidR="00AF0D17" w:rsidRDefault="00AF0D17" w:rsidP="00176072">
      <w:pPr>
        <w:spacing w:line="276" w:lineRule="auto"/>
        <w:ind w:firstLine="709"/>
        <w:jc w:val="both"/>
      </w:pPr>
      <w:r>
        <w:t>У нас ещё господствует зима, а зима обыкновенно ас</w:t>
      </w:r>
      <w:r w:rsidR="00F92D97">
        <w:t>с</w:t>
      </w:r>
      <w:r>
        <w:t xml:space="preserve">оциируется </w:t>
      </w:r>
      <w:r w:rsidR="00F92D97">
        <w:t>со снегом, Новым годом, мандаринами. И сегодня я вам предлагаю совершить путешествие к цитрусовому саду. Для того, чтобы состоялось сегодняшнее путешествие, необходимо выполнить некоторые условия. Почувствуйте, что вы готовы, путешествуя, отдохнуть и потрудиться.</w:t>
      </w:r>
    </w:p>
    <w:p w:rsidR="00F92D97" w:rsidRPr="0019702A" w:rsidRDefault="00F92D97" w:rsidP="00AF0D17">
      <w:pPr>
        <w:spacing w:after="0" w:line="276" w:lineRule="auto"/>
        <w:ind w:firstLine="709"/>
        <w:jc w:val="both"/>
        <w:rPr>
          <w:b/>
          <w:i/>
        </w:rPr>
      </w:pPr>
      <w:r w:rsidRPr="0019702A">
        <w:rPr>
          <w:b/>
          <w:i/>
        </w:rPr>
        <w:t>2. Релаксация.</w:t>
      </w:r>
    </w:p>
    <w:p w:rsidR="00F92D97" w:rsidRPr="009D2C2D" w:rsidRDefault="009D2C2D" w:rsidP="00AF0D17">
      <w:pPr>
        <w:spacing w:after="0" w:line="276" w:lineRule="auto"/>
        <w:ind w:firstLine="709"/>
        <w:jc w:val="both"/>
        <w:rPr>
          <w:lang w:val="uk-UA"/>
        </w:rPr>
      </w:pPr>
      <w:r>
        <w:rPr>
          <w:lang w:val="uk-UA"/>
        </w:rPr>
        <w:t>(</w:t>
      </w:r>
      <w:r w:rsidR="00F92D97">
        <w:t xml:space="preserve">Для релаксации </w:t>
      </w:r>
      <w:r w:rsidR="00F11771">
        <w:t>нарезаются мандарины, включается аудиозапись пения птиц.</w:t>
      </w:r>
      <w:r>
        <w:rPr>
          <w:lang w:val="uk-UA"/>
        </w:rPr>
        <w:t>)</w:t>
      </w:r>
    </w:p>
    <w:p w:rsidR="00F11771" w:rsidRDefault="00F11771" w:rsidP="00AF0D17">
      <w:pPr>
        <w:spacing w:after="0" w:line="276" w:lineRule="auto"/>
        <w:ind w:firstLine="709"/>
        <w:jc w:val="both"/>
      </w:pPr>
      <w:r>
        <w:t>Займите удобное положение. Расслабьте лицо, плечи, руки, тело, ног</w:t>
      </w:r>
      <w:r w:rsidR="009D2C2D">
        <w:rPr>
          <w:lang w:val="uk-UA"/>
        </w:rPr>
        <w:t>и</w:t>
      </w:r>
      <w:r>
        <w:t>. Почувствуйте свою расслабленность. Закройте глазки, сделайте глубокий вдох и выдох (3 раза).</w:t>
      </w:r>
    </w:p>
    <w:p w:rsidR="00F11771" w:rsidRPr="009D2C2D" w:rsidRDefault="00F11771" w:rsidP="00AF0D17">
      <w:pPr>
        <w:spacing w:after="0" w:line="276" w:lineRule="auto"/>
        <w:ind w:firstLine="709"/>
        <w:jc w:val="both"/>
        <w:rPr>
          <w:lang w:val="uk-UA"/>
        </w:rPr>
      </w:pPr>
      <w:r>
        <w:t>Представьте ваш любимый уголок природы или какое-то другое место, где вы чувствуете себя спокойно, где вы счастливы, место вашего покоя</w:t>
      </w:r>
      <w:r w:rsidR="009548AC">
        <w:t>. Мысленно отправляйтесь на прогулку. Вы видите едва заметную дорожку. Она приглашает вас. Смело идите вперёд. Дорожка ведёт к цитрусовому саду. Рассмотрите деревья с плодами, почувствуйте их аромат. Остановитесь возле одного мандарин</w:t>
      </w:r>
      <w:r w:rsidR="009D2C2D">
        <w:t xml:space="preserve">ового дерева. Подойдите, </w:t>
      </w:r>
      <w:r w:rsidR="009D2C2D" w:rsidRPr="009D2C2D">
        <w:t>прикосни</w:t>
      </w:r>
      <w:r w:rsidR="009548AC" w:rsidRPr="009D2C2D">
        <w:t>тесь</w:t>
      </w:r>
      <w:r w:rsidR="009548AC">
        <w:t xml:space="preserve"> к стволу, почувствуйте, какой он на ощупь. Деревце протягивает к вам нижнюю ветку с одним плодом. Рассмотрите его, почувствуйте его на ощупь, вдохните аромат. Попросите деревце дать вам ценную информацию. Оно приветливо кивнуло веточками в знак согласия. На ваших глазах два плода фантастически увеличились. И вот на одном мандарине проступает надпись: «Букву ъ пишем после согласного перед я, ю, е, ё, и, </w:t>
      </w:r>
      <w:r w:rsidR="00145527">
        <w:t xml:space="preserve">если согласный стоит </w:t>
      </w:r>
      <w:r w:rsidR="00145527">
        <w:lastRenderedPageBreak/>
        <w:t xml:space="preserve">после префикса». На другом мандарине тоже проступает надпись: «Букву ь пишем в средине слова после согласного </w:t>
      </w:r>
      <w:proofErr w:type="spellStart"/>
      <w:r w:rsidR="00145527">
        <w:t>передя</w:t>
      </w:r>
      <w:proofErr w:type="spellEnd"/>
      <w:r w:rsidR="00145527">
        <w:t>, ю, е, ё, и.</w:t>
      </w:r>
      <w:r w:rsidR="009D2C2D">
        <w:rPr>
          <w:lang w:val="uk-UA"/>
        </w:rPr>
        <w:t>»</w:t>
      </w:r>
    </w:p>
    <w:p w:rsidR="00145527" w:rsidRDefault="00145527" w:rsidP="00176072">
      <w:pPr>
        <w:spacing w:line="276" w:lineRule="auto"/>
        <w:ind w:firstLine="709"/>
        <w:jc w:val="both"/>
      </w:pPr>
      <w:r>
        <w:t>Полюбуйтесь сочными мандаринами, их цветом, формой, вдохните аромат плодов. Прочитайте ещё раз то, что написано на них. Поблагодарите деревце за ценную информацию. Попрощайтесь с ним. Почувствуйте свои руки, ноги, вернитесь в класс. Раскройте глазки и улыбнитесь.</w:t>
      </w:r>
    </w:p>
    <w:p w:rsidR="00145527" w:rsidRPr="0019702A" w:rsidRDefault="00145527" w:rsidP="00AF0D17">
      <w:pPr>
        <w:spacing w:after="0" w:line="276" w:lineRule="auto"/>
        <w:ind w:firstLine="709"/>
        <w:jc w:val="both"/>
        <w:rPr>
          <w:b/>
          <w:i/>
        </w:rPr>
      </w:pPr>
      <w:r w:rsidRPr="0019702A">
        <w:rPr>
          <w:b/>
          <w:i/>
        </w:rPr>
        <w:t>3.  Контроль восприятия учебной информации.</w:t>
      </w:r>
    </w:p>
    <w:p w:rsidR="00145527" w:rsidRDefault="00145527" w:rsidP="00AF0D17">
      <w:pPr>
        <w:spacing w:after="0" w:line="276" w:lineRule="auto"/>
        <w:ind w:firstLine="709"/>
        <w:jc w:val="both"/>
      </w:pPr>
      <w:r>
        <w:t>Беседа для закрепления образа:</w:t>
      </w:r>
    </w:p>
    <w:p w:rsidR="00145527" w:rsidRDefault="00145527" w:rsidP="00145527">
      <w:pPr>
        <w:pStyle w:val="a3"/>
        <w:numPr>
          <w:ilvl w:val="0"/>
          <w:numId w:val="3"/>
        </w:numPr>
        <w:spacing w:after="0" w:line="276" w:lineRule="auto"/>
        <w:jc w:val="both"/>
      </w:pPr>
      <w:r>
        <w:t>Удалось ли вам побывать в цитрусовом саду?</w:t>
      </w:r>
    </w:p>
    <w:p w:rsidR="00145527" w:rsidRDefault="00145527" w:rsidP="00145527">
      <w:pPr>
        <w:pStyle w:val="a3"/>
        <w:numPr>
          <w:ilvl w:val="0"/>
          <w:numId w:val="3"/>
        </w:numPr>
        <w:spacing w:after="0" w:line="276" w:lineRule="auto"/>
        <w:jc w:val="both"/>
      </w:pPr>
      <w:r>
        <w:t>Какие звуки вас окружали?</w:t>
      </w:r>
    </w:p>
    <w:p w:rsidR="00145527" w:rsidRDefault="00145527" w:rsidP="00145527">
      <w:pPr>
        <w:pStyle w:val="a3"/>
        <w:numPr>
          <w:ilvl w:val="0"/>
          <w:numId w:val="3"/>
        </w:numPr>
        <w:spacing w:after="0" w:line="276" w:lineRule="auto"/>
        <w:jc w:val="both"/>
      </w:pPr>
      <w:r>
        <w:t>Каким вам удалось представить мандариновое дерево?</w:t>
      </w:r>
    </w:p>
    <w:p w:rsidR="00145527" w:rsidRDefault="00D51CDA" w:rsidP="00145527">
      <w:pPr>
        <w:pStyle w:val="a3"/>
        <w:numPr>
          <w:ilvl w:val="0"/>
          <w:numId w:val="3"/>
        </w:numPr>
        <w:spacing w:after="0" w:line="276" w:lineRule="auto"/>
        <w:jc w:val="both"/>
      </w:pPr>
      <w:r>
        <w:t>Узнали ли вы какую-нибудь информацию?</w:t>
      </w:r>
    </w:p>
    <w:p w:rsidR="00D51CDA" w:rsidRDefault="00D51CDA" w:rsidP="00176072">
      <w:pPr>
        <w:pStyle w:val="a3"/>
        <w:numPr>
          <w:ilvl w:val="0"/>
          <w:numId w:val="3"/>
        </w:numPr>
        <w:spacing w:line="276" w:lineRule="auto"/>
        <w:jc w:val="both"/>
      </w:pPr>
      <w:r>
        <w:t>Какие надписи вы увидели на плодах?</w:t>
      </w:r>
    </w:p>
    <w:p w:rsidR="00D51CDA" w:rsidRPr="0019702A" w:rsidRDefault="00D51CDA" w:rsidP="00D51CDA">
      <w:pPr>
        <w:spacing w:after="0" w:line="276" w:lineRule="auto"/>
        <w:ind w:firstLine="709"/>
        <w:jc w:val="both"/>
        <w:rPr>
          <w:b/>
          <w:i/>
        </w:rPr>
      </w:pPr>
      <w:r w:rsidRPr="0019702A">
        <w:rPr>
          <w:b/>
          <w:i/>
        </w:rPr>
        <w:t xml:space="preserve">4. </w:t>
      </w:r>
      <w:r w:rsidR="00632269" w:rsidRPr="0019702A">
        <w:rPr>
          <w:b/>
          <w:i/>
        </w:rPr>
        <w:t>Физкультминутка.</w:t>
      </w:r>
    </w:p>
    <w:p w:rsidR="00632269" w:rsidRDefault="00632269" w:rsidP="00D51CDA">
      <w:pPr>
        <w:spacing w:after="0" w:line="276" w:lineRule="auto"/>
        <w:ind w:firstLine="709"/>
        <w:jc w:val="both"/>
      </w:pPr>
      <w:r>
        <w:t>Молодцы, вы прекрасно справились с заданиями. А сейчас немного отдохнём.</w:t>
      </w:r>
    </w:p>
    <w:p w:rsidR="00632269" w:rsidRDefault="00EC60AF" w:rsidP="00176072">
      <w:pPr>
        <w:spacing w:line="276" w:lineRule="auto"/>
        <w:ind w:firstLine="709"/>
        <w:jc w:val="both"/>
      </w:pPr>
      <w:r>
        <w:t>Выйдите из-за парт. Присядьте, представьте, что вы зёрнышко мандарина, которое посадили в землю. Его щедро поливает дождик и оно медленно начинает расти. Вы пробиваетесь сквозь землю. Тянетесь вверх, ещё выше, ещё выше. И вот вы распустили свою пышную крону. Ветви дерева колышет ветерок. Под деревом растёт зелёная сочная травка. Погладьте её.</w:t>
      </w:r>
    </w:p>
    <w:p w:rsidR="00EC60AF" w:rsidRPr="006324C1" w:rsidRDefault="00176072" w:rsidP="006324C1">
      <w:pPr>
        <w:spacing w:line="276" w:lineRule="auto"/>
        <w:jc w:val="both"/>
        <w:rPr>
          <w:b/>
        </w:rPr>
      </w:pPr>
      <w:r w:rsidRPr="006324C1">
        <w:rPr>
          <w:b/>
          <w:lang w:val="en-US"/>
        </w:rPr>
        <w:t>VI</w:t>
      </w:r>
      <w:r w:rsidRPr="006324C1">
        <w:rPr>
          <w:b/>
        </w:rPr>
        <w:t>. Символьный этап.</w:t>
      </w:r>
    </w:p>
    <w:p w:rsidR="00176072" w:rsidRPr="0019702A" w:rsidRDefault="00176072" w:rsidP="00D51CDA">
      <w:pPr>
        <w:spacing w:after="0" w:line="276" w:lineRule="auto"/>
        <w:ind w:firstLine="709"/>
        <w:jc w:val="both"/>
        <w:rPr>
          <w:b/>
          <w:i/>
        </w:rPr>
      </w:pPr>
      <w:r w:rsidRPr="0019702A">
        <w:rPr>
          <w:b/>
          <w:i/>
        </w:rPr>
        <w:t xml:space="preserve">1. Рисование </w:t>
      </w:r>
      <w:proofErr w:type="spellStart"/>
      <w:r w:rsidRPr="0019702A">
        <w:rPr>
          <w:b/>
          <w:i/>
        </w:rPr>
        <w:t>образона</w:t>
      </w:r>
      <w:proofErr w:type="spellEnd"/>
      <w:r w:rsidRPr="0019702A">
        <w:rPr>
          <w:b/>
          <w:i/>
        </w:rPr>
        <w:t>.</w:t>
      </w:r>
    </w:p>
    <w:p w:rsidR="00176072" w:rsidRDefault="00176072" w:rsidP="00176072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Перед вами тетрадки, карандаши. Нарисуйте дерево, веточки с мандаринами, нанесите информацию, которую дало вам дерево.</w:t>
      </w:r>
    </w:p>
    <w:p w:rsidR="00176072" w:rsidRDefault="00176072" w:rsidP="00176072">
      <w:pPr>
        <w:pStyle w:val="a3"/>
        <w:numPr>
          <w:ilvl w:val="0"/>
          <w:numId w:val="4"/>
        </w:numPr>
        <w:spacing w:after="0" w:line="276" w:lineRule="auto"/>
        <w:jc w:val="both"/>
      </w:pPr>
      <w:r>
        <w:t>Сколько на нём будет мандаринов? Нарисуйте их.</w:t>
      </w:r>
    </w:p>
    <w:p w:rsidR="00176072" w:rsidRDefault="00176072" w:rsidP="00176072">
      <w:pPr>
        <w:pStyle w:val="a3"/>
        <w:numPr>
          <w:ilvl w:val="0"/>
          <w:numId w:val="4"/>
        </w:numPr>
        <w:spacing w:after="0" w:line="276" w:lineRule="auto"/>
        <w:jc w:val="both"/>
      </w:pPr>
      <w:r>
        <w:t xml:space="preserve">Какую надпись вы сделаете на </w:t>
      </w:r>
      <w:r>
        <w:rPr>
          <w:lang w:val="en-US"/>
        </w:rPr>
        <w:t>I</w:t>
      </w:r>
      <w:r>
        <w:t xml:space="preserve"> мандарине? Нанесите её на рисунок.</w:t>
      </w:r>
    </w:p>
    <w:p w:rsidR="00176072" w:rsidRDefault="00176072" w:rsidP="006324C1">
      <w:pPr>
        <w:pStyle w:val="a3"/>
        <w:numPr>
          <w:ilvl w:val="0"/>
          <w:numId w:val="4"/>
        </w:numPr>
        <w:spacing w:line="276" w:lineRule="auto"/>
        <w:jc w:val="both"/>
      </w:pPr>
      <w:r>
        <w:t xml:space="preserve">Какая надпись будет на </w:t>
      </w:r>
      <w:r>
        <w:rPr>
          <w:lang w:val="en-US"/>
        </w:rPr>
        <w:t>II</w:t>
      </w:r>
      <w:r>
        <w:t xml:space="preserve"> мандарине? Нанесите её на рисунок.</w:t>
      </w:r>
    </w:p>
    <w:p w:rsidR="006324C1" w:rsidRDefault="006324C1" w:rsidP="006324C1">
      <w:pPr>
        <w:pStyle w:val="a3"/>
        <w:spacing w:line="276" w:lineRule="auto"/>
        <w:ind w:left="1429"/>
        <w:jc w:val="both"/>
      </w:pPr>
    </w:p>
    <w:p w:rsidR="00176072" w:rsidRPr="0019702A" w:rsidRDefault="00176072" w:rsidP="00353326">
      <w:pPr>
        <w:pStyle w:val="a3"/>
        <w:spacing w:line="276" w:lineRule="auto"/>
        <w:ind w:left="0" w:firstLine="709"/>
        <w:jc w:val="both"/>
        <w:rPr>
          <w:b/>
          <w:i/>
        </w:rPr>
      </w:pPr>
      <w:r w:rsidRPr="0019702A">
        <w:rPr>
          <w:b/>
          <w:i/>
        </w:rPr>
        <w:t>2. Беседа за рисунками детей.</w:t>
      </w:r>
    </w:p>
    <w:p w:rsidR="006324C1" w:rsidRDefault="006324C1" w:rsidP="006324C1">
      <w:pPr>
        <w:pStyle w:val="a3"/>
        <w:spacing w:line="276" w:lineRule="auto"/>
        <w:ind w:left="0" w:firstLine="709"/>
        <w:jc w:val="both"/>
      </w:pPr>
    </w:p>
    <w:p w:rsidR="00176072" w:rsidRPr="0019702A" w:rsidRDefault="00176072" w:rsidP="006324C1">
      <w:pPr>
        <w:pStyle w:val="a3"/>
        <w:spacing w:before="240" w:line="276" w:lineRule="auto"/>
        <w:ind w:left="0" w:firstLine="709"/>
        <w:jc w:val="both"/>
        <w:rPr>
          <w:b/>
          <w:i/>
        </w:rPr>
      </w:pPr>
      <w:r w:rsidRPr="0019702A">
        <w:rPr>
          <w:b/>
          <w:i/>
        </w:rPr>
        <w:t xml:space="preserve">3. Сравнение </w:t>
      </w:r>
      <w:proofErr w:type="spellStart"/>
      <w:r w:rsidRPr="0019702A">
        <w:rPr>
          <w:b/>
          <w:i/>
        </w:rPr>
        <w:t>образона</w:t>
      </w:r>
      <w:proofErr w:type="spellEnd"/>
      <w:r w:rsidRPr="0019702A">
        <w:rPr>
          <w:b/>
          <w:i/>
        </w:rPr>
        <w:t xml:space="preserve"> с </w:t>
      </w:r>
      <w:proofErr w:type="spellStart"/>
      <w:r w:rsidRPr="0019702A">
        <w:rPr>
          <w:b/>
          <w:i/>
        </w:rPr>
        <w:t>образоном</w:t>
      </w:r>
      <w:proofErr w:type="spellEnd"/>
      <w:r w:rsidRPr="0019702A">
        <w:rPr>
          <w:b/>
          <w:i/>
        </w:rPr>
        <w:t xml:space="preserve"> учителя.</w:t>
      </w:r>
    </w:p>
    <w:p w:rsidR="00176072" w:rsidRPr="006324C1" w:rsidRDefault="006324C1" w:rsidP="006324C1">
      <w:pPr>
        <w:spacing w:line="276" w:lineRule="auto"/>
        <w:jc w:val="both"/>
        <w:rPr>
          <w:b/>
        </w:rPr>
      </w:pPr>
      <w:r w:rsidRPr="006324C1">
        <w:rPr>
          <w:b/>
          <w:lang w:val="en-US"/>
        </w:rPr>
        <w:t>VII</w:t>
      </w:r>
      <w:r w:rsidRPr="006324C1">
        <w:rPr>
          <w:b/>
        </w:rPr>
        <w:t xml:space="preserve">. </w:t>
      </w:r>
      <w:r w:rsidR="005612F1" w:rsidRPr="006324C1">
        <w:rPr>
          <w:b/>
        </w:rPr>
        <w:t xml:space="preserve">Логический </w:t>
      </w:r>
      <w:r w:rsidRPr="006324C1">
        <w:rPr>
          <w:b/>
        </w:rPr>
        <w:t>этап.</w:t>
      </w:r>
    </w:p>
    <w:p w:rsidR="006324C1" w:rsidRPr="0019702A" w:rsidRDefault="006324C1" w:rsidP="00176072">
      <w:pPr>
        <w:pStyle w:val="a3"/>
        <w:spacing w:after="0" w:line="276" w:lineRule="auto"/>
        <w:ind w:left="0" w:firstLine="709"/>
        <w:jc w:val="both"/>
        <w:rPr>
          <w:b/>
          <w:i/>
        </w:rPr>
      </w:pPr>
      <w:r w:rsidRPr="0019702A">
        <w:rPr>
          <w:b/>
          <w:i/>
        </w:rPr>
        <w:t>1. Работа с учебником.</w:t>
      </w:r>
    </w:p>
    <w:p w:rsidR="006324C1" w:rsidRDefault="006324C1" w:rsidP="006324C1">
      <w:pPr>
        <w:pStyle w:val="a3"/>
        <w:spacing w:after="0" w:line="276" w:lineRule="auto"/>
        <w:ind w:left="0" w:firstLine="709"/>
        <w:jc w:val="both"/>
      </w:pPr>
      <w:r>
        <w:t>Самостоятельная работа с последующей проверкой. Упражнение 143.</w:t>
      </w:r>
    </w:p>
    <w:p w:rsidR="0019702A" w:rsidRDefault="0019702A" w:rsidP="006324C1">
      <w:pPr>
        <w:pStyle w:val="a3"/>
        <w:spacing w:after="0" w:line="276" w:lineRule="auto"/>
        <w:ind w:left="0" w:firstLine="709"/>
        <w:jc w:val="both"/>
      </w:pPr>
    </w:p>
    <w:p w:rsidR="006324C1" w:rsidRPr="0019702A" w:rsidRDefault="006324C1" w:rsidP="00176072">
      <w:pPr>
        <w:pStyle w:val="a3"/>
        <w:spacing w:after="0" w:line="276" w:lineRule="auto"/>
        <w:ind w:left="0" w:firstLine="709"/>
        <w:jc w:val="both"/>
        <w:rPr>
          <w:b/>
          <w:i/>
        </w:rPr>
      </w:pPr>
      <w:r w:rsidRPr="0019702A">
        <w:rPr>
          <w:b/>
          <w:i/>
        </w:rPr>
        <w:t>2. Распределительный диктант.</w:t>
      </w:r>
    </w:p>
    <w:p w:rsidR="006324C1" w:rsidRDefault="006324C1" w:rsidP="00176072">
      <w:pPr>
        <w:pStyle w:val="a3"/>
        <w:spacing w:after="0" w:line="276" w:lineRule="auto"/>
        <w:ind w:left="0" w:firstLine="709"/>
        <w:jc w:val="both"/>
      </w:pPr>
      <w:r>
        <w:t xml:space="preserve">Записать слова в </w:t>
      </w:r>
      <w:r>
        <w:rPr>
          <w:lang w:val="en-US"/>
        </w:rPr>
        <w:t>I</w:t>
      </w:r>
      <w:r>
        <w:t xml:space="preserve">колонку с ъ, а во </w:t>
      </w:r>
      <w:r>
        <w:rPr>
          <w:lang w:val="en-US"/>
        </w:rPr>
        <w:t>II</w:t>
      </w:r>
      <w:r>
        <w:t xml:space="preserve"> – с ь.</w:t>
      </w:r>
    </w:p>
    <w:p w:rsidR="006324C1" w:rsidRDefault="006324C1" w:rsidP="00176072">
      <w:pPr>
        <w:pStyle w:val="a3"/>
        <w:spacing w:after="0" w:line="276" w:lineRule="auto"/>
        <w:ind w:left="0" w:firstLine="709"/>
        <w:jc w:val="both"/>
      </w:pPr>
      <w:r>
        <w:lastRenderedPageBreak/>
        <w:t>Подъезд, друзья, вьёт, семья, въехал, объявил, печенье, соловьи, объявление, съел, варенье, съехал.</w:t>
      </w:r>
    </w:p>
    <w:p w:rsidR="006324C1" w:rsidRDefault="006324C1" w:rsidP="00176072">
      <w:pPr>
        <w:pStyle w:val="a3"/>
        <w:spacing w:after="0" w:line="276" w:lineRule="auto"/>
        <w:ind w:left="0" w:firstLine="709"/>
        <w:jc w:val="both"/>
      </w:pPr>
      <w:r>
        <w:t>Взаимопроверка.</w:t>
      </w:r>
    </w:p>
    <w:p w:rsidR="0019702A" w:rsidRDefault="0019702A" w:rsidP="00176072">
      <w:pPr>
        <w:pStyle w:val="a3"/>
        <w:spacing w:after="0" w:line="276" w:lineRule="auto"/>
        <w:ind w:left="0" w:firstLine="709"/>
        <w:jc w:val="both"/>
      </w:pPr>
    </w:p>
    <w:p w:rsidR="006324C1" w:rsidRPr="00353326" w:rsidRDefault="006324C1" w:rsidP="00176072">
      <w:pPr>
        <w:pStyle w:val="a3"/>
        <w:spacing w:after="0" w:line="276" w:lineRule="auto"/>
        <w:ind w:left="0" w:firstLine="709"/>
        <w:jc w:val="both"/>
        <w:rPr>
          <w:b/>
          <w:i/>
        </w:rPr>
      </w:pPr>
      <w:r w:rsidRPr="00353326">
        <w:rPr>
          <w:b/>
          <w:i/>
        </w:rPr>
        <w:t>3. Работа в парах.</w:t>
      </w:r>
      <w:r w:rsidR="00A821C0" w:rsidRPr="00353326">
        <w:rPr>
          <w:b/>
          <w:i/>
        </w:rPr>
        <w:t xml:space="preserve"> Игра «Третий лишний».</w:t>
      </w:r>
    </w:p>
    <w:p w:rsidR="00A821C0" w:rsidRDefault="00353326" w:rsidP="00353326">
      <w:pPr>
        <w:pStyle w:val="a3"/>
        <w:numPr>
          <w:ilvl w:val="0"/>
          <w:numId w:val="6"/>
        </w:numPr>
        <w:spacing w:after="0" w:line="276" w:lineRule="auto"/>
        <w:jc w:val="both"/>
      </w:pPr>
      <w:r>
        <w:t>муравьи, вьюга, объяснить;</w:t>
      </w:r>
    </w:p>
    <w:p w:rsidR="00353326" w:rsidRDefault="00353326" w:rsidP="00353326">
      <w:pPr>
        <w:pStyle w:val="a3"/>
        <w:numPr>
          <w:ilvl w:val="0"/>
          <w:numId w:val="6"/>
        </w:numPr>
        <w:spacing w:after="0" w:line="276" w:lineRule="auto"/>
        <w:jc w:val="both"/>
      </w:pPr>
      <w:r>
        <w:t>ручьи, объезд, пью;</w:t>
      </w:r>
    </w:p>
    <w:p w:rsidR="00353326" w:rsidRDefault="00353326" w:rsidP="00353326">
      <w:pPr>
        <w:pStyle w:val="a3"/>
        <w:numPr>
          <w:ilvl w:val="0"/>
          <w:numId w:val="6"/>
        </w:numPr>
        <w:spacing w:line="276" w:lineRule="auto"/>
        <w:ind w:hanging="357"/>
        <w:contextualSpacing w:val="0"/>
        <w:jc w:val="both"/>
      </w:pPr>
      <w:r>
        <w:t>съездили, съёжиться, осенью.</w:t>
      </w:r>
    </w:p>
    <w:p w:rsidR="006324C1" w:rsidRPr="00353326" w:rsidRDefault="00353326" w:rsidP="00353326">
      <w:pPr>
        <w:pStyle w:val="a3"/>
        <w:spacing w:after="0" w:line="276" w:lineRule="auto"/>
        <w:ind w:left="0" w:firstLine="709"/>
        <w:jc w:val="both"/>
        <w:rPr>
          <w:b/>
          <w:i/>
        </w:rPr>
      </w:pPr>
      <w:r w:rsidRPr="00353326">
        <w:rPr>
          <w:b/>
          <w:i/>
        </w:rPr>
        <w:t>4. Игра «Кто быстрее».</w:t>
      </w:r>
    </w:p>
    <w:p w:rsidR="00353326" w:rsidRDefault="00353326" w:rsidP="00176072">
      <w:pPr>
        <w:pStyle w:val="a3"/>
        <w:spacing w:after="0" w:line="276" w:lineRule="auto"/>
        <w:ind w:left="0" w:firstLine="709"/>
        <w:jc w:val="both"/>
      </w:pPr>
      <w:r>
        <w:t>Вставить буквы ъ или ь, где нужно. Выбор объяснить.</w:t>
      </w:r>
    </w:p>
    <w:p w:rsidR="00353326" w:rsidRDefault="00353326" w:rsidP="00353326">
      <w:pPr>
        <w:pStyle w:val="a3"/>
        <w:spacing w:line="276" w:lineRule="auto"/>
        <w:ind w:left="0" w:firstLine="709"/>
        <w:contextualSpacing w:val="0"/>
        <w:jc w:val="both"/>
      </w:pPr>
      <w:r>
        <w:t>Плат…е, б…</w:t>
      </w:r>
      <w:proofErr w:type="spellStart"/>
      <w:r>
        <w:t>ёт</w:t>
      </w:r>
      <w:proofErr w:type="spellEnd"/>
      <w:r>
        <w:t>, ш…</w:t>
      </w:r>
      <w:proofErr w:type="spellStart"/>
      <w:r>
        <w:t>ёт</w:t>
      </w:r>
      <w:proofErr w:type="spellEnd"/>
      <w:r>
        <w:t xml:space="preserve">, раз…ярённый, </w:t>
      </w:r>
      <w:proofErr w:type="spellStart"/>
      <w:r>
        <w:t>вороб</w:t>
      </w:r>
      <w:proofErr w:type="spellEnd"/>
      <w:r>
        <w:t>…и, из…явить, угощен…е, об…едки, об…явление.</w:t>
      </w:r>
    </w:p>
    <w:p w:rsidR="00353326" w:rsidRPr="00353326" w:rsidRDefault="00353326" w:rsidP="00353326">
      <w:pPr>
        <w:spacing w:line="276" w:lineRule="auto"/>
        <w:jc w:val="both"/>
        <w:rPr>
          <w:b/>
        </w:rPr>
      </w:pPr>
      <w:r w:rsidRPr="00353326">
        <w:rPr>
          <w:b/>
          <w:lang w:val="en-US"/>
        </w:rPr>
        <w:t>VIII</w:t>
      </w:r>
      <w:r w:rsidRPr="00353326">
        <w:rPr>
          <w:b/>
        </w:rPr>
        <w:t>. Подведение итогов урока.</w:t>
      </w:r>
    </w:p>
    <w:p w:rsidR="00353326" w:rsidRPr="00353326" w:rsidRDefault="00353326" w:rsidP="00722A0F">
      <w:pPr>
        <w:pStyle w:val="a3"/>
        <w:numPr>
          <w:ilvl w:val="0"/>
          <w:numId w:val="10"/>
        </w:numPr>
        <w:spacing w:after="0" w:line="276" w:lineRule="auto"/>
        <w:ind w:left="709"/>
        <w:jc w:val="both"/>
        <w:rPr>
          <w:b/>
          <w:i/>
        </w:rPr>
      </w:pPr>
      <w:r w:rsidRPr="00353326">
        <w:rPr>
          <w:b/>
          <w:i/>
        </w:rPr>
        <w:t>Беседа.</w:t>
      </w:r>
    </w:p>
    <w:p w:rsidR="00353326" w:rsidRDefault="00353326" w:rsidP="00353326">
      <w:pPr>
        <w:pStyle w:val="a3"/>
        <w:numPr>
          <w:ilvl w:val="0"/>
          <w:numId w:val="7"/>
        </w:numPr>
        <w:spacing w:after="0" w:line="276" w:lineRule="auto"/>
        <w:jc w:val="both"/>
      </w:pPr>
      <w:r>
        <w:t>Что нового вы узнали?</w:t>
      </w:r>
    </w:p>
    <w:p w:rsidR="00353326" w:rsidRDefault="00353326" w:rsidP="00353326">
      <w:pPr>
        <w:pStyle w:val="a3"/>
        <w:numPr>
          <w:ilvl w:val="0"/>
          <w:numId w:val="7"/>
        </w:numPr>
        <w:spacing w:after="0" w:line="276" w:lineRule="auto"/>
        <w:jc w:val="both"/>
      </w:pPr>
      <w:r>
        <w:t>Что для вас осталось непонятным?</w:t>
      </w:r>
    </w:p>
    <w:p w:rsidR="00353326" w:rsidRDefault="00353326" w:rsidP="00722A0F">
      <w:pPr>
        <w:pStyle w:val="a3"/>
        <w:numPr>
          <w:ilvl w:val="0"/>
          <w:numId w:val="7"/>
        </w:numPr>
        <w:spacing w:line="276" w:lineRule="auto"/>
        <w:ind w:hanging="357"/>
        <w:contextualSpacing w:val="0"/>
        <w:jc w:val="both"/>
      </w:pPr>
      <w:r>
        <w:t>Что вам понравилось на уроке?</w:t>
      </w:r>
    </w:p>
    <w:p w:rsidR="00353326" w:rsidRPr="00722A0F" w:rsidRDefault="00353326" w:rsidP="00722A0F">
      <w:pPr>
        <w:pStyle w:val="a3"/>
        <w:numPr>
          <w:ilvl w:val="0"/>
          <w:numId w:val="10"/>
        </w:numPr>
        <w:spacing w:after="0" w:line="276" w:lineRule="auto"/>
        <w:ind w:left="709"/>
        <w:jc w:val="both"/>
        <w:rPr>
          <w:b/>
          <w:i/>
        </w:rPr>
      </w:pPr>
      <w:r w:rsidRPr="00722A0F">
        <w:rPr>
          <w:b/>
          <w:i/>
        </w:rPr>
        <w:t>Рефлексия.</w:t>
      </w:r>
    </w:p>
    <w:p w:rsidR="00353326" w:rsidRDefault="00353326" w:rsidP="00353326">
      <w:pPr>
        <w:spacing w:after="0" w:line="276" w:lineRule="auto"/>
        <w:ind w:firstLine="709"/>
        <w:jc w:val="both"/>
      </w:pPr>
      <w:r>
        <w:t>Составьте высказывание по одному из предложенных вариантов начала:</w:t>
      </w:r>
    </w:p>
    <w:p w:rsidR="00353326" w:rsidRDefault="005612F1" w:rsidP="005612F1">
      <w:pPr>
        <w:spacing w:after="0" w:line="276" w:lineRule="auto"/>
        <w:ind w:firstLine="1418"/>
        <w:jc w:val="both"/>
      </w:pPr>
      <w:r>
        <w:t>мои достижения в изучении темы «Разделительные ъ и ь»…</w:t>
      </w:r>
    </w:p>
    <w:p w:rsidR="005612F1" w:rsidRDefault="005612F1" w:rsidP="005612F1">
      <w:pPr>
        <w:pStyle w:val="a3"/>
        <w:numPr>
          <w:ilvl w:val="0"/>
          <w:numId w:val="8"/>
        </w:numPr>
        <w:spacing w:after="0" w:line="276" w:lineRule="auto"/>
        <w:jc w:val="both"/>
      </w:pPr>
      <w:r>
        <w:t>Я знаю условия употребления разделительных ъ и ь.</w:t>
      </w:r>
    </w:p>
    <w:p w:rsidR="005612F1" w:rsidRDefault="005612F1" w:rsidP="005612F1">
      <w:pPr>
        <w:pStyle w:val="a3"/>
        <w:numPr>
          <w:ilvl w:val="0"/>
          <w:numId w:val="8"/>
        </w:numPr>
        <w:spacing w:after="0" w:line="276" w:lineRule="auto"/>
        <w:jc w:val="both"/>
      </w:pPr>
      <w:r>
        <w:t>Я умею правильно писать слова с разделительными ъ и ь.</w:t>
      </w:r>
    </w:p>
    <w:p w:rsidR="005612F1" w:rsidRDefault="005612F1" w:rsidP="005612F1">
      <w:pPr>
        <w:pStyle w:val="a3"/>
        <w:numPr>
          <w:ilvl w:val="0"/>
          <w:numId w:val="8"/>
        </w:numPr>
        <w:spacing w:line="276" w:lineRule="auto"/>
        <w:jc w:val="both"/>
      </w:pPr>
      <w:r>
        <w:t>Я знаю, над чем мне надо работать.</w:t>
      </w:r>
    </w:p>
    <w:p w:rsidR="005612F1" w:rsidRPr="005612F1" w:rsidRDefault="005612F1" w:rsidP="005612F1">
      <w:pPr>
        <w:spacing w:line="276" w:lineRule="auto"/>
        <w:jc w:val="both"/>
        <w:rPr>
          <w:b/>
        </w:rPr>
      </w:pPr>
      <w:r w:rsidRPr="005612F1">
        <w:rPr>
          <w:b/>
          <w:lang w:val="en-US"/>
        </w:rPr>
        <w:t>IX</w:t>
      </w:r>
      <w:r w:rsidRPr="005612F1">
        <w:rPr>
          <w:b/>
        </w:rPr>
        <w:t>. Домашнее задание.</w:t>
      </w:r>
    </w:p>
    <w:p w:rsidR="005612F1" w:rsidRPr="005612F1" w:rsidRDefault="005612F1" w:rsidP="005612F1">
      <w:pPr>
        <w:spacing w:after="0" w:line="276" w:lineRule="auto"/>
        <w:ind w:firstLine="709"/>
        <w:jc w:val="both"/>
      </w:pPr>
      <w:r>
        <w:t>Составить словарный диктант из 20 слов на изученную орфограмму</w:t>
      </w:r>
      <w:r w:rsidR="009D2C2D">
        <w:rPr>
          <w:lang w:val="uk-UA"/>
        </w:rPr>
        <w:t xml:space="preserve"> </w:t>
      </w:r>
      <w:r>
        <w:t>или выполнить упражнение.</w:t>
      </w:r>
      <w:bookmarkStart w:id="0" w:name="_GoBack"/>
      <w:bookmarkEnd w:id="0"/>
    </w:p>
    <w:sectPr w:rsidR="005612F1" w:rsidRPr="005612F1" w:rsidSect="008D2400">
      <w:pgSz w:w="11906" w:h="16838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B2DA0"/>
    <w:multiLevelType w:val="hybridMultilevel"/>
    <w:tmpl w:val="1BDE6BB2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2E16C69"/>
    <w:multiLevelType w:val="hybridMultilevel"/>
    <w:tmpl w:val="97229868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7E510B"/>
    <w:multiLevelType w:val="hybridMultilevel"/>
    <w:tmpl w:val="A7FABC4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0396D84"/>
    <w:multiLevelType w:val="hybridMultilevel"/>
    <w:tmpl w:val="8612E254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6387CE5"/>
    <w:multiLevelType w:val="hybridMultilevel"/>
    <w:tmpl w:val="4DB48B48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6A46DC"/>
    <w:multiLevelType w:val="hybridMultilevel"/>
    <w:tmpl w:val="880A5AB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4464229"/>
    <w:multiLevelType w:val="hybridMultilevel"/>
    <w:tmpl w:val="B1687AF0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EE96966"/>
    <w:multiLevelType w:val="hybridMultilevel"/>
    <w:tmpl w:val="736A045E"/>
    <w:lvl w:ilvl="0" w:tplc="62B41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2C7C6E"/>
    <w:multiLevelType w:val="hybridMultilevel"/>
    <w:tmpl w:val="5C0220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F5C4CEA"/>
    <w:multiLevelType w:val="hybridMultilevel"/>
    <w:tmpl w:val="E66A22B0"/>
    <w:lvl w:ilvl="0" w:tplc="62B41D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D2400"/>
    <w:rsid w:val="00044F9F"/>
    <w:rsid w:val="00145527"/>
    <w:rsid w:val="00176072"/>
    <w:rsid w:val="0019702A"/>
    <w:rsid w:val="001C6B54"/>
    <w:rsid w:val="001E168D"/>
    <w:rsid w:val="00232EC3"/>
    <w:rsid w:val="00236EC7"/>
    <w:rsid w:val="00353326"/>
    <w:rsid w:val="003E75D5"/>
    <w:rsid w:val="005612F1"/>
    <w:rsid w:val="005E5973"/>
    <w:rsid w:val="00632269"/>
    <w:rsid w:val="006324C1"/>
    <w:rsid w:val="00646B32"/>
    <w:rsid w:val="006D3DE7"/>
    <w:rsid w:val="00722A0F"/>
    <w:rsid w:val="00770469"/>
    <w:rsid w:val="008D2400"/>
    <w:rsid w:val="009548AC"/>
    <w:rsid w:val="009D2C2D"/>
    <w:rsid w:val="00A468AD"/>
    <w:rsid w:val="00A53616"/>
    <w:rsid w:val="00A53A91"/>
    <w:rsid w:val="00A821C0"/>
    <w:rsid w:val="00AF0D17"/>
    <w:rsid w:val="00B62DF7"/>
    <w:rsid w:val="00D51CDA"/>
    <w:rsid w:val="00E53E36"/>
    <w:rsid w:val="00EC60AF"/>
    <w:rsid w:val="00F11771"/>
    <w:rsid w:val="00F23465"/>
    <w:rsid w:val="00F92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6AF90A-0D41-4CA8-AC1F-BB47A5D80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400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E53E36"/>
    <w:rPr>
      <w:rFonts w:ascii="Georgia" w:eastAsia="Georgia" w:hAnsi="Georgia" w:cs="Georgi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E53E36"/>
    <w:pPr>
      <w:widowControl w:val="0"/>
      <w:shd w:val="clear" w:color="auto" w:fill="FFFFFF"/>
      <w:spacing w:after="120" w:line="0" w:lineRule="atLeast"/>
      <w:jc w:val="both"/>
    </w:pPr>
    <w:rPr>
      <w:rFonts w:ascii="Georgia" w:eastAsia="Georgia" w:hAnsi="Georgia" w:cs="Georgi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7;&#1077;&#1088;&#1075;&#1077;&#1081;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7EB26-E7A0-42BD-B38B-ECFB43CD67B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29F6917E-790C-4D25-BE65-A8546860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201</TotalTime>
  <Pages>4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дом</cp:lastModifiedBy>
  <cp:revision>12</cp:revision>
  <dcterms:created xsi:type="dcterms:W3CDTF">2016-02-10T16:00:00Z</dcterms:created>
  <dcterms:modified xsi:type="dcterms:W3CDTF">2016-03-19T18:56:00Z</dcterms:modified>
</cp:coreProperties>
</file>