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b/>
          <w:i/>
          <w:shadow/>
          <w:color w:val="00B0F0"/>
          <w:sz w:val="28"/>
          <w:szCs w:val="28"/>
          <w:lang w:val="uk-UA"/>
        </w:rPr>
      </w:pPr>
      <w:r w:rsidRPr="00DC04D3">
        <w:rPr>
          <w:rFonts w:ascii="Times New Roman" w:hAnsi="Times New Roman"/>
          <w:b/>
          <w:i/>
          <w:shadow/>
          <w:color w:val="00B0F0"/>
          <w:sz w:val="28"/>
          <w:szCs w:val="28"/>
          <w:lang w:val="uk-UA"/>
        </w:rPr>
        <w:t>Відділ освіти Верхньодніпровської районної державної адміністрації</w:t>
      </w: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b/>
          <w:i/>
          <w:shadow/>
          <w:color w:val="215868"/>
          <w:sz w:val="28"/>
          <w:szCs w:val="28"/>
          <w:lang w:val="uk-UA"/>
        </w:rPr>
      </w:pPr>
      <w:r w:rsidRPr="00DC04D3">
        <w:rPr>
          <w:rFonts w:ascii="Times New Roman" w:hAnsi="Times New Roman"/>
          <w:b/>
          <w:i/>
          <w:shadow/>
          <w:color w:val="215868"/>
          <w:sz w:val="28"/>
          <w:szCs w:val="28"/>
          <w:lang w:val="uk-UA"/>
        </w:rPr>
        <w:t>Районний методичний кабінет</w:t>
      </w: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</w:pPr>
      <w:r w:rsidRPr="00DC04D3"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  <w:t xml:space="preserve">Комунальний заклад </w:t>
      </w:r>
    </w:p>
    <w:p w:rsidR="00B07686" w:rsidRPr="00DC04D3" w:rsidRDefault="00B07686" w:rsidP="001041B1">
      <w:pPr>
        <w:pStyle w:val="NoSpacing"/>
        <w:jc w:val="center"/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</w:pPr>
      <w:r w:rsidRPr="00DC04D3"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  <w:t>«Пушкарівська середня загальноосвітня школа</w:t>
      </w:r>
    </w:p>
    <w:p w:rsidR="00B07686" w:rsidRPr="00DC04D3" w:rsidRDefault="00B07686" w:rsidP="001041B1">
      <w:pPr>
        <w:pStyle w:val="NoSpacing"/>
        <w:jc w:val="center"/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</w:pPr>
      <w:r w:rsidRPr="00DC04D3"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  <w:t xml:space="preserve"> І-ІІІ ступенів» </w:t>
      </w: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</w:pPr>
      <w:r w:rsidRPr="00DC04D3">
        <w:rPr>
          <w:rFonts w:ascii="Times New Roman" w:hAnsi="Times New Roman"/>
          <w:b/>
          <w:i/>
          <w:shadow/>
          <w:color w:val="17365D"/>
          <w:sz w:val="28"/>
          <w:szCs w:val="28"/>
          <w:lang w:val="uk-UA"/>
        </w:rPr>
        <w:t>Верхньодніпровської районної ради Дніпропетровської області»</w:t>
      </w: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color w:val="17365D"/>
          <w:sz w:val="24"/>
          <w:szCs w:val="24"/>
          <w:lang w:val="uk-UA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alt="Охранные Системы" style="position:absolute;left:0;text-align:left;margin-left:42.45pt;margin-top:10.75pt;width:363pt;height:92.25pt;z-index:-251682304;visibility:visible" wrapcoords="-45 0 -45 21424 21600 21424 21600 0 -45 0">
            <v:imagedata r:id="rId7" o:title=""/>
            <w10:wrap type="tight"/>
          </v:shape>
        </w:pict>
      </w: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b/>
          <w:i/>
          <w:shadow/>
          <w:color w:val="002060"/>
          <w:sz w:val="40"/>
          <w:szCs w:val="40"/>
          <w:lang w:val="uk-UA"/>
        </w:rPr>
      </w:pPr>
      <w:r w:rsidRPr="00DC04D3">
        <w:rPr>
          <w:rFonts w:ascii="Times New Roman" w:hAnsi="Times New Roman"/>
          <w:b/>
          <w:i/>
          <w:shadow/>
          <w:color w:val="002060"/>
          <w:sz w:val="40"/>
          <w:szCs w:val="40"/>
          <w:lang w:val="uk-UA"/>
        </w:rPr>
        <w:t>Роль національно-патріотичного виховання особистості в системі виховної роботи школи</w:t>
      </w: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b/>
          <w:i/>
          <w:shadow/>
          <w:sz w:val="40"/>
          <w:szCs w:val="40"/>
          <w:lang w:val="uk-UA"/>
        </w:rPr>
      </w:pPr>
      <w:r>
        <w:rPr>
          <w:noProof/>
          <w:lang w:eastAsia="ru-RU"/>
        </w:rPr>
        <w:pict>
          <v:shape id="Рисунок 4" o:spid="_x0000_s1027" type="#_x0000_t75" alt="Незабаром Новости Украина Страница 8" style="position:absolute;left:0;text-align:left;margin-left:1.95pt;margin-top:14.9pt;width:208.05pt;height:293.25pt;z-index:-251681280;visibility:visible">
            <v:imagedata r:id="rId8" o:title=""/>
          </v:shape>
        </w:pict>
      </w: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center"/>
        <w:rPr>
          <w:rFonts w:ascii="Times New Roman" w:hAnsi="Times New Roman"/>
          <w:shadow/>
          <w:sz w:val="32"/>
          <w:szCs w:val="32"/>
          <w:u w:val="single"/>
          <w:lang w:val="uk-UA"/>
        </w:rPr>
      </w:pPr>
    </w:p>
    <w:p w:rsidR="00B07686" w:rsidRPr="00DC04D3" w:rsidRDefault="00B07686" w:rsidP="001041B1">
      <w:pPr>
        <w:pStyle w:val="NoSpacing"/>
        <w:spacing w:line="360" w:lineRule="auto"/>
        <w:ind w:left="1416" w:firstLine="708"/>
        <w:rPr>
          <w:rFonts w:ascii="Times New Roman" w:hAnsi="Times New Roman"/>
          <w:b/>
          <w:shadow/>
          <w:color w:val="FF0000"/>
          <w:sz w:val="36"/>
          <w:szCs w:val="36"/>
          <w:lang w:val="uk-UA"/>
        </w:rPr>
      </w:pPr>
      <w:r w:rsidRPr="00DC04D3">
        <w:rPr>
          <w:rFonts w:ascii="Times New Roman" w:hAnsi="Times New Roman"/>
          <w:b/>
          <w:shadow/>
          <w:color w:val="00B0F0"/>
          <w:sz w:val="36"/>
          <w:szCs w:val="36"/>
          <w:lang w:val="uk-UA"/>
        </w:rPr>
        <w:tab/>
      </w:r>
      <w:r w:rsidRPr="00DC04D3">
        <w:rPr>
          <w:rFonts w:ascii="Times New Roman" w:hAnsi="Times New Roman"/>
          <w:b/>
          <w:shadow/>
          <w:color w:val="00B0F0"/>
          <w:sz w:val="36"/>
          <w:szCs w:val="36"/>
          <w:lang w:val="uk-UA"/>
        </w:rPr>
        <w:tab/>
      </w:r>
      <w:r w:rsidRPr="00DC04D3">
        <w:rPr>
          <w:rFonts w:ascii="Times New Roman" w:hAnsi="Times New Roman"/>
          <w:b/>
          <w:shadow/>
          <w:color w:val="00B0F0"/>
          <w:sz w:val="36"/>
          <w:szCs w:val="36"/>
          <w:lang w:val="uk-UA"/>
        </w:rPr>
        <w:tab/>
      </w:r>
      <w:r w:rsidRPr="00DC04D3">
        <w:rPr>
          <w:rFonts w:ascii="Times New Roman" w:hAnsi="Times New Roman"/>
          <w:b/>
          <w:shadow/>
          <w:color w:val="00B0F0"/>
          <w:sz w:val="36"/>
          <w:szCs w:val="36"/>
          <w:lang w:val="uk-UA"/>
        </w:rPr>
        <w:tab/>
      </w:r>
    </w:p>
    <w:p w:rsidR="00B07686" w:rsidRDefault="00B07686" w:rsidP="001041B1">
      <w:pPr>
        <w:pStyle w:val="NoSpacing"/>
        <w:spacing w:line="360" w:lineRule="auto"/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</w:pP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  <w:t xml:space="preserve">ХАРЧЕНКО </w:t>
      </w:r>
    </w:p>
    <w:p w:rsidR="00B07686" w:rsidRPr="00F73BD5" w:rsidRDefault="00B07686" w:rsidP="001041B1">
      <w:pPr>
        <w:pStyle w:val="NoSpacing"/>
        <w:spacing w:line="360" w:lineRule="auto"/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</w:pP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  <w:t xml:space="preserve">Ольга </w:t>
      </w:r>
      <w:r w:rsidRPr="00DC04D3"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>Василівна,</w:t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>
        <w:rPr>
          <w:rFonts w:ascii="Times New Roman" w:hAnsi="Times New Roman"/>
          <w:b/>
          <w:i/>
          <w:shadow/>
          <w:color w:val="0070C0"/>
          <w:sz w:val="32"/>
          <w:szCs w:val="32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 xml:space="preserve">заступник директора з </w:t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</w:r>
      <w:r w:rsidRPr="00DC04D3"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  <w:tab/>
        <w:t>виховної  роботи</w:t>
      </w:r>
    </w:p>
    <w:p w:rsidR="00B07686" w:rsidRPr="00DC04D3" w:rsidRDefault="00B07686" w:rsidP="001041B1">
      <w:pPr>
        <w:pStyle w:val="NoSpacing"/>
        <w:spacing w:line="360" w:lineRule="auto"/>
        <w:rPr>
          <w:rFonts w:ascii="Times New Roman" w:hAnsi="Times New Roman"/>
          <w:b/>
          <w:i/>
          <w:shadow/>
          <w:color w:val="002060"/>
          <w:sz w:val="28"/>
          <w:szCs w:val="28"/>
          <w:lang w:val="uk-UA"/>
        </w:rPr>
      </w:pPr>
    </w:p>
    <w:p w:rsidR="00B07686" w:rsidRPr="00DC04D3" w:rsidRDefault="00B07686" w:rsidP="001041B1">
      <w:pPr>
        <w:pStyle w:val="NoSpacing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Default="00B07686" w:rsidP="001041B1">
      <w:pPr>
        <w:pStyle w:val="NoSpacing"/>
        <w:jc w:val="center"/>
        <w:rPr>
          <w:rFonts w:ascii="Times New Roman" w:hAnsi="Times New Roman"/>
          <w:b/>
          <w:shadow/>
          <w:color w:val="002060"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center"/>
        <w:rPr>
          <w:rFonts w:ascii="Times New Roman" w:hAnsi="Times New Roman"/>
          <w:b/>
          <w:shadow/>
          <w:color w:val="002060"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color w:val="002060"/>
          <w:sz w:val="24"/>
          <w:szCs w:val="24"/>
          <w:lang w:val="uk-UA"/>
        </w:rPr>
        <w:t>с. Пушкарівка</w:t>
      </w:r>
    </w:p>
    <w:p w:rsidR="00B07686" w:rsidRPr="00DC04D3" w:rsidRDefault="00B07686" w:rsidP="001041B1">
      <w:pPr>
        <w:pStyle w:val="NoSpacing"/>
        <w:jc w:val="center"/>
        <w:rPr>
          <w:rFonts w:ascii="Times New Roman" w:hAnsi="Times New Roman"/>
          <w:b/>
          <w:shadow/>
          <w:color w:val="002060"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shadow/>
          <w:sz w:val="24"/>
          <w:szCs w:val="24"/>
        </w:rPr>
      </w:pPr>
      <w:r w:rsidRPr="00DC04D3">
        <w:rPr>
          <w:rFonts w:ascii="Times New Roman" w:hAnsi="Times New Roman"/>
          <w:b/>
          <w:shadow/>
          <w:sz w:val="24"/>
          <w:szCs w:val="24"/>
        </w:rPr>
        <w:t>Концептуальн</w:t>
      </w: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и</w:t>
      </w:r>
      <w:r w:rsidRPr="00DC04D3">
        <w:rPr>
          <w:rFonts w:ascii="Times New Roman" w:hAnsi="Times New Roman"/>
          <w:b/>
          <w:shadow/>
          <w:sz w:val="24"/>
          <w:szCs w:val="24"/>
        </w:rPr>
        <w:t>й аспект.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</w:rPr>
        <w:t>Актуальн</w:t>
      </w: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і</w:t>
      </w:r>
      <w:r w:rsidRPr="00DC04D3">
        <w:rPr>
          <w:rFonts w:ascii="Times New Roman" w:hAnsi="Times New Roman"/>
          <w:b/>
          <w:shadow/>
          <w:sz w:val="24"/>
          <w:szCs w:val="24"/>
        </w:rPr>
        <w:t>сть та об</w:t>
      </w: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г</w:t>
      </w:r>
      <w:r w:rsidRPr="00DC04D3">
        <w:rPr>
          <w:rFonts w:ascii="Times New Roman" w:hAnsi="Times New Roman"/>
          <w:b/>
          <w:shadow/>
          <w:sz w:val="24"/>
          <w:szCs w:val="24"/>
        </w:rPr>
        <w:t>рунтуванн</w:t>
      </w:r>
      <w:r>
        <w:rPr>
          <w:rFonts w:ascii="Times New Roman" w:hAnsi="Times New Roman"/>
          <w:b/>
          <w:shadow/>
          <w:sz w:val="24"/>
          <w:szCs w:val="24"/>
          <w:lang w:val="uk-UA"/>
        </w:rPr>
        <w:t xml:space="preserve">я </w:t>
      </w:r>
      <w:r w:rsidRPr="00DC04D3">
        <w:rPr>
          <w:rFonts w:ascii="Times New Roman" w:hAnsi="Times New Roman"/>
          <w:b/>
          <w:shadow/>
          <w:sz w:val="24"/>
          <w:szCs w:val="24"/>
        </w:rPr>
        <w:t>ви</w:t>
      </w: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браної теми.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  <w:t xml:space="preserve"> За сучасних умов національно - патріотичне виховання дітей та молоді набуло особливої актуальності. Все більшої  гостроти набуває проблема формування в підростаючого покоління почуття любові до</w:t>
      </w:r>
      <w:r>
        <w:rPr>
          <w:rFonts w:ascii="Times New Roman" w:hAnsi="Times New Roman"/>
          <w:shadow/>
          <w:sz w:val="24"/>
          <w:szCs w:val="24"/>
          <w:lang w:val="uk-UA"/>
        </w:rPr>
        <w:t xml:space="preserve"> Батьківщини, відданості справі 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зміцнення державності, активної соціальної позиції.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  <w:t>Саме молодь стала сьогодні верствою населення, яка відчуває на собі найбільшу відповідальність за наше спільне майбутнє. Останні суспільно-політичні події в Україні показали важливість соціальної активності громадян та їхньої політичної культури у становленні демократичної держави.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</w:r>
      <w:r w:rsidRPr="002C38C0">
        <w:rPr>
          <w:rFonts w:ascii="Times New Roman" w:hAnsi="Times New Roman"/>
          <w:b/>
          <w:shadow/>
          <w:sz w:val="24"/>
          <w:szCs w:val="24"/>
          <w:lang w:val="uk-UA"/>
        </w:rPr>
        <w:t>Мета і завдання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Метою є вдосконалення виховної системи школи, формування у школярів громадянськості, патріотизму як</w:t>
      </w:r>
      <w:r>
        <w:rPr>
          <w:rFonts w:ascii="Times New Roman" w:hAnsi="Times New Roman"/>
          <w:shadow/>
          <w:sz w:val="24"/>
          <w:szCs w:val="24"/>
          <w:lang w:val="uk-UA"/>
        </w:rPr>
        <w:t xml:space="preserve"> якостей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конкурентоспроможної особистості , виховання любові до Батьківщини, духовності, моральності на основі європейських цінностей, розвиток духу партнерського співробітництва та взаємодопомоги, набуття життєво необхідних компетенцій для життя  в європейському співтоваристві.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shadow/>
          <w:sz w:val="24"/>
          <w:szCs w:val="24"/>
          <w:u w:val="single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</w:r>
      <w:r w:rsidRPr="00DC04D3">
        <w:rPr>
          <w:rFonts w:ascii="Times New Roman" w:hAnsi="Times New Roman"/>
          <w:b/>
          <w:shadow/>
          <w:sz w:val="24"/>
          <w:szCs w:val="24"/>
          <w:u w:val="single"/>
          <w:lang w:val="uk-UA"/>
        </w:rPr>
        <w:t>Для досягнення вказаної мети необхідно розв’язати такі завдання: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п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ідвищити статус виховання в українському суспільстві;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в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иховувати громадянина, патріота, який володіє громадянською компетенцією;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ф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ормувати національну свідомість школярів;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е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фективніше використовувати національні традиції, сучасний педагогічний досвід та дослідження сучасної психолого-педагогічної науки у сфері виховання;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р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озвивати демократичний стиль керівництва виховним процесом;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с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прияти розвитку шкільної дитячої організації </w:t>
      </w:r>
      <w:r>
        <w:rPr>
          <w:rFonts w:ascii="Times New Roman" w:hAnsi="Times New Roman"/>
          <w:shadow/>
          <w:sz w:val="24"/>
          <w:szCs w:val="24"/>
          <w:lang w:val="uk-UA"/>
        </w:rPr>
        <w:t>я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к центру самореалізації особистості;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в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иховувати національну свідомість, любов до рідної землі, родини, свого народу, держави;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ф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</w:t>
      </w:r>
      <w:r>
        <w:rPr>
          <w:rFonts w:ascii="Times New Roman" w:hAnsi="Times New Roman"/>
          <w:shadow/>
          <w:sz w:val="24"/>
          <w:szCs w:val="24"/>
          <w:lang w:val="uk-UA"/>
        </w:rPr>
        <w:t>рмувати мовну культуру, володіння  та вживання української мови, як духовного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код</w:t>
      </w:r>
      <w:r>
        <w:rPr>
          <w:rFonts w:ascii="Times New Roman" w:hAnsi="Times New Roman"/>
          <w:shadow/>
          <w:sz w:val="24"/>
          <w:szCs w:val="24"/>
          <w:lang w:val="uk-UA"/>
        </w:rPr>
        <w:t>у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нації;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з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абезпечувати духовну єдність поколінь, виховувати повагу до батьків, старших за себе, турботу про молодших і слабших;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в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иховувати правову культуру, повагу до Конституції України, Законів України, державної символіки;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к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ультивувати кращі риси української ментальності – працелюбність, свободу зв’язку із природою, повагу до жінки, толерантність;</w:t>
      </w:r>
    </w:p>
    <w:p w:rsidR="00B07686" w:rsidRPr="00DC04D3" w:rsidRDefault="00B07686" w:rsidP="00CD63DE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ф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ормувати почуття господаря: господарської відповідальності, підприємливості, ініціативності, свідомого ставлення до життя.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shadow/>
          <w:sz w:val="24"/>
          <w:szCs w:val="24"/>
          <w:u w:val="single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u w:val="single"/>
          <w:lang w:val="uk-UA"/>
        </w:rPr>
        <w:t>Очікувані результати: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i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i/>
          <w:shadow/>
          <w:sz w:val="24"/>
          <w:szCs w:val="24"/>
          <w:lang w:val="uk-UA"/>
        </w:rPr>
        <w:t>На рівні школи.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Зорієнтувати систему виховної роботи школи на визначення пріоритету національно-патріотичного виховання дітей та молоді.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i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i/>
          <w:shadow/>
          <w:sz w:val="24"/>
          <w:szCs w:val="24"/>
          <w:lang w:val="uk-UA"/>
        </w:rPr>
      </w:pPr>
    </w:p>
    <w:p w:rsidR="00B07686" w:rsidRDefault="00B07686" w:rsidP="00CD63DE">
      <w:pPr>
        <w:pStyle w:val="NoSpacing"/>
        <w:jc w:val="both"/>
        <w:rPr>
          <w:rFonts w:ascii="Times New Roman" w:hAnsi="Times New Roman"/>
          <w:b/>
          <w:i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i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i/>
          <w:shadow/>
          <w:sz w:val="24"/>
          <w:szCs w:val="24"/>
          <w:lang w:val="uk-UA"/>
        </w:rPr>
        <w:t>На рівні особистості учня в соціокультурних умовах.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Сформувати</w:t>
      </w:r>
      <w:r>
        <w:rPr>
          <w:rFonts w:ascii="Times New Roman" w:hAnsi="Times New Roman"/>
          <w:shadow/>
          <w:sz w:val="24"/>
          <w:szCs w:val="24"/>
          <w:lang w:val="uk-UA"/>
        </w:rPr>
        <w:t xml:space="preserve"> в сучасних соціокультурних умовах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засобами національно-патріотичного виховання креативну особистіст</w:t>
      </w:r>
      <w:r>
        <w:rPr>
          <w:rFonts w:ascii="Times New Roman" w:hAnsi="Times New Roman"/>
          <w:shadow/>
          <w:sz w:val="24"/>
          <w:szCs w:val="24"/>
          <w:lang w:val="uk-UA"/>
        </w:rPr>
        <w:t>ь із стійкою громадською свідомістю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, високими духовними цінностями, умінням спілкуватись і поважати думку інших людей.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i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i/>
          <w:shadow/>
          <w:sz w:val="24"/>
          <w:szCs w:val="24"/>
          <w:lang w:val="uk-UA"/>
        </w:rPr>
        <w:t>Психологічний аспект.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Розвиток внутрішньої мотивації  школярів, яка базується на поєднанні ма</w:t>
      </w:r>
      <w:r>
        <w:rPr>
          <w:rFonts w:ascii="Times New Roman" w:hAnsi="Times New Roman"/>
          <w:shadow/>
          <w:sz w:val="24"/>
          <w:szCs w:val="24"/>
          <w:lang w:val="uk-UA"/>
        </w:rPr>
        <w:t>теріальних та  моральних спонук;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трансфо</w:t>
      </w:r>
      <w:r>
        <w:rPr>
          <w:rFonts w:ascii="Times New Roman" w:hAnsi="Times New Roman"/>
          <w:shadow/>
          <w:sz w:val="24"/>
          <w:szCs w:val="24"/>
          <w:lang w:val="uk-UA"/>
        </w:rPr>
        <w:t>рмація досвіду самоідентифікації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 з власним етносом</w:t>
      </w:r>
      <w:r>
        <w:rPr>
          <w:rFonts w:ascii="Times New Roman" w:hAnsi="Times New Roman"/>
          <w:shadow/>
          <w:sz w:val="24"/>
          <w:szCs w:val="24"/>
          <w:lang w:val="uk-UA"/>
        </w:rPr>
        <w:t>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i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i/>
          <w:shadow/>
          <w:sz w:val="24"/>
          <w:szCs w:val="24"/>
          <w:lang w:val="uk-UA"/>
        </w:rPr>
        <w:t>Управлінський аспект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Важливою умовою та ефективним засобом удосконалення виховног</w:t>
      </w:r>
      <w:r>
        <w:rPr>
          <w:rFonts w:ascii="Times New Roman" w:hAnsi="Times New Roman"/>
          <w:shadow/>
          <w:sz w:val="24"/>
          <w:szCs w:val="24"/>
          <w:lang w:val="uk-UA"/>
        </w:rPr>
        <w:t>о процесу є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модифікація системи управління. Процес управління виконує координаційно – інформаційну,  аналітично – узагальнюючу, контрольно - коригуючу,психолого – гігієнічну,стимулючо – гальмуючу функції.</w:t>
      </w: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CD63DE">
      <w:pPr>
        <w:pStyle w:val="NoSpacing"/>
        <w:jc w:val="both"/>
        <w:rPr>
          <w:rFonts w:ascii="Times New Roman" w:hAnsi="Times New Roman"/>
          <w:b/>
          <w:shadow/>
          <w:sz w:val="24"/>
          <w:szCs w:val="24"/>
          <w:u w:val="single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u w:val="single"/>
          <w:lang w:val="uk-UA"/>
        </w:rPr>
        <w:t xml:space="preserve">Механізм впровадження 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У той час, коли в Україні відбуваються певні економічні, політичні та суспільні зміни, особливого значення набуває виховання громадян, здатних побудувати відкрите, інформативне, громадянське суспільство, в основу якого були б покладені та постійно втілювалися конституційна демократія, толерантність і повага до прав людини.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Нинішня суспільна ситуація не дає підстав для соціального оптимізму та довіри до сусп</w:t>
      </w:r>
      <w:r>
        <w:rPr>
          <w:rFonts w:ascii="Times New Roman" w:hAnsi="Times New Roman"/>
          <w:shadow/>
          <w:sz w:val="24"/>
          <w:szCs w:val="24"/>
          <w:lang w:val="uk-UA"/>
        </w:rPr>
        <w:t>ільства. Ми, вчителі, покликані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використовувати найбільш універсальний та ефективний метод навчання – власне життя в демократичному суспільстві.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Сучасна молодь потребує готовності до життя у відкритому європейському суспільстві, соціальної активності, громадянської компетентності, усвідомлення своєї ролі в житті та впевненості в тому, що вона може позитивно впливати на зміни в соціумі. В умовах українських реалій, коли перед суспільством постає загроза втратити цілісність і суверенність нашої держави, національно-патріотична свідомість наших громадян, в тому числі дітей та молоді</w:t>
      </w:r>
      <w:r>
        <w:rPr>
          <w:rFonts w:ascii="Times New Roman" w:hAnsi="Times New Roman"/>
          <w:shadow/>
          <w:sz w:val="24"/>
          <w:szCs w:val="24"/>
          <w:lang w:val="uk-UA"/>
        </w:rPr>
        <w:t>,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зростає в рази. 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Для педагогічного колективу нашої школи національно-патріотичне виховання  особистості було і залишається пріоритетним. Формування громадянина – патріота України, підготовленого до життя з високою національною свідомістю, виховання громадян, які здатні побудувати громадянське суспільство, в основу якого були б закладені та постійно втілювалися демократія, толерантність та повага до прав людини, набуває сьогодні особливого значення. Патріотизм в сучасному розумінні – це відчуття того, що в моєму класі, школі, місті, країні все мене стосується, все залежить від мене.</w:t>
      </w:r>
    </w:p>
    <w:p w:rsidR="00B07686" w:rsidRPr="00DC04D3" w:rsidRDefault="00B07686" w:rsidP="001041B1">
      <w:pPr>
        <w:pStyle w:val="NoSpacing"/>
        <w:ind w:firstLine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Національно-патріотичне виховання ефективно здійснюється як на уроках, так і під час позакласної роботи за таких умов: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с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прямування змісту національно-патріотичного виховання на формування відповідних ціннісних ставлень у школярів;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з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дійснення інноваційної діяльності;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з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апровадження методів та форм активно-творчої національно-патріотичної діяльності підлітків;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у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досконалення управління процесом національно-патріотичного виховання школярів.</w:t>
      </w:r>
    </w:p>
    <w:p w:rsidR="00B07686" w:rsidRPr="00DC04D3" w:rsidRDefault="00B07686" w:rsidP="009F4D7D">
      <w:pPr>
        <w:pStyle w:val="NoSpacing"/>
        <w:ind w:firstLine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Школа має бути національною не за вивіскою ( як це було в часи культу особи і «застою»), а за принципами організації, змістом і характером навчання та виховання. Тому при плануванні роботи по вихованню національно-патріотичної особистості враховуємо наступні напрямки роботи.</w:t>
      </w:r>
    </w:p>
    <w:p w:rsidR="00B07686" w:rsidRPr="00DC04D3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Рідна мова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. Це не лише засіб спілкування. Це найяскравіший прояв національного буття народу, його єдина універсальна скарбниця духовних надбань. Вона є могутнім природним засобом об’єднання народу, консолідації національних сил. У школі  щорічно відбуваються святкові заходи до дня української писемності  і мови, до дня Нестора Літописця. Учні 3-11 класів залучаються до виконання завдань Міжнародного конкурсу знавців української мови імені Петра Яцика. У конкурсах написання творчих робіт «Об’єднаймося ж, брати мої», «Собори наших душ» активу участь беруть учні 5-11 класів. Також учні 5-11 класів активно взяли участь у районному конкурсі поетичних та прозових творів «З Україною в серці», кращі з яких були опубліковані в районній газеті «Придніпровський комунар» та отримали грамоти і заохочувальні призи.</w:t>
      </w:r>
    </w:p>
    <w:p w:rsidR="00B07686" w:rsidRPr="00DC04D3" w:rsidRDefault="00B07686" w:rsidP="009F4D7D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</w: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Народна педагогіка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. Вона містить у собі відшліфовані віками національні виховні традиції, культурно-освітні цінності. Материнська пісня, бабусина казка, батьківська настанова, дідусева розповідь про героїчне минуле, духовний світ наших предків, рідного краю, національні традиції і звичаї  є тими вічно пульсуючими, невичерпними першоджерелами, які живлять цілющою життєвою снагою серце і душу кожної дитини.</w:t>
      </w:r>
    </w:p>
    <w:p w:rsidR="00B07686" w:rsidRPr="00DC04D3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Родинна педагогіка, родовід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– це складова і невід’ємна частина народної культури. Реалізація в родинному і шкільному вихованні ідей родоводу закладає міцні основи гуманістичної спрямованості особистості. Від роду – до народу нації – такий природний шлях  розвитку людини, формування її національної самосвідомості, громадської зрілості, патріотичної спрямованості.</w:t>
      </w:r>
    </w:p>
    <w:p w:rsidR="00B07686" w:rsidRPr="00DC04D3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Фольклорне виховання, педагогіка народного календаря.</w:t>
      </w:r>
      <w:r>
        <w:rPr>
          <w:rFonts w:ascii="Times New Roman" w:hAnsi="Times New Roman"/>
          <w:b/>
          <w:shadow/>
          <w:sz w:val="24"/>
          <w:szCs w:val="24"/>
          <w:lang w:val="uk-UA"/>
        </w:rPr>
        <w:t xml:space="preserve">    </w:t>
      </w:r>
      <w:r w:rsidRPr="00F73BD5">
        <w:rPr>
          <w:rFonts w:ascii="Times New Roman" w:hAnsi="Times New Roman"/>
          <w:shadow/>
          <w:sz w:val="24"/>
          <w:szCs w:val="24"/>
          <w:lang w:val="uk-UA"/>
        </w:rPr>
        <w:t xml:space="preserve">Засвоюючи </w:t>
      </w:r>
      <w:r>
        <w:rPr>
          <w:rFonts w:ascii="Times New Roman" w:hAnsi="Times New Roman"/>
          <w:shadow/>
          <w:sz w:val="24"/>
          <w:szCs w:val="24"/>
          <w:lang w:val="uk-UA"/>
        </w:rPr>
        <w:t>к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олискові пісні, казки, прислів’я і приказки, думи та інші багатства фольклору, діти черпають з них емоційно-моральні, естетичні цінності. В засобах фольклору – глибокі і теплі родинні стосунки,всеперемагаюча любов до рідної землі, високі пориви до свободи,звитяжна слава батьків  і дідів, всього народу.</w:t>
      </w:r>
    </w:p>
    <w:p w:rsidR="00B07686" w:rsidRPr="00DC04D3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Велику виховну  силу мають традиції, звичаї і обряди, пов’язані з народним календарем, народними святами річного циклу. Із задоволенням учні школи беруть участь у таких заходах як свято «Різдвяний вертеп», різдвяні віншування, Андріївські вечорниці,Новий та старий рік, Масляна  та інших, долучаються до участі в фольклорних експедиціях.</w:t>
      </w:r>
    </w:p>
    <w:p w:rsidR="00B07686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 xml:space="preserve">Національна символіка. 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Без розуміння держаних та народних символів не можна глибоко пізнати культуру, духовність народу. Глибоке осмислення учням</w:t>
      </w:r>
      <w:r>
        <w:rPr>
          <w:rFonts w:ascii="Times New Roman" w:hAnsi="Times New Roman"/>
          <w:shadow/>
          <w:sz w:val="24"/>
          <w:szCs w:val="24"/>
          <w:lang w:val="uk-UA"/>
        </w:rPr>
        <w:t>и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козацької символіки сприяє розвитку творчої уяви, поглибленню живої пам’яті поколінь. Осмислення учнями національних кольорів рідного та інших народів, державних символів ( гімн, прапор, герб та інші) сприяє формуванню в них переконань у  необхідності вільно</w:t>
      </w:r>
      <w:r>
        <w:rPr>
          <w:rFonts w:ascii="Times New Roman" w:hAnsi="Times New Roman"/>
          <w:shadow/>
          <w:sz w:val="24"/>
          <w:szCs w:val="24"/>
          <w:lang w:val="uk-UA"/>
        </w:rPr>
        <w:t>го розвитку кожного народу, нації.</w:t>
      </w:r>
    </w:p>
    <w:p w:rsidR="00B07686" w:rsidRPr="00DC04D3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Народний побут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. Глибоке пізнання учнями побуту дідів та прадідів має велике значення. Діти переконуються в тому, що наші предки берегли історичне середовище, раціонально використовували природні багатства, поглиблювали гуманістичний потенціал традицій, звичаїв і обрядів.</w:t>
      </w:r>
    </w:p>
    <w:p w:rsidR="00B07686" w:rsidRPr="00DC04D3" w:rsidRDefault="00B07686" w:rsidP="009F4D7D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Народна духовність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. Без народної духовності людина втрачає в своєму розвитку культурно-історичне коріння, творче обличчя, відчуття і розуміння притаманності до свого народу. Виходячи з того, що роль національно-патріотичного виховання особистості в системі виховної роботи КЗ «Пушкарівська СЗШ І-ІІІ ст..» є надзвичайно важливою, через усі напрямки виховної роботи «червовою ниткою» проходить </w:t>
      </w: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музейна педагогіка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.  Тому справжньою гордістю нашої школи є шкільний історико - краєзнавчий музей, заснований ще в 1991 році. Він складається з двох залів: етнографічної та Зали Бойової Слави, де вміщено 1520 експонатів. В етнографічній залі зібрано чимало предметів побуту українців, серед яких справжній ткацький верстат </w:t>
      </w:r>
      <w:r w:rsidRPr="00DC04D3">
        <w:rPr>
          <w:rFonts w:ascii="Times New Roman" w:hAnsi="Times New Roman"/>
          <w:shadow/>
          <w:sz w:val="24"/>
          <w:szCs w:val="24"/>
          <w:lang w:val="en-US"/>
        </w:rPr>
        <w:t>XIX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століття, колиска і стільці, сплетені з лози, свити, рушники, найстарішому з яких понад 150 років, скриня, глечики та інший посуд. Найціннішими експонатами розділу «Наш край в давнину» є такі: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ф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рагменти бивня мамонта;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викоп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ні рештки найдавніших тварин;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з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наряддя праці первісних людей та інші.</w:t>
      </w:r>
    </w:p>
    <w:p w:rsidR="00B07686" w:rsidRPr="00DC04D3" w:rsidRDefault="00B07686" w:rsidP="009F4D7D">
      <w:pPr>
        <w:pStyle w:val="NoSpacing"/>
        <w:ind w:firstLine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В Залі Бойової Слави  представлені матеріали про бойовий шлях В.І.Ілляшевської, героїні антифашистського підпілля міста Дніпропетровська, Героя Радянського Союзу Білоножка М.М., який загинув при форсуванні  річки Дніпр</w:t>
      </w:r>
      <w:r>
        <w:rPr>
          <w:rFonts w:ascii="Times New Roman" w:hAnsi="Times New Roman"/>
          <w:shadow/>
          <w:sz w:val="24"/>
          <w:szCs w:val="24"/>
          <w:lang w:val="uk-UA"/>
        </w:rPr>
        <w:t>о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у бою проти фашистських загарбників на Пушкарівському плацдармі у жовтні 1943 року. В результаті глибокої багаторічної пошукової роботи були зібрані матеріали, які засвідчують, що село Пушкарівка було місце</w:t>
      </w:r>
      <w:r>
        <w:rPr>
          <w:rFonts w:ascii="Times New Roman" w:hAnsi="Times New Roman"/>
          <w:shadow/>
          <w:sz w:val="24"/>
          <w:szCs w:val="24"/>
          <w:lang w:val="uk-UA"/>
        </w:rPr>
        <w:t>м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запеклих боїв, які точилися при форсуванні Дніпра. В центрі села знаходиться найбільша в нашому районі братська могил</w:t>
      </w:r>
      <w:r>
        <w:rPr>
          <w:rFonts w:ascii="Times New Roman" w:hAnsi="Times New Roman"/>
          <w:shadow/>
          <w:sz w:val="24"/>
          <w:szCs w:val="24"/>
          <w:lang w:val="uk-UA"/>
        </w:rPr>
        <w:t>а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, в якій поховано</w:t>
      </w:r>
      <w:r>
        <w:rPr>
          <w:rFonts w:ascii="Times New Roman" w:hAnsi="Times New Roman"/>
          <w:shadow/>
          <w:sz w:val="24"/>
          <w:szCs w:val="24"/>
          <w:lang w:val="uk-UA"/>
        </w:rPr>
        <w:t xml:space="preserve"> понад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10 тисяч солдатів і офіцерів Червоної Армії. Учні та вчителі школи протягом тривалого часу займалися і займаються пошуковою робото</w:t>
      </w:r>
      <w:r>
        <w:rPr>
          <w:rFonts w:ascii="Times New Roman" w:hAnsi="Times New Roman"/>
          <w:shadow/>
          <w:sz w:val="24"/>
          <w:szCs w:val="24"/>
          <w:lang w:val="uk-UA"/>
        </w:rPr>
        <w:t>ю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, результати якої зберігаються в шкільному музеї. Основні напрямки пошукової роботи: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в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становлення імен загиблих бійців, пошук їх рідних;</w:t>
      </w:r>
    </w:p>
    <w:p w:rsidR="00B07686" w:rsidRPr="00DC04D3" w:rsidRDefault="00B07686" w:rsidP="009F4D7D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ч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исленні зустрічі, листування, в ході яких було зібрано матеріали про бойовий шлях трьох дивізій, які визволяли наш Верхньодніпровський район в боях на Пушкарівському плацдармі.</w:t>
      </w:r>
    </w:p>
    <w:p w:rsidR="00B07686" w:rsidRPr="00DC04D3" w:rsidRDefault="00B07686" w:rsidP="00E852B6">
      <w:pPr>
        <w:pStyle w:val="NoSpacing"/>
        <w:ind w:left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Найбільш цікаві форми роботи музею: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з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устрічі з визволителями села</w:t>
      </w:r>
      <w:r>
        <w:rPr>
          <w:rFonts w:ascii="Times New Roman" w:hAnsi="Times New Roman"/>
          <w:shadow/>
          <w:sz w:val="24"/>
          <w:szCs w:val="24"/>
          <w:lang w:val="uk-UA"/>
        </w:rPr>
        <w:t xml:space="preserve"> та їхніми родичами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;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т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ематичні екскурсії  для учні та гостей школи;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у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роки народознавства, класні години;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у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роки з історії рідного краю;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у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роки Мужності, уроки Пам’яті;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п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ошукова робота ( участь в акціях, експедиціях);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с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творення Книги історії школи;</w:t>
      </w:r>
    </w:p>
    <w:p w:rsidR="00B07686" w:rsidRPr="00DC04D3" w:rsidRDefault="00B07686" w:rsidP="00E852B6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с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творення книги про афганців – випускників нашої школи.</w:t>
      </w:r>
    </w:p>
    <w:p w:rsidR="00B07686" w:rsidRPr="00DC04D3" w:rsidRDefault="00B07686" w:rsidP="00E852B6">
      <w:pPr>
        <w:pStyle w:val="NoSpacing"/>
        <w:ind w:left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 xml:space="preserve"> Музей проводить значну пропагандистську роботу по військово-патріотичному вихованню школярів.  За ініціативою ради музею шкільний учнівський парламент закріпив за класними колективами зони тимурівської дії, в які входять і садиби учасників бойових дій, і солдатських вдів, що проживають не території села. Крім того, учні доглядають за братською могилою села Пушкарівки та братськими могилами в селах Якимівка та Домоткань , що належать до мікрорайону школи. Учні школи кожного року беруть активну участь у підготовці та проведенні мітингів Пам’яті до Дня Перемоги та Дня визволення району та села Пушкарівка від німецько-фашистських загарбників ( 23 жовтня 1943 року).</w:t>
      </w:r>
    </w:p>
    <w:p w:rsidR="00B07686" w:rsidRPr="00DC04D3" w:rsidRDefault="00B07686" w:rsidP="00E852B6">
      <w:pPr>
        <w:pStyle w:val="NoSpacing"/>
        <w:ind w:left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  <w:t>Учні шк</w:t>
      </w:r>
      <w:r>
        <w:rPr>
          <w:rFonts w:ascii="Times New Roman" w:hAnsi="Times New Roman"/>
          <w:shadow/>
          <w:sz w:val="24"/>
          <w:szCs w:val="24"/>
          <w:lang w:val="uk-UA"/>
        </w:rPr>
        <w:t>о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ли із задоволенням відвідують районний історико-краєзнавчий  музей. Щорічно організовуються екскурсії по місцях бойової слави району, до Дніпропетровського Історичного музею та діорами «Битва за Дніпро».</w:t>
      </w:r>
    </w:p>
    <w:p w:rsidR="00B07686" w:rsidRPr="00DC04D3" w:rsidRDefault="00B07686" w:rsidP="00E852B6">
      <w:pPr>
        <w:pStyle w:val="NoSpacing"/>
        <w:ind w:left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  <w:t>Також  учні школи активну участь беруть у підготовці та проведенні заходів:</w:t>
      </w:r>
    </w:p>
    <w:p w:rsidR="00B07686" w:rsidRPr="00DC04D3" w:rsidRDefault="00B07686" w:rsidP="001041B1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п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 вшануванню пам’яті учасників ліквідації аварії на ЧАЕС ( запрошуємо на заходи учасників ліквідації);</w:t>
      </w:r>
    </w:p>
    <w:p w:rsidR="00B07686" w:rsidRPr="00DC04D3" w:rsidRDefault="00B07686" w:rsidP="001041B1">
      <w:pPr>
        <w:pStyle w:val="NoSpacing"/>
        <w:numPr>
          <w:ilvl w:val="0"/>
          <w:numId w:val="1"/>
        </w:numPr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д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 Дня виведення радянських військ з Афганістану ( організовуємо зустрічі із воїнами-афганцями);</w:t>
      </w:r>
    </w:p>
    <w:p w:rsidR="00B07686" w:rsidRPr="00DC04D3" w:rsidRDefault="00B07686" w:rsidP="001041B1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д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о Дня пам’яті жертв Голодоморів;</w:t>
      </w:r>
    </w:p>
    <w:p w:rsidR="00B07686" w:rsidRPr="00DC04D3" w:rsidRDefault="00B07686" w:rsidP="001041B1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а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кції по збору коштів на допомогу учасникам АТО;</w:t>
      </w:r>
    </w:p>
    <w:p w:rsidR="00B07686" w:rsidRPr="00DC04D3" w:rsidRDefault="00B07686" w:rsidP="001041B1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у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часть у проекті «Маскувальна сітка для армії руками волонтерів»;</w:t>
      </w:r>
    </w:p>
    <w:p w:rsidR="00B07686" w:rsidRPr="00DC04D3" w:rsidRDefault="00B07686" w:rsidP="001041B1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>а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кції «Подарунок солдату», в ході яких було передано через районну волонтерську організацію листи, малюнки, сувеніри, продукти харчування, теплі речі та таке інше;</w:t>
      </w:r>
    </w:p>
    <w:p w:rsidR="00B07686" w:rsidRPr="00DC04D3" w:rsidRDefault="00B07686" w:rsidP="001041B1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shadow/>
          <w:sz w:val="24"/>
          <w:szCs w:val="24"/>
          <w:lang w:val="uk-UA"/>
        </w:rPr>
        <w:t xml:space="preserve">акція «Лист пораненому»  та багато інших 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заход</w:t>
      </w:r>
      <w:r>
        <w:rPr>
          <w:rFonts w:ascii="Times New Roman" w:hAnsi="Times New Roman"/>
          <w:shadow/>
          <w:sz w:val="24"/>
          <w:szCs w:val="24"/>
          <w:lang w:val="uk-UA"/>
        </w:rPr>
        <w:t>ів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.</w:t>
      </w: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ab/>
        <w:t>У школі працює шкільний учнівський парламент, який складається із діючих комісій, що координують національно-патріотичну роботу на рівні учнівського самовря</w:t>
      </w:r>
      <w:r>
        <w:rPr>
          <w:rFonts w:ascii="Times New Roman" w:hAnsi="Times New Roman"/>
          <w:shadow/>
          <w:sz w:val="24"/>
          <w:szCs w:val="24"/>
          <w:lang w:val="uk-UA"/>
        </w:rPr>
        <w:t>дування. У стінах нашої школи пле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кається креативна особистість, громадянин, що перейме на свої плечі тягар з плечей старших поколінь, діятиме по – новому, нестандартно, буде активним перетворювачем життя.</w:t>
      </w: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ind w:left="360"/>
        <w:jc w:val="both"/>
        <w:rPr>
          <w:rFonts w:ascii="Times New Roman" w:hAnsi="Times New Roman"/>
          <w:b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Висновки.</w:t>
      </w: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 w:eastAsia="ru-RU"/>
        </w:rPr>
      </w:pPr>
      <w:r w:rsidRPr="00DC04D3">
        <w:rPr>
          <w:b/>
          <w:shadow/>
          <w:lang w:val="uk-UA"/>
        </w:rPr>
        <w:tab/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Кожна молода людина є активним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учасником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розбудови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громадянського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суспільства, відіграє в ньому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важливу роль та несе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відповідальність у процесах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прийняття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рішень на всіх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рівнях, як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і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впливають на їх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життя, а держава забезпечує доступ молоді до відповідних та необхідних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програм та послуг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незалежно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від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статі,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географічного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положення, соціального, культурного, економічного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чинників.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 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 w:eastAsia="ru-RU"/>
        </w:rPr>
      </w:pP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На сьогодні перед нашою державою стоїть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завдання - виховання у молодого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покоління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почуття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патріотизму, формування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особистості на засадах духовності, моральності, толерантності, забезпечення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створення умов для інтелектуального, культурного та фізичного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розвитку, реалізації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науково-технічного та творчого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потенціалу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молодих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громадян.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 </w:t>
      </w:r>
    </w:p>
    <w:p w:rsidR="00B07686" w:rsidRPr="00DC04D3" w:rsidRDefault="00B07686" w:rsidP="00F73BD5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 w:eastAsia="ru-RU"/>
        </w:rPr>
      </w:pP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Виходячи з цього, основна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ідея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полягає у мотивації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громадської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активності молодого покоління. Це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стане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запорукою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небайдужості як сьогоднішнього, так і прийдешніх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поколінь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громадян. Найкращою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мотивацією до безкорисної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суспільної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праці є почуття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гордості за свою державу, співпереживання за минуле, співпричетність до творення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її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 xml:space="preserve">сьогодення та майбутнього. Саме тому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національно-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патріотичне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виховання є одним з найголовніших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пріоритетів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молодіжної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 xml:space="preserve">політики в Україні.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 xml:space="preserve">Національно 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>–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 xml:space="preserve"> п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атріотичне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виховання є складовою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частиною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загального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виховного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процесу, являє собою систематичну і цілеспрямовану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діяльність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органів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державної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влади і громадських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організацій з формування у громадян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високої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національно-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патріотичної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свідомості, почуття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любові до України, готовності до виконання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громадянських і конституційних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 xml:space="preserve">обов’язків. 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 xml:space="preserve">Національно 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>–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 xml:space="preserve"> п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атріотичне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виховання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включає у себе соціальні, цільові, функціональні, організаційні та інші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аспекти, володіє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високим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рівнем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комплексності, тобто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охоплює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своїм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впливом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усі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покоління і пронизує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усі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hadow/>
          <w:sz w:val="24"/>
          <w:szCs w:val="24"/>
          <w:lang w:eastAsia="ru-RU"/>
        </w:rPr>
        <w:t>сторонни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hadow/>
          <w:sz w:val="24"/>
          <w:szCs w:val="24"/>
          <w:lang w:eastAsia="ru-RU"/>
        </w:rPr>
        <w:t>життя: соціальн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>о</w:t>
      </w:r>
      <w:r w:rsidRPr="00DC04D3">
        <w:rPr>
          <w:rFonts w:ascii="Times New Roman" w:hAnsi="Times New Roman"/>
          <w:shadow/>
          <w:sz w:val="24"/>
          <w:szCs w:val="24"/>
          <w:lang w:eastAsia="ru-RU"/>
        </w:rPr>
        <w:t>-економічну, політичну, духовну, правову, педагогічну, спирається на освіту, культуру, історію, державу, право. </w:t>
      </w: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both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ind w:firstLine="708"/>
        <w:jc w:val="center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 w:eastAsia="ru-RU"/>
        </w:rPr>
        <w:t>Використана література.</w:t>
      </w:r>
    </w:p>
    <w:p w:rsidR="00B07686" w:rsidRPr="00DC04D3" w:rsidRDefault="00B07686" w:rsidP="001041B1">
      <w:pPr>
        <w:pStyle w:val="NoSpacing"/>
        <w:ind w:firstLine="708"/>
        <w:jc w:val="center"/>
        <w:rPr>
          <w:rFonts w:ascii="Times New Roman" w:hAnsi="Times New Roman"/>
          <w:b/>
          <w:shadow/>
          <w:sz w:val="24"/>
          <w:szCs w:val="24"/>
          <w:lang w:val="uk-UA" w:eastAsia="ru-RU"/>
        </w:rPr>
      </w:pPr>
    </w:p>
    <w:p w:rsidR="00B07686" w:rsidRPr="00DC04D3" w:rsidRDefault="00B07686" w:rsidP="001041B1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Орга</w:t>
      </w:r>
      <w:r>
        <w:rPr>
          <w:rFonts w:ascii="Times New Roman" w:hAnsi="Times New Roman"/>
          <w:shadow/>
          <w:sz w:val="24"/>
          <w:szCs w:val="24"/>
          <w:lang w:val="uk-UA" w:eastAsia="ru-RU"/>
        </w:rPr>
        <w:t>нізація виховного процесу в суча</w:t>
      </w:r>
      <w:r w:rsidRPr="00DC04D3">
        <w:rPr>
          <w:rFonts w:ascii="Times New Roman" w:hAnsi="Times New Roman"/>
          <w:shadow/>
          <w:sz w:val="24"/>
          <w:szCs w:val="24"/>
          <w:lang w:val="uk-UA" w:eastAsia="ru-RU"/>
        </w:rPr>
        <w:t>сному загальноосвітньому навчальному закладі / Дем’янюк Т.Д.- Суми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. ТОВ  Видавництво «Антей»,2006</w:t>
      </w:r>
    </w:p>
    <w:p w:rsidR="00B07686" w:rsidRPr="00DC04D3" w:rsidRDefault="00B07686" w:rsidP="001041B1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Сучасні підходи до організації виховної роботи в позаурочний час/Шевченко С.О.- Дніпропетровськ. Видавництво «Промінь»-1998</w:t>
      </w:r>
    </w:p>
    <w:p w:rsidR="00B07686" w:rsidRPr="00DC04D3" w:rsidRDefault="00B07686" w:rsidP="001041B1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Виховні системи освітніх закладів:досвід та проблеми/ Укладачі:Архипенко Л.М., Маркіна Л.Л.</w:t>
      </w:r>
      <w:r>
        <w:rPr>
          <w:rFonts w:ascii="Times New Roman" w:hAnsi="Times New Roman"/>
          <w:shadow/>
          <w:sz w:val="24"/>
          <w:szCs w:val="24"/>
          <w:lang w:val="uk-UA"/>
        </w:rPr>
        <w:t>-</w:t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Дніпропетровськ. Видавництво «Промінь»,2006</w:t>
      </w:r>
    </w:p>
    <w:p w:rsidR="00B07686" w:rsidRPr="00DC04D3" w:rsidRDefault="00B07686" w:rsidP="001041B1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Національно-патріотичне виховання підлітків в умовах позашкільного навчального закладу / Гавлітіна Т.М. – Київ,2007</w:t>
      </w:r>
    </w:p>
    <w:p w:rsidR="00B07686" w:rsidRPr="00DC04D3" w:rsidRDefault="00B07686" w:rsidP="001041B1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Формування патріотизму старшокласників у поза навчальній виховній діяльності / Петронговський Р.Р.-Київ,2002</w:t>
      </w: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pStyle w:val="NoSpacing"/>
        <w:jc w:val="both"/>
        <w:rPr>
          <w:rFonts w:ascii="Times New Roman" w:hAnsi="Times New Roman"/>
          <w:shadow/>
          <w:sz w:val="24"/>
          <w:szCs w:val="24"/>
          <w:lang w:val="uk-UA"/>
        </w:rPr>
        <w:sectPr w:rsidR="00B07686" w:rsidRPr="00DC04D3" w:rsidSect="00A61757">
          <w:pgSz w:w="11906" w:h="16838" w:code="9"/>
          <w:pgMar w:top="1701" w:right="1701" w:bottom="1701" w:left="1701" w:header="1701" w:footer="709" w:gutter="0"/>
          <w:pgNumType w:start="1"/>
          <w:cols w:space="708"/>
          <w:titlePg/>
          <w:docGrid w:linePitch="360"/>
        </w:sectPr>
      </w:pPr>
    </w:p>
    <w:p w:rsidR="00B07686" w:rsidRPr="00DC04D3" w:rsidRDefault="00B07686" w:rsidP="001041B1">
      <w:pPr>
        <w:pStyle w:val="NoSpacing"/>
        <w:jc w:val="center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Додаток</w:t>
      </w:r>
    </w:p>
    <w:p w:rsidR="00B07686" w:rsidRPr="00DC04D3" w:rsidRDefault="00B07686" w:rsidP="001041B1">
      <w:pPr>
        <w:pStyle w:val="NoSpacing"/>
        <w:jc w:val="center"/>
        <w:rPr>
          <w:rFonts w:ascii="Times New Roman" w:hAnsi="Times New Roman"/>
          <w:b/>
          <w:shadow/>
          <w:sz w:val="24"/>
          <w:szCs w:val="24"/>
          <w:lang w:val="uk-UA"/>
        </w:rPr>
      </w:pPr>
      <w:r>
        <w:rPr>
          <w:noProof/>
          <w:lang w:eastAsia="ru-RU"/>
        </w:rPr>
        <w:pict>
          <v:shape id="Рисунок 5" o:spid="_x0000_s1028" type="#_x0000_t75" style="position:absolute;left:0;text-align:left;margin-left:38.7pt;margin-top:18.55pt;width:585pt;height:421.15pt;z-index:251636224;visibility:visible">
            <v:imagedata r:id="rId9" o:title=""/>
            <w10:wrap type="square"/>
          </v:shape>
        </w:pict>
      </w: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Схема формування особистості учня КЗ «Пушкарівська СЗШ І-ІІІ ст..»</w:t>
      </w:r>
    </w:p>
    <w:p w:rsidR="00B07686" w:rsidRPr="00DC04D3" w:rsidRDefault="00B07686" w:rsidP="001041B1">
      <w:pPr>
        <w:pStyle w:val="NoSpacing"/>
        <w:jc w:val="center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rPr>
          <w:shadow/>
          <w:lang w:val="uk-UA"/>
        </w:rPr>
        <w:sectPr w:rsidR="00B07686" w:rsidRPr="00DC04D3" w:rsidSect="001041B1">
          <w:pgSz w:w="16838" w:h="11906" w:orient="landscape" w:code="9"/>
          <w:pgMar w:top="1701" w:right="1701" w:bottom="1701" w:left="1701" w:header="709" w:footer="709" w:gutter="0"/>
          <w:pgNumType w:start="1"/>
          <w:cols w:space="708"/>
          <w:titlePg/>
          <w:docGrid w:linePitch="360"/>
        </w:sectPr>
      </w:pPr>
    </w:p>
    <w:p w:rsidR="00B07686" w:rsidRPr="00DC04D3" w:rsidRDefault="00B07686" w:rsidP="00DC04D3">
      <w:pPr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 w:rsidRPr="00DC04D3">
        <w:rPr>
          <w:rFonts w:ascii="Times New Roman" w:hAnsi="Times New Roman"/>
          <w:shadow/>
          <w:sz w:val="24"/>
          <w:szCs w:val="24"/>
          <w:lang w:val="uk-UA"/>
        </w:rPr>
        <w:t>Додаток</w:t>
      </w:r>
    </w:p>
    <w:p w:rsidR="00B07686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</w:pPr>
      <w:r>
        <w:rPr>
          <w:noProof/>
          <w:lang w:eastAsia="ru-RU"/>
        </w:rPr>
        <w:pict>
          <v:shape id="Рисунок 102" o:spid="_x0000_s1029" type="#_x0000_t75" style="position:absolute;left:0;text-align:left;margin-left:.45pt;margin-top:14.35pt;width:419.25pt;height:620.25pt;z-index:-251643392;visibility:visible" wrapcoords="-39 0 -39 21574 21600 21574 21600 0 -39 0">
            <v:imagedata r:id="rId10" o:title=""/>
            <w10:wrap type="tight"/>
          </v:shape>
        </w:pict>
      </w:r>
    </w:p>
    <w:p w:rsidR="00B07686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</w:pPr>
    </w:p>
    <w:p w:rsidR="00B07686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</w:pPr>
    </w:p>
    <w:p w:rsidR="00B07686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hadow/>
          <w:color w:val="000000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Cs/>
          <w:shadow/>
          <w:color w:val="000000"/>
          <w:sz w:val="24"/>
          <w:szCs w:val="24"/>
          <w:lang w:val="uk-UA" w:eastAsia="uk-UA"/>
        </w:rPr>
        <w:tab/>
      </w:r>
      <w:r>
        <w:rPr>
          <w:rFonts w:ascii="Times New Roman" w:hAnsi="Times New Roman"/>
          <w:bCs/>
          <w:shadow/>
          <w:color w:val="000000"/>
          <w:sz w:val="24"/>
          <w:szCs w:val="24"/>
          <w:lang w:val="uk-UA" w:eastAsia="uk-UA"/>
        </w:rPr>
        <w:tab/>
        <w:t>Додаток</w:t>
      </w:r>
    </w:p>
    <w:p w:rsidR="00B07686" w:rsidRPr="00DC04D3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hadow/>
          <w:color w:val="000000"/>
          <w:sz w:val="24"/>
          <w:szCs w:val="24"/>
          <w:lang w:val="uk-UA" w:eastAsia="uk-UA"/>
        </w:rPr>
      </w:pPr>
    </w:p>
    <w:p w:rsidR="00B07686" w:rsidRPr="00DC04D3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</w:pPr>
      <w:r w:rsidRPr="00DC04D3"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  <w:t>Патріотичне виховання - основа духовного розвитку особистості. Розвиток національної культури.</w:t>
      </w:r>
    </w:p>
    <w:tbl>
      <w:tblPr>
        <w:tblW w:w="850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49"/>
        <w:gridCol w:w="4780"/>
        <w:gridCol w:w="1984"/>
        <w:gridCol w:w="992"/>
      </w:tblGrid>
      <w:tr w:rsidR="00B07686" w:rsidRPr="00726744" w:rsidTr="00FD20D1">
        <w:trPr>
          <w:trHeight w:val="696"/>
        </w:trPr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№ п/п</w:t>
            </w:r>
          </w:p>
        </w:tc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ЗАХОДИ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Відповідальні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Класи</w:t>
            </w:r>
          </w:p>
        </w:tc>
      </w:tr>
      <w:tr w:rsidR="00B07686" w:rsidRPr="00726744" w:rsidTr="00FD20D1">
        <w:trPr>
          <w:trHeight w:val="864"/>
        </w:trPr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1.</w:t>
            </w:r>
          </w:p>
        </w:tc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Участь у туристсько-краєзнавчих експедиціях: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♦ «Краса і біль України»;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♦ «Моє Придніпров'я»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Кузнєцова А.І.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8</w:t>
            </w:r>
          </w:p>
        </w:tc>
      </w:tr>
      <w:tr w:rsidR="00B07686" w:rsidRPr="00726744" w:rsidTr="00FD20D1">
        <w:trPr>
          <w:trHeight w:val="1378"/>
        </w:trPr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2.</w:t>
            </w:r>
          </w:p>
        </w:tc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Робота шкільного історико-краєзнавчого музею: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організація тематичних екскурсій;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переоформлення розділів музею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Крайнік О.В.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6-Б</w:t>
            </w:r>
          </w:p>
        </w:tc>
      </w:tr>
      <w:tr w:rsidR="00B07686" w:rsidRPr="00726744" w:rsidTr="00FD20D1">
        <w:trPr>
          <w:trHeight w:val="1402"/>
        </w:trPr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3.</w:t>
            </w:r>
          </w:p>
        </w:tc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Ознайомити учнів з історією народних свят та обрядів.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Провести: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Свято Миколая;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Андріївські вечорниці;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Свято Нового року в Україні;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Конкурс великодніх писанок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Василина В.М.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Скакуненко Н.І.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Скакуненко Н.І.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Зезуль В.М.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1-5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8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1-7</w:t>
            </w:r>
          </w:p>
        </w:tc>
      </w:tr>
      <w:tr w:rsidR="00B07686" w:rsidRPr="00726744" w:rsidTr="00FD20D1">
        <w:trPr>
          <w:trHeight w:val="494"/>
        </w:trPr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4.</w:t>
            </w:r>
          </w:p>
        </w:tc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Шевченківські дні (за окремим планом)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Жарко В.І.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1-11</w:t>
            </w:r>
          </w:p>
        </w:tc>
      </w:tr>
      <w:tr w:rsidR="00B07686" w:rsidRPr="00726744" w:rsidTr="00FD20D1">
        <w:trPr>
          <w:trHeight w:val="2563"/>
        </w:trPr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5.</w:t>
            </w:r>
          </w:p>
        </w:tc>
        <w:tc>
          <w:tcPr>
            <w:tcW w:w="4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Тематичні виховні години: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Символи моєї держави;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Конституція України - основний закон нашої держави;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«Біль душі людської»(до річниці Голодомору в Україні);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3 історії Збройних сил України;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Ратна слава нашого краю;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Мій край - моя історія жива;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Зустрічі з ветеранами війни;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Пісні,обпалені війною.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Класні керівники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1-4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1-4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5-7</w:t>
            </w:r>
          </w:p>
          <w:p w:rsidR="00B07686" w:rsidRPr="00726744" w:rsidRDefault="00B07686" w:rsidP="001041B1">
            <w:pPr>
              <w:pStyle w:val="ListParagraph"/>
              <w:numPr>
                <w:ilvl w:val="1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1-11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sz w:val="24"/>
                <w:szCs w:val="24"/>
                <w:lang w:val="uk-UA" w:eastAsia="uk-UA"/>
              </w:rPr>
              <w:t>5-11</w:t>
            </w:r>
          </w:p>
        </w:tc>
      </w:tr>
    </w:tbl>
    <w:p w:rsidR="00B07686" w:rsidRPr="00DC04D3" w:rsidRDefault="00B07686" w:rsidP="001041B1">
      <w:pPr>
        <w:rPr>
          <w:shadow/>
          <w:lang w:val="uk-UA"/>
        </w:rPr>
      </w:pPr>
    </w:p>
    <w:p w:rsidR="00B07686" w:rsidRPr="00DC04D3" w:rsidRDefault="00B07686" w:rsidP="001041B1">
      <w:pPr>
        <w:rPr>
          <w:shadow/>
          <w:lang w:val="uk-UA"/>
        </w:rPr>
      </w:pPr>
    </w:p>
    <w:p w:rsidR="00B07686" w:rsidRPr="00DC04D3" w:rsidRDefault="00B07686" w:rsidP="001041B1">
      <w:pPr>
        <w:rPr>
          <w:shadow/>
          <w:lang w:val="uk-UA"/>
        </w:rPr>
      </w:pPr>
    </w:p>
    <w:p w:rsidR="00B07686" w:rsidRPr="00DC04D3" w:rsidRDefault="00B07686" w:rsidP="001041B1">
      <w:pPr>
        <w:rPr>
          <w:shadow/>
          <w:lang w:val="uk-UA"/>
        </w:rPr>
      </w:pPr>
    </w:p>
    <w:p w:rsidR="00B07686" w:rsidRPr="00DC04D3" w:rsidRDefault="00B07686" w:rsidP="001041B1">
      <w:pPr>
        <w:rPr>
          <w:shadow/>
          <w:lang w:val="uk-UA"/>
        </w:rPr>
      </w:pPr>
    </w:p>
    <w:p w:rsidR="00B07686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shadow/>
          <w:lang w:val="uk-UA"/>
        </w:rPr>
      </w:pP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  <w:r>
        <w:rPr>
          <w:shadow/>
          <w:lang w:val="uk-UA"/>
        </w:rPr>
        <w:tab/>
      </w:r>
    </w:p>
    <w:p w:rsidR="00B07686" w:rsidRPr="00DC04D3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shadow/>
          <w:sz w:val="24"/>
          <w:szCs w:val="24"/>
          <w:lang w:val="uk-UA"/>
        </w:rPr>
        <w:t>Додаток</w:t>
      </w:r>
    </w:p>
    <w:p w:rsidR="00B07686" w:rsidRPr="00DC04D3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</w:pPr>
    </w:p>
    <w:p w:rsidR="00B07686" w:rsidRPr="00DC04D3" w:rsidRDefault="00B07686" w:rsidP="001041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</w:pPr>
      <w:r w:rsidRPr="00DC04D3">
        <w:rPr>
          <w:rFonts w:ascii="Times New Roman" w:hAnsi="Times New Roman"/>
          <w:b/>
          <w:bCs/>
          <w:shadow/>
          <w:color w:val="000000"/>
          <w:sz w:val="24"/>
          <w:szCs w:val="24"/>
          <w:lang w:val="uk-UA" w:eastAsia="uk-UA"/>
        </w:rPr>
        <w:t>Виховання загальнолюдської моралі,громадянської і соціальної відповідальності.</w:t>
      </w:r>
    </w:p>
    <w:tbl>
      <w:tblPr>
        <w:tblW w:w="870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39"/>
        <w:gridCol w:w="5073"/>
        <w:gridCol w:w="1925"/>
        <w:gridCol w:w="970"/>
      </w:tblGrid>
      <w:tr w:rsidR="00B07686" w:rsidRPr="00726744" w:rsidTr="00FD20D1">
        <w:trPr>
          <w:trHeight w:val="691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№ п/п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ЗАХОДИ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Відповідальні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iCs/>
                <w:shadow/>
                <w:color w:val="000000"/>
                <w:sz w:val="24"/>
                <w:szCs w:val="24"/>
                <w:lang w:val="uk-UA" w:eastAsia="uk-UA"/>
              </w:rPr>
              <w:t>Класи</w:t>
            </w:r>
          </w:p>
        </w:tc>
      </w:tr>
      <w:tr w:rsidR="00B07686" w:rsidRPr="00726744" w:rsidTr="00FD20D1">
        <w:trPr>
          <w:trHeight w:val="112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1.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Засідання клубу «Старшокласник» 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«Яким є ідеал сучасної молодої людини - громадянина України»;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Мистецтво спілкування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Крайнік О.В.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Зезуль В.М.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9-11</w:t>
            </w:r>
          </w:p>
        </w:tc>
      </w:tr>
      <w:tr w:rsidR="00B07686" w:rsidRPr="00726744" w:rsidTr="00FD20D1">
        <w:trPr>
          <w:trHeight w:val="1387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2.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Засідання правничого клубу «Феміда»: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Підлітки мають право знати свої права;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Законодавство,яке тебе захищає;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Права підлітків на охорону здоров’я;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Допоможи собі сам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Крайнік О.В.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9</w:t>
            </w:r>
          </w:p>
        </w:tc>
      </w:tr>
      <w:tr w:rsidR="00B07686" w:rsidRPr="00726744" w:rsidTr="001041B1">
        <w:trPr>
          <w:trHeight w:val="1015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hadow/>
                <w:color w:val="000000"/>
                <w:sz w:val="10"/>
                <w:szCs w:val="10"/>
                <w:lang w:val="uk-UA" w:eastAsia="uk-UA"/>
              </w:rPr>
            </w:pPr>
            <w:r w:rsidRPr="00726744">
              <w:rPr>
                <w:rFonts w:ascii="Times New Roman" w:hAnsi="Times New Roman"/>
                <w:b/>
                <w:bCs/>
                <w:shadow/>
                <w:color w:val="000000"/>
                <w:sz w:val="10"/>
                <w:szCs w:val="10"/>
                <w:lang w:val="uk-UA" w:eastAsia="uk-UA"/>
              </w:rPr>
              <w:t>-&gt;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3 метою дослідження та вивчення рідного краю. його історії,природи,мистецтва,провести:</w:t>
            </w:r>
          </w:p>
          <w:p w:rsidR="00B07686" w:rsidRPr="00726744" w:rsidRDefault="00B07686" w:rsidP="001041B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Екскурсії та подорожі рідним краєм;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ru-RU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ru-RU"/>
              </w:rPr>
              <w:t>Екскурсії до шкільного та районного музеїв;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Класні керівники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1-11</w:t>
            </w:r>
          </w:p>
        </w:tc>
      </w:tr>
      <w:tr w:rsidR="00B07686" w:rsidRPr="00726744" w:rsidTr="00FD20D1">
        <w:trPr>
          <w:trHeight w:val="1541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4.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3 метою виховання екологічної культури: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-</w:t>
            </w:r>
            <w:r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 </w:t>
            </w: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День довкілля;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-</w:t>
            </w:r>
            <w:r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 </w:t>
            </w: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Конкурс «Замість ялинки – букет»;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-</w:t>
            </w:r>
            <w:r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 </w:t>
            </w: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Виставки «Щедрість рідної землі», «Квіти ріднокраю»;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-</w:t>
            </w:r>
            <w:r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 </w:t>
            </w: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Акції «Посади дерево», «Збери листя».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Кузнєцова А.І.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Скакуненко Н.І.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Кузнєцова А.І.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</w:p>
        </w:tc>
      </w:tr>
      <w:tr w:rsidR="00B07686" w:rsidRPr="00726744" w:rsidTr="00FD20D1">
        <w:trPr>
          <w:trHeight w:val="2203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5.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3 метою виховання поваги до загальнолюдських моральних цінностей провести: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Анкетування «Як ти ставишся до громадянських цінностей?», «Якими є твої моральні цінності?»;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Конкурс до Дня людей похилого віку «Зморшки моєї бабусі»;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День матері;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Інформаційні хвилинки, огляди преси.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Класні керівники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5-11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5-8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1-4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1-11</w:t>
            </w:r>
          </w:p>
        </w:tc>
      </w:tr>
      <w:tr w:rsidR="00B07686" w:rsidRPr="00726744" w:rsidTr="00FD20D1">
        <w:trPr>
          <w:trHeight w:val="2798"/>
        </w:trPr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6.</w:t>
            </w:r>
          </w:p>
        </w:tc>
        <w:tc>
          <w:tcPr>
            <w:tcW w:w="5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Тематичні виховні години:   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Створи себе сам; 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Зовнішня культура людини; 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Я і колектив; 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Шлях до успіху; 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Я в колі сім"ї;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Егоїзм та душевна щедрість; 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Людина - частина природи; 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 xml:space="preserve">Секрети щастя;    </w:t>
            </w:r>
          </w:p>
          <w:p w:rsidR="00B07686" w:rsidRPr="00726744" w:rsidRDefault="00B07686" w:rsidP="00FD20D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Стиль культурного життя.</w:t>
            </w:r>
          </w:p>
        </w:tc>
        <w:tc>
          <w:tcPr>
            <w:tcW w:w="1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Класні керівники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9-11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5-8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5-8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9-11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1-4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1-8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1-8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8-11</w:t>
            </w:r>
          </w:p>
          <w:p w:rsidR="00B07686" w:rsidRPr="00726744" w:rsidRDefault="00B07686" w:rsidP="00FD2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hadow/>
                <w:color w:val="000000"/>
                <w:lang w:val="uk-UA" w:eastAsia="uk-UA"/>
              </w:rPr>
            </w:pPr>
            <w:r w:rsidRPr="00726744">
              <w:rPr>
                <w:rFonts w:ascii="Times New Roman" w:hAnsi="Times New Roman"/>
                <w:shadow/>
                <w:color w:val="000000"/>
                <w:lang w:val="uk-UA" w:eastAsia="uk-UA"/>
              </w:rPr>
              <w:t>8-11</w:t>
            </w:r>
          </w:p>
        </w:tc>
      </w:tr>
    </w:tbl>
    <w:p w:rsidR="00B07686" w:rsidRDefault="00B07686" w:rsidP="001041B1">
      <w:pPr>
        <w:jc w:val="center"/>
        <w:rPr>
          <w:rFonts w:ascii="Times New Roman" w:hAnsi="Times New Roman"/>
          <w:b/>
          <w:shadow/>
          <w:sz w:val="32"/>
          <w:szCs w:val="32"/>
          <w:lang w:val="uk-UA"/>
        </w:rPr>
      </w:pPr>
    </w:p>
    <w:p w:rsidR="00B07686" w:rsidRDefault="00B07686" w:rsidP="001041B1">
      <w:pPr>
        <w:jc w:val="center"/>
        <w:rPr>
          <w:rFonts w:ascii="Times New Roman" w:hAnsi="Times New Roman"/>
          <w:b/>
          <w:shadow/>
          <w:sz w:val="24"/>
          <w:szCs w:val="24"/>
          <w:lang w:val="uk-UA"/>
        </w:rPr>
      </w:pPr>
    </w:p>
    <w:p w:rsidR="00B07686" w:rsidRPr="00DC04D3" w:rsidRDefault="00B07686" w:rsidP="001041B1">
      <w:pPr>
        <w:jc w:val="center"/>
        <w:rPr>
          <w:rFonts w:ascii="Times New Roman" w:hAnsi="Times New Roman"/>
          <w:shadow/>
          <w:sz w:val="24"/>
          <w:szCs w:val="24"/>
          <w:lang w:val="uk-UA"/>
        </w:rPr>
      </w:pP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b/>
          <w:shadow/>
          <w:sz w:val="24"/>
          <w:szCs w:val="24"/>
          <w:lang w:val="uk-UA"/>
        </w:rPr>
        <w:tab/>
      </w:r>
      <w:r>
        <w:rPr>
          <w:rFonts w:ascii="Times New Roman" w:hAnsi="Times New Roman"/>
          <w:shadow/>
          <w:sz w:val="24"/>
          <w:szCs w:val="24"/>
          <w:lang w:val="uk-UA"/>
        </w:rPr>
        <w:t>Додаток</w:t>
      </w:r>
    </w:p>
    <w:p w:rsidR="00B07686" w:rsidRPr="00DC04D3" w:rsidRDefault="00B07686" w:rsidP="001041B1">
      <w:pPr>
        <w:jc w:val="center"/>
        <w:rPr>
          <w:rFonts w:ascii="Times New Roman" w:hAnsi="Times New Roman"/>
          <w:b/>
          <w:shadow/>
          <w:sz w:val="24"/>
          <w:szCs w:val="24"/>
          <w:lang w:val="uk-UA"/>
        </w:rPr>
      </w:pPr>
      <w:r w:rsidRPr="00DC04D3">
        <w:rPr>
          <w:rFonts w:ascii="Times New Roman" w:hAnsi="Times New Roman"/>
          <w:b/>
          <w:shadow/>
          <w:sz w:val="24"/>
          <w:szCs w:val="24"/>
          <w:lang w:val="uk-UA"/>
        </w:rPr>
        <w:t>Організаційно-функціональна модель формування національно-патріотичного виховання особистості</w:t>
      </w:r>
    </w:p>
    <w:p w:rsidR="00B07686" w:rsidRPr="00DC04D3" w:rsidRDefault="00B07686" w:rsidP="001041B1">
      <w:pPr>
        <w:jc w:val="center"/>
        <w:rPr>
          <w:rFonts w:ascii="Times New Roman" w:hAnsi="Times New Roman"/>
          <w:b/>
          <w:shadow/>
          <w:sz w:val="32"/>
          <w:szCs w:val="32"/>
          <w:lang w:val="uk-UA"/>
        </w:rPr>
      </w:pPr>
      <w:r>
        <w:rPr>
          <w:noProof/>
          <w:lang w:eastAsia="ru-RU"/>
        </w:rPr>
        <w:pict>
          <v:roundrect id="Скругленный прямоугольник 137" o:spid="_x0000_s1030" style="position:absolute;left:0;text-align:left;margin-left:120.45pt;margin-top:1pt;width:186.75pt;height:27.5pt;z-index:2516372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МЕТА І ЗАВДАННЯ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ная линия уступом 136" o:spid="_x0000_s1031" type="#_x0000_t34" style="position:absolute;left:0;text-align:left;margin-left:298.9pt;margin-top:23.95pt;width:129.85pt;height:113.05pt;rotation:90;flip:x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" adj="-233">
            <v:stroke endarrow="block"/>
          </v:shape>
        </w:pict>
      </w:r>
      <w:r>
        <w:rPr>
          <w:noProof/>
          <w:lang w:eastAsia="ru-RU"/>
        </w:rPr>
        <w:pict>
          <v:shape id="Соединительная линия уступом 135" o:spid="_x0000_s1032" type="#_x0000_t34" style="position:absolute;left:0;text-align:left;margin-left:-7.1pt;margin-top:28.2pt;width:140.2pt;height:114.9pt;rotation:90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" adj="-39">
            <v:stroke endarrow="block"/>
          </v:shape>
        </w:pict>
      </w: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134" o:spid="_x0000_s1033" type="#_x0000_t67" style="position:absolute;left:0;text-align:left;margin-left:183.45pt;margin-top:29.55pt;width:44.45pt;height:22.8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"/>
        </w:pict>
      </w:r>
    </w:p>
    <w:p w:rsidR="00B07686" w:rsidRPr="00DC04D3" w:rsidRDefault="00B07686" w:rsidP="001041B1">
      <w:pPr>
        <w:rPr>
          <w:shadow/>
          <w:lang w:val="uk-UA"/>
        </w:rPr>
      </w:pPr>
      <w:r>
        <w:rPr>
          <w:noProof/>
          <w:lang w:eastAsia="ru-RU"/>
        </w:rPr>
        <w:pict>
          <v:roundrect id="Скругленный прямоугольник 133" o:spid="_x0000_s1034" style="position:absolute;margin-left:120.45pt;margin-top:21.25pt;width:180.4pt;height:27.5pt;z-index:2516382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Функції </w:t>
                  </w:r>
                </w:p>
              </w:txbxContent>
            </v:textbox>
          </v:roundrect>
        </w:pict>
      </w:r>
    </w:p>
    <w:p w:rsidR="00B07686" w:rsidRPr="00DC04D3" w:rsidRDefault="00B07686" w:rsidP="001041B1">
      <w:pPr>
        <w:rPr>
          <w:shadow/>
          <w:lang w:val="uk-UA"/>
        </w:rPr>
      </w:pPr>
      <w:r>
        <w:rPr>
          <w:noProof/>
          <w:lang w:eastAsia="ru-RU"/>
        </w:rPr>
        <w:pict>
          <v:roundrect id="Скругленный прямоугольник 132" o:spid="_x0000_s1035" style="position:absolute;margin-left:208.6pt;margin-top:23.3pt;width:105.1pt;height:65.5pt;z-index:25164134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4F7519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Навчально-пізнавальна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31" o:spid="_x0000_s1036" style="position:absolute;margin-left:300.85pt;margin-top:23.3pt;width:105.2pt;height:65.5pt;z-index:2516423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4F7519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Предметно-перетворювальна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30" o:spid="_x0000_s1037" style="position:absolute;margin-left:24.95pt;margin-top:23.3pt;width:108.25pt;height:65.5pt;z-index:2516392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4F7519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Ціннісно - орієнтаційн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29" o:spid="_x0000_s1038" style="position:absolute;margin-left:126.8pt;margin-top:23.3pt;width:91.5pt;height:65.5pt;z-index:2516403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 w:rsidRPr="004F7519"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 xml:space="preserve">Гностична  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28" o:spid="_x0000_s1039" style="position:absolute;margin-left:139.05pt;margin-top:525.25pt;width:192.3pt;height:28.3pt;z-index:2516546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Креативна особистість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27" o:spid="_x0000_s1040" style="position:absolute;margin-left:293.55pt;margin-top:351.75pt;width:105.3pt;height:112.5pt;z-index:2516526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">
            <v:textbox>
              <w:txbxContent>
                <w:p w:rsidR="00B07686" w:rsidRPr="003B7A65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 xml:space="preserve">Діяльність по збереженню пам’яток культури 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26" o:spid="_x0000_s1041" style="position:absolute;margin-left:133.2pt;margin-top:323.45pt;width:180.5pt;height:28.3pt;z-index:2516495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Види діяльності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25" o:spid="_x0000_s1042" style="position:absolute;margin-left:126.8pt;margin-top:129.3pt;width:180.5pt;height:28.3pt;z-index:2516433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Форми організації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24" o:spid="_x0000_s1043" style="position:absolute;margin-left:133.2pt;margin-top:278.95pt;width:180.5pt;height:28.3pt;z-index:2516485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">
            <v:textbox>
              <w:txbxContent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Шкільний парламент</w:t>
                  </w:r>
                </w:p>
              </w:txbxContent>
            </v:textbox>
          </v:roundrect>
        </w:pict>
      </w:r>
    </w:p>
    <w:p w:rsidR="00B07686" w:rsidRPr="00DC04D3" w:rsidRDefault="00B07686" w:rsidP="001041B1">
      <w:pPr>
        <w:rPr>
          <w:shadow/>
          <w:lang w:val="uk-UA"/>
        </w:rPr>
      </w:pPr>
    </w:p>
    <w:p w:rsidR="00B07686" w:rsidRPr="00DC04D3" w:rsidRDefault="00B07686" w:rsidP="001041B1">
      <w:pPr>
        <w:tabs>
          <w:tab w:val="left" w:pos="2848"/>
        </w:tabs>
        <w:rPr>
          <w:shadow/>
          <w:lang w:val="uk-UA"/>
        </w:rPr>
      </w:pP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123" o:spid="_x0000_s1044" type="#_x0000_t13" style="position:absolute;margin-left:326pt;margin-top:228.05pt;width:65.55pt;height:25.85pt;flip:x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"/>
        </w:pict>
      </w:r>
      <w:r>
        <w:rPr>
          <w:noProof/>
          <w:lang w:eastAsia="ru-RU"/>
        </w:rPr>
        <w:pict>
          <v:shape id="Стрелка вправо 122" o:spid="_x0000_s1045" type="#_x0000_t13" style="position:absolute;margin-left:54.35pt;margin-top:230.55pt;width:72.45pt;height:25.85pt;flip:x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"/>
        </w:pict>
      </w:r>
      <w:r>
        <w:rPr>
          <w:noProof/>
          <w:lang w:eastAsia="ru-RU"/>
        </w:rPr>
        <w:pict>
          <v:shape id="Стрелка вправо 121" o:spid="_x0000_s1046" type="#_x0000_t13" style="position:absolute;margin-left:32.15pt;margin-top:342.35pt;width:8.85pt;height:25.85pt;flip:x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"/>
        </w:pict>
      </w:r>
      <w:r>
        <w:rPr>
          <w:noProof/>
          <w:lang w:eastAsia="ru-RU"/>
        </w:rPr>
        <w:pict>
          <v:shape id="Стрелка вправо 120" o:spid="_x0000_s1047" type="#_x0000_t13" style="position:absolute;margin-left:398.85pt;margin-top:342.35pt;width:7.2pt;height:25.8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"/>
        </w:pict>
      </w:r>
      <w:r>
        <w:rPr>
          <w:noProof/>
          <w:lang w:eastAsia="ru-RU"/>
        </w:rPr>
        <w:pict>
          <v:shape id="Стрелка вправо 119" o:spid="_x0000_s1048" type="#_x0000_t13" style="position:absolute;margin-left:32.15pt;margin-top:433.1pt;width:8.85pt;height:25.85pt;flip:x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"/>
        </w:pict>
      </w:r>
      <w:r>
        <w:rPr>
          <w:noProof/>
          <w:lang w:eastAsia="ru-RU"/>
        </w:rPr>
        <w:pict>
          <v:shape id="Стрелка вправо 118" o:spid="_x0000_s1049" type="#_x0000_t13" style="position:absolute;margin-left:398.85pt;margin-top:433.1pt;width:7.2pt;height:25.8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"/>
        </w:pict>
      </w:r>
      <w:r>
        <w:rPr>
          <w:noProof/>
          <w:lang w:eastAsia="ru-RU"/>
        </w:rPr>
        <w:pict>
          <v:shape id="Соединительная линия уступом 117" o:spid="_x0000_s1050" type="#_x0000_t34" style="position:absolute;margin-left:331.35pt;margin-top:474.35pt;width:94.05pt;height:17.8pt;rotation:180;flip:y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" adj="-735">
            <v:stroke endarrow="block"/>
          </v:shape>
        </w:pict>
      </w:r>
      <w:r>
        <w:rPr>
          <w:noProof/>
          <w:lang w:eastAsia="ru-RU"/>
        </w:rPr>
        <w:pict>
          <v:shape id="Соединительная линия уступом 116" o:spid="_x0000_s1051" type="#_x0000_t34" style="position:absolute;margin-left:11.2pt;margin-top:474.35pt;width:127.85pt;height:17.8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" adj="-135">
            <v:stroke endarrow="block"/>
          </v:shape>
        </w:pict>
      </w:r>
      <w:r>
        <w:rPr>
          <w:noProof/>
          <w:lang w:eastAsia="ru-RU"/>
        </w:rPr>
        <w:pict>
          <v:roundrect id="Скругленный прямоугольник 115" o:spid="_x0000_s1052" style="position:absolute;margin-left:-202.25pt;margin-top:247.15pt;width:426.1pt;height:28.3pt;rotation:90;z-index:2516556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">
            <v:textbox>
              <w:txbxContent>
                <w:p w:rsidR="00B07686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Н О В І Т Н І </w:t>
                  </w:r>
                </w:p>
                <w:p w:rsidR="00B07686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  Т Е Х Н О Л О Г І </w:t>
                  </w:r>
                </w:p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Ї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14" o:spid="_x0000_s1053" style="position:absolute;margin-left:208.25pt;margin-top:244.2pt;width:6in;height:28.3pt;rotation:90;z-index:2516567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">
            <v:textbox>
              <w:txbxContent>
                <w:p w:rsidR="00B07686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З А С О Б И </w:t>
                  </w:r>
                </w:p>
                <w:p w:rsidR="00B07686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</w:p>
                <w:p w:rsidR="00B07686" w:rsidRPr="004F7519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В И Х О В А Н Н 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shape id="Стрелка вниз 113" o:spid="_x0000_s1054" type="#_x0000_t67" style="position:absolute;margin-left:203.65pt;margin-top:413.35pt;width:44.45pt;height:11.6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"/>
        </w:pict>
      </w:r>
      <w:r>
        <w:rPr>
          <w:noProof/>
          <w:lang w:eastAsia="ru-RU"/>
        </w:rPr>
        <w:pict>
          <v:shape id="Стрелка вниз 112" o:spid="_x0000_s1055" type="#_x0000_t67" style="position:absolute;margin-left:198.1pt;margin-top:210.25pt;width:44.45pt;height:17.8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"/>
        </w:pict>
      </w:r>
      <w:r>
        <w:rPr>
          <w:noProof/>
          <w:lang w:eastAsia="ru-RU"/>
        </w:rPr>
        <w:pict>
          <v:shape id="Стрелка вниз 111" o:spid="_x0000_s1056" type="#_x0000_t67" style="position:absolute;margin-left:199.6pt;margin-top:256.4pt;width:44.45pt;height:16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"/>
        </w:pict>
      </w:r>
      <w:r>
        <w:rPr>
          <w:noProof/>
          <w:lang w:eastAsia="ru-RU"/>
        </w:rPr>
        <w:pict>
          <v:shape id="Стрелка вниз 110" o:spid="_x0000_s1057" type="#_x0000_t67" style="position:absolute;margin-left:187.6pt;margin-top:48.25pt;width:44.45pt;height:24.8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"/>
        </w:pict>
      </w:r>
      <w:r>
        <w:rPr>
          <w:noProof/>
          <w:lang w:eastAsia="ru-RU"/>
        </w:rPr>
        <w:pict>
          <v:roundrect id="Скругленный прямоугольник 109" o:spid="_x0000_s1058" style="position:absolute;margin-left:172.2pt;margin-top:300.85pt;width:116.5pt;height:112.5pt;z-index:2516515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">
            <v:textbox>
              <w:txbxContent>
                <w:p w:rsidR="00B07686" w:rsidRPr="003B7A65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Пошуково-краєзнавча діяльність національно-</w:t>
                  </w:r>
                  <w:bookmarkStart w:id="0" w:name="_GoBack"/>
                  <w:bookmarkEnd w:id="0"/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патріотичного спрямування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08" o:spid="_x0000_s1059" style="position:absolute;margin-left:41pt;margin-top:300.85pt;width:124.8pt;height:112.5pt;z-index:2516505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">
            <v:textbox>
              <w:txbxContent>
                <w:p w:rsidR="00B07686" w:rsidRPr="003B7A65" w:rsidRDefault="00B07686" w:rsidP="001041B1">
                  <w:pPr>
                    <w:pStyle w:val="NoSpacing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 w:rsidRPr="003B7A65"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Суспільно-корисна діяльність</w:t>
                  </w:r>
                </w:p>
                <w:p w:rsidR="00B07686" w:rsidRPr="003B7A65" w:rsidRDefault="00B07686" w:rsidP="001041B1">
                  <w:pPr>
                    <w:pStyle w:val="NoSpacing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 w:rsidRPr="003B7A65"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( у формі волонтерського руху )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07" o:spid="_x0000_s1060" style="position:absolute;margin-left:41pt;margin-top:425pt;width:357.85pt;height:39.65pt;z-index:2516536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">
            <v:textbox>
              <w:txbxContent>
                <w:p w:rsidR="00B07686" w:rsidRPr="003B7A65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 w:rsidRPr="003B7A65"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 xml:space="preserve">Взаємодія в системі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«Школа – родина» (</w:t>
                  </w:r>
                  <w:r w:rsidRPr="003B7A65"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вчителі, батьки, громадськість, учнівські громадські об’єднання, ЗМІ)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06" o:spid="_x0000_s1061" style="position:absolute;margin-left:198.1pt;margin-top:106.7pt;width:109.2pt;height:103.55pt;z-index:2516464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">
            <v:textbox>
              <w:txbxContent>
                <w:p w:rsidR="00B07686" w:rsidRPr="00BB3C14" w:rsidRDefault="00B07686" w:rsidP="001041B1">
                  <w:pPr>
                    <w:pStyle w:val="NoSpacing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 w:rsidRPr="00BB3C14"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Робота конкурсу «Старшоклас</w:t>
                  </w:r>
                </w:p>
                <w:p w:rsidR="00B07686" w:rsidRPr="00BB3C14" w:rsidRDefault="00B07686" w:rsidP="001041B1">
                  <w:pPr>
                    <w:pStyle w:val="NoSpacing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 w:rsidRPr="00BB3C14"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ник»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05" o:spid="_x0000_s1062" style="position:absolute;margin-left:113.95pt;margin-top:106.7pt;width:98.75pt;height:103.55pt;z-index:2516454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">
            <v:textbox>
              <w:txbxContent>
                <w:p w:rsidR="00B07686" w:rsidRPr="003B7A65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Проведення акцій, експедицій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04" o:spid="_x0000_s1063" style="position:absolute;margin-left:307.3pt;margin-top:106.7pt;width:102.8pt;height:103.55pt;z-index:2516474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">
            <v:textbox>
              <w:txbxContent>
                <w:p w:rsidR="00B07686" w:rsidRPr="003B7A65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Проведення місячників національно-патріотичного спрямування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103" o:spid="_x0000_s1064" style="position:absolute;margin-left:24.95pt;margin-top:106.7pt;width:101.85pt;height:103.55pt;z-index:2516444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">
            <v:textbox>
              <w:txbxContent>
                <w:p w:rsidR="00B07686" w:rsidRPr="003B7A65" w:rsidRDefault="00B07686" w:rsidP="001041B1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</w:pPr>
                  <w:r w:rsidRPr="003B7A65">
                    <w:rPr>
                      <w:rFonts w:ascii="Times New Roman" w:hAnsi="Times New Roman"/>
                      <w:b/>
                      <w:sz w:val="24"/>
                      <w:szCs w:val="24"/>
                      <w:lang w:val="uk-UA"/>
                    </w:rPr>
                    <w:t>Робота шкільного історико-краєзнавчого музею</w:t>
                  </w:r>
                </w:p>
              </w:txbxContent>
            </v:textbox>
          </v:roundrect>
        </w:pict>
      </w:r>
    </w:p>
    <w:p w:rsidR="00B07686" w:rsidRDefault="00B07686" w:rsidP="001041B1">
      <w:pPr>
        <w:rPr>
          <w:shadow/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Pr="00DC04D3" w:rsidRDefault="00B07686" w:rsidP="00DC04D3">
      <w:pPr>
        <w:rPr>
          <w:lang w:val="uk-UA"/>
        </w:rPr>
      </w:pPr>
    </w:p>
    <w:p w:rsidR="00B07686" w:rsidRDefault="00B07686" w:rsidP="00DC04D3">
      <w:pPr>
        <w:rPr>
          <w:lang w:val="uk-UA"/>
        </w:rPr>
      </w:pPr>
    </w:p>
    <w:p w:rsidR="00B07686" w:rsidRDefault="00B07686" w:rsidP="00DC04D3">
      <w:pPr>
        <w:jc w:val="right"/>
        <w:rPr>
          <w:lang w:val="uk-UA"/>
        </w:rPr>
      </w:pPr>
    </w:p>
    <w:p w:rsidR="00B07686" w:rsidRDefault="00B07686" w:rsidP="00DC04D3">
      <w:pPr>
        <w:jc w:val="right"/>
        <w:rPr>
          <w:lang w:val="uk-UA"/>
        </w:rPr>
      </w:pPr>
    </w:p>
    <w:p w:rsidR="00B07686" w:rsidRDefault="00B07686" w:rsidP="00DC04D3">
      <w:pPr>
        <w:jc w:val="right"/>
        <w:rPr>
          <w:lang w:val="uk-UA"/>
        </w:rPr>
      </w:pPr>
    </w:p>
    <w:p w:rsidR="00B07686" w:rsidRDefault="00B07686" w:rsidP="00DC04D3">
      <w:pPr>
        <w:jc w:val="right"/>
        <w:rPr>
          <w:lang w:val="uk-UA"/>
        </w:rPr>
      </w:pPr>
    </w:p>
    <w:p w:rsidR="00B07686" w:rsidRDefault="00B07686" w:rsidP="00DC04D3">
      <w:pPr>
        <w:jc w:val="right"/>
        <w:rPr>
          <w:lang w:val="uk-UA"/>
        </w:rPr>
      </w:pPr>
    </w:p>
    <w:p w:rsidR="00B07686" w:rsidRDefault="00B07686" w:rsidP="00DC04D3">
      <w:pPr>
        <w:jc w:val="right"/>
        <w:rPr>
          <w:lang w:val="uk-UA"/>
        </w:rPr>
      </w:pPr>
    </w:p>
    <w:p w:rsidR="00B07686" w:rsidRDefault="00B07686" w:rsidP="00DC04D3">
      <w:pPr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DC04D3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 w:rsidRPr="00DC04D3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B07686" w:rsidRPr="00DC04D3" w:rsidRDefault="00B07686" w:rsidP="00EE1BED">
      <w:pPr>
        <w:tabs>
          <w:tab w:val="left" w:pos="3780"/>
        </w:tabs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noProof/>
          <w:lang w:eastAsia="ru-RU"/>
        </w:rPr>
        <w:pict>
          <v:shape id="Рисунок 1" o:spid="_x0000_s1065" type="#_x0000_t75" style="position:absolute;left:0;text-align:left;margin-left:22.2pt;margin-top:22.2pt;width:242.25pt;height:181.7pt;z-index:-251642368;visibility:visible" wrapcoords="-67 0 -67 21511 21600 21511 21600 0 -67 0">
            <v:imagedata r:id="rId11" o:title=""/>
            <w10:wrap type="tight"/>
          </v:shape>
        </w:pict>
      </w:r>
      <w:r>
        <w:rPr>
          <w:rFonts w:ascii="Times New Roman" w:hAnsi="Times New Roman"/>
          <w:b/>
          <w:sz w:val="24"/>
          <w:szCs w:val="24"/>
          <w:lang w:val="uk-UA"/>
        </w:rPr>
        <w:t>Робота шкільного музею</w:t>
      </w:r>
    </w:p>
    <w:p w:rsidR="00B07686" w:rsidRDefault="00B07686" w:rsidP="00DC04D3">
      <w:pPr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DC04D3">
      <w:pPr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Рисунок 2" o:spid="_x0000_s1066" type="#_x0000_t75" style="position:absolute;margin-left:160.95pt;margin-top:17.35pt;width:244.65pt;height:165pt;z-index:-251641344;visibility:visible" wrapcoords="-66 0 -66 21502 21600 21502 21600 0 -66 0">
            <v:imagedata r:id="rId12" o:title=""/>
            <w10:wrap type="tight"/>
          </v:shape>
        </w:pict>
      </w: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F73BD5" w:rsidRDefault="00B07686" w:rsidP="00DC04D3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F73BD5">
        <w:rPr>
          <w:rFonts w:ascii="Times New Roman" w:hAnsi="Times New Roman"/>
          <w:b/>
          <w:sz w:val="24"/>
          <w:szCs w:val="24"/>
          <w:lang w:val="uk-UA"/>
        </w:rPr>
        <w:t>Зала етнографії</w:t>
      </w: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67" type="#_x0000_t75" style="position:absolute;margin-left:16.2pt;margin-top:20.05pt;width:189pt;height:252pt;z-index:-251640320;visibility:visible" wrapcoords="-86 0 -86 21536 21600 21536 21600 0 -86 0">
            <v:imagedata r:id="rId13" o:title=""/>
            <w10:wrap type="tight"/>
          </v:shape>
        </w:pict>
      </w: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DC04D3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F73BD5" w:rsidRDefault="00B07686" w:rsidP="00DC04D3">
      <w:pPr>
        <w:rPr>
          <w:rFonts w:ascii="Times New Roman" w:hAnsi="Times New Roman"/>
          <w:b/>
          <w:sz w:val="24"/>
          <w:szCs w:val="24"/>
          <w:lang w:val="uk-UA"/>
        </w:rPr>
      </w:pPr>
      <w:r w:rsidRPr="00F73BD5">
        <w:rPr>
          <w:rFonts w:ascii="Times New Roman" w:hAnsi="Times New Roman"/>
          <w:b/>
          <w:sz w:val="24"/>
          <w:szCs w:val="24"/>
          <w:lang w:val="uk-UA"/>
        </w:rPr>
        <w:t>Зала Бойової Слави</w:t>
      </w:r>
    </w:p>
    <w:p w:rsidR="00B07686" w:rsidRDefault="00B07686" w:rsidP="00DC04D3">
      <w:pPr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DC04D3">
      <w:pPr>
        <w:tabs>
          <w:tab w:val="left" w:pos="3105"/>
        </w:tabs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68" type="#_x0000_t75" style="position:absolute;margin-left:-48pt;margin-top:24.55pt;width:245.25pt;height:157.65pt;z-index:-251639296;visibility:visible" wrapcoords="-66 0 -66 21497 21600 21497 21600 0 -66 0">
            <v:imagedata r:id="rId14" o:title=""/>
            <w10:wrap type="tight"/>
          </v:shape>
        </w:pict>
      </w:r>
      <w:r>
        <w:rPr>
          <w:rFonts w:ascii="Times New Roman" w:hAnsi="Times New Roman"/>
          <w:sz w:val="24"/>
          <w:szCs w:val="24"/>
          <w:lang w:val="uk-UA"/>
        </w:rPr>
        <w:tab/>
      </w:r>
    </w:p>
    <w:p w:rsidR="00B07686" w:rsidRDefault="00B07686" w:rsidP="00DC04D3">
      <w:pPr>
        <w:tabs>
          <w:tab w:val="left" w:pos="3105"/>
        </w:tabs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EE1BED">
      <w:pPr>
        <w:tabs>
          <w:tab w:val="left" w:pos="3105"/>
        </w:tabs>
        <w:jc w:val="right"/>
        <w:rPr>
          <w:rFonts w:ascii="Times New Roman" w:hAnsi="Times New Roman"/>
          <w:sz w:val="24"/>
          <w:szCs w:val="24"/>
          <w:lang w:val="uk-UA"/>
        </w:rPr>
      </w:pPr>
    </w:p>
    <w:p w:rsidR="00B07686" w:rsidRPr="00F73BD5" w:rsidRDefault="00B07686" w:rsidP="00F73BD5">
      <w:pPr>
        <w:tabs>
          <w:tab w:val="left" w:pos="3105"/>
        </w:tabs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B07686" w:rsidRDefault="00B07686" w:rsidP="00EE1BED">
      <w:pPr>
        <w:tabs>
          <w:tab w:val="left" w:pos="3105"/>
        </w:tabs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noProof/>
          <w:lang w:eastAsia="ru-RU"/>
        </w:rPr>
        <w:pict>
          <v:shape id="_x0000_s1069" type="#_x0000_t75" style="position:absolute;left:0;text-align:left;margin-left:182.2pt;margin-top:23pt;width:234pt;height:175.5pt;z-index:-251638272;visibility:visible" wrapcoords="-69 0 -69 21508 21600 21508 21600 0 -69 0">
            <v:imagedata r:id="rId15" o:title=""/>
            <w10:wrap type="tight"/>
          </v:shape>
        </w:pict>
      </w:r>
      <w:r>
        <w:rPr>
          <w:rFonts w:ascii="Times New Roman" w:hAnsi="Times New Roman"/>
          <w:b/>
          <w:sz w:val="24"/>
          <w:szCs w:val="24"/>
          <w:lang w:val="uk-UA"/>
        </w:rPr>
        <w:t>Заходи з національно-патріотичного виховання</w:t>
      </w:r>
    </w:p>
    <w:p w:rsidR="00B07686" w:rsidRDefault="00B07686" w:rsidP="00EE1BED">
      <w:pPr>
        <w:tabs>
          <w:tab w:val="left" w:pos="3105"/>
        </w:tabs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Рисунок 6" o:spid="_x0000_s1070" type="#_x0000_t75" style="position:absolute;margin-left:.35pt;margin-top:20.8pt;width:245.35pt;height:168.3pt;z-index:-251637248;visibility:visible" wrapcoords="-66 0 -66 21504 21600 21504 21600 0 -66 0">
            <v:imagedata r:id="rId16" o:title="" cropbottom="5424f"/>
            <w10:wrap type="tight"/>
          </v:shape>
        </w:pict>
      </w: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F73BD5" w:rsidRDefault="00B07686" w:rsidP="00F73BD5">
      <w:pPr>
        <w:rPr>
          <w:rFonts w:ascii="Times New Roman" w:hAnsi="Times New Roman"/>
          <w:b/>
          <w:sz w:val="24"/>
          <w:szCs w:val="24"/>
          <w:lang w:val="uk-UA"/>
        </w:rPr>
      </w:pPr>
      <w:r w:rsidRPr="00F73BD5">
        <w:rPr>
          <w:rFonts w:ascii="Times New Roman" w:hAnsi="Times New Roman"/>
          <w:b/>
          <w:sz w:val="24"/>
          <w:szCs w:val="24"/>
          <w:lang w:val="uk-UA"/>
        </w:rPr>
        <w:t>У шкільному музеї</w:t>
      </w: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Рисунок 7" o:spid="_x0000_s1071" type="#_x0000_t75" style="position:absolute;margin-left:-84pt;margin-top:23pt;width:245.5pt;height:168.4pt;z-index:-251636224;visibility:visible" wrapcoords="-66 0 -66 21504 21600 21504 21600 0 -66 0">
            <v:imagedata r:id="rId17" o:title="" cropbottom="8635f"/>
            <w10:wrap type="tight"/>
          </v:shape>
        </w:pict>
      </w:r>
    </w:p>
    <w:p w:rsidR="00B07686" w:rsidRPr="00F73BD5" w:rsidRDefault="00B07686" w:rsidP="00F73BD5">
      <w:pPr>
        <w:tabs>
          <w:tab w:val="left" w:pos="1695"/>
        </w:tabs>
        <w:rPr>
          <w:rFonts w:ascii="Times New Roman" w:hAnsi="Times New Roman"/>
          <w:b/>
          <w:sz w:val="24"/>
          <w:szCs w:val="24"/>
          <w:lang w:val="uk-UA"/>
        </w:rPr>
      </w:pPr>
      <w:r w:rsidRPr="00F73BD5">
        <w:rPr>
          <w:rFonts w:ascii="Times New Roman" w:hAnsi="Times New Roman"/>
          <w:b/>
          <w:sz w:val="24"/>
          <w:szCs w:val="24"/>
          <w:lang w:val="uk-UA"/>
        </w:rPr>
        <w:t xml:space="preserve">Участь у мітингу до       </w:t>
      </w:r>
    </w:p>
    <w:p w:rsidR="00B07686" w:rsidRDefault="00B07686" w:rsidP="00F73BD5">
      <w:pPr>
        <w:tabs>
          <w:tab w:val="left" w:pos="1695"/>
        </w:tabs>
        <w:rPr>
          <w:rFonts w:ascii="Times New Roman" w:hAnsi="Times New Roman"/>
          <w:sz w:val="24"/>
          <w:szCs w:val="24"/>
          <w:lang w:val="uk-UA"/>
        </w:rPr>
      </w:pPr>
      <w:r w:rsidRPr="00F73BD5">
        <w:rPr>
          <w:rFonts w:ascii="Times New Roman" w:hAnsi="Times New Roman"/>
          <w:b/>
          <w:sz w:val="24"/>
          <w:szCs w:val="24"/>
          <w:lang w:val="uk-UA"/>
        </w:rPr>
        <w:t>Дня Перемоги</w:t>
      </w: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pict>
          <v:shape id="Рисунок 8" o:spid="_x0000_s1072" type="#_x0000_t75" style="position:absolute;margin-left:4.5pt;margin-top:20.55pt;width:261.35pt;height:169.8pt;z-index:-251635200;visibility:visible" wrapcoords="-62 0 -62 21504 21600 21504 21600 0 -62 0">
            <v:imagedata r:id="rId18" o:title=""/>
            <w10:wrap type="tight"/>
          </v:shape>
        </w:pict>
      </w: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F73BD5" w:rsidRDefault="00B07686" w:rsidP="00F73BD5">
      <w:pPr>
        <w:tabs>
          <w:tab w:val="left" w:pos="1695"/>
        </w:tabs>
        <w:rPr>
          <w:rFonts w:ascii="Times New Roman" w:hAnsi="Times New Roman"/>
          <w:b/>
          <w:sz w:val="24"/>
          <w:szCs w:val="24"/>
          <w:lang w:val="uk-UA"/>
        </w:rPr>
      </w:pPr>
      <w:r w:rsidRPr="00F73BD5">
        <w:rPr>
          <w:rFonts w:ascii="Times New Roman" w:hAnsi="Times New Roman"/>
          <w:b/>
          <w:sz w:val="24"/>
          <w:szCs w:val="24"/>
          <w:lang w:val="uk-UA"/>
        </w:rPr>
        <w:t>Зустріч з воїнами-афганцями</w:t>
      </w: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Pr="00EE1BED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EE1BED">
      <w:pPr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EE1BED">
      <w:pPr>
        <w:tabs>
          <w:tab w:val="left" w:pos="1695"/>
        </w:tabs>
        <w:rPr>
          <w:rFonts w:ascii="Times New Roman" w:hAnsi="Times New Roman"/>
          <w:sz w:val="24"/>
          <w:szCs w:val="24"/>
          <w:lang w:val="uk-UA"/>
        </w:rPr>
      </w:pPr>
    </w:p>
    <w:p w:rsidR="00B07686" w:rsidRDefault="00B07686" w:rsidP="00EE1BED">
      <w:pPr>
        <w:tabs>
          <w:tab w:val="left" w:pos="1695"/>
        </w:tabs>
        <w:rPr>
          <w:rFonts w:ascii="Times New Roman" w:hAnsi="Times New Roman"/>
          <w:sz w:val="24"/>
          <w:szCs w:val="24"/>
          <w:lang w:val="uk-UA"/>
        </w:rPr>
      </w:pPr>
    </w:p>
    <w:sectPr w:rsidR="00B07686" w:rsidSect="001041B1"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686" w:rsidRDefault="00B07686" w:rsidP="001041B1">
      <w:pPr>
        <w:spacing w:after="0" w:line="240" w:lineRule="auto"/>
      </w:pPr>
      <w:r>
        <w:separator/>
      </w:r>
    </w:p>
  </w:endnote>
  <w:endnote w:type="continuationSeparator" w:id="0">
    <w:p w:rsidR="00B07686" w:rsidRDefault="00B07686" w:rsidP="00104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686" w:rsidRDefault="00B07686" w:rsidP="001041B1">
      <w:pPr>
        <w:spacing w:after="0" w:line="240" w:lineRule="auto"/>
      </w:pPr>
      <w:r>
        <w:separator/>
      </w:r>
    </w:p>
  </w:footnote>
  <w:footnote w:type="continuationSeparator" w:id="0">
    <w:p w:rsidR="00B07686" w:rsidRDefault="00B07686" w:rsidP="001041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A3A2F"/>
    <w:multiLevelType w:val="hybridMultilevel"/>
    <w:tmpl w:val="C558787A"/>
    <w:lvl w:ilvl="0" w:tplc="34ACF7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501D4"/>
    <w:multiLevelType w:val="hybridMultilevel"/>
    <w:tmpl w:val="AD984D2A"/>
    <w:lvl w:ilvl="0" w:tplc="34ACF7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84771"/>
    <w:multiLevelType w:val="hybridMultilevel"/>
    <w:tmpl w:val="D7B86140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>
    <w:nsid w:val="21672871"/>
    <w:multiLevelType w:val="hybridMultilevel"/>
    <w:tmpl w:val="77902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B434F4"/>
    <w:multiLevelType w:val="hybridMultilevel"/>
    <w:tmpl w:val="4C3E6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26CED"/>
    <w:multiLevelType w:val="multilevel"/>
    <w:tmpl w:val="12BAC986"/>
    <w:lvl w:ilvl="0">
      <w:start w:val="1"/>
      <w:numFmt w:val="decimal"/>
      <w:lvlText w:val="%1"/>
      <w:lvlJc w:val="left"/>
      <w:pPr>
        <w:ind w:left="555" w:hanging="555"/>
      </w:pPr>
      <w:rPr>
        <w:rFonts w:cs="Times New Roman"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474E3DA8"/>
    <w:multiLevelType w:val="hybridMultilevel"/>
    <w:tmpl w:val="24C63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D63C7B"/>
    <w:multiLevelType w:val="hybridMultilevel"/>
    <w:tmpl w:val="D6202A2C"/>
    <w:lvl w:ilvl="0" w:tplc="34ACF7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A31A46"/>
    <w:multiLevelType w:val="hybridMultilevel"/>
    <w:tmpl w:val="35AC8DEE"/>
    <w:lvl w:ilvl="0" w:tplc="34ACF7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272587"/>
    <w:multiLevelType w:val="hybridMultilevel"/>
    <w:tmpl w:val="A44A26A6"/>
    <w:lvl w:ilvl="0" w:tplc="FFB8C2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8F439F"/>
    <w:multiLevelType w:val="hybridMultilevel"/>
    <w:tmpl w:val="BE229134"/>
    <w:lvl w:ilvl="0" w:tplc="34ACF7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8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6D"/>
    <w:rsid w:val="00004A41"/>
    <w:rsid w:val="001041B1"/>
    <w:rsid w:val="00280167"/>
    <w:rsid w:val="002A226D"/>
    <w:rsid w:val="002C38C0"/>
    <w:rsid w:val="002E3EB0"/>
    <w:rsid w:val="00361814"/>
    <w:rsid w:val="003B7A65"/>
    <w:rsid w:val="003F7090"/>
    <w:rsid w:val="004F7519"/>
    <w:rsid w:val="00507372"/>
    <w:rsid w:val="00546988"/>
    <w:rsid w:val="00580650"/>
    <w:rsid w:val="005C6623"/>
    <w:rsid w:val="006210F3"/>
    <w:rsid w:val="00714FBE"/>
    <w:rsid w:val="00726744"/>
    <w:rsid w:val="008848BF"/>
    <w:rsid w:val="00916E4A"/>
    <w:rsid w:val="00985762"/>
    <w:rsid w:val="009A7491"/>
    <w:rsid w:val="009F4D7D"/>
    <w:rsid w:val="00A61757"/>
    <w:rsid w:val="00B07686"/>
    <w:rsid w:val="00B26020"/>
    <w:rsid w:val="00B317C6"/>
    <w:rsid w:val="00BB3C14"/>
    <w:rsid w:val="00BD6407"/>
    <w:rsid w:val="00C56E7B"/>
    <w:rsid w:val="00CD63DE"/>
    <w:rsid w:val="00DC04D3"/>
    <w:rsid w:val="00DF769B"/>
    <w:rsid w:val="00E41462"/>
    <w:rsid w:val="00E852B6"/>
    <w:rsid w:val="00E93948"/>
    <w:rsid w:val="00ED59C0"/>
    <w:rsid w:val="00EE1BED"/>
    <w:rsid w:val="00F25CD0"/>
    <w:rsid w:val="00F73BD5"/>
    <w:rsid w:val="00F9602E"/>
    <w:rsid w:val="00FD2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76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A226D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04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41B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104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041B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4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041B1"/>
    <w:rPr>
      <w:rFonts w:cs="Times New Roman"/>
    </w:rPr>
  </w:style>
  <w:style w:type="paragraph" w:styleId="ListParagraph">
    <w:name w:val="List Paragraph"/>
    <w:basedOn w:val="Normal"/>
    <w:uiPriority w:val="99"/>
    <w:qFormat/>
    <w:rsid w:val="00104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3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298</TotalTime>
  <Pages>15</Pages>
  <Words>2826</Words>
  <Characters>16111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2014-12-24T05:10:00Z</cp:lastPrinted>
  <dcterms:created xsi:type="dcterms:W3CDTF">2014-12-18T18:27:00Z</dcterms:created>
  <dcterms:modified xsi:type="dcterms:W3CDTF">2017-01-05T09:20:00Z</dcterms:modified>
</cp:coreProperties>
</file>